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1B173C" w:rsidRDefault="001B173C" w:rsidP="001B17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поставку металлопроката для нужд Ленинградского отделения филиала «Северо-западный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1B173C" w:rsidRDefault="0030315B" w:rsidP="001B173C">
      <w:pPr>
        <w:widowControl w:val="0"/>
        <w:rPr>
          <w:lang w:val="en-US"/>
        </w:rPr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1B173C" w:rsidRPr="00FD58AF" w:rsidRDefault="001B173C" w:rsidP="001B173C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lastRenderedPageBreak/>
        <w:t>Техническое задание</w:t>
      </w:r>
    </w:p>
    <w:p w:rsidR="001B173C" w:rsidRDefault="001B173C" w:rsidP="001B173C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 поставку </w:t>
      </w:r>
      <w:r>
        <w:t>групп товаров, за исключением нестандартного технологического</w:t>
      </w:r>
      <w:r w:rsidRPr="00FD58AF">
        <w:t xml:space="preserve"> оборудования</w:t>
      </w:r>
      <w:r>
        <w:rPr>
          <w:rFonts w:ascii="Times New Roman CYR" w:hAnsi="Times New Roman CYR" w:cs="Times New Roman CYR"/>
        </w:rPr>
        <w:t xml:space="preserve"> для объекта:</w:t>
      </w:r>
    </w:p>
    <w:p w:rsidR="001B173C" w:rsidRPr="00FD58AF" w:rsidRDefault="001B173C" w:rsidP="001B173C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Ленинградское</w:t>
      </w:r>
      <w:r w:rsidRPr="00FD58AF">
        <w:rPr>
          <w:rFonts w:ascii="Times New Roman CYR" w:hAnsi="Times New Roman CYR" w:cs="Times New Roman CYR"/>
        </w:rPr>
        <w:t xml:space="preserve"> отделени</w:t>
      </w:r>
      <w:r>
        <w:rPr>
          <w:rFonts w:ascii="Times New Roman CYR" w:hAnsi="Times New Roman CYR" w:cs="Times New Roman CYR"/>
        </w:rPr>
        <w:t>е</w:t>
      </w:r>
      <w:r w:rsidRPr="00FD58AF">
        <w:rPr>
          <w:rFonts w:ascii="Times New Roman CYR" w:hAnsi="Times New Roman CYR" w:cs="Times New Roman CYR"/>
        </w:rPr>
        <w:t xml:space="preserve"> филиала «Северо-западный территориальный округ» ФГУП «РосРАО»</w:t>
      </w:r>
    </w:p>
    <w:p w:rsidR="001B173C" w:rsidRPr="00FD58AF" w:rsidRDefault="001B173C" w:rsidP="001B173C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</w:p>
    <w:p w:rsidR="001B173C" w:rsidRPr="00FD58AF" w:rsidRDefault="001B173C" w:rsidP="001B173C">
      <w:pPr>
        <w:widowControl w:val="0"/>
        <w:autoSpaceDE w:val="0"/>
        <w:autoSpaceDN w:val="0"/>
        <w:adjustRightInd w:val="0"/>
        <w:ind w:left="567"/>
        <w:jc w:val="center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СОДЕРЖАНИЕ</w:t>
      </w:r>
    </w:p>
    <w:p w:rsidR="001B173C" w:rsidRDefault="001B173C" w:rsidP="001B173C">
      <w:pPr>
        <w:widowControl w:val="0"/>
        <w:tabs>
          <w:tab w:val="left" w:pos="1985"/>
        </w:tabs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1.  </w:t>
      </w:r>
      <w:r>
        <w:rPr>
          <w:rFonts w:ascii="Times New Roman CYR" w:hAnsi="Times New Roman CYR" w:cs="Times New Roman CYR"/>
        </w:rPr>
        <w:t xml:space="preserve">  ПЕРЕЧЕНЬ ТОВАРОВ И ОБЩИХ ТРЕБОВАНИЙ.</w:t>
      </w:r>
    </w:p>
    <w:p w:rsidR="001B173C" w:rsidRPr="00FD58AF" w:rsidRDefault="001B173C" w:rsidP="001B173C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2.  </w:t>
      </w:r>
      <w:r>
        <w:rPr>
          <w:rFonts w:ascii="Times New Roman CYR" w:hAnsi="Times New Roman CYR" w:cs="Times New Roman CYR"/>
        </w:rPr>
        <w:t xml:space="preserve">  СВЕДЕНИЯ О НОВИЗНЕ</w:t>
      </w:r>
      <w:r w:rsidRPr="00FD58AF">
        <w:rPr>
          <w:rFonts w:ascii="Times New Roman CYR" w:hAnsi="Times New Roman CYR" w:cs="Times New Roman CYR"/>
        </w:rPr>
        <w:t>.</w:t>
      </w:r>
    </w:p>
    <w:p w:rsidR="001B173C" w:rsidRPr="00FD58AF" w:rsidRDefault="001B173C" w:rsidP="001B173C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3.  </w:t>
      </w:r>
      <w:r>
        <w:rPr>
          <w:rFonts w:ascii="Times New Roman CYR" w:hAnsi="Times New Roman CYR" w:cs="Times New Roman CYR"/>
        </w:rPr>
        <w:t xml:space="preserve">  ТРЕБОВАНИЯ К МАРКЕРОВКЕ</w:t>
      </w:r>
      <w:r w:rsidRPr="00FD58AF">
        <w:rPr>
          <w:rFonts w:ascii="Times New Roman CYR" w:hAnsi="Times New Roman CYR" w:cs="Times New Roman CYR"/>
        </w:rPr>
        <w:t>.</w:t>
      </w:r>
    </w:p>
    <w:p w:rsidR="001B173C" w:rsidRPr="00FD58AF" w:rsidRDefault="001B173C" w:rsidP="001B173C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4.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</w:t>
      </w:r>
      <w:r>
        <w:rPr>
          <w:rFonts w:ascii="Times New Roman CYR" w:hAnsi="Times New Roman CYR" w:cs="Times New Roman CYR"/>
        </w:rPr>
        <w:t>РЕБОВАНИЯ К УПАКОВКЕ</w:t>
      </w:r>
      <w:r w:rsidRPr="00FD58AF">
        <w:rPr>
          <w:rFonts w:ascii="Times New Roman CYR" w:hAnsi="Times New Roman CYR" w:cs="Times New Roman CYR"/>
        </w:rPr>
        <w:t>.</w:t>
      </w:r>
    </w:p>
    <w:p w:rsidR="001B173C" w:rsidRDefault="001B173C" w:rsidP="001B173C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5.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ТРЕБОВАНИЯ К ПРАВИЛАМ СДАЧИ И ПРИЁМКИ.</w:t>
      </w:r>
    </w:p>
    <w:p w:rsidR="001B173C" w:rsidRDefault="001B173C" w:rsidP="001B173C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Подраздел 5.1.   Порядок сдачи и приемки.</w:t>
      </w:r>
    </w:p>
    <w:p w:rsidR="001B173C" w:rsidRPr="00FD58AF" w:rsidRDefault="001B173C" w:rsidP="001B173C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Подраздел 5.2.   Требования по передаче заказчику технических и иных документов.</w:t>
      </w:r>
    </w:p>
    <w:p w:rsidR="001B173C" w:rsidRPr="00FD58AF" w:rsidRDefault="001B173C" w:rsidP="001B173C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6.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ТРЕБОВАНИЯ К ТРАНСПОРТИРОВАНИЮ.</w:t>
      </w:r>
    </w:p>
    <w:p w:rsidR="001B173C" w:rsidRPr="00FD58AF" w:rsidRDefault="001B173C" w:rsidP="001B173C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7.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 xml:space="preserve">ТРЕБОВАНИЯ К </w:t>
      </w:r>
      <w:r>
        <w:rPr>
          <w:rFonts w:ascii="Times New Roman CYR" w:hAnsi="Times New Roman CYR" w:cs="Times New Roman CYR"/>
        </w:rPr>
        <w:t>ХРАНЕНИЮ</w:t>
      </w:r>
      <w:r w:rsidRPr="00FD58AF">
        <w:rPr>
          <w:rFonts w:ascii="Times New Roman CYR" w:hAnsi="Times New Roman CYR" w:cs="Times New Roman CYR"/>
        </w:rPr>
        <w:t>.</w:t>
      </w:r>
    </w:p>
    <w:p w:rsidR="001B173C" w:rsidRPr="00FD58AF" w:rsidRDefault="001B173C" w:rsidP="001B173C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8.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 xml:space="preserve">ТРЕБОВАНИЯ К </w:t>
      </w:r>
      <w:r>
        <w:rPr>
          <w:rFonts w:ascii="Times New Roman CYR" w:hAnsi="Times New Roman CYR" w:cs="Times New Roman CYR"/>
        </w:rPr>
        <w:t>ОБСЛУЖИВАНИЮ</w:t>
      </w:r>
      <w:r w:rsidRPr="00FD58AF">
        <w:rPr>
          <w:rFonts w:ascii="Times New Roman CYR" w:hAnsi="Times New Roman CYR" w:cs="Times New Roman CYR"/>
        </w:rPr>
        <w:t>.</w:t>
      </w:r>
    </w:p>
    <w:p w:rsidR="001B173C" w:rsidRPr="00FD58AF" w:rsidRDefault="001B173C" w:rsidP="001B173C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</w:t>
      </w:r>
      <w:r>
        <w:rPr>
          <w:rFonts w:ascii="Times New Roman CYR" w:hAnsi="Times New Roman CYR" w:cs="Times New Roman CYR"/>
        </w:rPr>
        <w:t>9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  </w:t>
      </w:r>
      <w:r w:rsidRPr="00FD58AF">
        <w:rPr>
          <w:rFonts w:ascii="Times New Roman CYR" w:hAnsi="Times New Roman CYR" w:cs="Times New Roman CYR"/>
        </w:rPr>
        <w:t>ЭКОЛОГИЧЕСКИЕ ТРЕБОВАНИЯ.</w:t>
      </w:r>
    </w:p>
    <w:p w:rsidR="001B173C" w:rsidRPr="00FD58AF" w:rsidRDefault="001B173C" w:rsidP="001B173C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0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ПО БЕЗОПАСНОСТИ.</w:t>
      </w:r>
    </w:p>
    <w:p w:rsidR="001B173C" w:rsidRPr="00FD58AF" w:rsidRDefault="001B173C" w:rsidP="001B173C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11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К КАЧЕСТВУ.</w:t>
      </w:r>
    </w:p>
    <w:p w:rsidR="001B173C" w:rsidRDefault="001B173C" w:rsidP="001B173C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2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ТЕХНИЧЕСКО</w:t>
      </w:r>
      <w:r>
        <w:rPr>
          <w:rFonts w:ascii="Times New Roman CYR" w:hAnsi="Times New Roman CYR" w:cs="Times New Roman CYR"/>
        </w:rPr>
        <w:t>Е</w:t>
      </w:r>
      <w:r w:rsidRPr="00FD58AF">
        <w:rPr>
          <w:rFonts w:ascii="Times New Roman CYR" w:hAnsi="Times New Roman CYR" w:cs="Times New Roman CYR"/>
        </w:rPr>
        <w:t xml:space="preserve"> СОПРОВОЖДЕНИ</w:t>
      </w:r>
      <w:r>
        <w:rPr>
          <w:rFonts w:ascii="Times New Roman CYR" w:hAnsi="Times New Roman CYR" w:cs="Times New Roman CYR"/>
        </w:rPr>
        <w:t>Е</w:t>
      </w:r>
      <w:r w:rsidRPr="00FD58AF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ГРУПП ТОВАРОВ, ЗА ИСКЛЮЧЕНИЕМ НЕСТАНДАРТНОГО ОБОРУДОВАНИЯ</w:t>
      </w:r>
      <w:r w:rsidRPr="00FD58AF">
        <w:rPr>
          <w:rFonts w:ascii="Times New Roman CYR" w:hAnsi="Times New Roman CYR" w:cs="Times New Roman CYR"/>
        </w:rPr>
        <w:t>.</w:t>
      </w:r>
    </w:p>
    <w:p w:rsidR="001B173C" w:rsidRPr="00FD58AF" w:rsidRDefault="001B173C" w:rsidP="001B173C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13.  ДОПОЛНИТЕЛЬНЫЕ (ИНЫЕ) ТРЕБОВАНИЯ.</w:t>
      </w:r>
    </w:p>
    <w:p w:rsidR="001B173C" w:rsidRPr="00FD58AF" w:rsidRDefault="001B173C" w:rsidP="001B173C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4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КФОРМЕ ПРЕДСТАВЛЯЕМОЙ ИНФОРМАЦИИ.</w:t>
      </w:r>
    </w:p>
    <w:p w:rsidR="001B173C" w:rsidRPr="00FD58AF" w:rsidRDefault="001B173C" w:rsidP="001B173C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5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К ТЕХНИЧЕСКОМУ ОБУЧЕНИЮ ПЕРСОНАЛА ЗАКАЗЧИКА.</w:t>
      </w:r>
    </w:p>
    <w:p w:rsidR="001B173C" w:rsidRDefault="001B173C" w:rsidP="001B173C">
      <w:pPr>
        <w:jc w:val="center"/>
        <w:rPr>
          <w:b/>
        </w:rPr>
      </w:pPr>
    </w:p>
    <w:p w:rsidR="001B173C" w:rsidRDefault="001B173C" w:rsidP="001B173C">
      <w:pPr>
        <w:jc w:val="center"/>
      </w:pPr>
    </w:p>
    <w:p w:rsidR="001B173C" w:rsidRDefault="001B173C" w:rsidP="001B173C">
      <w:pPr>
        <w:jc w:val="center"/>
      </w:pPr>
    </w:p>
    <w:p w:rsidR="001B173C" w:rsidRDefault="001B173C" w:rsidP="001B173C">
      <w:pPr>
        <w:jc w:val="center"/>
      </w:pPr>
    </w:p>
    <w:p w:rsidR="001B173C" w:rsidRDefault="001B173C" w:rsidP="001B173C">
      <w:pPr>
        <w:jc w:val="center"/>
      </w:pPr>
    </w:p>
    <w:p w:rsidR="001B173C" w:rsidRDefault="001B173C" w:rsidP="001B173C">
      <w:pPr>
        <w:jc w:val="center"/>
      </w:pPr>
    </w:p>
    <w:p w:rsidR="001B173C" w:rsidRDefault="001B173C" w:rsidP="001B173C">
      <w:pPr>
        <w:jc w:val="center"/>
      </w:pPr>
    </w:p>
    <w:p w:rsidR="001B173C" w:rsidRDefault="001B173C" w:rsidP="001B173C">
      <w:pPr>
        <w:jc w:val="center"/>
      </w:pPr>
    </w:p>
    <w:p w:rsidR="001B173C" w:rsidRDefault="001B173C" w:rsidP="001B173C">
      <w:pPr>
        <w:jc w:val="center"/>
      </w:pPr>
    </w:p>
    <w:p w:rsidR="001B173C" w:rsidRDefault="001B173C" w:rsidP="001B173C">
      <w:pPr>
        <w:jc w:val="center"/>
      </w:pPr>
    </w:p>
    <w:p w:rsidR="001B173C" w:rsidRDefault="001B173C" w:rsidP="001B173C">
      <w:pPr>
        <w:jc w:val="center"/>
      </w:pPr>
    </w:p>
    <w:p w:rsidR="001B173C" w:rsidRDefault="001B173C" w:rsidP="001B173C">
      <w:pPr>
        <w:jc w:val="center"/>
      </w:pPr>
    </w:p>
    <w:p w:rsidR="001B173C" w:rsidRPr="00FE40C9" w:rsidRDefault="001B173C" w:rsidP="001B173C">
      <w:pPr>
        <w:jc w:val="center"/>
      </w:pPr>
    </w:p>
    <w:p w:rsidR="001B173C" w:rsidRDefault="001B173C" w:rsidP="001B173C">
      <w:pPr>
        <w:numPr>
          <w:ilvl w:val="0"/>
          <w:numId w:val="50"/>
        </w:numPr>
        <w:spacing w:before="240" w:after="200"/>
        <w:jc w:val="center"/>
        <w:rPr>
          <w:b/>
        </w:rPr>
      </w:pPr>
      <w:r>
        <w:rPr>
          <w:b/>
        </w:rPr>
        <w:t>Перечень товаров и общих требований</w:t>
      </w:r>
    </w:p>
    <w:tbl>
      <w:tblPr>
        <w:tblW w:w="1630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3544"/>
        <w:gridCol w:w="1276"/>
        <w:gridCol w:w="1417"/>
        <w:gridCol w:w="851"/>
        <w:gridCol w:w="850"/>
        <w:gridCol w:w="851"/>
        <w:gridCol w:w="1842"/>
        <w:gridCol w:w="2693"/>
      </w:tblGrid>
      <w:tr w:rsidR="001B173C" w:rsidRPr="006F448F" w:rsidTr="001B173C">
        <w:trPr>
          <w:trHeight w:val="457"/>
        </w:trPr>
        <w:tc>
          <w:tcPr>
            <w:tcW w:w="567" w:type="dxa"/>
          </w:tcPr>
          <w:p w:rsidR="001B173C" w:rsidRDefault="001B173C" w:rsidP="001B173C">
            <w:pPr>
              <w:pStyle w:val="afffb"/>
              <w:ind w:left="-129" w:right="-108"/>
              <w:jc w:val="center"/>
              <w:rPr>
                <w:b/>
                <w:sz w:val="16"/>
                <w:szCs w:val="16"/>
              </w:rPr>
            </w:pPr>
            <w:bookmarkStart w:id="0" w:name="_GoBack" w:colFirst="0" w:colLast="0"/>
          </w:p>
          <w:p w:rsidR="001B173C" w:rsidRPr="00AB0FBE" w:rsidRDefault="001B173C" w:rsidP="001B173C">
            <w:pPr>
              <w:pStyle w:val="afffb"/>
              <w:ind w:left="-129" w:right="-10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 xml:space="preserve">№ </w:t>
            </w:r>
            <w:proofErr w:type="gramStart"/>
            <w:r w:rsidRPr="00AB0FBE">
              <w:rPr>
                <w:b/>
                <w:sz w:val="16"/>
                <w:szCs w:val="16"/>
              </w:rPr>
              <w:t>п</w:t>
            </w:r>
            <w:proofErr w:type="gramEnd"/>
            <w:r w:rsidRPr="00AB0FBE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410" w:type="dxa"/>
          </w:tcPr>
          <w:p w:rsidR="001B173C" w:rsidRDefault="001B173C" w:rsidP="00B5028F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1B173C" w:rsidRPr="00AB0FBE" w:rsidRDefault="001B173C" w:rsidP="00B5028F">
            <w:pPr>
              <w:pStyle w:val="afffb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544" w:type="dxa"/>
          </w:tcPr>
          <w:p w:rsidR="001B173C" w:rsidRDefault="001B173C" w:rsidP="00B5028F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1B173C" w:rsidRPr="00AB0FBE" w:rsidRDefault="001B173C" w:rsidP="00B5028F">
            <w:pPr>
              <w:pStyle w:val="afffb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Основные технические характеристики товара</w:t>
            </w:r>
          </w:p>
        </w:tc>
        <w:tc>
          <w:tcPr>
            <w:tcW w:w="1276" w:type="dxa"/>
          </w:tcPr>
          <w:p w:rsidR="001B173C" w:rsidRPr="00AB0FBE" w:rsidRDefault="001B173C" w:rsidP="00B5028F">
            <w:pPr>
              <w:pStyle w:val="afffb"/>
              <w:ind w:left="-107" w:right="-10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Ссылка на прилагаемый нормативный документ</w:t>
            </w:r>
          </w:p>
        </w:tc>
        <w:tc>
          <w:tcPr>
            <w:tcW w:w="1417" w:type="dxa"/>
          </w:tcPr>
          <w:p w:rsidR="001B173C" w:rsidRDefault="001B173C" w:rsidP="00B5028F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1B173C" w:rsidRPr="00AB0FBE" w:rsidRDefault="001B173C" w:rsidP="00B5028F">
            <w:pPr>
              <w:pStyle w:val="afffb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Комплектность</w:t>
            </w:r>
          </w:p>
        </w:tc>
        <w:tc>
          <w:tcPr>
            <w:tcW w:w="851" w:type="dxa"/>
          </w:tcPr>
          <w:p w:rsidR="001B173C" w:rsidRDefault="001B173C" w:rsidP="00B5028F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1B173C" w:rsidRPr="00AB0FBE" w:rsidRDefault="001B173C" w:rsidP="00B5028F">
            <w:pPr>
              <w:pStyle w:val="afffb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Ед. изм.</w:t>
            </w:r>
          </w:p>
        </w:tc>
        <w:tc>
          <w:tcPr>
            <w:tcW w:w="850" w:type="dxa"/>
          </w:tcPr>
          <w:p w:rsidR="001B173C" w:rsidRDefault="001B173C" w:rsidP="00B5028F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1B173C" w:rsidRPr="00AB0FBE" w:rsidRDefault="001B173C" w:rsidP="00B5028F">
            <w:pPr>
              <w:pStyle w:val="afffb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Данные</w:t>
            </w:r>
          </w:p>
        </w:tc>
        <w:tc>
          <w:tcPr>
            <w:tcW w:w="851" w:type="dxa"/>
          </w:tcPr>
          <w:p w:rsidR="001B173C" w:rsidRDefault="001B173C" w:rsidP="00B5028F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1B173C" w:rsidRPr="00AB0FBE" w:rsidRDefault="001B173C" w:rsidP="00B5028F">
            <w:pPr>
              <w:pStyle w:val="afffb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Кол-во</w:t>
            </w:r>
          </w:p>
        </w:tc>
        <w:tc>
          <w:tcPr>
            <w:tcW w:w="1842" w:type="dxa"/>
          </w:tcPr>
          <w:p w:rsidR="001B173C" w:rsidRDefault="001B173C" w:rsidP="00B5028F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1B173C" w:rsidRPr="00AB0FBE" w:rsidRDefault="001B173C" w:rsidP="00B5028F">
            <w:pPr>
              <w:pStyle w:val="afffb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Срок поставки</w:t>
            </w:r>
          </w:p>
        </w:tc>
        <w:tc>
          <w:tcPr>
            <w:tcW w:w="2693" w:type="dxa"/>
          </w:tcPr>
          <w:p w:rsidR="001B173C" w:rsidRDefault="001B173C" w:rsidP="00B5028F">
            <w:pPr>
              <w:jc w:val="center"/>
              <w:rPr>
                <w:b/>
                <w:sz w:val="16"/>
                <w:szCs w:val="16"/>
              </w:rPr>
            </w:pPr>
          </w:p>
          <w:p w:rsidR="001B173C" w:rsidRPr="006F448F" w:rsidRDefault="001B173C" w:rsidP="00B5028F">
            <w:pPr>
              <w:jc w:val="center"/>
              <w:rPr>
                <w:b/>
                <w:sz w:val="16"/>
                <w:szCs w:val="16"/>
              </w:rPr>
            </w:pPr>
            <w:r w:rsidRPr="006F448F">
              <w:rPr>
                <w:b/>
                <w:sz w:val="16"/>
                <w:szCs w:val="16"/>
              </w:rPr>
              <w:t>Объем гарантий и гарантийный срок</w:t>
            </w:r>
          </w:p>
        </w:tc>
      </w:tr>
      <w:bookmarkEnd w:id="0"/>
      <w:tr w:rsidR="001B173C" w:rsidRPr="00FD2DF0" w:rsidTr="001B173C">
        <w:trPr>
          <w:trHeight w:val="407"/>
        </w:trPr>
        <w:tc>
          <w:tcPr>
            <w:tcW w:w="567" w:type="dxa"/>
          </w:tcPr>
          <w:p w:rsidR="001B173C" w:rsidRPr="007619F1" w:rsidRDefault="001B173C" w:rsidP="00B5028F">
            <w:pPr>
              <w:pStyle w:val="afffb"/>
              <w:ind w:left="-108" w:right="-10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1B173C" w:rsidRPr="00993EAC" w:rsidRDefault="001B173C" w:rsidP="00B5028F">
            <w:pPr>
              <w:pStyle w:val="afffb"/>
              <w:rPr>
                <w:sz w:val="20"/>
                <w:szCs w:val="20"/>
              </w:rPr>
            </w:pPr>
            <w:r w:rsidRPr="00ED3448">
              <w:rPr>
                <w:sz w:val="20"/>
                <w:szCs w:val="20"/>
              </w:rPr>
              <w:t>Швеллер 8П</w:t>
            </w:r>
          </w:p>
        </w:tc>
        <w:tc>
          <w:tcPr>
            <w:tcW w:w="3544" w:type="dxa"/>
          </w:tcPr>
          <w:p w:rsidR="001B173C" w:rsidRPr="00597AF0" w:rsidRDefault="001B173C" w:rsidP="00B5028F">
            <w:pPr>
              <w:pStyle w:val="afffb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ГОСТ 8240-72</w:t>
            </w:r>
            <w:proofErr w:type="gramStart"/>
            <w:r w:rsidRPr="00597AF0">
              <w:rPr>
                <w:sz w:val="20"/>
                <w:szCs w:val="20"/>
              </w:rPr>
              <w:t xml:space="preserve"> С</w:t>
            </w:r>
            <w:proofErr w:type="gramEnd"/>
            <w:r w:rsidRPr="00597AF0">
              <w:rPr>
                <w:sz w:val="20"/>
                <w:szCs w:val="20"/>
              </w:rPr>
              <w:t>т.3 ГОСТ 380-2005</w:t>
            </w:r>
          </w:p>
        </w:tc>
        <w:tc>
          <w:tcPr>
            <w:tcW w:w="1276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6F7873">
              <w:rPr>
                <w:sz w:val="20"/>
                <w:szCs w:val="20"/>
              </w:rPr>
              <w:t>0,42</w:t>
            </w:r>
          </w:p>
        </w:tc>
        <w:tc>
          <w:tcPr>
            <w:tcW w:w="1842" w:type="dxa"/>
            <w:vMerge w:val="restart"/>
          </w:tcPr>
          <w:p w:rsidR="001B173C" w:rsidRPr="001745B8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2E1FDF">
              <w:rPr>
                <w:sz w:val="20"/>
                <w:szCs w:val="20"/>
              </w:rPr>
              <w:t>в течение</w:t>
            </w:r>
            <w:r>
              <w:rPr>
                <w:bCs/>
                <w:i/>
                <w:color w:val="000000"/>
              </w:rPr>
              <w:t xml:space="preserve"> </w:t>
            </w:r>
            <w:r w:rsidRPr="002E1FDF">
              <w:rPr>
                <w:sz w:val="20"/>
                <w:szCs w:val="20"/>
              </w:rPr>
              <w:t>15(пятнадцати) рабочих дней с момента заключения договора.</w:t>
            </w:r>
          </w:p>
        </w:tc>
        <w:tc>
          <w:tcPr>
            <w:tcW w:w="2693" w:type="dxa"/>
            <w:vMerge w:val="restart"/>
          </w:tcPr>
          <w:p w:rsidR="001B173C" w:rsidRPr="001745B8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Не менее 12 месяцев с момента поставки.</w:t>
            </w:r>
          </w:p>
          <w:p w:rsidR="001B173C" w:rsidRPr="007619F1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</w:p>
          <w:p w:rsidR="001B173C" w:rsidRPr="001745B8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Код ОКП:</w:t>
            </w:r>
          </w:p>
          <w:p w:rsidR="001B173C" w:rsidRPr="001745B8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09 2515</w:t>
            </w:r>
            <w:r w:rsidRPr="001745B8">
              <w:rPr>
                <w:sz w:val="20"/>
                <w:szCs w:val="20"/>
              </w:rPr>
              <w:tab/>
              <w:t>Швеллеры тонкостенные с узкими параллельными полками;</w:t>
            </w:r>
          </w:p>
          <w:p w:rsidR="001B173C" w:rsidRPr="001745B8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09 7100</w:t>
            </w:r>
            <w:r w:rsidRPr="001745B8">
              <w:rPr>
                <w:sz w:val="20"/>
                <w:szCs w:val="20"/>
              </w:rPr>
              <w:tab/>
              <w:t>Прокат толстолистовой рядовых марок (от 4 мм);</w:t>
            </w:r>
          </w:p>
          <w:p w:rsidR="001B173C" w:rsidRPr="001745B8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09 7200</w:t>
            </w:r>
            <w:r w:rsidRPr="001745B8">
              <w:rPr>
                <w:sz w:val="20"/>
                <w:szCs w:val="20"/>
              </w:rPr>
              <w:tab/>
              <w:t>Прокат тонколистовой рядовых марок толщиной от 1,9 до 3,9 мм;</w:t>
            </w:r>
          </w:p>
          <w:p w:rsidR="001B173C" w:rsidRPr="001745B8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09 3100</w:t>
            </w:r>
            <w:r w:rsidRPr="001745B8">
              <w:rPr>
                <w:sz w:val="20"/>
                <w:szCs w:val="20"/>
              </w:rPr>
              <w:tab/>
              <w:t>Прокат крупносортный (включая полосу для рельсовых скреплений);</w:t>
            </w:r>
          </w:p>
          <w:p w:rsidR="001B173C" w:rsidRPr="001745B8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09 3300</w:t>
            </w:r>
            <w:r w:rsidRPr="001745B8">
              <w:rPr>
                <w:sz w:val="20"/>
                <w:szCs w:val="20"/>
              </w:rPr>
              <w:tab/>
              <w:t xml:space="preserve">Прокат мелкосортный (без </w:t>
            </w:r>
            <w:proofErr w:type="gramStart"/>
            <w:r w:rsidRPr="001745B8">
              <w:rPr>
                <w:sz w:val="20"/>
                <w:szCs w:val="20"/>
              </w:rPr>
              <w:t>обручного</w:t>
            </w:r>
            <w:proofErr w:type="gramEnd"/>
            <w:r w:rsidRPr="001745B8">
              <w:rPr>
                <w:sz w:val="20"/>
                <w:szCs w:val="20"/>
              </w:rPr>
              <w:t>);</w:t>
            </w:r>
          </w:p>
          <w:p w:rsidR="001B173C" w:rsidRPr="001745B8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13 8500</w:t>
            </w:r>
            <w:r w:rsidRPr="001745B8">
              <w:rPr>
                <w:sz w:val="20"/>
                <w:szCs w:val="20"/>
              </w:rPr>
              <w:tab/>
              <w:t xml:space="preserve">Трубы сварные </w:t>
            </w:r>
            <w:proofErr w:type="spellStart"/>
            <w:r w:rsidRPr="001745B8">
              <w:rPr>
                <w:sz w:val="20"/>
                <w:szCs w:val="20"/>
              </w:rPr>
              <w:t>водогазопроводные</w:t>
            </w:r>
            <w:proofErr w:type="spellEnd"/>
            <w:r w:rsidRPr="001745B8">
              <w:rPr>
                <w:sz w:val="20"/>
                <w:szCs w:val="20"/>
              </w:rPr>
              <w:t>;</w:t>
            </w:r>
          </w:p>
          <w:p w:rsidR="001B173C" w:rsidRPr="001745B8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11 2100</w:t>
            </w:r>
            <w:r w:rsidRPr="001745B8">
              <w:rPr>
                <w:sz w:val="20"/>
                <w:szCs w:val="20"/>
              </w:rPr>
              <w:tab/>
              <w:t>Профили гнутые (без оцинкованного профилированного настила);</w:t>
            </w:r>
          </w:p>
          <w:p w:rsidR="001B173C" w:rsidRPr="001745B8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136000</w:t>
            </w:r>
            <w:r w:rsidRPr="001745B8">
              <w:rPr>
                <w:sz w:val="20"/>
                <w:szCs w:val="20"/>
              </w:rPr>
              <w:tab/>
              <w:t>Трубы тонкостенные бесшовные нержавеющие (коррозионностойкие);</w:t>
            </w:r>
          </w:p>
          <w:p w:rsidR="001B173C" w:rsidRPr="001745B8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13 5100</w:t>
            </w:r>
            <w:r w:rsidRPr="001745B8">
              <w:rPr>
                <w:sz w:val="20"/>
                <w:szCs w:val="20"/>
              </w:rPr>
              <w:tab/>
              <w:t xml:space="preserve">Трубы тонкостенные бесшовные углеродистые (кроме </w:t>
            </w:r>
            <w:proofErr w:type="spellStart"/>
            <w:r w:rsidRPr="001745B8">
              <w:rPr>
                <w:sz w:val="20"/>
                <w:szCs w:val="20"/>
              </w:rPr>
              <w:lastRenderedPageBreak/>
              <w:t>безрисочных</w:t>
            </w:r>
            <w:proofErr w:type="spellEnd"/>
            <w:r w:rsidRPr="001745B8">
              <w:rPr>
                <w:sz w:val="20"/>
                <w:szCs w:val="20"/>
              </w:rPr>
              <w:t xml:space="preserve"> и переменного сечения);</w:t>
            </w:r>
          </w:p>
          <w:p w:rsidR="001B173C" w:rsidRPr="001745B8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16 1000</w:t>
            </w:r>
            <w:r w:rsidRPr="001745B8">
              <w:rPr>
                <w:sz w:val="20"/>
                <w:szCs w:val="20"/>
              </w:rPr>
              <w:tab/>
              <w:t>Болты шестигранные с диаметром резьбы до 48 мм;</w:t>
            </w:r>
          </w:p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16 8000</w:t>
            </w:r>
            <w:r w:rsidRPr="001745B8">
              <w:rPr>
                <w:sz w:val="20"/>
                <w:szCs w:val="20"/>
              </w:rPr>
              <w:tab/>
              <w:t>Гайки, заклепки, шайбы, штифты, шплинты.</w:t>
            </w:r>
          </w:p>
          <w:p w:rsidR="001B173C" w:rsidRPr="007535BB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hyperlink r:id="rId12" w:tgtFrame="_blank" w:history="1">
              <w:r w:rsidRPr="007535BB">
                <w:rPr>
                  <w:sz w:val="20"/>
                  <w:szCs w:val="20"/>
                </w:rPr>
                <w:t>14 6800</w:t>
              </w:r>
            </w:hyperlink>
            <w:r w:rsidRPr="007535B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Pr="007535BB">
              <w:rPr>
                <w:sz w:val="20"/>
                <w:szCs w:val="20"/>
              </w:rPr>
              <w:t>Изделия для трубопроводов различного назначения,</w:t>
            </w:r>
          </w:p>
          <w:p w:rsidR="001B173C" w:rsidRPr="007535BB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7535BB">
              <w:rPr>
                <w:sz w:val="20"/>
                <w:szCs w:val="20"/>
              </w:rPr>
              <w:t xml:space="preserve">включая </w:t>
            </w:r>
            <w:proofErr w:type="gramStart"/>
            <w:r w:rsidRPr="007535BB">
              <w:rPr>
                <w:sz w:val="20"/>
                <w:szCs w:val="20"/>
              </w:rPr>
              <w:t>подконтрольные</w:t>
            </w:r>
            <w:proofErr w:type="gramEnd"/>
            <w:r w:rsidRPr="007535BB">
              <w:rPr>
                <w:sz w:val="20"/>
                <w:szCs w:val="20"/>
              </w:rPr>
              <w:t xml:space="preserve"> органам надзора</w:t>
            </w:r>
          </w:p>
          <w:p w:rsidR="001B173C" w:rsidRPr="00F631A2" w:rsidRDefault="001B173C" w:rsidP="00B5028F">
            <w:pPr>
              <w:pStyle w:val="HTML"/>
              <w:shd w:val="clear" w:color="auto" w:fill="FFFFFF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631A2">
              <w:rPr>
                <w:rFonts w:ascii="Times New Roman" w:hAnsi="Times New Roman"/>
              </w:rPr>
              <w:t>37 4200</w:t>
            </w:r>
            <w:r>
              <w:rPr>
                <w:rFonts w:ascii="Times New Roman" w:hAnsi="Times New Roman"/>
              </w:rPr>
              <w:t xml:space="preserve"> </w:t>
            </w:r>
            <w:r w:rsidRPr="00F631A2">
              <w:rPr>
                <w:rFonts w:ascii="Times New Roman" w:hAnsi="Times New Roman" w:cs="Times New Roman"/>
                <w:lang w:eastAsia="en-US"/>
              </w:rPr>
              <w:t xml:space="preserve">Арматура </w:t>
            </w:r>
            <w:r>
              <w:rPr>
                <w:rFonts w:ascii="Times New Roman" w:hAnsi="Times New Roman" w:cs="Times New Roman"/>
                <w:lang w:eastAsia="en-US"/>
              </w:rPr>
              <w:t xml:space="preserve">       </w:t>
            </w:r>
            <w:r w:rsidRPr="00F631A2">
              <w:rPr>
                <w:rFonts w:ascii="Times New Roman" w:hAnsi="Times New Roman" w:cs="Times New Roman"/>
                <w:lang w:eastAsia="en-US"/>
              </w:rPr>
              <w:t>промышленная трубопроводная стальная</w:t>
            </w:r>
          </w:p>
          <w:p w:rsidR="001B173C" w:rsidRPr="00F631A2" w:rsidRDefault="001B173C" w:rsidP="00B5028F">
            <w:pPr>
              <w:rPr>
                <w:sz w:val="20"/>
                <w:szCs w:val="20"/>
              </w:rPr>
            </w:pPr>
          </w:p>
          <w:p w:rsidR="001B173C" w:rsidRPr="001745B8" w:rsidRDefault="001B173C" w:rsidP="00B5028F">
            <w:pPr>
              <w:spacing w:line="360" w:lineRule="auto"/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1B173C" w:rsidRPr="00FD2DF0" w:rsidTr="001B173C">
        <w:trPr>
          <w:trHeight w:val="427"/>
        </w:trPr>
        <w:tc>
          <w:tcPr>
            <w:tcW w:w="567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2</w:t>
            </w:r>
          </w:p>
        </w:tc>
        <w:tc>
          <w:tcPr>
            <w:tcW w:w="2410" w:type="dxa"/>
          </w:tcPr>
          <w:p w:rsidR="001B173C" w:rsidRPr="00993EAC" w:rsidRDefault="001B173C" w:rsidP="00B5028F">
            <w:pPr>
              <w:pStyle w:val="afffb"/>
              <w:rPr>
                <w:sz w:val="20"/>
                <w:szCs w:val="20"/>
              </w:rPr>
            </w:pPr>
            <w:r w:rsidRPr="00993EAC">
              <w:rPr>
                <w:sz w:val="20"/>
                <w:szCs w:val="20"/>
              </w:rPr>
              <w:t xml:space="preserve">Лист </w:t>
            </w:r>
            <w:r w:rsidRPr="00993EAC">
              <w:rPr>
                <w:sz w:val="20"/>
                <w:szCs w:val="20"/>
                <w:lang w:val="en-US"/>
              </w:rPr>
              <w:t>S</w:t>
            </w:r>
            <w:r w:rsidRPr="00993EAC">
              <w:rPr>
                <w:sz w:val="20"/>
                <w:szCs w:val="20"/>
              </w:rPr>
              <w:t>=4</w:t>
            </w:r>
            <w:r>
              <w:rPr>
                <w:sz w:val="20"/>
                <w:szCs w:val="20"/>
              </w:rPr>
              <w:t xml:space="preserve"> </w:t>
            </w:r>
            <w:r w:rsidRPr="00993EAC">
              <w:rPr>
                <w:sz w:val="20"/>
                <w:szCs w:val="20"/>
              </w:rPr>
              <w:t>мм</w:t>
            </w:r>
          </w:p>
        </w:tc>
        <w:tc>
          <w:tcPr>
            <w:tcW w:w="3544" w:type="dxa"/>
          </w:tcPr>
          <w:p w:rsidR="001B173C" w:rsidRPr="00597AF0" w:rsidRDefault="001B173C" w:rsidP="00B5028F">
            <w:pPr>
              <w:pStyle w:val="afffb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ГОСТ 19903</w:t>
            </w:r>
            <w:proofErr w:type="gramStart"/>
            <w:r w:rsidRPr="00597AF0">
              <w:rPr>
                <w:sz w:val="20"/>
                <w:szCs w:val="20"/>
              </w:rPr>
              <w:t xml:space="preserve"> С</w:t>
            </w:r>
            <w:proofErr w:type="gramEnd"/>
            <w:r w:rsidRPr="00597AF0">
              <w:rPr>
                <w:sz w:val="20"/>
                <w:szCs w:val="20"/>
              </w:rPr>
              <w:t>т.3 ГОСТ 380-2005</w:t>
            </w:r>
          </w:p>
        </w:tc>
        <w:tc>
          <w:tcPr>
            <w:tcW w:w="1276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2,75</w:t>
            </w:r>
          </w:p>
        </w:tc>
        <w:tc>
          <w:tcPr>
            <w:tcW w:w="1842" w:type="dxa"/>
            <w:vMerge/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1B173C" w:rsidRPr="00DE3E09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</w:tr>
      <w:tr w:rsidR="001B173C" w:rsidRPr="00FD2DF0" w:rsidTr="001B173C">
        <w:trPr>
          <w:trHeight w:val="419"/>
        </w:trPr>
        <w:tc>
          <w:tcPr>
            <w:tcW w:w="567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1B173C" w:rsidRPr="00993EAC" w:rsidRDefault="001B173C" w:rsidP="00B5028F">
            <w:pPr>
              <w:pStyle w:val="afffb"/>
              <w:rPr>
                <w:sz w:val="20"/>
                <w:szCs w:val="20"/>
              </w:rPr>
            </w:pPr>
            <w:r w:rsidRPr="00993EAC">
              <w:rPr>
                <w:sz w:val="20"/>
                <w:szCs w:val="20"/>
              </w:rPr>
              <w:t xml:space="preserve">Лист </w:t>
            </w:r>
            <w:r w:rsidRPr="00993EAC">
              <w:rPr>
                <w:sz w:val="20"/>
                <w:szCs w:val="20"/>
                <w:lang w:val="en-US"/>
              </w:rPr>
              <w:t>S</w:t>
            </w:r>
            <w:r>
              <w:rPr>
                <w:sz w:val="20"/>
                <w:szCs w:val="20"/>
              </w:rPr>
              <w:t xml:space="preserve">=3 </w:t>
            </w:r>
            <w:r w:rsidRPr="00993EAC">
              <w:rPr>
                <w:sz w:val="20"/>
                <w:szCs w:val="20"/>
              </w:rPr>
              <w:t>мм</w:t>
            </w:r>
          </w:p>
        </w:tc>
        <w:tc>
          <w:tcPr>
            <w:tcW w:w="3544" w:type="dxa"/>
          </w:tcPr>
          <w:p w:rsidR="001B173C" w:rsidRPr="00597AF0" w:rsidRDefault="001B173C" w:rsidP="00B5028F">
            <w:pPr>
              <w:pStyle w:val="afffb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ГОСТ 19903</w:t>
            </w:r>
            <w:proofErr w:type="gramStart"/>
            <w:r w:rsidRPr="00597AF0">
              <w:rPr>
                <w:sz w:val="20"/>
                <w:szCs w:val="20"/>
              </w:rPr>
              <w:t xml:space="preserve"> С</w:t>
            </w:r>
            <w:proofErr w:type="gramEnd"/>
            <w:r w:rsidRPr="00597AF0">
              <w:rPr>
                <w:sz w:val="20"/>
                <w:szCs w:val="20"/>
              </w:rPr>
              <w:t>т.3 ГОСТ 380-2005</w:t>
            </w:r>
          </w:p>
        </w:tc>
        <w:tc>
          <w:tcPr>
            <w:tcW w:w="1276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7619F1">
              <w:rPr>
                <w:sz w:val="20"/>
                <w:szCs w:val="20"/>
              </w:rPr>
              <w:t>ет</w:t>
            </w:r>
          </w:p>
        </w:tc>
        <w:tc>
          <w:tcPr>
            <w:tcW w:w="1417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1842" w:type="dxa"/>
            <w:vMerge/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1B173C" w:rsidRPr="009D171A" w:rsidRDefault="001B173C" w:rsidP="00B5028F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173C" w:rsidRPr="00FD2DF0" w:rsidTr="001B173C">
        <w:trPr>
          <w:trHeight w:val="412"/>
        </w:trPr>
        <w:tc>
          <w:tcPr>
            <w:tcW w:w="567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410" w:type="dxa"/>
          </w:tcPr>
          <w:p w:rsidR="001B173C" w:rsidRPr="00993EAC" w:rsidRDefault="001B173C" w:rsidP="00B5028F">
            <w:pPr>
              <w:pStyle w:val="afffb"/>
              <w:rPr>
                <w:sz w:val="20"/>
                <w:szCs w:val="20"/>
              </w:rPr>
            </w:pPr>
            <w:r w:rsidRPr="00ED3448">
              <w:rPr>
                <w:sz w:val="20"/>
                <w:szCs w:val="20"/>
              </w:rPr>
              <w:t xml:space="preserve">Лист </w:t>
            </w:r>
            <w:proofErr w:type="gramStart"/>
            <w:r w:rsidRPr="00ED3448">
              <w:rPr>
                <w:sz w:val="20"/>
                <w:szCs w:val="20"/>
              </w:rPr>
              <w:t>н/ж</w:t>
            </w:r>
            <w:proofErr w:type="gramEnd"/>
            <w:r w:rsidRPr="00ED3448">
              <w:rPr>
                <w:sz w:val="20"/>
                <w:szCs w:val="20"/>
              </w:rPr>
              <w:t xml:space="preserve"> S</w:t>
            </w:r>
            <w:r>
              <w:rPr>
                <w:sz w:val="20"/>
                <w:szCs w:val="20"/>
              </w:rPr>
              <w:t>=</w:t>
            </w:r>
            <w:r w:rsidRPr="00ED3448">
              <w:rPr>
                <w:sz w:val="20"/>
                <w:szCs w:val="20"/>
              </w:rPr>
              <w:t>2 мм</w:t>
            </w:r>
          </w:p>
        </w:tc>
        <w:tc>
          <w:tcPr>
            <w:tcW w:w="3544" w:type="dxa"/>
          </w:tcPr>
          <w:p w:rsidR="001B173C" w:rsidRPr="00597AF0" w:rsidRDefault="001B173C" w:rsidP="00B5028F">
            <w:pPr>
              <w:pStyle w:val="afffb"/>
              <w:rPr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Сталь 12Х18Н10Т ГОСТ 5582-75</w:t>
            </w:r>
          </w:p>
        </w:tc>
        <w:tc>
          <w:tcPr>
            <w:tcW w:w="1276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842" w:type="dxa"/>
            <w:vMerge/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1B173C" w:rsidRPr="009D171A" w:rsidRDefault="001B173C" w:rsidP="00B5028F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173C" w:rsidRPr="00FD2DF0" w:rsidTr="001B173C">
        <w:trPr>
          <w:trHeight w:val="412"/>
        </w:trPr>
        <w:tc>
          <w:tcPr>
            <w:tcW w:w="56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410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993EAC">
              <w:rPr>
                <w:rFonts w:eastAsia="TimesNewRoman"/>
                <w:sz w:val="20"/>
                <w:szCs w:val="20"/>
              </w:rPr>
              <w:t>Круг ф1</w:t>
            </w:r>
            <w:r>
              <w:rPr>
                <w:rFonts w:eastAsia="TimesNewRoman"/>
                <w:sz w:val="20"/>
                <w:szCs w:val="20"/>
              </w:rPr>
              <w:t>0</w:t>
            </w:r>
          </w:p>
        </w:tc>
        <w:tc>
          <w:tcPr>
            <w:tcW w:w="3544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993EAC">
              <w:rPr>
                <w:rFonts w:eastAsia="TimesNewRoman"/>
                <w:sz w:val="20"/>
                <w:szCs w:val="20"/>
              </w:rPr>
              <w:t>ГОСТ 2590-88</w:t>
            </w:r>
            <w:proofErr w:type="gramStart"/>
            <w:r w:rsidRPr="00993EAC">
              <w:rPr>
                <w:rFonts w:eastAsia="TimesNewRoman"/>
                <w:sz w:val="20"/>
                <w:szCs w:val="20"/>
              </w:rPr>
              <w:t xml:space="preserve"> С</w:t>
            </w:r>
            <w:proofErr w:type="gramEnd"/>
            <w:r w:rsidRPr="00993EAC">
              <w:rPr>
                <w:rFonts w:eastAsia="TimesNewRoman"/>
                <w:sz w:val="20"/>
                <w:szCs w:val="20"/>
              </w:rPr>
              <w:t>т.3 ГОСТ 380-2005</w:t>
            </w:r>
          </w:p>
        </w:tc>
        <w:tc>
          <w:tcPr>
            <w:tcW w:w="1276" w:type="dxa"/>
          </w:tcPr>
          <w:p w:rsidR="001B173C" w:rsidRDefault="001B173C" w:rsidP="00B5028F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597AF0"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</w:tcPr>
          <w:p w:rsidR="001B173C" w:rsidRPr="00993EA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842" w:type="dxa"/>
            <w:vMerge/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1B173C" w:rsidRPr="009D171A" w:rsidRDefault="001B173C" w:rsidP="00B5028F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173C" w:rsidRPr="00FD2DF0" w:rsidTr="001B173C">
        <w:trPr>
          <w:trHeight w:val="412"/>
        </w:trPr>
        <w:tc>
          <w:tcPr>
            <w:tcW w:w="56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410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Полоса 4х40</w:t>
            </w:r>
          </w:p>
        </w:tc>
        <w:tc>
          <w:tcPr>
            <w:tcW w:w="3544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993EAC">
              <w:rPr>
                <w:rFonts w:eastAsia="TimesNewRoman"/>
                <w:sz w:val="20"/>
                <w:szCs w:val="20"/>
              </w:rPr>
              <w:t xml:space="preserve">ГОСТ </w:t>
            </w:r>
            <w:r>
              <w:rPr>
                <w:rFonts w:eastAsia="TimesNewRoman"/>
                <w:sz w:val="20"/>
                <w:szCs w:val="20"/>
              </w:rPr>
              <w:t>103-76</w:t>
            </w:r>
            <w:proofErr w:type="gramStart"/>
            <w:r w:rsidRPr="00993EAC">
              <w:rPr>
                <w:rFonts w:eastAsia="TimesNewRoman"/>
                <w:sz w:val="20"/>
                <w:szCs w:val="20"/>
              </w:rPr>
              <w:t xml:space="preserve"> С</w:t>
            </w:r>
            <w:proofErr w:type="gramEnd"/>
            <w:r w:rsidRPr="00993EAC">
              <w:rPr>
                <w:rFonts w:eastAsia="TimesNewRoman"/>
                <w:sz w:val="20"/>
                <w:szCs w:val="20"/>
              </w:rPr>
              <w:t>т.3 ГОСТ 380-2005</w:t>
            </w:r>
          </w:p>
        </w:tc>
        <w:tc>
          <w:tcPr>
            <w:tcW w:w="1276" w:type="dxa"/>
          </w:tcPr>
          <w:p w:rsidR="001B173C" w:rsidRDefault="001B173C" w:rsidP="00B5028F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1B173C" w:rsidRPr="00993EA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</w:t>
            </w:r>
          </w:p>
        </w:tc>
        <w:tc>
          <w:tcPr>
            <w:tcW w:w="1842" w:type="dxa"/>
            <w:vMerge/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1B173C" w:rsidRPr="009D171A" w:rsidRDefault="001B173C" w:rsidP="00B5028F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173C" w:rsidRPr="00FD2DF0" w:rsidTr="001B173C">
        <w:trPr>
          <w:trHeight w:val="412"/>
        </w:trPr>
        <w:tc>
          <w:tcPr>
            <w:tcW w:w="56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410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Угол 100х100х8</w:t>
            </w:r>
          </w:p>
        </w:tc>
        <w:tc>
          <w:tcPr>
            <w:tcW w:w="3544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ГОСТ 8509-93</w:t>
            </w:r>
            <w:proofErr w:type="gramStart"/>
            <w:r>
              <w:rPr>
                <w:rFonts w:eastAsia="TimesNewRoman"/>
                <w:sz w:val="20"/>
                <w:szCs w:val="20"/>
              </w:rPr>
              <w:t xml:space="preserve"> С</w:t>
            </w:r>
            <w:proofErr w:type="gramEnd"/>
            <w:r>
              <w:rPr>
                <w:rFonts w:eastAsia="TimesNewRoman"/>
                <w:sz w:val="20"/>
                <w:szCs w:val="20"/>
              </w:rPr>
              <w:t>т.3 ГОСТ 535-88</w:t>
            </w:r>
          </w:p>
        </w:tc>
        <w:tc>
          <w:tcPr>
            <w:tcW w:w="1276" w:type="dxa"/>
          </w:tcPr>
          <w:p w:rsidR="001B173C" w:rsidRDefault="001B173C" w:rsidP="00B5028F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1B173C" w:rsidRPr="00993EA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1842" w:type="dxa"/>
            <w:vMerge/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1B173C" w:rsidRPr="009D171A" w:rsidRDefault="001B173C" w:rsidP="00B5028F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173C" w:rsidRPr="00FD2DF0" w:rsidTr="001B173C">
        <w:trPr>
          <w:trHeight w:val="412"/>
        </w:trPr>
        <w:tc>
          <w:tcPr>
            <w:tcW w:w="56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410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Труба 40х40х2мм</w:t>
            </w:r>
          </w:p>
        </w:tc>
        <w:tc>
          <w:tcPr>
            <w:tcW w:w="3544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24F21">
              <w:rPr>
                <w:rFonts w:eastAsia="TimesNewRoman"/>
                <w:sz w:val="20"/>
                <w:szCs w:val="20"/>
              </w:rPr>
              <w:t>Сталь 20 ГОСТ 8732-78 ГОСТ 8731-74</w:t>
            </w:r>
          </w:p>
        </w:tc>
        <w:tc>
          <w:tcPr>
            <w:tcW w:w="1276" w:type="dxa"/>
          </w:tcPr>
          <w:p w:rsidR="001B173C" w:rsidRDefault="001B173C" w:rsidP="00B5028F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1B173C" w:rsidRPr="00993EA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A35420">
              <w:rPr>
                <w:sz w:val="20"/>
                <w:szCs w:val="20"/>
              </w:rPr>
              <w:t>0,029</w:t>
            </w:r>
          </w:p>
        </w:tc>
        <w:tc>
          <w:tcPr>
            <w:tcW w:w="1842" w:type="dxa"/>
            <w:vMerge/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1B173C" w:rsidRPr="009D171A" w:rsidRDefault="001B173C" w:rsidP="00B5028F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173C" w:rsidRPr="00FD2DF0" w:rsidTr="001B173C">
        <w:trPr>
          <w:trHeight w:val="412"/>
        </w:trPr>
        <w:tc>
          <w:tcPr>
            <w:tcW w:w="56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410" w:type="dxa"/>
          </w:tcPr>
          <w:p w:rsidR="001B173C" w:rsidRPr="003A6D4D" w:rsidRDefault="001B173C" w:rsidP="00B5028F">
            <w:pPr>
              <w:pStyle w:val="afffb"/>
              <w:rPr>
                <w:sz w:val="20"/>
                <w:szCs w:val="20"/>
              </w:rPr>
            </w:pPr>
            <w:r w:rsidRPr="003A6D4D">
              <w:rPr>
                <w:sz w:val="20"/>
                <w:szCs w:val="20"/>
              </w:rPr>
              <w:t xml:space="preserve">Швеллер </w:t>
            </w:r>
            <w:proofErr w:type="spellStart"/>
            <w:r w:rsidRPr="003A6D4D">
              <w:rPr>
                <w:sz w:val="20"/>
                <w:szCs w:val="20"/>
              </w:rPr>
              <w:t>ст</w:t>
            </w:r>
            <w:proofErr w:type="gramStart"/>
            <w:r w:rsidRPr="003A6D4D">
              <w:rPr>
                <w:sz w:val="20"/>
                <w:szCs w:val="20"/>
              </w:rPr>
              <w:t>.г</w:t>
            </w:r>
            <w:proofErr w:type="gramEnd"/>
            <w:r w:rsidRPr="003A6D4D">
              <w:rPr>
                <w:sz w:val="20"/>
                <w:szCs w:val="20"/>
              </w:rPr>
              <w:t>нутый</w:t>
            </w:r>
            <w:proofErr w:type="spellEnd"/>
            <w:r w:rsidRPr="003A6D4D">
              <w:rPr>
                <w:sz w:val="20"/>
                <w:szCs w:val="20"/>
              </w:rPr>
              <w:t xml:space="preserve"> равнополочный</w:t>
            </w:r>
          </w:p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3A6D4D">
              <w:rPr>
                <w:sz w:val="20"/>
                <w:szCs w:val="20"/>
              </w:rPr>
              <w:t xml:space="preserve">80х60х4 </w:t>
            </w:r>
          </w:p>
        </w:tc>
        <w:tc>
          <w:tcPr>
            <w:tcW w:w="3544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ГОСТ 8278-83</w:t>
            </w:r>
            <w:proofErr w:type="gramStart"/>
            <w:r>
              <w:rPr>
                <w:rFonts w:eastAsia="TimesNewRoman"/>
                <w:sz w:val="20"/>
                <w:szCs w:val="20"/>
              </w:rPr>
              <w:t xml:space="preserve"> </w:t>
            </w:r>
            <w:r w:rsidRPr="00993EAC">
              <w:rPr>
                <w:rFonts w:eastAsia="TimesNewRoman"/>
                <w:sz w:val="20"/>
                <w:szCs w:val="20"/>
              </w:rPr>
              <w:t>С</w:t>
            </w:r>
            <w:proofErr w:type="gramEnd"/>
            <w:r w:rsidRPr="00993EAC">
              <w:rPr>
                <w:rFonts w:eastAsia="TimesNewRoman"/>
                <w:sz w:val="20"/>
                <w:szCs w:val="20"/>
              </w:rPr>
              <w:t>т.3 ГОСТ 380-2005</w:t>
            </w:r>
          </w:p>
        </w:tc>
        <w:tc>
          <w:tcPr>
            <w:tcW w:w="1276" w:type="dxa"/>
          </w:tcPr>
          <w:p w:rsidR="001B173C" w:rsidRDefault="001B173C" w:rsidP="00B5028F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1B173C" w:rsidRPr="00993EA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1,16</w:t>
            </w:r>
          </w:p>
        </w:tc>
        <w:tc>
          <w:tcPr>
            <w:tcW w:w="1842" w:type="dxa"/>
            <w:vMerge/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1B173C" w:rsidRPr="009D171A" w:rsidRDefault="001B173C" w:rsidP="00B5028F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173C" w:rsidRPr="00FD2DF0" w:rsidTr="001B173C">
        <w:trPr>
          <w:trHeight w:val="412"/>
        </w:trPr>
        <w:tc>
          <w:tcPr>
            <w:tcW w:w="56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410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Труба Ф 57х3</w:t>
            </w:r>
          </w:p>
        </w:tc>
        <w:tc>
          <w:tcPr>
            <w:tcW w:w="3544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Сталь 12Х18Н10Т ГОСТ 9941-81</w:t>
            </w:r>
          </w:p>
        </w:tc>
        <w:tc>
          <w:tcPr>
            <w:tcW w:w="1276" w:type="dxa"/>
          </w:tcPr>
          <w:p w:rsidR="001B173C" w:rsidRDefault="001B173C" w:rsidP="00B5028F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1B173C" w:rsidRPr="00993EA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0,08</w:t>
            </w:r>
          </w:p>
        </w:tc>
        <w:tc>
          <w:tcPr>
            <w:tcW w:w="1842" w:type="dxa"/>
            <w:vMerge/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1B173C" w:rsidRPr="009D171A" w:rsidRDefault="001B173C" w:rsidP="00B5028F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173C" w:rsidRPr="00FD2DF0" w:rsidTr="001B173C">
        <w:trPr>
          <w:trHeight w:val="412"/>
        </w:trPr>
        <w:tc>
          <w:tcPr>
            <w:tcW w:w="56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410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Труба Ф 28х3</w:t>
            </w:r>
          </w:p>
        </w:tc>
        <w:tc>
          <w:tcPr>
            <w:tcW w:w="3544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Сталь 12Х18Н10Т ГОСТ 9941-81</w:t>
            </w:r>
          </w:p>
        </w:tc>
        <w:tc>
          <w:tcPr>
            <w:tcW w:w="1276" w:type="dxa"/>
          </w:tcPr>
          <w:p w:rsidR="001B173C" w:rsidRDefault="001B173C" w:rsidP="00B5028F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1B173C" w:rsidRPr="00993EA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0,022</w:t>
            </w:r>
          </w:p>
        </w:tc>
        <w:tc>
          <w:tcPr>
            <w:tcW w:w="1842" w:type="dxa"/>
            <w:vMerge/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1B173C" w:rsidRPr="009D171A" w:rsidRDefault="001B173C" w:rsidP="00B5028F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173C" w:rsidRPr="00FD2DF0" w:rsidTr="001B173C">
        <w:trPr>
          <w:trHeight w:val="412"/>
        </w:trPr>
        <w:tc>
          <w:tcPr>
            <w:tcW w:w="56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410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Труба Ф 22х2,5</w:t>
            </w:r>
          </w:p>
        </w:tc>
        <w:tc>
          <w:tcPr>
            <w:tcW w:w="3544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Сталь 12Х18Н10Т ГОСТ 9941-81</w:t>
            </w:r>
          </w:p>
        </w:tc>
        <w:tc>
          <w:tcPr>
            <w:tcW w:w="1276" w:type="dxa"/>
          </w:tcPr>
          <w:p w:rsidR="001B173C" w:rsidRDefault="001B173C" w:rsidP="00B5028F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1B173C" w:rsidRPr="00993EA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0,017</w:t>
            </w:r>
          </w:p>
        </w:tc>
        <w:tc>
          <w:tcPr>
            <w:tcW w:w="1842" w:type="dxa"/>
            <w:vMerge/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1B173C" w:rsidRPr="009D171A" w:rsidRDefault="001B173C" w:rsidP="00B5028F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173C" w:rsidRPr="00FD2DF0" w:rsidTr="001B173C">
        <w:trPr>
          <w:trHeight w:val="412"/>
        </w:trPr>
        <w:tc>
          <w:tcPr>
            <w:tcW w:w="56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410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CD0413">
              <w:rPr>
                <w:rFonts w:eastAsia="TimesNewRoman"/>
                <w:sz w:val="20"/>
                <w:szCs w:val="20"/>
              </w:rPr>
              <w:t xml:space="preserve">Кран </w:t>
            </w:r>
            <w:proofErr w:type="spellStart"/>
            <w:r w:rsidRPr="00CD0413">
              <w:rPr>
                <w:rFonts w:eastAsia="TimesNewRoman"/>
                <w:sz w:val="20"/>
                <w:szCs w:val="20"/>
              </w:rPr>
              <w:t>шаровый</w:t>
            </w:r>
            <w:proofErr w:type="spellEnd"/>
            <w:r w:rsidRPr="00CD0413">
              <w:rPr>
                <w:rFonts w:eastAsia="TimesNewRoman"/>
                <w:sz w:val="20"/>
                <w:szCs w:val="20"/>
              </w:rPr>
              <w:t xml:space="preserve"> фланцевый </w:t>
            </w:r>
            <w:proofErr w:type="spellStart"/>
            <w:r w:rsidRPr="00CD0413">
              <w:rPr>
                <w:rFonts w:eastAsia="TimesNewRoman"/>
                <w:sz w:val="20"/>
                <w:szCs w:val="20"/>
              </w:rPr>
              <w:t>Ду</w:t>
            </w:r>
            <w:proofErr w:type="spellEnd"/>
            <w:r w:rsidRPr="00CD0413">
              <w:rPr>
                <w:rFonts w:eastAsia="TimesNewRoman"/>
                <w:sz w:val="20"/>
                <w:szCs w:val="20"/>
              </w:rPr>
              <w:t xml:space="preserve"> 50</w:t>
            </w:r>
          </w:p>
        </w:tc>
        <w:tc>
          <w:tcPr>
            <w:tcW w:w="3544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CD0413">
              <w:rPr>
                <w:rFonts w:eastAsia="TimesNewRoman"/>
                <w:sz w:val="20"/>
                <w:szCs w:val="20"/>
              </w:rPr>
              <w:t>ГОСТ 28343-83</w:t>
            </w:r>
          </w:p>
        </w:tc>
        <w:tc>
          <w:tcPr>
            <w:tcW w:w="1276" w:type="dxa"/>
          </w:tcPr>
          <w:p w:rsidR="001B173C" w:rsidRDefault="001B173C" w:rsidP="00B5028F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  <w:r w:rsidRPr="00597AF0"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</w:tcPr>
          <w:p w:rsidR="001B173C" w:rsidRPr="00993EA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vMerge/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1B173C" w:rsidRPr="009D171A" w:rsidRDefault="001B173C" w:rsidP="00B5028F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173C" w:rsidRPr="00FD2DF0" w:rsidTr="001B173C">
        <w:trPr>
          <w:trHeight w:val="412"/>
        </w:trPr>
        <w:tc>
          <w:tcPr>
            <w:tcW w:w="56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410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CD0413">
              <w:rPr>
                <w:rFonts w:eastAsia="TimesNewRoman"/>
                <w:sz w:val="20"/>
                <w:szCs w:val="20"/>
              </w:rPr>
              <w:t>Труба б/ш 89х4</w:t>
            </w:r>
            <w:r>
              <w:rPr>
                <w:rFonts w:eastAsia="TimesNewRoman"/>
                <w:sz w:val="20"/>
                <w:szCs w:val="20"/>
              </w:rPr>
              <w:t>мм</w:t>
            </w:r>
          </w:p>
        </w:tc>
        <w:tc>
          <w:tcPr>
            <w:tcW w:w="3544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Сталь 20 ГОСТ 8732-78 ГОСТ 8731-74</w:t>
            </w:r>
          </w:p>
        </w:tc>
        <w:tc>
          <w:tcPr>
            <w:tcW w:w="1276" w:type="dxa"/>
          </w:tcPr>
          <w:p w:rsidR="001B173C" w:rsidRDefault="001B173C" w:rsidP="00B5028F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1B173C" w:rsidRPr="00993EA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0,84</w:t>
            </w:r>
          </w:p>
        </w:tc>
        <w:tc>
          <w:tcPr>
            <w:tcW w:w="1842" w:type="dxa"/>
            <w:vMerge/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1B173C" w:rsidRPr="009D171A" w:rsidRDefault="001B173C" w:rsidP="00B5028F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173C" w:rsidRPr="00FD2DF0" w:rsidTr="001B173C">
        <w:trPr>
          <w:trHeight w:val="412"/>
        </w:trPr>
        <w:tc>
          <w:tcPr>
            <w:tcW w:w="56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410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35420">
              <w:rPr>
                <w:rFonts w:eastAsia="TimesNewRoman"/>
                <w:sz w:val="20"/>
                <w:szCs w:val="20"/>
              </w:rPr>
              <w:t>Труба б/ш 25х3мм</w:t>
            </w:r>
          </w:p>
        </w:tc>
        <w:tc>
          <w:tcPr>
            <w:tcW w:w="3544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Сталь 20 ГОСТ 8732-78 ГОСТ 8731-74</w:t>
            </w:r>
          </w:p>
        </w:tc>
        <w:tc>
          <w:tcPr>
            <w:tcW w:w="1276" w:type="dxa"/>
          </w:tcPr>
          <w:p w:rsidR="001B173C" w:rsidRDefault="001B173C" w:rsidP="00B5028F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1B173C" w:rsidRPr="00993EA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0,25</w:t>
            </w:r>
          </w:p>
        </w:tc>
        <w:tc>
          <w:tcPr>
            <w:tcW w:w="1842" w:type="dxa"/>
            <w:vMerge/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1B173C" w:rsidRPr="009D171A" w:rsidRDefault="001B173C" w:rsidP="00B5028F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173C" w:rsidRPr="00FD2DF0" w:rsidTr="001B173C">
        <w:trPr>
          <w:trHeight w:val="412"/>
        </w:trPr>
        <w:tc>
          <w:tcPr>
            <w:tcW w:w="56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410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35420">
              <w:rPr>
                <w:rFonts w:eastAsia="TimesNewRoman"/>
                <w:sz w:val="20"/>
                <w:szCs w:val="20"/>
              </w:rPr>
              <w:t>Труба б/ш 32х3мм</w:t>
            </w:r>
          </w:p>
        </w:tc>
        <w:tc>
          <w:tcPr>
            <w:tcW w:w="3544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Сталь 20 ГОСТ 8732-78 ГОСТ 8731-74</w:t>
            </w:r>
          </w:p>
        </w:tc>
        <w:tc>
          <w:tcPr>
            <w:tcW w:w="1276" w:type="dxa"/>
          </w:tcPr>
          <w:p w:rsidR="001B173C" w:rsidRDefault="001B173C" w:rsidP="00B5028F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Default="001B173C" w:rsidP="00B5028F">
            <w:pPr>
              <w:jc w:val="center"/>
            </w:pPr>
            <w:r w:rsidRPr="004B0548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1B173C" w:rsidRDefault="001B173C" w:rsidP="00B5028F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0,22</w:t>
            </w:r>
          </w:p>
        </w:tc>
        <w:tc>
          <w:tcPr>
            <w:tcW w:w="1842" w:type="dxa"/>
            <w:vMerge/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1B173C" w:rsidRPr="009D171A" w:rsidRDefault="001B173C" w:rsidP="00B5028F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173C" w:rsidRPr="00FD2DF0" w:rsidTr="001B173C">
        <w:trPr>
          <w:trHeight w:val="412"/>
        </w:trPr>
        <w:tc>
          <w:tcPr>
            <w:tcW w:w="56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410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A35420">
              <w:rPr>
                <w:rFonts w:eastAsia="TimesNewRoman"/>
                <w:sz w:val="20"/>
                <w:szCs w:val="20"/>
              </w:rPr>
              <w:t>Труба б/ш 42х3,5</w:t>
            </w:r>
            <w:r>
              <w:rPr>
                <w:rFonts w:eastAsia="TimesNewRoman"/>
                <w:sz w:val="20"/>
                <w:szCs w:val="20"/>
              </w:rPr>
              <w:t>мм</w:t>
            </w:r>
          </w:p>
        </w:tc>
        <w:tc>
          <w:tcPr>
            <w:tcW w:w="3544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Сталь 20 ГОСТ 8732-78 ГОСТ 8731-74</w:t>
            </w:r>
          </w:p>
        </w:tc>
        <w:tc>
          <w:tcPr>
            <w:tcW w:w="1276" w:type="dxa"/>
          </w:tcPr>
          <w:p w:rsidR="001B173C" w:rsidRDefault="001B173C" w:rsidP="00B5028F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Default="001B173C" w:rsidP="00B5028F">
            <w:pPr>
              <w:jc w:val="center"/>
            </w:pPr>
            <w:r w:rsidRPr="004B0548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1B173C" w:rsidRDefault="001B173C" w:rsidP="00B5028F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0,17</w:t>
            </w:r>
          </w:p>
        </w:tc>
        <w:tc>
          <w:tcPr>
            <w:tcW w:w="1842" w:type="dxa"/>
            <w:vMerge/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1B173C" w:rsidRPr="009D171A" w:rsidRDefault="001B173C" w:rsidP="00B5028F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173C" w:rsidRPr="00FD2DF0" w:rsidTr="001B173C">
        <w:trPr>
          <w:trHeight w:val="412"/>
        </w:trPr>
        <w:tc>
          <w:tcPr>
            <w:tcW w:w="56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410" w:type="dxa"/>
          </w:tcPr>
          <w:p w:rsidR="001B173C" w:rsidRPr="00A35420" w:rsidRDefault="001B173C" w:rsidP="00B5028F">
            <w:pPr>
              <w:pStyle w:val="afffb"/>
              <w:rPr>
                <w:sz w:val="20"/>
                <w:szCs w:val="20"/>
              </w:rPr>
            </w:pPr>
            <w:r w:rsidRPr="00A35420">
              <w:rPr>
                <w:sz w:val="20"/>
                <w:szCs w:val="20"/>
              </w:rPr>
              <w:t>Труба б/ш 57х3,5мм</w:t>
            </w:r>
          </w:p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</w:p>
        </w:tc>
        <w:tc>
          <w:tcPr>
            <w:tcW w:w="3544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Сталь 20 ГОСТ 8732-78 ГОСТ 8731-74</w:t>
            </w:r>
          </w:p>
        </w:tc>
        <w:tc>
          <w:tcPr>
            <w:tcW w:w="1276" w:type="dxa"/>
          </w:tcPr>
          <w:p w:rsidR="001B173C" w:rsidRDefault="001B173C" w:rsidP="00B5028F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Default="001B173C" w:rsidP="00B5028F">
            <w:pPr>
              <w:jc w:val="center"/>
            </w:pPr>
            <w:r w:rsidRPr="004B0548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1B173C" w:rsidRDefault="001B173C" w:rsidP="00B5028F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1842" w:type="dxa"/>
            <w:vMerge/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1B173C" w:rsidRPr="009D171A" w:rsidRDefault="001B173C" w:rsidP="00B5028F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173C" w:rsidRPr="00FD2DF0" w:rsidTr="001B173C">
        <w:trPr>
          <w:trHeight w:val="412"/>
        </w:trPr>
        <w:tc>
          <w:tcPr>
            <w:tcW w:w="56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19</w:t>
            </w:r>
          </w:p>
        </w:tc>
        <w:tc>
          <w:tcPr>
            <w:tcW w:w="2410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Труба б/ш 108х4мм</w:t>
            </w:r>
          </w:p>
        </w:tc>
        <w:tc>
          <w:tcPr>
            <w:tcW w:w="3544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Сталь 20 ГОСТ 8732-78 ГОСТ 8731-74</w:t>
            </w:r>
          </w:p>
        </w:tc>
        <w:tc>
          <w:tcPr>
            <w:tcW w:w="1276" w:type="dxa"/>
          </w:tcPr>
          <w:p w:rsidR="001B173C" w:rsidRDefault="001B173C" w:rsidP="00B5028F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метр</w:t>
            </w:r>
          </w:p>
        </w:tc>
        <w:tc>
          <w:tcPr>
            <w:tcW w:w="850" w:type="dxa"/>
          </w:tcPr>
          <w:p w:rsidR="001B173C" w:rsidRDefault="001B173C" w:rsidP="00B5028F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842" w:type="dxa"/>
            <w:vMerge/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1B173C" w:rsidRPr="009D171A" w:rsidRDefault="001B173C" w:rsidP="00B5028F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173C" w:rsidRPr="00FD2DF0" w:rsidTr="001B173C">
        <w:trPr>
          <w:trHeight w:val="412"/>
        </w:trPr>
        <w:tc>
          <w:tcPr>
            <w:tcW w:w="56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</w:t>
            </w:r>
          </w:p>
        </w:tc>
        <w:tc>
          <w:tcPr>
            <w:tcW w:w="2410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CD0413">
              <w:rPr>
                <w:rFonts w:eastAsia="TimesNewRoman"/>
                <w:sz w:val="20"/>
                <w:szCs w:val="20"/>
              </w:rPr>
              <w:t>Шайба 16.01.016</w:t>
            </w:r>
          </w:p>
        </w:tc>
        <w:tc>
          <w:tcPr>
            <w:tcW w:w="3544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ГОСТ 11371-78</w:t>
            </w:r>
          </w:p>
        </w:tc>
        <w:tc>
          <w:tcPr>
            <w:tcW w:w="1276" w:type="dxa"/>
          </w:tcPr>
          <w:p w:rsidR="001B173C" w:rsidRDefault="001B173C" w:rsidP="00B5028F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1B173C" w:rsidRDefault="001B173C" w:rsidP="00B5028F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842" w:type="dxa"/>
            <w:vMerge/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1B173C" w:rsidRPr="009D171A" w:rsidRDefault="001B173C" w:rsidP="00B5028F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173C" w:rsidRPr="00FD2DF0" w:rsidTr="001B173C">
        <w:trPr>
          <w:trHeight w:val="412"/>
        </w:trPr>
        <w:tc>
          <w:tcPr>
            <w:tcW w:w="56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410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 xml:space="preserve">Болт  </w:t>
            </w:r>
            <w:r w:rsidRPr="00CD0413">
              <w:rPr>
                <w:rFonts w:eastAsia="TimesNewRoman"/>
                <w:sz w:val="20"/>
                <w:szCs w:val="20"/>
              </w:rPr>
              <w:t>М 16х45.58.20</w:t>
            </w:r>
          </w:p>
        </w:tc>
        <w:tc>
          <w:tcPr>
            <w:tcW w:w="3544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ГОСТ 7798-70</w:t>
            </w:r>
          </w:p>
        </w:tc>
        <w:tc>
          <w:tcPr>
            <w:tcW w:w="1276" w:type="dxa"/>
          </w:tcPr>
          <w:p w:rsidR="001B173C" w:rsidRDefault="001B173C" w:rsidP="00B5028F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1B173C" w:rsidRDefault="001B173C" w:rsidP="00B5028F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</w:t>
            </w:r>
          </w:p>
        </w:tc>
        <w:tc>
          <w:tcPr>
            <w:tcW w:w="1842" w:type="dxa"/>
            <w:vMerge/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1B173C" w:rsidRPr="009D171A" w:rsidRDefault="001B173C" w:rsidP="00B5028F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173C" w:rsidRPr="00FD2DF0" w:rsidTr="001B173C">
        <w:trPr>
          <w:trHeight w:val="412"/>
        </w:trPr>
        <w:tc>
          <w:tcPr>
            <w:tcW w:w="56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410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CD0413">
              <w:rPr>
                <w:rFonts w:eastAsia="TimesNewRoman"/>
                <w:sz w:val="20"/>
                <w:szCs w:val="20"/>
              </w:rPr>
              <w:t>Болт  2М 16х50.58.20</w:t>
            </w:r>
          </w:p>
        </w:tc>
        <w:tc>
          <w:tcPr>
            <w:tcW w:w="3544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ГОСТ 7798-70</w:t>
            </w:r>
          </w:p>
        </w:tc>
        <w:tc>
          <w:tcPr>
            <w:tcW w:w="1276" w:type="dxa"/>
          </w:tcPr>
          <w:p w:rsidR="001B173C" w:rsidRDefault="001B173C" w:rsidP="00B5028F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1B173C" w:rsidRDefault="001B173C" w:rsidP="00B5028F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42" w:type="dxa"/>
            <w:vMerge/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1B173C" w:rsidRPr="009D171A" w:rsidRDefault="001B173C" w:rsidP="00B5028F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173C" w:rsidRPr="00FD2DF0" w:rsidTr="001B173C">
        <w:trPr>
          <w:trHeight w:val="412"/>
        </w:trPr>
        <w:tc>
          <w:tcPr>
            <w:tcW w:w="56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410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CD0413">
              <w:rPr>
                <w:rFonts w:eastAsia="TimesNewRoman"/>
                <w:sz w:val="20"/>
                <w:szCs w:val="20"/>
              </w:rPr>
              <w:t>Гайка М 16.50016</w:t>
            </w:r>
          </w:p>
        </w:tc>
        <w:tc>
          <w:tcPr>
            <w:tcW w:w="3544" w:type="dxa"/>
          </w:tcPr>
          <w:p w:rsidR="001B173C" w:rsidRPr="00993EA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ГОСТ 5915-70</w:t>
            </w:r>
          </w:p>
        </w:tc>
        <w:tc>
          <w:tcPr>
            <w:tcW w:w="1276" w:type="dxa"/>
          </w:tcPr>
          <w:p w:rsidR="001B173C" w:rsidRDefault="001B173C" w:rsidP="00B5028F">
            <w:pPr>
              <w:jc w:val="center"/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1B173C" w:rsidRDefault="001B173C" w:rsidP="00B5028F">
            <w:pPr>
              <w:jc w:val="center"/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173C" w:rsidRPr="007619F1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842" w:type="dxa"/>
            <w:vMerge/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</w:tcPr>
          <w:p w:rsidR="001B173C" w:rsidRPr="009D171A" w:rsidRDefault="001B173C" w:rsidP="00B5028F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173C" w:rsidRPr="00FD2DF0" w:rsidTr="001B173C">
        <w:trPr>
          <w:trHeight w:val="447"/>
        </w:trPr>
        <w:tc>
          <w:tcPr>
            <w:tcW w:w="56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410" w:type="dxa"/>
          </w:tcPr>
          <w:p w:rsidR="001B173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201308">
              <w:rPr>
                <w:rFonts w:eastAsia="TimesNewRoman"/>
                <w:sz w:val="20"/>
                <w:szCs w:val="20"/>
              </w:rPr>
              <w:t>Угол 75х75х5</w:t>
            </w:r>
          </w:p>
        </w:tc>
        <w:tc>
          <w:tcPr>
            <w:tcW w:w="3544" w:type="dxa"/>
          </w:tcPr>
          <w:p w:rsidR="001B173C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201308">
              <w:rPr>
                <w:rFonts w:eastAsia="TimesNewRoman"/>
                <w:sz w:val="20"/>
                <w:szCs w:val="20"/>
              </w:rPr>
              <w:t>ГОСТ 8509-93</w:t>
            </w:r>
            <w:proofErr w:type="gramStart"/>
            <w:r>
              <w:rPr>
                <w:rFonts w:eastAsia="TimesNewRoman"/>
                <w:sz w:val="20"/>
                <w:szCs w:val="20"/>
              </w:rPr>
              <w:t xml:space="preserve"> </w:t>
            </w:r>
            <w:r w:rsidRPr="00201308">
              <w:rPr>
                <w:rFonts w:eastAsia="TimesNewRoman"/>
                <w:sz w:val="20"/>
                <w:szCs w:val="20"/>
              </w:rPr>
              <w:t>С</w:t>
            </w:r>
            <w:proofErr w:type="gramEnd"/>
            <w:r w:rsidRPr="00201308">
              <w:rPr>
                <w:rFonts w:eastAsia="TimesNewRoman"/>
                <w:sz w:val="20"/>
                <w:szCs w:val="20"/>
              </w:rPr>
              <w:t>т.3 ГОСТ 535-88</w:t>
            </w:r>
          </w:p>
        </w:tc>
        <w:tc>
          <w:tcPr>
            <w:tcW w:w="1276" w:type="dxa"/>
          </w:tcPr>
          <w:p w:rsidR="001B173C" w:rsidRPr="008C2CA2" w:rsidRDefault="001B173C" w:rsidP="00B5028F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Pr="00597AF0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4B0548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1B173C" w:rsidRPr="009F7BAE" w:rsidRDefault="001B173C" w:rsidP="00B5028F">
            <w:pPr>
              <w:jc w:val="center"/>
              <w:rPr>
                <w:sz w:val="20"/>
                <w:szCs w:val="20"/>
              </w:rPr>
            </w:pPr>
            <w:r w:rsidRPr="009F7BAE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0,765</w:t>
            </w:r>
          </w:p>
        </w:tc>
        <w:tc>
          <w:tcPr>
            <w:tcW w:w="1842" w:type="dxa"/>
            <w:vMerge/>
            <w:tcBorders>
              <w:bottom w:val="nil"/>
            </w:tcBorders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bottom w:val="nil"/>
            </w:tcBorders>
          </w:tcPr>
          <w:p w:rsidR="001B173C" w:rsidRPr="009D171A" w:rsidRDefault="001B173C" w:rsidP="00B5028F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173C" w:rsidRPr="00FD2DF0" w:rsidTr="001B173C">
        <w:trPr>
          <w:trHeight w:val="412"/>
        </w:trPr>
        <w:tc>
          <w:tcPr>
            <w:tcW w:w="56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410" w:type="dxa"/>
          </w:tcPr>
          <w:p w:rsidR="001B173C" w:rsidRPr="00201308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Отвод к/з 900 ф89</w:t>
            </w:r>
          </w:p>
        </w:tc>
        <w:tc>
          <w:tcPr>
            <w:tcW w:w="3544" w:type="dxa"/>
          </w:tcPr>
          <w:p w:rsidR="001B173C" w:rsidRPr="00201308" w:rsidRDefault="001B173C" w:rsidP="00B5028F">
            <w:pPr>
              <w:pStyle w:val="afffb"/>
              <w:jc w:val="both"/>
              <w:rPr>
                <w:rFonts w:eastAsia="TimesNewRoman"/>
                <w:sz w:val="20"/>
                <w:szCs w:val="20"/>
              </w:rPr>
            </w:pPr>
            <w:r w:rsidRPr="0009793E">
              <w:rPr>
                <w:rFonts w:eastAsia="TimesNewRoman"/>
                <w:sz w:val="20"/>
                <w:szCs w:val="20"/>
              </w:rPr>
              <w:t>ГОСТ 17380-</w:t>
            </w:r>
            <w:r>
              <w:rPr>
                <w:rFonts w:eastAsia="TimesNewRoman"/>
                <w:sz w:val="20"/>
                <w:szCs w:val="20"/>
              </w:rPr>
              <w:t>201</w:t>
            </w:r>
          </w:p>
        </w:tc>
        <w:tc>
          <w:tcPr>
            <w:tcW w:w="1276" w:type="dxa"/>
          </w:tcPr>
          <w:p w:rsidR="001B173C" w:rsidRPr="008C2CA2" w:rsidRDefault="001B173C" w:rsidP="00B5028F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Pr="004B0548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1B173C" w:rsidRPr="009F7BAE" w:rsidRDefault="001B173C" w:rsidP="00B5028F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1B173C" w:rsidRPr="009D171A" w:rsidRDefault="001B173C" w:rsidP="00B5028F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173C" w:rsidRPr="00FD2DF0" w:rsidTr="001B173C">
        <w:trPr>
          <w:trHeight w:val="412"/>
        </w:trPr>
        <w:tc>
          <w:tcPr>
            <w:tcW w:w="56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410" w:type="dxa"/>
          </w:tcPr>
          <w:p w:rsidR="001B173C" w:rsidRPr="00201308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Отвод к/з 900 ф100</w:t>
            </w:r>
          </w:p>
        </w:tc>
        <w:tc>
          <w:tcPr>
            <w:tcW w:w="3544" w:type="dxa"/>
          </w:tcPr>
          <w:p w:rsidR="001B173C" w:rsidRPr="00201308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0503A8">
              <w:rPr>
                <w:rFonts w:eastAsia="TimesNewRoman"/>
                <w:sz w:val="20"/>
                <w:szCs w:val="20"/>
              </w:rPr>
              <w:t xml:space="preserve">ГОСТ </w:t>
            </w:r>
            <w:r w:rsidRPr="0009793E">
              <w:rPr>
                <w:rFonts w:eastAsia="TimesNewRoman"/>
                <w:sz w:val="20"/>
                <w:szCs w:val="20"/>
              </w:rPr>
              <w:t>17380-</w:t>
            </w:r>
            <w:r>
              <w:rPr>
                <w:rFonts w:eastAsia="TimesNewRoman"/>
                <w:sz w:val="20"/>
                <w:szCs w:val="20"/>
              </w:rPr>
              <w:t>201</w:t>
            </w:r>
          </w:p>
        </w:tc>
        <w:tc>
          <w:tcPr>
            <w:tcW w:w="1276" w:type="dxa"/>
          </w:tcPr>
          <w:p w:rsidR="001B173C" w:rsidRPr="008C2CA2" w:rsidRDefault="001B173C" w:rsidP="00B5028F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Pr="004B0548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</w:tcPr>
          <w:p w:rsidR="001B173C" w:rsidRPr="009F7BAE" w:rsidRDefault="001B173C" w:rsidP="00B5028F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tcBorders>
              <w:top w:val="nil"/>
              <w:bottom w:val="nil"/>
              <w:right w:val="single" w:sz="4" w:space="0" w:color="auto"/>
            </w:tcBorders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nil"/>
            </w:tcBorders>
          </w:tcPr>
          <w:p w:rsidR="001B173C" w:rsidRPr="009D171A" w:rsidRDefault="001B173C" w:rsidP="00B5028F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173C" w:rsidRPr="00FD2DF0" w:rsidTr="001B173C">
        <w:trPr>
          <w:trHeight w:val="412"/>
        </w:trPr>
        <w:tc>
          <w:tcPr>
            <w:tcW w:w="56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410" w:type="dxa"/>
          </w:tcPr>
          <w:p w:rsidR="001B173C" w:rsidRPr="00201308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Угол 25х25</w:t>
            </w:r>
            <w:r w:rsidRPr="00201308">
              <w:rPr>
                <w:rFonts w:eastAsia="TimesNewRoman"/>
                <w:sz w:val="20"/>
                <w:szCs w:val="20"/>
              </w:rPr>
              <w:t>х</w:t>
            </w:r>
            <w:r>
              <w:rPr>
                <w:rFonts w:eastAsia="TimesNewRoman"/>
                <w:sz w:val="20"/>
                <w:szCs w:val="20"/>
              </w:rPr>
              <w:t>4</w:t>
            </w:r>
          </w:p>
        </w:tc>
        <w:tc>
          <w:tcPr>
            <w:tcW w:w="3544" w:type="dxa"/>
          </w:tcPr>
          <w:p w:rsidR="001B173C" w:rsidRPr="00201308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201308">
              <w:rPr>
                <w:rFonts w:eastAsia="TimesNewRoman"/>
                <w:sz w:val="20"/>
                <w:szCs w:val="20"/>
              </w:rPr>
              <w:t>ГОСТ 8509-93</w:t>
            </w:r>
            <w:proofErr w:type="gramStart"/>
            <w:r>
              <w:rPr>
                <w:rFonts w:eastAsia="TimesNewRoman"/>
                <w:sz w:val="20"/>
                <w:szCs w:val="20"/>
              </w:rPr>
              <w:t xml:space="preserve"> </w:t>
            </w:r>
            <w:r w:rsidRPr="00201308">
              <w:rPr>
                <w:rFonts w:eastAsia="TimesNewRoman"/>
                <w:sz w:val="20"/>
                <w:szCs w:val="20"/>
              </w:rPr>
              <w:t>С</w:t>
            </w:r>
            <w:proofErr w:type="gramEnd"/>
            <w:r w:rsidRPr="00201308">
              <w:rPr>
                <w:rFonts w:eastAsia="TimesNewRoman"/>
                <w:sz w:val="20"/>
                <w:szCs w:val="20"/>
              </w:rPr>
              <w:t>т.3 ГОСТ 535-88</w:t>
            </w:r>
          </w:p>
        </w:tc>
        <w:tc>
          <w:tcPr>
            <w:tcW w:w="1276" w:type="dxa"/>
          </w:tcPr>
          <w:p w:rsidR="001B173C" w:rsidRPr="008C2CA2" w:rsidRDefault="001B173C" w:rsidP="00B5028F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Pr="004B0548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метр</w:t>
            </w:r>
          </w:p>
        </w:tc>
        <w:tc>
          <w:tcPr>
            <w:tcW w:w="850" w:type="dxa"/>
          </w:tcPr>
          <w:p w:rsidR="001B173C" w:rsidRPr="009F7BAE" w:rsidRDefault="001B173C" w:rsidP="00B5028F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842" w:type="dxa"/>
            <w:tcBorders>
              <w:top w:val="nil"/>
              <w:bottom w:val="nil"/>
              <w:right w:val="single" w:sz="4" w:space="0" w:color="auto"/>
            </w:tcBorders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nil"/>
            </w:tcBorders>
          </w:tcPr>
          <w:p w:rsidR="001B173C" w:rsidRPr="009D171A" w:rsidRDefault="001B173C" w:rsidP="00B5028F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1B173C" w:rsidRPr="00FD2DF0" w:rsidTr="001B173C">
        <w:trPr>
          <w:trHeight w:val="412"/>
        </w:trPr>
        <w:tc>
          <w:tcPr>
            <w:tcW w:w="56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410" w:type="dxa"/>
          </w:tcPr>
          <w:p w:rsidR="001B173C" w:rsidRPr="00201308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Труба б/ш 22</w:t>
            </w:r>
            <w:r w:rsidRPr="00A35420">
              <w:rPr>
                <w:rFonts w:eastAsia="TimesNewRoman"/>
                <w:sz w:val="20"/>
                <w:szCs w:val="20"/>
              </w:rPr>
              <w:t>х3мм</w:t>
            </w:r>
          </w:p>
        </w:tc>
        <w:tc>
          <w:tcPr>
            <w:tcW w:w="3544" w:type="dxa"/>
          </w:tcPr>
          <w:p w:rsidR="001B173C" w:rsidRPr="00201308" w:rsidRDefault="001B173C" w:rsidP="00B5028F">
            <w:pPr>
              <w:pStyle w:val="afffb"/>
              <w:rPr>
                <w:rFonts w:eastAsia="TimesNewRoman"/>
                <w:sz w:val="20"/>
                <w:szCs w:val="20"/>
              </w:rPr>
            </w:pPr>
            <w:r>
              <w:rPr>
                <w:rFonts w:eastAsia="TimesNewRoman"/>
                <w:sz w:val="20"/>
                <w:szCs w:val="20"/>
              </w:rPr>
              <w:t>Сталь 20 ГОСТ 8732-78 ГОСТ 8731-74</w:t>
            </w:r>
          </w:p>
        </w:tc>
        <w:tc>
          <w:tcPr>
            <w:tcW w:w="1276" w:type="dxa"/>
          </w:tcPr>
          <w:p w:rsidR="001B173C" w:rsidRPr="008C2CA2" w:rsidRDefault="001B173C" w:rsidP="00B5028F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1B173C" w:rsidRPr="004B0548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 w:rsidRPr="004B0548">
              <w:rPr>
                <w:sz w:val="20"/>
                <w:szCs w:val="20"/>
              </w:rPr>
              <w:t>т.</w:t>
            </w:r>
          </w:p>
        </w:tc>
        <w:tc>
          <w:tcPr>
            <w:tcW w:w="850" w:type="dxa"/>
          </w:tcPr>
          <w:p w:rsidR="001B173C" w:rsidRPr="009F7BAE" w:rsidRDefault="001B173C" w:rsidP="00B5028F">
            <w:pPr>
              <w:jc w:val="center"/>
              <w:rPr>
                <w:sz w:val="20"/>
                <w:szCs w:val="20"/>
              </w:rPr>
            </w:pPr>
            <w:r w:rsidRPr="008C2CA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1B173C" w:rsidRDefault="001B173C" w:rsidP="00B5028F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0,15</w:t>
            </w:r>
          </w:p>
        </w:tc>
        <w:tc>
          <w:tcPr>
            <w:tcW w:w="1842" w:type="dxa"/>
            <w:tcBorders>
              <w:top w:val="nil"/>
              <w:right w:val="single" w:sz="4" w:space="0" w:color="auto"/>
            </w:tcBorders>
          </w:tcPr>
          <w:p w:rsidR="001B173C" w:rsidRPr="00764D75" w:rsidRDefault="001B173C" w:rsidP="00B5028F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</w:tcBorders>
          </w:tcPr>
          <w:p w:rsidR="001B173C" w:rsidRPr="009D171A" w:rsidRDefault="001B173C" w:rsidP="00B5028F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</w:tbl>
    <w:p w:rsidR="001B173C" w:rsidRPr="005A6559" w:rsidRDefault="001B173C" w:rsidP="001B173C">
      <w:pPr>
        <w:numPr>
          <w:ilvl w:val="0"/>
          <w:numId w:val="50"/>
        </w:numPr>
        <w:spacing w:before="240"/>
        <w:rPr>
          <w:b/>
        </w:rPr>
      </w:pPr>
      <w:r w:rsidRPr="005A6559">
        <w:rPr>
          <w:b/>
        </w:rPr>
        <w:t>Сведения о новизне</w:t>
      </w:r>
    </w:p>
    <w:p w:rsidR="001B173C" w:rsidRPr="003A1561" w:rsidRDefault="001B173C" w:rsidP="001B173C">
      <w:pPr>
        <w:ind w:left="720" w:hanging="11"/>
      </w:pPr>
      <w:r w:rsidRPr="003A1561">
        <w:t xml:space="preserve">Поставляемый Товар (оборудование) должен быть новым (не допускается поставка выставочных образцов). </w:t>
      </w:r>
    </w:p>
    <w:p w:rsidR="001B173C" w:rsidRDefault="001B173C" w:rsidP="001B173C">
      <w:pPr>
        <w:numPr>
          <w:ilvl w:val="0"/>
          <w:numId w:val="50"/>
        </w:numPr>
        <w:spacing w:before="240"/>
        <w:rPr>
          <w:b/>
        </w:rPr>
      </w:pPr>
      <w:r>
        <w:rPr>
          <w:b/>
        </w:rPr>
        <w:t>Требования к маркировке</w:t>
      </w:r>
    </w:p>
    <w:p w:rsidR="001B173C" w:rsidRPr="00A50102" w:rsidRDefault="001B173C" w:rsidP="001B173C">
      <w:pPr>
        <w:pStyle w:val="affe"/>
        <w:spacing w:line="240" w:lineRule="auto"/>
        <w:rPr>
          <w:rFonts w:ascii="Times New Roman" w:hAnsi="Times New Roman"/>
          <w:sz w:val="24"/>
          <w:szCs w:val="24"/>
        </w:rPr>
      </w:pPr>
      <w:proofErr w:type="gramStart"/>
      <w:r w:rsidRPr="00A50102">
        <w:rPr>
          <w:rFonts w:ascii="Times New Roman" w:hAnsi="Times New Roman"/>
          <w:sz w:val="24"/>
          <w:szCs w:val="24"/>
        </w:rPr>
        <w:t>В соответствии с ГОСТ 7566-94 (Металлопродукция.</w:t>
      </w:r>
      <w:proofErr w:type="gramEnd"/>
      <w:r w:rsidRPr="00A5010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50102">
        <w:rPr>
          <w:rFonts w:ascii="Times New Roman" w:hAnsi="Times New Roman"/>
          <w:sz w:val="24"/>
          <w:szCs w:val="24"/>
        </w:rPr>
        <w:t>Приемка, маркировка, упаковка, транспортирование и хранение).</w:t>
      </w:r>
      <w:proofErr w:type="gramEnd"/>
    </w:p>
    <w:p w:rsidR="001B173C" w:rsidRPr="007123D0" w:rsidRDefault="001B173C" w:rsidP="001B173C">
      <w:pPr>
        <w:numPr>
          <w:ilvl w:val="0"/>
          <w:numId w:val="50"/>
        </w:numPr>
        <w:spacing w:before="240"/>
        <w:rPr>
          <w:b/>
        </w:rPr>
      </w:pPr>
      <w:r w:rsidRPr="007123D0">
        <w:rPr>
          <w:b/>
        </w:rPr>
        <w:t>Требования к упаковке</w:t>
      </w:r>
    </w:p>
    <w:p w:rsidR="001B173C" w:rsidRPr="00A50102" w:rsidRDefault="001B173C" w:rsidP="001B173C">
      <w:pPr>
        <w:pStyle w:val="affe"/>
        <w:spacing w:line="240" w:lineRule="auto"/>
        <w:rPr>
          <w:rFonts w:ascii="Times New Roman" w:hAnsi="Times New Roman"/>
          <w:sz w:val="24"/>
          <w:szCs w:val="24"/>
        </w:rPr>
      </w:pPr>
      <w:proofErr w:type="gramStart"/>
      <w:r w:rsidRPr="00A50102">
        <w:rPr>
          <w:rFonts w:ascii="Times New Roman" w:hAnsi="Times New Roman"/>
          <w:sz w:val="24"/>
          <w:szCs w:val="24"/>
        </w:rPr>
        <w:t>В соответствии с ГОСТ 7566-94 (Металлопродукция.</w:t>
      </w:r>
      <w:proofErr w:type="gramEnd"/>
      <w:r w:rsidRPr="00A5010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50102">
        <w:rPr>
          <w:rFonts w:ascii="Times New Roman" w:hAnsi="Times New Roman"/>
          <w:sz w:val="24"/>
          <w:szCs w:val="24"/>
        </w:rPr>
        <w:t>Приемка, маркировка, упаковка, транспортирование и хранение).</w:t>
      </w:r>
      <w:proofErr w:type="gramEnd"/>
    </w:p>
    <w:p w:rsidR="001B173C" w:rsidRDefault="001B173C" w:rsidP="001B173C">
      <w:pPr>
        <w:numPr>
          <w:ilvl w:val="0"/>
          <w:numId w:val="50"/>
        </w:numPr>
        <w:spacing w:before="240"/>
        <w:rPr>
          <w:b/>
        </w:rPr>
      </w:pPr>
      <w:r>
        <w:rPr>
          <w:b/>
        </w:rPr>
        <w:t>Требования по правилам сдачи и приемки</w:t>
      </w:r>
    </w:p>
    <w:p w:rsidR="001B173C" w:rsidRPr="008011EC" w:rsidRDefault="001B173C" w:rsidP="001B173C">
      <w:pPr>
        <w:numPr>
          <w:ilvl w:val="1"/>
          <w:numId w:val="50"/>
        </w:numPr>
        <w:ind w:left="709" w:hanging="4"/>
        <w:rPr>
          <w:color w:val="FF0000"/>
        </w:rPr>
      </w:pPr>
      <w:r w:rsidRPr="008011EC">
        <w:rPr>
          <w:b/>
        </w:rPr>
        <w:t>Порядок сдачи и приемки:</w:t>
      </w:r>
      <w:r>
        <w:t xml:space="preserve"> </w:t>
      </w:r>
      <w:r w:rsidRPr="003A1561">
        <w:t xml:space="preserve">Приемка Товара (оборудования) осуществляется в соответствии с действующим </w:t>
      </w:r>
      <w:r>
        <w:t>з</w:t>
      </w:r>
      <w:r w:rsidRPr="003A1561">
        <w:t>аконодательством РФ.</w:t>
      </w:r>
    </w:p>
    <w:p w:rsidR="001B173C" w:rsidRPr="003A1561" w:rsidRDefault="001B173C" w:rsidP="001B173C">
      <w:pPr>
        <w:numPr>
          <w:ilvl w:val="1"/>
          <w:numId w:val="50"/>
        </w:numPr>
        <w:ind w:left="709" w:hanging="4"/>
      </w:pPr>
      <w:r w:rsidRPr="008011EC">
        <w:rPr>
          <w:b/>
        </w:rPr>
        <w:lastRenderedPageBreak/>
        <w:t>Требования по передаче заказчику технических и иных документов при поставке товара:</w:t>
      </w:r>
      <w:r w:rsidRPr="001D0142">
        <w:t xml:space="preserve"> </w:t>
      </w:r>
      <w:r w:rsidRPr="003A1561">
        <w:t xml:space="preserve">На момент поставки, на Товар (оборудование) должен быть предоставлен Сертификат соответствия по системе сертификации </w:t>
      </w:r>
      <w:proofErr w:type="spellStart"/>
      <w:r w:rsidRPr="003A1561">
        <w:t>Госстандартов</w:t>
      </w:r>
      <w:proofErr w:type="spellEnd"/>
      <w:r w:rsidRPr="003A1561">
        <w:t xml:space="preserve"> России, если сертификация Товара (оборудования) предусмотрена действующим законодательством Российской Федерации.</w:t>
      </w:r>
    </w:p>
    <w:p w:rsidR="001B173C" w:rsidRDefault="001B173C" w:rsidP="001B173C">
      <w:pPr>
        <w:numPr>
          <w:ilvl w:val="0"/>
          <w:numId w:val="50"/>
        </w:numPr>
        <w:spacing w:before="240"/>
        <w:rPr>
          <w:b/>
        </w:rPr>
      </w:pPr>
      <w:r w:rsidRPr="006F230C">
        <w:rPr>
          <w:b/>
        </w:rPr>
        <w:t>Требования к транспортированию</w:t>
      </w:r>
    </w:p>
    <w:p w:rsidR="001B173C" w:rsidRPr="00A50102" w:rsidRDefault="001B173C" w:rsidP="001B173C">
      <w:pPr>
        <w:pStyle w:val="affe"/>
        <w:spacing w:line="240" w:lineRule="auto"/>
        <w:rPr>
          <w:rFonts w:ascii="Times New Roman" w:hAnsi="Times New Roman"/>
          <w:sz w:val="24"/>
          <w:szCs w:val="24"/>
        </w:rPr>
      </w:pPr>
      <w:proofErr w:type="gramStart"/>
      <w:r w:rsidRPr="00A50102">
        <w:rPr>
          <w:rFonts w:ascii="Times New Roman" w:hAnsi="Times New Roman"/>
          <w:sz w:val="24"/>
          <w:szCs w:val="24"/>
        </w:rPr>
        <w:t>В соответствии с ГОСТ 7566-94 (Металлопродукция.</w:t>
      </w:r>
      <w:proofErr w:type="gramEnd"/>
      <w:r w:rsidRPr="00A5010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50102">
        <w:rPr>
          <w:rFonts w:ascii="Times New Roman" w:hAnsi="Times New Roman"/>
          <w:sz w:val="24"/>
          <w:szCs w:val="24"/>
        </w:rPr>
        <w:t>Приемка, маркировка, упаковка, транспортирование и хранение).</w:t>
      </w:r>
      <w:proofErr w:type="gramEnd"/>
    </w:p>
    <w:p w:rsidR="001B173C" w:rsidRDefault="001B173C" w:rsidP="001B173C">
      <w:pPr>
        <w:numPr>
          <w:ilvl w:val="0"/>
          <w:numId w:val="50"/>
        </w:numPr>
        <w:spacing w:before="240"/>
        <w:rPr>
          <w:b/>
        </w:rPr>
      </w:pPr>
      <w:r>
        <w:rPr>
          <w:b/>
        </w:rPr>
        <w:t>Требования к хранению</w:t>
      </w:r>
    </w:p>
    <w:p w:rsidR="001B173C" w:rsidRPr="00A50102" w:rsidRDefault="001B173C" w:rsidP="001B173C">
      <w:pPr>
        <w:ind w:left="720"/>
      </w:pPr>
      <w:proofErr w:type="gramStart"/>
      <w:r w:rsidRPr="00A50102">
        <w:t>В соответствии с ГОСТ 7566-94 (Металлопродукция.</w:t>
      </w:r>
      <w:proofErr w:type="gramEnd"/>
      <w:r w:rsidRPr="00A50102">
        <w:t xml:space="preserve"> </w:t>
      </w:r>
      <w:proofErr w:type="gramStart"/>
      <w:r w:rsidRPr="00A50102">
        <w:t>Приемка, маркировка, упаковка, транспортирование и хранение).</w:t>
      </w:r>
      <w:proofErr w:type="gramEnd"/>
    </w:p>
    <w:p w:rsidR="001B173C" w:rsidRDefault="001B173C" w:rsidP="001B173C">
      <w:pPr>
        <w:numPr>
          <w:ilvl w:val="0"/>
          <w:numId w:val="50"/>
        </w:numPr>
        <w:rPr>
          <w:b/>
        </w:rPr>
      </w:pPr>
      <w:r>
        <w:rPr>
          <w:b/>
        </w:rPr>
        <w:t>Требования к обслуживанию</w:t>
      </w:r>
    </w:p>
    <w:p w:rsidR="001B173C" w:rsidRPr="00A30668" w:rsidRDefault="001B173C" w:rsidP="001B173C">
      <w:pPr>
        <w:pStyle w:val="afffb"/>
        <w:ind w:left="720"/>
      </w:pPr>
      <w:r>
        <w:rPr>
          <w:rFonts w:eastAsia="TimesNewRoman"/>
        </w:rPr>
        <w:t>Не требуется</w:t>
      </w:r>
    </w:p>
    <w:p w:rsidR="001B173C" w:rsidRDefault="001B173C" w:rsidP="001B173C">
      <w:pPr>
        <w:numPr>
          <w:ilvl w:val="0"/>
          <w:numId w:val="50"/>
        </w:numPr>
        <w:spacing w:before="240"/>
        <w:rPr>
          <w:b/>
        </w:rPr>
      </w:pPr>
      <w:r>
        <w:rPr>
          <w:b/>
        </w:rPr>
        <w:t>Экологические требования</w:t>
      </w:r>
    </w:p>
    <w:p w:rsidR="001B173C" w:rsidRPr="00A30668" w:rsidRDefault="001B173C" w:rsidP="001B173C">
      <w:pPr>
        <w:pStyle w:val="afffb"/>
        <w:ind w:left="709"/>
      </w:pPr>
      <w:r>
        <w:rPr>
          <w:rFonts w:eastAsia="TimesNewRoman"/>
        </w:rPr>
        <w:t>Не требуется</w:t>
      </w:r>
    </w:p>
    <w:p w:rsidR="001B173C" w:rsidRDefault="001B173C" w:rsidP="001B173C">
      <w:pPr>
        <w:numPr>
          <w:ilvl w:val="0"/>
          <w:numId w:val="50"/>
        </w:numPr>
        <w:spacing w:before="240"/>
        <w:rPr>
          <w:b/>
        </w:rPr>
      </w:pPr>
      <w:r>
        <w:rPr>
          <w:b/>
        </w:rPr>
        <w:t>Требования по безопасности</w:t>
      </w:r>
    </w:p>
    <w:p w:rsidR="001B173C" w:rsidRPr="00A30668" w:rsidRDefault="001B173C" w:rsidP="001B173C">
      <w:pPr>
        <w:pStyle w:val="afffb"/>
        <w:ind w:left="720"/>
      </w:pPr>
      <w:r>
        <w:rPr>
          <w:rFonts w:eastAsia="TimesNewRoman"/>
        </w:rPr>
        <w:t>Не требуется</w:t>
      </w:r>
    </w:p>
    <w:p w:rsidR="001B173C" w:rsidRDefault="001B173C" w:rsidP="001B173C">
      <w:pPr>
        <w:numPr>
          <w:ilvl w:val="0"/>
          <w:numId w:val="50"/>
        </w:numPr>
        <w:spacing w:before="240"/>
        <w:rPr>
          <w:b/>
        </w:rPr>
      </w:pPr>
      <w:r>
        <w:rPr>
          <w:b/>
        </w:rPr>
        <w:t>Требования к качеству</w:t>
      </w:r>
    </w:p>
    <w:p w:rsidR="001B173C" w:rsidRPr="006B29BA" w:rsidRDefault="001B173C" w:rsidP="001B173C">
      <w:pPr>
        <w:ind w:left="720"/>
      </w:pPr>
      <w:r w:rsidRPr="006B29BA">
        <w:t>Товар (оборудование) должно соответствовать требованиям ГОСТ и Специальным условиям поставки оборудования, приборов, материалов и изделий для объектов атомной энергетики.</w:t>
      </w:r>
    </w:p>
    <w:p w:rsidR="001B173C" w:rsidRDefault="001B173C" w:rsidP="001B173C">
      <w:pPr>
        <w:numPr>
          <w:ilvl w:val="0"/>
          <w:numId w:val="50"/>
        </w:numPr>
        <w:rPr>
          <w:b/>
        </w:rPr>
      </w:pPr>
      <w:r w:rsidRPr="006F230C">
        <w:rPr>
          <w:b/>
        </w:rPr>
        <w:t xml:space="preserve">Техническое сопровождение </w:t>
      </w:r>
      <w:r>
        <w:rPr>
          <w:b/>
        </w:rPr>
        <w:t>групп товаров, за исключением нестандартного оборудования</w:t>
      </w:r>
    </w:p>
    <w:p w:rsidR="001B173C" w:rsidRPr="000F5701" w:rsidRDefault="001B173C" w:rsidP="001B173C">
      <w:pPr>
        <w:ind w:left="720"/>
      </w:pPr>
      <w:r w:rsidRPr="004F78EB">
        <w:t>Не требуется</w:t>
      </w:r>
    </w:p>
    <w:p w:rsidR="001B173C" w:rsidRDefault="001B173C" w:rsidP="001B173C">
      <w:pPr>
        <w:numPr>
          <w:ilvl w:val="0"/>
          <w:numId w:val="50"/>
        </w:numPr>
        <w:rPr>
          <w:b/>
        </w:rPr>
      </w:pPr>
      <w:r>
        <w:rPr>
          <w:b/>
        </w:rPr>
        <w:t>Дополнительные (иные) требования</w:t>
      </w:r>
    </w:p>
    <w:p w:rsidR="001B173C" w:rsidRDefault="001B173C" w:rsidP="001B173C">
      <w:pPr>
        <w:ind w:left="720"/>
      </w:pPr>
      <w:r w:rsidRPr="004F78EB">
        <w:t>Не требуется</w:t>
      </w:r>
    </w:p>
    <w:p w:rsidR="001B173C" w:rsidRDefault="001B173C" w:rsidP="001B173C">
      <w:pPr>
        <w:ind w:left="720"/>
        <w:rPr>
          <w:b/>
        </w:rPr>
      </w:pPr>
    </w:p>
    <w:p w:rsidR="001B173C" w:rsidRDefault="001B173C" w:rsidP="001B173C">
      <w:pPr>
        <w:numPr>
          <w:ilvl w:val="0"/>
          <w:numId w:val="50"/>
        </w:numPr>
        <w:spacing w:before="240"/>
        <w:rPr>
          <w:b/>
        </w:rPr>
      </w:pPr>
      <w:r>
        <w:rPr>
          <w:b/>
        </w:rPr>
        <w:t>Требования к форме предоставляемой информации</w:t>
      </w:r>
    </w:p>
    <w:p w:rsidR="001B173C" w:rsidRPr="00CE4952" w:rsidRDefault="001B173C" w:rsidP="001B173C">
      <w:pPr>
        <w:pStyle w:val="affe"/>
        <w:spacing w:line="240" w:lineRule="auto"/>
        <w:rPr>
          <w:rFonts w:ascii="Times New Roman" w:hAnsi="Times New Roman"/>
          <w:b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1B173C" w:rsidRDefault="001B173C" w:rsidP="001B173C">
      <w:pPr>
        <w:numPr>
          <w:ilvl w:val="0"/>
          <w:numId w:val="50"/>
        </w:numPr>
        <w:spacing w:before="240"/>
        <w:rPr>
          <w:b/>
        </w:rPr>
      </w:pPr>
      <w:r>
        <w:rPr>
          <w:b/>
        </w:rPr>
        <w:t>Требования к техническому обучению персонала заказчика</w:t>
      </w:r>
    </w:p>
    <w:p w:rsidR="001B173C" w:rsidRPr="00CE4952" w:rsidRDefault="001B173C" w:rsidP="001B173C">
      <w:pPr>
        <w:pStyle w:val="affe"/>
        <w:spacing w:line="240" w:lineRule="auto"/>
        <w:rPr>
          <w:rFonts w:ascii="Times New Roman" w:hAnsi="Times New Roman"/>
          <w:b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84041D" w:rsidRPr="001B173C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  <w:lang w:val="en-US"/>
        </w:rPr>
      </w:pPr>
    </w:p>
    <w:sectPr w:rsidR="0084041D" w:rsidRPr="001B173C" w:rsidSect="001B173C">
      <w:pgSz w:w="16840" w:h="11907" w:orient="landscape" w:code="9"/>
      <w:pgMar w:top="1418" w:right="1134" w:bottom="567" w:left="1134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50B97"/>
    <w:multiLevelType w:val="hybridMultilevel"/>
    <w:tmpl w:val="4E0C8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1">
    <w:nsid w:val="3E051836"/>
    <w:multiLevelType w:val="hybridMultilevel"/>
    <w:tmpl w:val="20DABBC8"/>
    <w:lvl w:ilvl="0" w:tplc="4DCE5C18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593424C"/>
    <w:multiLevelType w:val="hybridMultilevel"/>
    <w:tmpl w:val="3C68ACCE"/>
    <w:lvl w:ilvl="0" w:tplc="0BE243A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5DCD4536"/>
    <w:multiLevelType w:val="hybridMultilevel"/>
    <w:tmpl w:val="73A63BDA"/>
    <w:lvl w:ilvl="0" w:tplc="4DCE5C18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9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0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6"/>
  </w:num>
  <w:num w:numId="3">
    <w:abstractNumId w:val="23"/>
  </w:num>
  <w:num w:numId="4">
    <w:abstractNumId w:val="1"/>
  </w:num>
  <w:num w:numId="5">
    <w:abstractNumId w:val="0"/>
  </w:num>
  <w:num w:numId="6">
    <w:abstractNumId w:val="22"/>
  </w:num>
  <w:num w:numId="7">
    <w:abstractNumId w:val="3"/>
  </w:num>
  <w:num w:numId="8">
    <w:abstractNumId w:val="18"/>
  </w:num>
  <w:num w:numId="9">
    <w:abstractNumId w:val="2"/>
  </w:num>
  <w:num w:numId="10">
    <w:abstractNumId w:val="19"/>
  </w:num>
  <w:num w:numId="11">
    <w:abstractNumId w:val="34"/>
  </w:num>
  <w:num w:numId="12">
    <w:abstractNumId w:val="10"/>
  </w:num>
  <w:num w:numId="13">
    <w:abstractNumId w:val="25"/>
  </w:num>
  <w:num w:numId="14">
    <w:abstractNumId w:val="15"/>
  </w:num>
  <w:num w:numId="15">
    <w:abstractNumId w:val="7"/>
  </w:num>
  <w:num w:numId="16">
    <w:abstractNumId w:val="13"/>
  </w:num>
  <w:num w:numId="17">
    <w:abstractNumId w:val="12"/>
  </w:num>
  <w:num w:numId="18">
    <w:abstractNumId w:val="10"/>
    <w:lvlOverride w:ilvl="0">
      <w:startOverride w:val="1"/>
    </w:lvlOverride>
  </w:num>
  <w:num w:numId="19">
    <w:abstractNumId w:val="15"/>
    <w:lvlOverride w:ilvl="0">
      <w:startOverride w:val="1"/>
    </w:lvlOverride>
  </w:num>
  <w:num w:numId="20">
    <w:abstractNumId w:val="7"/>
    <w:lvlOverride w:ilvl="0">
      <w:startOverride w:val="1"/>
    </w:lvlOverride>
  </w:num>
  <w:num w:numId="21">
    <w:abstractNumId w:val="10"/>
    <w:lvlOverride w:ilvl="0">
      <w:startOverride w:val="1"/>
    </w:lvlOverride>
  </w:num>
  <w:num w:numId="22">
    <w:abstractNumId w:val="25"/>
    <w:lvlOverride w:ilvl="0">
      <w:startOverride w:val="1"/>
    </w:lvlOverride>
  </w:num>
  <w:num w:numId="23">
    <w:abstractNumId w:val="15"/>
    <w:lvlOverride w:ilvl="0">
      <w:startOverride w:val="1"/>
    </w:lvlOverride>
  </w:num>
  <w:num w:numId="24">
    <w:abstractNumId w:val="25"/>
    <w:lvlOverride w:ilvl="0">
      <w:startOverride w:val="1"/>
    </w:lvlOverride>
  </w:num>
  <w:num w:numId="25">
    <w:abstractNumId w:val="7"/>
    <w:lvlOverride w:ilvl="0">
      <w:startOverride w:val="1"/>
    </w:lvlOverride>
  </w:num>
  <w:num w:numId="26">
    <w:abstractNumId w:val="30"/>
  </w:num>
  <w:num w:numId="27">
    <w:abstractNumId w:val="35"/>
  </w:num>
  <w:num w:numId="28">
    <w:abstractNumId w:val="17"/>
  </w:num>
  <w:num w:numId="29">
    <w:abstractNumId w:val="16"/>
  </w:num>
  <w:num w:numId="30">
    <w:abstractNumId w:val="33"/>
  </w:num>
  <w:num w:numId="31">
    <w:abstractNumId w:val="31"/>
  </w:num>
  <w:num w:numId="32">
    <w:abstractNumId w:val="14"/>
  </w:num>
  <w:num w:numId="3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</w:num>
  <w:num w:numId="35">
    <w:abstractNumId w:val="37"/>
  </w:num>
  <w:num w:numId="36">
    <w:abstractNumId w:val="38"/>
  </w:num>
  <w:num w:numId="37">
    <w:abstractNumId w:val="4"/>
  </w:num>
  <w:num w:numId="38">
    <w:abstractNumId w:val="5"/>
  </w:num>
  <w:num w:numId="39">
    <w:abstractNumId w:val="9"/>
  </w:num>
  <w:num w:numId="40">
    <w:abstractNumId w:val="32"/>
  </w:num>
  <w:num w:numId="41">
    <w:abstractNumId w:val="27"/>
  </w:num>
  <w:num w:numId="42">
    <w:abstractNumId w:val="11"/>
  </w:num>
  <w:num w:numId="43">
    <w:abstractNumId w:val="20"/>
  </w:num>
  <w:num w:numId="44">
    <w:abstractNumId w:val="8"/>
  </w:num>
  <w:num w:numId="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4"/>
  </w:num>
  <w:num w:numId="47">
    <w:abstractNumId w:val="6"/>
  </w:num>
  <w:num w:numId="48">
    <w:abstractNumId w:val="21"/>
  </w:num>
  <w:num w:numId="49">
    <w:abstractNumId w:val="28"/>
  </w:num>
  <w:num w:numId="50">
    <w:abstractNumId w:val="2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google.ru/url?sa=t&amp;rct=j&amp;q=&amp;esrc=s&amp;source=web&amp;cd=5&amp;ved=0CDkQFjAE&amp;url=http%3A%2F%2Fwww.uralprom66.ru%2Fmedia%2Fcontent%2Ftu_uralprom.doc&amp;ei=muT2U5W1HOHh4QS94oHwDg&amp;usg=AFQjCNEPpx_XbzYlALUK0Kp7Jb4mX4u00A&amp;sig2=i7kp31jDUea1MPJdl6AdOg&amp;bvm=bv.73612305,bs.1,d.bGE&amp;cad=rj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BB262E4-0859-4066-B4CD-BCE62EFFA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331</TotalTime>
  <Pages>5</Pages>
  <Words>933</Words>
  <Characters>6289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7208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80</cp:revision>
  <cp:lastPrinted>2013-05-13T10:31:00Z</cp:lastPrinted>
  <dcterms:created xsi:type="dcterms:W3CDTF">2013-12-04T11:06:00Z</dcterms:created>
  <dcterms:modified xsi:type="dcterms:W3CDTF">2014-09-17T06:01:00Z</dcterms:modified>
</cp:coreProperties>
</file>