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6FA" w:rsidRPr="00670799" w:rsidRDefault="001F36FA" w:rsidP="00B27437">
      <w:pPr>
        <w:jc w:val="center"/>
        <w:outlineLvl w:val="0"/>
        <w:rPr>
          <w:rFonts w:ascii="Times New Roman" w:hAnsi="Times New Roman" w:cs="Times New Roman"/>
        </w:rPr>
      </w:pPr>
      <w:r w:rsidRPr="00670799">
        <w:rPr>
          <w:rFonts w:ascii="Times New Roman" w:hAnsi="Times New Roman" w:cs="Times New Roman"/>
        </w:rPr>
        <w:t>ИЗВЕЩЕНИЕ О ПРОДЛЕНИИ СРОКА ПОДАЧИ ЗАЯВОК</w:t>
      </w:r>
    </w:p>
    <w:p w:rsidR="001F36FA" w:rsidRPr="00670799" w:rsidRDefault="001F36FA" w:rsidP="00B27437">
      <w:pPr>
        <w:jc w:val="center"/>
        <w:outlineLvl w:val="0"/>
        <w:rPr>
          <w:rFonts w:ascii="Times New Roman" w:hAnsi="Times New Roman" w:cs="Times New Roman"/>
        </w:rPr>
      </w:pPr>
      <w:r w:rsidRPr="00670799">
        <w:rPr>
          <w:rFonts w:ascii="Times New Roman" w:hAnsi="Times New Roman" w:cs="Times New Roman"/>
        </w:rPr>
        <w:t>224/67-03/13-168/2 ОЗЦЭ</w:t>
      </w:r>
    </w:p>
    <w:p w:rsidR="001F36FA" w:rsidRPr="00A6215E" w:rsidRDefault="001F36FA" w:rsidP="00B27437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1F36FA" w:rsidRPr="00A6215E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1F36FA" w:rsidRPr="00A6215E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F36FA" w:rsidRPr="00A6215E" w:rsidRDefault="001F36FA" w:rsidP="00B27437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1F36FA" w:rsidRDefault="001F36FA" w:rsidP="00B27437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1F36FA" w:rsidRPr="006F3094" w:rsidRDefault="001F36FA" w:rsidP="00B2743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Овчинникова Инга Николаевна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48-16, </w:t>
      </w:r>
      <w:r w:rsidRPr="008A0C06">
        <w:rPr>
          <w:rFonts w:ascii="Times New Roman" w:hAnsi="Times New Roman" w:cs="Times New Roman"/>
          <w:lang w:val="en-US"/>
        </w:rPr>
        <w:t>imartinova</w:t>
      </w:r>
      <w:r w:rsidRPr="006060E7">
        <w:rPr>
          <w:rFonts w:ascii="Times New Roman" w:hAnsi="Times New Roman" w:cs="Times New Roman"/>
        </w:rPr>
        <w:t>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1F36FA" w:rsidRPr="00BD1E5B" w:rsidRDefault="001F36FA" w:rsidP="00B27437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1F36FA" w:rsidRPr="00E90B5C" w:rsidRDefault="001F36FA" w:rsidP="00B27437">
      <w:pPr>
        <w:numPr>
          <w:ilvl w:val="0"/>
          <w:numId w:val="1"/>
        </w:numPr>
        <w:tabs>
          <w:tab w:val="clear" w:pos="1260"/>
          <w:tab w:val="num" w:pos="0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D623D">
        <w:rPr>
          <w:rFonts w:ascii="Times New Roman" w:hAnsi="Times New Roman" w:cs="Times New Roman"/>
          <w:color w:val="000000"/>
        </w:rPr>
        <w:t xml:space="preserve">оставка </w:t>
      </w:r>
      <w:r w:rsidRPr="00200888">
        <w:rPr>
          <w:rFonts w:ascii="Times New Roman" w:hAnsi="Times New Roman" w:cs="Times New Roman"/>
          <w:color w:val="000000"/>
        </w:rPr>
        <w:t>лицензионного программного обеспечения</w:t>
      </w:r>
      <w:r w:rsidRPr="001559D8">
        <w:rPr>
          <w:rFonts w:ascii="Times New Roman" w:hAnsi="Times New Roman" w:cs="Times New Roman"/>
          <w:color w:val="000000"/>
        </w:rPr>
        <w:t xml:space="preserve">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1F36FA" w:rsidRPr="00A6215E" w:rsidRDefault="001F36FA" w:rsidP="00B2743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1F36FA" w:rsidRDefault="001F36FA" w:rsidP="00B27437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snapToGrid w:val="0"/>
        <w:ind w:left="0" w:firstLine="709"/>
        <w:jc w:val="both"/>
        <w:rPr>
          <w:rFonts w:ascii="Times New Roman" w:hAnsi="Times New Roman" w:cs="Times New Roman"/>
        </w:rPr>
      </w:pPr>
      <w:r w:rsidRPr="003307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075E">
        <w:rPr>
          <w:rFonts w:ascii="Times New Roman" w:hAnsi="Times New Roman" w:cs="Times New Roman"/>
        </w:rPr>
        <w:t>:</w:t>
      </w:r>
      <w:r w:rsidRPr="0033075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249033,</w:t>
      </w:r>
      <w:r w:rsidRPr="0033075E">
        <w:rPr>
          <w:rFonts w:ascii="Times New Roman" w:hAnsi="Times New Roman" w:cs="Times New Roman"/>
        </w:rPr>
        <w:t xml:space="preserve"> г. Обнинск, Калужской обл., пл. Бондаренко, </w:t>
      </w:r>
      <w:r>
        <w:rPr>
          <w:rFonts w:ascii="Times New Roman" w:hAnsi="Times New Roman" w:cs="Times New Roman"/>
        </w:rPr>
        <w:t xml:space="preserve">д. </w:t>
      </w:r>
      <w:r w:rsidRPr="0033075E">
        <w:rPr>
          <w:rFonts w:ascii="Times New Roman" w:hAnsi="Times New Roman" w:cs="Times New Roman"/>
        </w:rPr>
        <w:t>1.</w:t>
      </w:r>
    </w:p>
    <w:p w:rsidR="001F36FA" w:rsidRPr="0033075E" w:rsidRDefault="001F36FA" w:rsidP="00B27437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snapToGrid w:val="0"/>
        <w:ind w:left="0" w:firstLine="709"/>
        <w:jc w:val="both"/>
        <w:rPr>
          <w:rFonts w:ascii="Times New Roman" w:hAnsi="Times New Roman" w:cs="Times New Roman"/>
        </w:rPr>
      </w:pPr>
      <w:r w:rsidRPr="003307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3307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1F36FA" w:rsidRPr="00A6215E" w:rsidRDefault="001F36FA" w:rsidP="00B2743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F36FA" w:rsidRPr="00A6215E" w:rsidRDefault="001F36FA" w:rsidP="00B2743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36FA" w:rsidRPr="00A6215E" w:rsidRDefault="001F36FA" w:rsidP="00B2743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F36FA" w:rsidRPr="00D14B6A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83B72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283B72">
        <w:rPr>
          <w:rFonts w:ascii="Times New Roman" w:hAnsi="Times New Roman" w:cs="Times New Roman"/>
        </w:rPr>
        <w:t xml:space="preserve">: </w:t>
      </w:r>
      <w:r w:rsidRPr="00212EFD">
        <w:rPr>
          <w:rFonts w:ascii="Times New Roman" w:hAnsi="Times New Roman" w:cs="Times New Roman"/>
        </w:rPr>
        <w:t>220 742,</w:t>
      </w:r>
      <w:r>
        <w:rPr>
          <w:rFonts w:ascii="Times New Roman" w:hAnsi="Times New Roman" w:cs="Times New Roman"/>
        </w:rPr>
        <w:t xml:space="preserve"> </w:t>
      </w:r>
      <w:r w:rsidRPr="00212EFD">
        <w:rPr>
          <w:rFonts w:ascii="Times New Roman" w:hAnsi="Times New Roman" w:cs="Times New Roman"/>
        </w:rPr>
        <w:t>00 (Двести двадцать тысяч семьсот сорок два</w:t>
      </w:r>
      <w:r w:rsidRPr="00283B72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я</w:t>
      </w:r>
      <w:r w:rsidRPr="00283B72">
        <w:rPr>
          <w:rFonts w:ascii="Times New Roman" w:hAnsi="Times New Roman" w:cs="Times New Roman"/>
        </w:rPr>
        <w:t xml:space="preserve"> 00 копеек</w:t>
      </w:r>
      <w:r>
        <w:rPr>
          <w:rFonts w:ascii="Times New Roman" w:hAnsi="Times New Roman" w:cs="Times New Roman"/>
        </w:rPr>
        <w:t>) рубля</w:t>
      </w:r>
      <w:r w:rsidRPr="00283B72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В</w:t>
      </w:r>
      <w:r w:rsidRPr="008D4B2A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 w:cs="Times New Roman"/>
        </w:rPr>
        <w:t xml:space="preserve"> </w:t>
      </w:r>
      <w:r w:rsidRPr="008D4B2A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1F36FA" w:rsidRPr="00283B72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83B72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283B72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1F36FA" w:rsidRPr="00A6215E" w:rsidRDefault="001F36FA" w:rsidP="00B2743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1F36FA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1F36FA" w:rsidRPr="00AD2E4C" w:rsidRDefault="001F36FA" w:rsidP="00AD2E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D2E4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D2E4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D2E4C">
        <w:rPr>
          <w:rFonts w:ascii="Times New Roman" w:hAnsi="Times New Roman" w:cs="Times New Roman"/>
          <w:b/>
          <w:bCs/>
        </w:rPr>
        <w:t>:</w:t>
      </w:r>
    </w:p>
    <w:p w:rsidR="001F36FA" w:rsidRPr="00AD2E4C" w:rsidRDefault="001F36FA" w:rsidP="00AD2E4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AD2E4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D2E4C">
        <w:rPr>
          <w:rFonts w:ascii="Times New Roman" w:hAnsi="Times New Roman" w:cs="Times New Roman"/>
          <w:color w:val="0000FF"/>
        </w:rPr>
        <w:t xml:space="preserve"> </w:t>
      </w:r>
      <w:r w:rsidRPr="00AD2E4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D2E4C">
        <w:rPr>
          <w:rFonts w:ascii="Times New Roman" w:hAnsi="Times New Roman" w:cs="Times New Roman"/>
          <w:spacing w:val="-6"/>
        </w:rPr>
        <w:t>на участие в запросе цен</w:t>
      </w:r>
      <w:r w:rsidRPr="00AD2E4C">
        <w:rPr>
          <w:rFonts w:ascii="Times New Roman" w:hAnsi="Times New Roman" w:cs="Times New Roman"/>
        </w:rPr>
        <w:t xml:space="preserve"> продлевается на 4 рабочих дня.</w:t>
      </w:r>
    </w:p>
    <w:p w:rsidR="001F36FA" w:rsidRPr="00A6215E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1F36FA" w:rsidRPr="00A6215E" w:rsidRDefault="001F36FA" w:rsidP="00B27437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1F36FA" w:rsidRPr="00A6215E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14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1F36FA" w:rsidRPr="00A6215E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14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1F36FA" w:rsidRPr="00A6215E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  <w:r>
        <w:rPr>
          <w:rFonts w:ascii="Times New Roman" w:hAnsi="Times New Roman" w:cs="Times New Roman"/>
        </w:rPr>
        <w:t>.</w:t>
      </w:r>
    </w:p>
    <w:p w:rsidR="001F36FA" w:rsidRPr="00A6215E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>: не требуется</w:t>
      </w:r>
      <w:r>
        <w:rPr>
          <w:rFonts w:ascii="Times New Roman" w:hAnsi="Times New Roman" w:cs="Times New Roman"/>
          <w:spacing w:val="-6"/>
        </w:rPr>
        <w:t>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1F36FA" w:rsidRPr="00A6215E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F36FA" w:rsidRPr="00D55FE5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F36FA" w:rsidRPr="00A6215E" w:rsidRDefault="001F36FA" w:rsidP="00B2743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36FA" w:rsidRDefault="001F36FA" w:rsidP="00B27437">
      <w:pPr>
        <w:jc w:val="both"/>
      </w:pPr>
    </w:p>
    <w:sectPr w:rsidR="001F36FA" w:rsidSect="00E21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45DD"/>
    <w:rsid w:val="001366FE"/>
    <w:rsid w:val="001559D8"/>
    <w:rsid w:val="001F36FA"/>
    <w:rsid w:val="00200888"/>
    <w:rsid w:val="00212EFD"/>
    <w:rsid w:val="00283B72"/>
    <w:rsid w:val="0033075E"/>
    <w:rsid w:val="0036723D"/>
    <w:rsid w:val="003D05B0"/>
    <w:rsid w:val="003D771F"/>
    <w:rsid w:val="004545A1"/>
    <w:rsid w:val="00454708"/>
    <w:rsid w:val="0046380B"/>
    <w:rsid w:val="004E5D69"/>
    <w:rsid w:val="006060E7"/>
    <w:rsid w:val="0066467B"/>
    <w:rsid w:val="00670799"/>
    <w:rsid w:val="006D623D"/>
    <w:rsid w:val="006F3094"/>
    <w:rsid w:val="007061B7"/>
    <w:rsid w:val="007545DD"/>
    <w:rsid w:val="00887A00"/>
    <w:rsid w:val="008A0C06"/>
    <w:rsid w:val="008D4B2A"/>
    <w:rsid w:val="008E3C0C"/>
    <w:rsid w:val="00A6215E"/>
    <w:rsid w:val="00AD2E4C"/>
    <w:rsid w:val="00B15C4C"/>
    <w:rsid w:val="00B269BD"/>
    <w:rsid w:val="00B27437"/>
    <w:rsid w:val="00BD1E5B"/>
    <w:rsid w:val="00C572F3"/>
    <w:rsid w:val="00D14104"/>
    <w:rsid w:val="00D14B6A"/>
    <w:rsid w:val="00D42E6F"/>
    <w:rsid w:val="00D55FE5"/>
    <w:rsid w:val="00D822F8"/>
    <w:rsid w:val="00E21F4A"/>
    <w:rsid w:val="00E90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437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 Знак Знак"/>
    <w:basedOn w:val="Normal"/>
    <w:uiPriority w:val="99"/>
    <w:rsid w:val="00B27437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670799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731</Words>
  <Characters>4171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2013-05-28T07:29:00Z</dcterms:created>
  <dcterms:modified xsi:type="dcterms:W3CDTF">2013-06-03T08:32:00Z</dcterms:modified>
</cp:coreProperties>
</file>