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C10" w:rsidRPr="00783277" w:rsidRDefault="00915C10" w:rsidP="00AC7611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915C10" w:rsidRPr="00783277" w:rsidRDefault="00915C10" w:rsidP="00AC7611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224/11.02-04/14-334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915C10" w:rsidRPr="00783277" w:rsidRDefault="00915C10" w:rsidP="00AC761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915C10" w:rsidRPr="006705BA" w:rsidRDefault="00915C10" w:rsidP="00AC7611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 w:rsidRPr="00783277"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1141E6">
        <w:rPr>
          <w:rFonts w:ascii="Times New Roman" w:hAnsi="Times New Roman" w:cs="Times New Roman"/>
        </w:rPr>
        <w:t xml:space="preserve">оказание услуг по страхованию гражданской ответственности за причинение вреда вследствие недостатков работ по осуществлению строительного контроля и устройству объектов использования атомной энергии, </w:t>
      </w:r>
      <w:r w:rsidRPr="006705BA">
        <w:rPr>
          <w:rFonts w:ascii="Times New Roman" w:hAnsi="Times New Roman" w:cs="Times New Roman"/>
        </w:rPr>
        <w:t>которые оказывают влияние на безопасность объектов капитального строительства</w:t>
      </w:r>
      <w:r>
        <w:rPr>
          <w:rFonts w:ascii="Times New Roman" w:hAnsi="Times New Roman" w:cs="Times New Roman"/>
        </w:rPr>
        <w:t xml:space="preserve"> </w:t>
      </w:r>
      <w:r w:rsidRPr="006705BA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915C10" w:rsidRPr="00783277" w:rsidRDefault="00915C10" w:rsidP="00AC761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915C10" w:rsidRPr="00783277" w:rsidRDefault="00915C10" w:rsidP="00AC7611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915C10" w:rsidRPr="00783277" w:rsidRDefault="00915C10" w:rsidP="00AC7611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915C10" w:rsidRPr="00783277" w:rsidRDefault="00915C10" w:rsidP="00AC7611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 w:rsidRPr="0068068B">
        <w:rPr>
          <w:rFonts w:ascii="Times New Roman" w:hAnsi="Times New Roman" w:cs="Times New Roman"/>
          <w:color w:val="000000"/>
        </w:rPr>
        <w:t xml:space="preserve">Зинченко Людмила Петровна, (48439) 9-42-79,  </w:t>
      </w:r>
      <w:r w:rsidRPr="0068068B">
        <w:rPr>
          <w:rFonts w:ascii="Times New Roman" w:hAnsi="Times New Roman" w:cs="Times New Roman"/>
          <w:color w:val="000000"/>
          <w:lang w:val="en-US"/>
        </w:rPr>
        <w:t>lzinchenko</w:t>
      </w:r>
      <w:r w:rsidRPr="0068068B">
        <w:rPr>
          <w:rFonts w:ascii="Times New Roman" w:hAnsi="Times New Roman" w:cs="Times New Roman"/>
          <w:color w:val="000000"/>
        </w:rPr>
        <w:t>@</w:t>
      </w:r>
      <w:r w:rsidRPr="0068068B">
        <w:rPr>
          <w:rFonts w:ascii="Times New Roman" w:hAnsi="Times New Roman" w:cs="Times New Roman"/>
          <w:color w:val="000000"/>
          <w:lang w:val="en-US"/>
        </w:rPr>
        <w:t>ippe</w:t>
      </w:r>
      <w:r w:rsidRPr="0068068B">
        <w:rPr>
          <w:rFonts w:ascii="Times New Roman" w:hAnsi="Times New Roman" w:cs="Times New Roman"/>
          <w:color w:val="000000"/>
        </w:rPr>
        <w:t>.</w:t>
      </w:r>
      <w:r w:rsidRPr="0068068B">
        <w:rPr>
          <w:rFonts w:ascii="Times New Roman" w:hAnsi="Times New Roman" w:cs="Times New Roman"/>
          <w:color w:val="000000"/>
          <w:lang w:val="en-US"/>
        </w:rPr>
        <w:t>ru</w:t>
      </w:r>
      <w:r w:rsidRPr="0068068B">
        <w:rPr>
          <w:rFonts w:ascii="Times New Roman" w:hAnsi="Times New Roman" w:cs="Times New Roman"/>
          <w:color w:val="000000"/>
        </w:rPr>
        <w:t>.</w:t>
      </w:r>
      <w:r w:rsidRPr="00783277">
        <w:rPr>
          <w:rFonts w:ascii="Times New Roman" w:hAnsi="Times New Roman" w:cs="Times New Roman"/>
          <w:color w:val="000000"/>
        </w:rPr>
        <w:t>.</w:t>
      </w:r>
    </w:p>
    <w:p w:rsidR="00915C10" w:rsidRPr="00783277" w:rsidRDefault="00915C10" w:rsidP="00AC7611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Соловьев Александр Васильевич</w:t>
      </w:r>
      <w:r w:rsidRPr="00783277">
        <w:rPr>
          <w:rFonts w:ascii="Times New Roman" w:hAnsi="Times New Roman" w:cs="Times New Roman"/>
        </w:rPr>
        <w:t xml:space="preserve">, (48439) 9-44-69, факс (48439) 9-47-40, </w:t>
      </w:r>
      <w:r w:rsidRPr="00783277">
        <w:rPr>
          <w:rFonts w:ascii="Times New Roman" w:hAnsi="Times New Roman" w:cs="Times New Roman"/>
          <w:lang w:val="en-US"/>
        </w:rPr>
        <w:t>asolovev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915C10" w:rsidRPr="00783277" w:rsidRDefault="00915C10" w:rsidP="00AC7611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</w:t>
      </w:r>
      <w:r w:rsidRPr="001141E6">
        <w:rPr>
          <w:rFonts w:ascii="Times New Roman" w:hAnsi="Times New Roman" w:cs="Times New Roman"/>
        </w:rPr>
        <w:t xml:space="preserve">оказание услуг по страхованию гражданской ответственности за причинение вреда вследствие недостатков работ по осуществлению строительного контроля и устройству объектов использования атомной энергии, </w:t>
      </w:r>
      <w:r w:rsidRPr="006705BA">
        <w:rPr>
          <w:rFonts w:ascii="Times New Roman" w:hAnsi="Times New Roman" w:cs="Times New Roman"/>
        </w:rPr>
        <w:t>которые оказывают влияние на безопасность объектов капитального строительства</w:t>
      </w:r>
      <w:r w:rsidRPr="00783277">
        <w:rPr>
          <w:rFonts w:ascii="Times New Roman" w:hAnsi="Times New Roman" w:cs="Times New Roman"/>
          <w:color w:val="000000"/>
        </w:rPr>
        <w:t>.</w:t>
      </w:r>
    </w:p>
    <w:p w:rsidR="00915C10" w:rsidRPr="00783277" w:rsidRDefault="00915C10" w:rsidP="00AC7611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915C10" w:rsidRPr="00A438A0" w:rsidRDefault="00915C10" w:rsidP="00AC7611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 w:rsidRPr="00021CCA">
        <w:rPr>
          <w:rFonts w:ascii="Times New Roman" w:hAnsi="Times New Roman" w:cs="Times New Roman"/>
        </w:rPr>
        <w:t xml:space="preserve">с </w:t>
      </w:r>
      <w:r>
        <w:rPr>
          <w:rFonts w:ascii="Times New Roman" w:hAnsi="Times New Roman" w:cs="Times New Roman"/>
        </w:rPr>
        <w:t>20</w:t>
      </w:r>
      <w:r w:rsidRPr="00021CCA">
        <w:rPr>
          <w:rFonts w:ascii="Times New Roman" w:hAnsi="Times New Roman" w:cs="Times New Roman"/>
        </w:rPr>
        <w:t>.10.2014</w:t>
      </w:r>
      <w:r>
        <w:rPr>
          <w:rFonts w:ascii="Times New Roman" w:hAnsi="Times New Roman" w:cs="Times New Roman"/>
        </w:rPr>
        <w:t xml:space="preserve"> г.</w:t>
      </w:r>
      <w:r w:rsidRPr="00021CCA">
        <w:rPr>
          <w:rFonts w:ascii="Times New Roman" w:hAnsi="Times New Roman" w:cs="Times New Roman"/>
        </w:rPr>
        <w:t xml:space="preserve"> по 1</w:t>
      </w:r>
      <w:r>
        <w:rPr>
          <w:rFonts w:ascii="Times New Roman" w:hAnsi="Times New Roman" w:cs="Times New Roman"/>
        </w:rPr>
        <w:t>9</w:t>
      </w:r>
      <w:r w:rsidRPr="00021CCA">
        <w:rPr>
          <w:rFonts w:ascii="Times New Roman" w:hAnsi="Times New Roman" w:cs="Times New Roman"/>
        </w:rPr>
        <w:t>.10.2015</w:t>
      </w:r>
      <w:r>
        <w:rPr>
          <w:rFonts w:ascii="Times New Roman" w:hAnsi="Times New Roman" w:cs="Times New Roman"/>
        </w:rPr>
        <w:t xml:space="preserve"> </w:t>
      </w:r>
      <w:r w:rsidRPr="00A438A0">
        <w:rPr>
          <w:rFonts w:ascii="Times New Roman" w:hAnsi="Times New Roman" w:cs="Times New Roman"/>
          <w:color w:val="000000"/>
        </w:rPr>
        <w:t xml:space="preserve">г. Возможно досрочное начало оказанияя услуг с момента оплаты Заказчиком, и выдачи страхового полиса с периодом действия 1 год Исполнителем. </w:t>
      </w:r>
    </w:p>
    <w:p w:rsidR="00915C10" w:rsidRPr="00783277" w:rsidRDefault="00915C10" w:rsidP="00AC761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</w:rPr>
        <w:t>249033, г. Обнинск, пл. Бондаренко, д. 1.</w:t>
      </w:r>
    </w:p>
    <w:p w:rsidR="00915C10" w:rsidRPr="00783277" w:rsidRDefault="00915C10" w:rsidP="00AC761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915C10" w:rsidRPr="00783277" w:rsidRDefault="00915C10" w:rsidP="00AC761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15C10" w:rsidRPr="00783277" w:rsidRDefault="00915C10" w:rsidP="00AC761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15C10" w:rsidRPr="00783277" w:rsidRDefault="00915C10" w:rsidP="00AC761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15C10" w:rsidRPr="00756B31" w:rsidRDefault="00915C10" w:rsidP="00AC7611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756B31">
        <w:rPr>
          <w:rFonts w:ascii="Times New Roman" w:hAnsi="Times New Roman" w:cs="Times New Roman"/>
          <w:noProof/>
        </w:rPr>
        <w:t>113 666,66</w:t>
      </w:r>
      <w:r w:rsidRPr="009E1518">
        <w:rPr>
          <w:rFonts w:ascii="Times New Roman" w:hAnsi="Times New Roman" w:cs="Times New Roman"/>
        </w:rPr>
        <w:t xml:space="preserve"> (Сто </w:t>
      </w:r>
      <w:r>
        <w:rPr>
          <w:rFonts w:ascii="Times New Roman" w:hAnsi="Times New Roman" w:cs="Times New Roman"/>
        </w:rPr>
        <w:t xml:space="preserve">тринадцать тысяч шестьсот шестьдесят шесть </w:t>
      </w:r>
      <w:r w:rsidRPr="009E1518">
        <w:rPr>
          <w:rFonts w:ascii="Times New Roman" w:hAnsi="Times New Roman" w:cs="Times New Roman"/>
        </w:rPr>
        <w:t>рубл</w:t>
      </w:r>
      <w:r>
        <w:rPr>
          <w:rFonts w:ascii="Times New Roman" w:hAnsi="Times New Roman" w:cs="Times New Roman"/>
        </w:rPr>
        <w:t>ей</w:t>
      </w:r>
      <w:r w:rsidRPr="009E151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66 </w:t>
      </w:r>
      <w:r w:rsidRPr="00783277">
        <w:rPr>
          <w:rFonts w:ascii="Times New Roman" w:hAnsi="Times New Roman" w:cs="Times New Roman"/>
        </w:rPr>
        <w:t>коп</w:t>
      </w:r>
      <w:r>
        <w:rPr>
          <w:rFonts w:ascii="Times New Roman" w:hAnsi="Times New Roman" w:cs="Times New Roman"/>
          <w:color w:val="000000"/>
        </w:rPr>
        <w:t>еек</w:t>
      </w:r>
      <w:r w:rsidRPr="00783277">
        <w:rPr>
          <w:rFonts w:ascii="Times New Roman" w:hAnsi="Times New Roman" w:cs="Times New Roman"/>
          <w:color w:val="000000"/>
        </w:rPr>
        <w:t xml:space="preserve">) рублей, </w:t>
      </w:r>
      <w:r>
        <w:rPr>
          <w:rFonts w:ascii="Times New Roman" w:hAnsi="Times New Roman" w:cs="Times New Roman"/>
          <w:color w:val="000000"/>
        </w:rPr>
        <w:t>НДС не облагается</w:t>
      </w:r>
      <w:r w:rsidRPr="00783277">
        <w:rPr>
          <w:rFonts w:ascii="Times New Roman" w:hAnsi="Times New Roman" w:cs="Times New Roman"/>
          <w:color w:val="000000"/>
        </w:rPr>
        <w:t>.</w:t>
      </w:r>
    </w:p>
    <w:p w:rsidR="00915C10" w:rsidRPr="00783277" w:rsidRDefault="00915C10" w:rsidP="00AC7611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8</w:t>
      </w:r>
      <w:r w:rsidRPr="00783277">
        <w:rPr>
          <w:rFonts w:ascii="Times New Roman" w:hAnsi="Times New Roman" w:cs="Times New Roman"/>
          <w:b/>
          <w:bCs/>
          <w:spacing w:val="-6"/>
        </w:rPr>
        <w:t>.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915C10" w:rsidRDefault="00915C10" w:rsidP="00AC7611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915C10" w:rsidRDefault="00915C10" w:rsidP="0083348E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AF2D02">
        <w:rPr>
          <w:rFonts w:ascii="Times New Roman" w:hAnsi="Times New Roman" w:cs="Times New Roman"/>
          <w:b/>
          <w:bCs/>
        </w:rPr>
        <w:t xml:space="preserve">9.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915C10" w:rsidRPr="00783277" w:rsidRDefault="00915C10" w:rsidP="0083348E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915C10" w:rsidRPr="00783277" w:rsidRDefault="00915C10" w:rsidP="00AC7611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10</w:t>
      </w:r>
      <w:r w:rsidRPr="00783277">
        <w:rPr>
          <w:rFonts w:ascii="Times New Roman" w:hAnsi="Times New Roman" w:cs="Times New Roman"/>
          <w:b/>
          <w:bCs/>
          <w:spacing w:val="-6"/>
        </w:rPr>
        <w:t>.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915C10" w:rsidRPr="00783277" w:rsidRDefault="00915C10" w:rsidP="00AC7611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24</w:t>
      </w:r>
      <w:r w:rsidRPr="00783277">
        <w:rPr>
          <w:rFonts w:ascii="Times New Roman" w:hAnsi="Times New Roman" w:cs="Times New Roman"/>
          <w:spacing w:val="-6"/>
          <w:highlight w:val="yellow"/>
        </w:rPr>
        <w:t>» сентября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915C10" w:rsidRPr="00783277" w:rsidRDefault="00915C10" w:rsidP="00AC761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1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26</w:t>
      </w:r>
      <w:r w:rsidRPr="00783277">
        <w:rPr>
          <w:rFonts w:ascii="Times New Roman" w:hAnsi="Times New Roman" w:cs="Times New Roman"/>
          <w:spacing w:val="-6"/>
          <w:highlight w:val="yellow"/>
        </w:rPr>
        <w:t>» сентября 2014 года.</w:t>
      </w:r>
    </w:p>
    <w:p w:rsidR="00915C10" w:rsidRPr="00783277" w:rsidRDefault="00915C10" w:rsidP="00AC761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2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26</w:t>
      </w:r>
      <w:r w:rsidRPr="00783277">
        <w:rPr>
          <w:rFonts w:ascii="Times New Roman" w:hAnsi="Times New Roman" w:cs="Times New Roman"/>
          <w:spacing w:val="-6"/>
          <w:highlight w:val="yellow"/>
        </w:rPr>
        <w:t>» сентября 2014 года.</w:t>
      </w:r>
    </w:p>
    <w:p w:rsidR="00915C10" w:rsidRPr="00783277" w:rsidRDefault="00915C10" w:rsidP="00AC761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3</w:t>
      </w:r>
      <w:r w:rsidRPr="00783277">
        <w:rPr>
          <w:rFonts w:ascii="Times New Roman" w:hAnsi="Times New Roman" w:cs="Times New Roman"/>
          <w:b/>
          <w:bCs/>
          <w:spacing w:val="-6"/>
        </w:rPr>
        <w:t>.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</w:t>
      </w:r>
      <w:r>
        <w:rPr>
          <w:rFonts w:ascii="Times New Roman" w:hAnsi="Times New Roman" w:cs="Times New Roman"/>
        </w:rPr>
        <w:t>0</w:t>
      </w:r>
      <w:r w:rsidRPr="00783277">
        <w:rPr>
          <w:rFonts w:ascii="Times New Roman" w:hAnsi="Times New Roman" w:cs="Times New Roman"/>
        </w:rPr>
        <w:t xml:space="preserve"> дней.</w:t>
      </w:r>
    </w:p>
    <w:p w:rsidR="00915C10" w:rsidRPr="00783277" w:rsidRDefault="00915C10" w:rsidP="00AC761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4</w:t>
      </w:r>
      <w:r w:rsidRPr="00783277">
        <w:rPr>
          <w:rFonts w:ascii="Times New Roman" w:hAnsi="Times New Roman" w:cs="Times New Roman"/>
          <w:b/>
          <w:bCs/>
          <w:spacing w:val="-6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915C10" w:rsidRPr="00783277" w:rsidRDefault="00915C10" w:rsidP="00AC761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5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915C10" w:rsidRPr="00783277" w:rsidRDefault="00915C10" w:rsidP="00AC761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6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</w:t>
      </w:r>
      <w:r>
        <w:rPr>
          <w:rFonts w:ascii="Times New Roman" w:hAnsi="Times New Roman" w:cs="Times New Roman"/>
        </w:rPr>
        <w:t xml:space="preserve"> цен;</w:t>
      </w:r>
    </w:p>
    <w:p w:rsidR="00915C10" w:rsidRPr="00783277" w:rsidRDefault="00915C10" w:rsidP="00AC761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15C10" w:rsidRPr="00783277" w:rsidRDefault="00915C10" w:rsidP="00AC761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15C10" w:rsidRPr="00783277" w:rsidRDefault="00915C10" w:rsidP="00AC761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15C10" w:rsidRPr="00783277" w:rsidRDefault="00915C10" w:rsidP="00AC761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</w:rPr>
        <w:t>17</w:t>
      </w:r>
      <w:r w:rsidRPr="00783277">
        <w:rPr>
          <w:rFonts w:ascii="Times New Roman" w:hAnsi="Times New Roman" w:cs="Times New Roman"/>
          <w:b/>
          <w:bCs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15C10" w:rsidRDefault="00915C10">
      <w:pPr>
        <w:rPr>
          <w:rFonts w:cs="Times New Roman"/>
        </w:rPr>
      </w:pPr>
    </w:p>
    <w:sectPr w:rsidR="00915C10" w:rsidSect="002901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2E64"/>
    <w:rsid w:val="00021CCA"/>
    <w:rsid w:val="000E1028"/>
    <w:rsid w:val="000F3077"/>
    <w:rsid w:val="001141E6"/>
    <w:rsid w:val="001F4D81"/>
    <w:rsid w:val="00290177"/>
    <w:rsid w:val="002A780B"/>
    <w:rsid w:val="006705BA"/>
    <w:rsid w:val="0068068B"/>
    <w:rsid w:val="00756B31"/>
    <w:rsid w:val="007757DE"/>
    <w:rsid w:val="00783277"/>
    <w:rsid w:val="0083348E"/>
    <w:rsid w:val="008E3C0C"/>
    <w:rsid w:val="00915C10"/>
    <w:rsid w:val="009E1518"/>
    <w:rsid w:val="00A438A0"/>
    <w:rsid w:val="00AC7611"/>
    <w:rsid w:val="00AF2D02"/>
    <w:rsid w:val="00C572F3"/>
    <w:rsid w:val="00D42E6F"/>
    <w:rsid w:val="00DC3109"/>
    <w:rsid w:val="00E52E64"/>
    <w:rsid w:val="00E7534E"/>
    <w:rsid w:val="00F26FEC"/>
    <w:rsid w:val="00F870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7611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818</Words>
  <Characters>4665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4</cp:revision>
  <dcterms:created xsi:type="dcterms:W3CDTF">2014-09-11T04:27:00Z</dcterms:created>
  <dcterms:modified xsi:type="dcterms:W3CDTF">2014-09-17T09:14:00Z</dcterms:modified>
</cp:coreProperties>
</file>