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88" w:rsidRPr="00D36674" w:rsidRDefault="00A72588" w:rsidP="00D86BF3">
      <w:pPr>
        <w:jc w:val="center"/>
        <w:outlineLvl w:val="0"/>
        <w:rPr>
          <w:rFonts w:ascii="Times New Roman" w:hAnsi="Times New Roman" w:cs="Times New Roman"/>
        </w:rPr>
      </w:pPr>
      <w:r w:rsidRPr="00D36674">
        <w:rPr>
          <w:rFonts w:ascii="Times New Roman" w:hAnsi="Times New Roman" w:cs="Times New Roman"/>
        </w:rPr>
        <w:t>ИЗВЕЩЕНИЕ О ПРОДЛЕНИИ СРОКА ПОДАЧИ ЗАЯВОК</w:t>
      </w:r>
    </w:p>
    <w:p w:rsidR="00A72588" w:rsidRPr="00D36674" w:rsidRDefault="00A72588" w:rsidP="00D86BF3">
      <w:pPr>
        <w:jc w:val="center"/>
        <w:outlineLvl w:val="0"/>
        <w:rPr>
          <w:rFonts w:ascii="Times New Roman" w:hAnsi="Times New Roman" w:cs="Times New Roman"/>
        </w:rPr>
      </w:pPr>
      <w:r w:rsidRPr="00D36674">
        <w:rPr>
          <w:rFonts w:ascii="Times New Roman" w:hAnsi="Times New Roman" w:cs="Times New Roman"/>
        </w:rPr>
        <w:t>224/67-03/13-253/2 ОЗЦЭ</w:t>
      </w:r>
      <w:bookmarkStart w:id="0" w:name="_GoBack"/>
      <w:bookmarkEnd w:id="0"/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72588" w:rsidRPr="00A6215E" w:rsidRDefault="00A72588" w:rsidP="00D86BF3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72588" w:rsidRDefault="00A72588" w:rsidP="00D86BF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72588" w:rsidRPr="006F3094" w:rsidRDefault="00A72588" w:rsidP="00D86BF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E81426">
        <w:rPr>
          <w:rFonts w:ascii="Times New Roman" w:hAnsi="Times New Roman" w:cs="Times New Roman"/>
          <w:lang w:val="en-US"/>
        </w:rPr>
        <w:t>yupavlova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72588" w:rsidRPr="00807470" w:rsidRDefault="00A72588" w:rsidP="00D86BF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1C0BDC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72588" w:rsidRPr="00A6215E" w:rsidRDefault="00A72588" w:rsidP="00D86BF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72588" w:rsidRPr="00A6215E" w:rsidRDefault="00A72588" w:rsidP="00D86BF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72588" w:rsidRPr="00A6215E" w:rsidRDefault="00A72588" w:rsidP="00D86BF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2588" w:rsidRPr="00A6215E" w:rsidRDefault="00A72588" w:rsidP="00D86BF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2588" w:rsidRPr="00732BAD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 xml:space="preserve">: </w:t>
      </w:r>
      <w:r w:rsidRPr="004E1AC0">
        <w:rPr>
          <w:rFonts w:ascii="Times New Roman" w:hAnsi="Times New Roman" w:cs="Times New Roman"/>
        </w:rPr>
        <w:t>994</w:t>
      </w:r>
      <w:r>
        <w:rPr>
          <w:rFonts w:ascii="Times New Roman" w:hAnsi="Times New Roman" w:cs="Times New Roman"/>
        </w:rPr>
        <w:t xml:space="preserve"> </w:t>
      </w:r>
      <w:r w:rsidRPr="004E1AC0">
        <w:rPr>
          <w:rFonts w:ascii="Times New Roman" w:hAnsi="Times New Roman" w:cs="Times New Roman"/>
        </w:rPr>
        <w:t>241,</w:t>
      </w:r>
      <w:r>
        <w:rPr>
          <w:rFonts w:ascii="Times New Roman" w:hAnsi="Times New Roman" w:cs="Times New Roman"/>
        </w:rPr>
        <w:t xml:space="preserve"> </w:t>
      </w:r>
      <w:r w:rsidRPr="004E1AC0">
        <w:rPr>
          <w:rFonts w:ascii="Times New Roman" w:hAnsi="Times New Roman" w:cs="Times New Roman"/>
        </w:rPr>
        <w:t xml:space="preserve">00 (Девятьсот девяносто четыре тысячи двести сорок один </w:t>
      </w:r>
      <w:r w:rsidRPr="00732BAD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ь</w:t>
      </w:r>
      <w:r w:rsidRPr="00732BAD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ь</w:t>
      </w:r>
      <w:r w:rsidRPr="00732BAD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72588" w:rsidRPr="00732BAD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72588" w:rsidRPr="00A6215E" w:rsidRDefault="00A72588" w:rsidP="00D86BF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72588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72588" w:rsidRPr="00FB25C1" w:rsidRDefault="00A72588" w:rsidP="00FB25C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B25C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B25C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B25C1">
        <w:rPr>
          <w:rFonts w:ascii="Times New Roman" w:hAnsi="Times New Roman" w:cs="Times New Roman"/>
          <w:b/>
          <w:bCs/>
        </w:rPr>
        <w:t>:</w:t>
      </w:r>
    </w:p>
    <w:p w:rsidR="00A72588" w:rsidRPr="00FB25C1" w:rsidRDefault="00A72588" w:rsidP="00FB25C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FB25C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B25C1">
        <w:rPr>
          <w:rFonts w:ascii="Times New Roman" w:hAnsi="Times New Roman" w:cs="Times New Roman"/>
          <w:color w:val="0000FF"/>
        </w:rPr>
        <w:t xml:space="preserve"> </w:t>
      </w:r>
      <w:r w:rsidRPr="00FB25C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B25C1">
        <w:rPr>
          <w:rFonts w:ascii="Times New Roman" w:hAnsi="Times New Roman" w:cs="Times New Roman"/>
          <w:spacing w:val="-6"/>
        </w:rPr>
        <w:t>на участие в запросе цен</w:t>
      </w:r>
      <w:r w:rsidRPr="00FB25C1">
        <w:rPr>
          <w:rFonts w:ascii="Times New Roman" w:hAnsi="Times New Roman" w:cs="Times New Roman"/>
        </w:rPr>
        <w:t xml:space="preserve"> продлевается на 4 рабочих дня.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72588" w:rsidRPr="00A6215E" w:rsidRDefault="00A72588" w:rsidP="00D86BF3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2588" w:rsidRPr="00D55FE5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72588" w:rsidRPr="00A6215E" w:rsidRDefault="00A72588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72588" w:rsidRDefault="00A72588"/>
    <w:sectPr w:rsidR="00A72588" w:rsidSect="00B83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75A"/>
    <w:rsid w:val="000648DD"/>
    <w:rsid w:val="001C0BDC"/>
    <w:rsid w:val="00242850"/>
    <w:rsid w:val="00321E46"/>
    <w:rsid w:val="0036723D"/>
    <w:rsid w:val="003D771F"/>
    <w:rsid w:val="00454708"/>
    <w:rsid w:val="004E1AC0"/>
    <w:rsid w:val="004E5D69"/>
    <w:rsid w:val="0050475A"/>
    <w:rsid w:val="00520DB2"/>
    <w:rsid w:val="006B4A1D"/>
    <w:rsid w:val="006F3094"/>
    <w:rsid w:val="00732BAD"/>
    <w:rsid w:val="00801685"/>
    <w:rsid w:val="00807470"/>
    <w:rsid w:val="00887A00"/>
    <w:rsid w:val="008E3C0C"/>
    <w:rsid w:val="00993560"/>
    <w:rsid w:val="00A6215E"/>
    <w:rsid w:val="00A72588"/>
    <w:rsid w:val="00B15C4C"/>
    <w:rsid w:val="00B83D08"/>
    <w:rsid w:val="00BA40B6"/>
    <w:rsid w:val="00C572F3"/>
    <w:rsid w:val="00D14104"/>
    <w:rsid w:val="00D36674"/>
    <w:rsid w:val="00D42E6F"/>
    <w:rsid w:val="00D55FE5"/>
    <w:rsid w:val="00D822F8"/>
    <w:rsid w:val="00D86BF3"/>
    <w:rsid w:val="00DA6B67"/>
    <w:rsid w:val="00E81426"/>
    <w:rsid w:val="00FB2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BF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 Знак Знак"/>
    <w:basedOn w:val="Normal"/>
    <w:uiPriority w:val="99"/>
    <w:rsid w:val="00D86BF3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D36674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738</Words>
  <Characters>4211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2013-07-23T12:23:00Z</dcterms:created>
  <dcterms:modified xsi:type="dcterms:W3CDTF">2013-07-29T08:40:00Z</dcterms:modified>
</cp:coreProperties>
</file>