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BA1" w:rsidRPr="00DC6CA8" w:rsidRDefault="00766BA1" w:rsidP="00766BA1">
      <w:pPr>
        <w:pStyle w:val="HTML3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DC6CA8">
        <w:rPr>
          <w:rFonts w:ascii="Times New Roman" w:hAnsi="Times New Roman" w:cs="Times New Roman"/>
          <w:sz w:val="28"/>
          <w:szCs w:val="28"/>
        </w:rPr>
        <w:t>Заместитель генерального директора –</w:t>
      </w:r>
    </w:p>
    <w:p w:rsidR="00766BA1" w:rsidRPr="00DC6CA8" w:rsidRDefault="00766BA1" w:rsidP="00766BA1">
      <w:pPr>
        <w:pStyle w:val="HTML3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DC6CA8">
        <w:rPr>
          <w:rFonts w:ascii="Times New Roman" w:hAnsi="Times New Roman" w:cs="Times New Roman"/>
          <w:sz w:val="28"/>
          <w:szCs w:val="28"/>
        </w:rPr>
        <w:t>Директор отделения технологии ВВЭР</w:t>
      </w:r>
    </w:p>
    <w:p w:rsidR="00766BA1" w:rsidRPr="00DC6CA8" w:rsidRDefault="00766BA1" w:rsidP="00766BA1">
      <w:pPr>
        <w:pStyle w:val="HTML3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jc w:val="right"/>
        <w:rPr>
          <w:rFonts w:ascii="Times New Roman" w:hAnsi="Times New Roman" w:cs="Times New Roman"/>
          <w:sz w:val="28"/>
          <w:szCs w:val="28"/>
        </w:rPr>
      </w:pPr>
    </w:p>
    <w:p w:rsidR="00766BA1" w:rsidRPr="00DC6CA8" w:rsidRDefault="00766BA1" w:rsidP="00766BA1">
      <w:pPr>
        <w:pStyle w:val="HTML3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C6CA8">
        <w:rPr>
          <w:rFonts w:ascii="Times New Roman" w:hAnsi="Times New Roman" w:cs="Times New Roman"/>
          <w:sz w:val="28"/>
          <w:szCs w:val="28"/>
        </w:rPr>
        <w:t>__________________А.М.Казарин</w:t>
      </w:r>
      <w:proofErr w:type="spellEnd"/>
    </w:p>
    <w:p w:rsidR="00766BA1" w:rsidRPr="00DC6CA8" w:rsidRDefault="00766BA1" w:rsidP="00766BA1">
      <w:pPr>
        <w:pStyle w:val="HTML3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DC6CA8">
        <w:rPr>
          <w:rFonts w:ascii="Times New Roman" w:hAnsi="Times New Roman" w:cs="Times New Roman"/>
          <w:sz w:val="28"/>
          <w:szCs w:val="28"/>
        </w:rPr>
        <w:t>«___»______________2014 года</w:t>
      </w: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EA09C7" w:rsidRPr="00766BA1" w:rsidRDefault="00EA09C7" w:rsidP="00766BA1">
      <w:pPr>
        <w:pStyle w:val="1-3"/>
        <w:spacing w:after="0" w:line="240" w:lineRule="auto"/>
        <w:ind w:right="48" w:firstLine="0"/>
        <w:rPr>
          <w:rFonts w:ascii="Times New Roman" w:hAnsi="Times New Roman"/>
          <w:b/>
          <w:bCs/>
          <w:spacing w:val="20"/>
          <w:sz w:val="22"/>
          <w:szCs w:val="22"/>
        </w:rPr>
      </w:pPr>
    </w:p>
    <w:p w:rsidR="00EA09C7" w:rsidRPr="00A20295" w:rsidRDefault="00EA09C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</w:p>
    <w:p w:rsidR="00EA09C7" w:rsidRPr="00A20295" w:rsidRDefault="00EA09C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</w:p>
    <w:p w:rsidR="00FB0CA7" w:rsidRPr="008407BF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  <w:r w:rsidRPr="008407BF">
        <w:rPr>
          <w:rFonts w:ascii="Times New Roman" w:hAnsi="Times New Roman"/>
          <w:b/>
          <w:bCs/>
          <w:spacing w:val="20"/>
          <w:sz w:val="22"/>
          <w:szCs w:val="22"/>
        </w:rPr>
        <w:t>ИЗВЕЩЕНИЕ</w:t>
      </w:r>
    </w:p>
    <w:p w:rsidR="008407BF" w:rsidRPr="008407BF" w:rsidRDefault="008407BF" w:rsidP="008407BF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 w:val="22"/>
          <w:szCs w:val="22"/>
        </w:rPr>
      </w:pPr>
      <w:r w:rsidRPr="008407BF">
        <w:rPr>
          <w:b/>
          <w:bCs/>
          <w:sz w:val="22"/>
          <w:szCs w:val="22"/>
        </w:rPr>
        <w:t xml:space="preserve">о проведении </w:t>
      </w:r>
      <w:r w:rsidRPr="008407BF">
        <w:rPr>
          <w:b/>
          <w:color w:val="000000"/>
          <w:sz w:val="22"/>
          <w:szCs w:val="22"/>
        </w:rPr>
        <w:t xml:space="preserve">открытого запроса предложений </w:t>
      </w:r>
      <w:bookmarkStart w:id="0" w:name="OLE_LINK1"/>
      <w:r w:rsidRPr="008407BF">
        <w:rPr>
          <w:b/>
          <w:color w:val="000000"/>
          <w:sz w:val="22"/>
          <w:szCs w:val="22"/>
        </w:rPr>
        <w:t xml:space="preserve">в электронной форме № </w:t>
      </w:r>
      <w:bookmarkEnd w:id="0"/>
      <w:r w:rsidR="00766BA1">
        <w:rPr>
          <w:b/>
          <w:color w:val="000000"/>
          <w:sz w:val="22"/>
          <w:szCs w:val="22"/>
        </w:rPr>
        <w:t>05-139/14</w:t>
      </w:r>
    </w:p>
    <w:p w:rsidR="00766BA1" w:rsidRPr="00766BA1" w:rsidRDefault="00766BA1" w:rsidP="00766BA1">
      <w:pPr>
        <w:widowControl w:val="0"/>
        <w:suppressAutoHyphens/>
        <w:autoSpaceDE w:val="0"/>
        <w:autoSpaceDN w:val="0"/>
        <w:adjustRightInd w:val="0"/>
        <w:ind w:firstLine="211"/>
        <w:jc w:val="center"/>
        <w:rPr>
          <w:b/>
          <w:bCs/>
          <w:color w:val="000000"/>
          <w:sz w:val="22"/>
          <w:szCs w:val="32"/>
        </w:rPr>
      </w:pPr>
      <w:r w:rsidRPr="00766BA1">
        <w:rPr>
          <w:b/>
          <w:bCs/>
          <w:color w:val="000000"/>
          <w:sz w:val="22"/>
          <w:szCs w:val="32"/>
        </w:rPr>
        <w:t xml:space="preserve">на право заключения </w:t>
      </w:r>
      <w:proofErr w:type="gramStart"/>
      <w:r w:rsidRPr="00766BA1">
        <w:rPr>
          <w:b/>
          <w:bCs/>
          <w:color w:val="000000"/>
          <w:sz w:val="22"/>
          <w:szCs w:val="32"/>
        </w:rPr>
        <w:t>договора</w:t>
      </w:r>
      <w:proofErr w:type="gramEnd"/>
      <w:r w:rsidRPr="00766BA1">
        <w:rPr>
          <w:b/>
          <w:bCs/>
          <w:color w:val="000000"/>
          <w:sz w:val="22"/>
          <w:szCs w:val="32"/>
        </w:rPr>
        <w:t xml:space="preserve"> на выполнение проектно-изыскательских работ по сооружению и модернизации атомных станций по теме: </w:t>
      </w:r>
    </w:p>
    <w:p w:rsidR="00766BA1" w:rsidRPr="00766BA1" w:rsidRDefault="00766BA1" w:rsidP="00766BA1">
      <w:pPr>
        <w:jc w:val="center"/>
        <w:rPr>
          <w:b/>
          <w:bCs/>
          <w:sz w:val="22"/>
          <w:szCs w:val="32"/>
        </w:rPr>
      </w:pPr>
      <w:r w:rsidRPr="00766BA1">
        <w:rPr>
          <w:b/>
          <w:bCs/>
          <w:color w:val="000000"/>
          <w:sz w:val="22"/>
          <w:szCs w:val="32"/>
        </w:rPr>
        <w:t xml:space="preserve"> «</w:t>
      </w:r>
      <w:r w:rsidRPr="00766BA1">
        <w:rPr>
          <w:b/>
          <w:bCs/>
          <w:sz w:val="22"/>
          <w:szCs w:val="32"/>
        </w:rPr>
        <w:t xml:space="preserve">Разработка Специальных технических условий на противопожарную защиту </w:t>
      </w:r>
      <w:proofErr w:type="gramStart"/>
      <w:r w:rsidRPr="00766BA1">
        <w:rPr>
          <w:b/>
          <w:bCs/>
          <w:sz w:val="22"/>
          <w:szCs w:val="32"/>
        </w:rPr>
        <w:t>Ленинградской</w:t>
      </w:r>
      <w:proofErr w:type="gramEnd"/>
      <w:r w:rsidRPr="00766BA1">
        <w:rPr>
          <w:b/>
          <w:bCs/>
          <w:sz w:val="22"/>
          <w:szCs w:val="32"/>
        </w:rPr>
        <w:t xml:space="preserve"> АЭС-2 </w:t>
      </w:r>
    </w:p>
    <w:p w:rsidR="00712E32" w:rsidRPr="00BB1B50" w:rsidRDefault="00766BA1" w:rsidP="00766BA1">
      <w:pPr>
        <w:widowControl w:val="0"/>
        <w:suppressAutoHyphens/>
        <w:autoSpaceDE w:val="0"/>
        <w:autoSpaceDN w:val="0"/>
        <w:adjustRightInd w:val="0"/>
        <w:ind w:firstLine="211"/>
        <w:jc w:val="center"/>
        <w:rPr>
          <w:b/>
          <w:sz w:val="22"/>
        </w:rPr>
      </w:pPr>
      <w:r w:rsidRPr="00766BA1">
        <w:rPr>
          <w:b/>
          <w:bCs/>
          <w:sz w:val="22"/>
          <w:szCs w:val="32"/>
        </w:rPr>
        <w:t>энергоблоки № 3 и № 4</w:t>
      </w:r>
      <w:r w:rsidRPr="00766BA1">
        <w:rPr>
          <w:b/>
          <w:bCs/>
          <w:color w:val="000000"/>
          <w:sz w:val="22"/>
          <w:szCs w:val="32"/>
        </w:rPr>
        <w:t>»</w:t>
      </w:r>
    </w:p>
    <w:p w:rsidR="008B1360" w:rsidRPr="008407BF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8407BF" w:rsidRDefault="0057701A" w:rsidP="00766BA1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  <w:r w:rsidR="00EA09C7">
        <w:rPr>
          <w:rFonts w:ascii="Times New Roman" w:hAnsi="Times New Roman"/>
          <w:sz w:val="22"/>
          <w:szCs w:val="22"/>
        </w:rPr>
        <w:t>ОАО «АТОМПРОЕКТ»</w:t>
      </w:r>
      <w:r w:rsidRPr="008407BF">
        <w:rPr>
          <w:rFonts w:ascii="Times New Roman" w:hAnsi="Times New Roman"/>
          <w:sz w:val="22"/>
          <w:szCs w:val="22"/>
        </w:rPr>
        <w:t xml:space="preserve">, </w:t>
      </w:r>
    </w:p>
    <w:p w:rsidR="00270D9A" w:rsidRPr="008407BF" w:rsidRDefault="00270D9A" w:rsidP="00766BA1">
      <w:pPr>
        <w:pStyle w:val="1-3"/>
        <w:tabs>
          <w:tab w:val="num" w:pos="0"/>
          <w:tab w:val="left" w:pos="540"/>
          <w:tab w:val="num" w:pos="90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8407BF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8407BF">
        <w:rPr>
          <w:rFonts w:ascii="Times New Roman" w:hAnsi="Times New Roman"/>
          <w:sz w:val="22"/>
          <w:szCs w:val="22"/>
        </w:rPr>
        <w:t xml:space="preserve"> </w:t>
      </w:r>
    </w:p>
    <w:p w:rsidR="00270D9A" w:rsidRPr="008407BF" w:rsidRDefault="00270D9A" w:rsidP="00766BA1">
      <w:pPr>
        <w:pStyle w:val="1-3"/>
        <w:tabs>
          <w:tab w:val="num" w:pos="0"/>
          <w:tab w:val="left" w:pos="540"/>
          <w:tab w:val="num" w:pos="90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8407BF" w:rsidRDefault="00270D9A" w:rsidP="00766BA1">
      <w:pPr>
        <w:pStyle w:val="1-3"/>
        <w:tabs>
          <w:tab w:val="num" w:pos="0"/>
          <w:tab w:val="left" w:pos="540"/>
          <w:tab w:val="num" w:pos="90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>Т</w:t>
      </w:r>
      <w:r w:rsidR="0057701A" w:rsidRPr="008407BF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8407BF">
        <w:rPr>
          <w:rFonts w:ascii="Times New Roman" w:hAnsi="Times New Roman"/>
          <w:sz w:val="22"/>
          <w:szCs w:val="22"/>
        </w:rPr>
        <w:t>339-16-12</w:t>
      </w:r>
      <w:r w:rsidR="0057701A" w:rsidRPr="008407BF">
        <w:rPr>
          <w:rFonts w:ascii="Times New Roman" w:hAnsi="Times New Roman"/>
          <w:sz w:val="22"/>
          <w:szCs w:val="22"/>
        </w:rPr>
        <w:t xml:space="preserve">, факс: (812) </w:t>
      </w:r>
      <w:r w:rsidR="00D22D26" w:rsidRPr="008407BF">
        <w:rPr>
          <w:rFonts w:ascii="Times New Roman" w:hAnsi="Times New Roman"/>
          <w:sz w:val="22"/>
          <w:szCs w:val="22"/>
        </w:rPr>
        <w:t>458-78-59</w:t>
      </w:r>
    </w:p>
    <w:p w:rsidR="00270D9A" w:rsidRPr="008407BF" w:rsidRDefault="00270D9A" w:rsidP="00766BA1">
      <w:pPr>
        <w:pStyle w:val="1-3"/>
        <w:tabs>
          <w:tab w:val="num" w:pos="0"/>
          <w:tab w:val="left" w:pos="540"/>
          <w:tab w:val="num" w:pos="90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8407BF">
        <w:rPr>
          <w:rFonts w:ascii="Times New Roman" w:hAnsi="Times New Roman"/>
          <w:sz w:val="22"/>
          <w:szCs w:val="22"/>
        </w:rPr>
        <w:t>-</w:t>
      </w:r>
      <w:r w:rsidR="0057701A" w:rsidRPr="008407BF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8407BF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8B3454" w:rsidRPr="008407BF">
          <w:rPr>
            <w:rStyle w:val="a8"/>
            <w:sz w:val="22"/>
            <w:szCs w:val="22"/>
            <w:lang w:val="en-US"/>
          </w:rPr>
          <w:t>zakupki</w:t>
        </w:r>
        <w:r w:rsidR="008B3454" w:rsidRPr="008407BF">
          <w:rPr>
            <w:rStyle w:val="a8"/>
            <w:sz w:val="22"/>
            <w:szCs w:val="22"/>
          </w:rPr>
          <w:t>@</w:t>
        </w:r>
        <w:r w:rsidR="00EA09C7">
          <w:rPr>
            <w:rStyle w:val="a8"/>
            <w:sz w:val="22"/>
            <w:szCs w:val="22"/>
            <w:lang w:val="en-US"/>
          </w:rPr>
          <w:t>atomproekt</w:t>
        </w:r>
        <w:r w:rsidR="00EA09C7" w:rsidRPr="00EA09C7">
          <w:rPr>
            <w:rStyle w:val="a8"/>
            <w:sz w:val="22"/>
            <w:szCs w:val="22"/>
          </w:rPr>
          <w:t>.</w:t>
        </w:r>
        <w:r w:rsidR="00EA09C7">
          <w:rPr>
            <w:rStyle w:val="a8"/>
            <w:sz w:val="22"/>
            <w:szCs w:val="22"/>
            <w:lang w:val="en-US"/>
          </w:rPr>
          <w:t>con</w:t>
        </w:r>
      </w:hyperlink>
      <w:r w:rsidR="00457C9F" w:rsidRPr="008407BF">
        <w:rPr>
          <w:rFonts w:ascii="Times New Roman" w:hAnsi="Times New Roman"/>
          <w:sz w:val="22"/>
          <w:szCs w:val="22"/>
        </w:rPr>
        <w:t xml:space="preserve"> </w:t>
      </w:r>
      <w:r w:rsidR="0057701A" w:rsidRPr="008407BF">
        <w:rPr>
          <w:rFonts w:ascii="Times New Roman" w:hAnsi="Times New Roman"/>
          <w:sz w:val="22"/>
          <w:szCs w:val="22"/>
        </w:rPr>
        <w:t xml:space="preserve"> </w:t>
      </w:r>
    </w:p>
    <w:p w:rsidR="0057701A" w:rsidRPr="00766BA1" w:rsidRDefault="00270D9A" w:rsidP="00766BA1">
      <w:pPr>
        <w:jc w:val="both"/>
        <w:rPr>
          <w:bCs/>
          <w:sz w:val="22"/>
          <w:szCs w:val="32"/>
        </w:rPr>
      </w:pPr>
      <w:r w:rsidRPr="008407BF">
        <w:rPr>
          <w:sz w:val="22"/>
          <w:szCs w:val="22"/>
        </w:rPr>
        <w:t xml:space="preserve">2. </w:t>
      </w:r>
      <w:r w:rsidRPr="008407BF">
        <w:rPr>
          <w:b/>
          <w:sz w:val="22"/>
          <w:szCs w:val="22"/>
        </w:rPr>
        <w:t>Предмет договора</w:t>
      </w:r>
      <w:r w:rsidRPr="008407BF">
        <w:rPr>
          <w:sz w:val="22"/>
          <w:szCs w:val="22"/>
        </w:rPr>
        <w:t xml:space="preserve">: </w:t>
      </w:r>
      <w:r w:rsidRPr="006C51CB">
        <w:rPr>
          <w:sz w:val="22"/>
          <w:szCs w:val="22"/>
        </w:rPr>
        <w:t>П</w:t>
      </w:r>
      <w:r w:rsidR="00133DFD" w:rsidRPr="006C51CB">
        <w:rPr>
          <w:sz w:val="22"/>
          <w:szCs w:val="22"/>
        </w:rPr>
        <w:t>раво заключения договора</w:t>
      </w:r>
      <w:r w:rsidR="005C3F4F" w:rsidRPr="006C51CB">
        <w:rPr>
          <w:sz w:val="22"/>
          <w:szCs w:val="22"/>
        </w:rPr>
        <w:t xml:space="preserve"> на </w:t>
      </w:r>
      <w:r w:rsidR="00BB1B50" w:rsidRPr="00BB1B50">
        <w:rPr>
          <w:sz w:val="22"/>
        </w:rPr>
        <w:t>выполнение проектно-изыскательских работ по сооружению и модернизации атомных станций по теме: «</w:t>
      </w:r>
      <w:r w:rsidR="00766BA1" w:rsidRPr="00766BA1">
        <w:rPr>
          <w:bCs/>
          <w:sz w:val="22"/>
          <w:szCs w:val="32"/>
        </w:rPr>
        <w:t>Разработка Специальных технических условий на противопожарную защиту Ленинградской АЭС-2 энергоблоки № 3 и № 4</w:t>
      </w:r>
      <w:r w:rsidR="00BB1B50" w:rsidRPr="00BB1B50">
        <w:rPr>
          <w:sz w:val="22"/>
        </w:rPr>
        <w:t>»</w:t>
      </w:r>
      <w:r w:rsidR="008117F5" w:rsidRPr="006C51CB">
        <w:rPr>
          <w:sz w:val="22"/>
          <w:szCs w:val="22"/>
        </w:rPr>
        <w:t xml:space="preserve"> </w:t>
      </w:r>
      <w:r w:rsidR="0057701A" w:rsidRPr="006C51CB">
        <w:rPr>
          <w:sz w:val="22"/>
          <w:szCs w:val="22"/>
        </w:rPr>
        <w:t xml:space="preserve">(далее – </w:t>
      </w:r>
      <w:r w:rsidR="00BB1B50">
        <w:rPr>
          <w:sz w:val="22"/>
          <w:szCs w:val="22"/>
        </w:rPr>
        <w:t>Работы</w:t>
      </w:r>
      <w:r w:rsidR="0057701A" w:rsidRPr="006C51CB">
        <w:rPr>
          <w:sz w:val="22"/>
          <w:szCs w:val="22"/>
        </w:rPr>
        <w:t xml:space="preserve">) на условиях и в объеме, указанных в документации </w:t>
      </w:r>
      <w:r w:rsidRPr="006C51CB">
        <w:rPr>
          <w:sz w:val="22"/>
          <w:szCs w:val="22"/>
        </w:rPr>
        <w:t>по</w:t>
      </w:r>
      <w:r w:rsidR="0057701A" w:rsidRPr="006C51CB">
        <w:rPr>
          <w:sz w:val="22"/>
          <w:szCs w:val="22"/>
        </w:rPr>
        <w:t xml:space="preserve"> запрос</w:t>
      </w:r>
      <w:r w:rsidRPr="006C51CB">
        <w:rPr>
          <w:sz w:val="22"/>
          <w:szCs w:val="22"/>
        </w:rPr>
        <w:t>у</w:t>
      </w:r>
      <w:r w:rsidR="0057701A" w:rsidRPr="006C51CB">
        <w:rPr>
          <w:sz w:val="22"/>
          <w:szCs w:val="22"/>
        </w:rPr>
        <w:t xml:space="preserve"> предложений</w:t>
      </w:r>
      <w:r w:rsidR="00A07D4D" w:rsidRPr="006C51CB">
        <w:rPr>
          <w:sz w:val="22"/>
          <w:szCs w:val="22"/>
        </w:rPr>
        <w:t xml:space="preserve"> </w:t>
      </w:r>
      <w:r w:rsidR="0057701A" w:rsidRPr="006C51CB">
        <w:rPr>
          <w:color w:val="000000"/>
          <w:sz w:val="22"/>
          <w:szCs w:val="22"/>
        </w:rPr>
        <w:t xml:space="preserve">№ </w:t>
      </w:r>
      <w:r w:rsidR="00766BA1">
        <w:rPr>
          <w:color w:val="000000"/>
          <w:sz w:val="22"/>
          <w:szCs w:val="22"/>
        </w:rPr>
        <w:t>05-139/14</w:t>
      </w:r>
      <w:r w:rsidR="0057701A" w:rsidRPr="006C51CB">
        <w:rPr>
          <w:color w:val="000000"/>
          <w:sz w:val="22"/>
          <w:szCs w:val="22"/>
        </w:rPr>
        <w:t>(далее – Документация)</w:t>
      </w:r>
      <w:r w:rsidR="0057701A" w:rsidRPr="006C51CB">
        <w:rPr>
          <w:sz w:val="22"/>
          <w:szCs w:val="22"/>
        </w:rPr>
        <w:t>.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>Состав и объем</w:t>
      </w:r>
      <w:r w:rsidRPr="008407BF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8407BF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>Срок выполнения работ:</w:t>
      </w:r>
      <w:r w:rsidRPr="008407BF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8407BF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3. </w:t>
      </w:r>
      <w:r w:rsidRPr="008407BF">
        <w:rPr>
          <w:rFonts w:ascii="Times New Roman" w:hAnsi="Times New Roman"/>
          <w:b/>
          <w:sz w:val="22"/>
          <w:szCs w:val="22"/>
        </w:rPr>
        <w:t>Место выполнения работ:</w:t>
      </w:r>
      <w:r w:rsidRPr="008407BF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8407BF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4. </w:t>
      </w:r>
      <w:r w:rsidRPr="008407BF">
        <w:rPr>
          <w:b/>
          <w:sz w:val="22"/>
          <w:szCs w:val="22"/>
        </w:rPr>
        <w:t>Сведения о порядке проведения</w:t>
      </w:r>
      <w:r w:rsidRPr="008407BF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Запрос предложений проводится на электронной торговой площадке в сети «Интернет» по адресу</w:t>
      </w:r>
      <w:r w:rsidR="00467AEC" w:rsidRPr="008407BF">
        <w:rPr>
          <w:sz w:val="22"/>
          <w:szCs w:val="22"/>
        </w:rPr>
        <w:t xml:space="preserve">: </w:t>
      </w:r>
      <w:hyperlink r:id="rId8" w:history="1">
        <w:r w:rsidR="00146F0C">
          <w:rPr>
            <w:rStyle w:val="a8"/>
            <w:sz w:val="22"/>
            <w:szCs w:val="22"/>
          </w:rPr>
          <w:t>www.a-k-d.ru</w:t>
        </w:r>
      </w:hyperlink>
      <w:r w:rsidR="00FC3EEA" w:rsidRPr="008407BF">
        <w:rPr>
          <w:sz w:val="22"/>
          <w:szCs w:val="22"/>
        </w:rPr>
        <w:t xml:space="preserve"> </w:t>
      </w:r>
      <w:r w:rsidRPr="008407BF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8407BF">
        <w:rPr>
          <w:sz w:val="22"/>
          <w:szCs w:val="22"/>
        </w:rPr>
        <w:t>Д</w:t>
      </w:r>
      <w:r w:rsidRPr="008407BF">
        <w:rPr>
          <w:sz w:val="22"/>
          <w:szCs w:val="22"/>
        </w:rPr>
        <w:t>окументации.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8407BF">
        <w:rPr>
          <w:sz w:val="22"/>
          <w:szCs w:val="22"/>
        </w:rPr>
        <w:t>Д</w:t>
      </w:r>
      <w:r w:rsidRPr="008407BF">
        <w:rPr>
          <w:sz w:val="22"/>
          <w:szCs w:val="22"/>
        </w:rPr>
        <w:t>окументации</w:t>
      </w:r>
      <w:r w:rsidR="00FC3EEA" w:rsidRPr="008407BF">
        <w:rPr>
          <w:sz w:val="22"/>
          <w:szCs w:val="22"/>
        </w:rPr>
        <w:t>.</w:t>
      </w:r>
    </w:p>
    <w:p w:rsidR="00FC3EEA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5. </w:t>
      </w:r>
      <w:r w:rsidRPr="008407BF">
        <w:rPr>
          <w:b/>
          <w:sz w:val="22"/>
          <w:szCs w:val="22"/>
        </w:rPr>
        <w:t>Начальная (максимальная) цена договора</w:t>
      </w:r>
      <w:r w:rsidR="00ED0EAD" w:rsidRPr="008407BF">
        <w:rPr>
          <w:sz w:val="22"/>
          <w:szCs w:val="22"/>
        </w:rPr>
        <w:t>:</w:t>
      </w:r>
    </w:p>
    <w:p w:rsidR="00766BA1" w:rsidRPr="00766BA1" w:rsidRDefault="00766BA1" w:rsidP="00766BA1">
      <w:pPr>
        <w:rPr>
          <w:bCs/>
          <w:sz w:val="22"/>
        </w:rPr>
      </w:pPr>
      <w:r w:rsidRPr="00766BA1">
        <w:rPr>
          <w:b/>
          <w:bCs/>
          <w:sz w:val="22"/>
        </w:rPr>
        <w:t>5 964 427,20</w:t>
      </w:r>
      <w:r w:rsidRPr="00766BA1">
        <w:rPr>
          <w:b/>
          <w:sz w:val="22"/>
        </w:rPr>
        <w:t xml:space="preserve"> рублей, с учетом НДС</w:t>
      </w:r>
      <w:r w:rsidRPr="00766BA1">
        <w:rPr>
          <w:sz w:val="22"/>
        </w:rPr>
        <w:t>;</w:t>
      </w:r>
    </w:p>
    <w:p w:rsidR="00766BA1" w:rsidRPr="00766BA1" w:rsidRDefault="00766BA1" w:rsidP="00766BA1">
      <w:pPr>
        <w:jc w:val="both"/>
        <w:rPr>
          <w:sz w:val="22"/>
        </w:rPr>
      </w:pPr>
      <w:r w:rsidRPr="00766BA1">
        <w:rPr>
          <w:sz w:val="22"/>
        </w:rPr>
        <w:t>5 054 599,32 рублей, без НДС;</w:t>
      </w:r>
    </w:p>
    <w:p w:rsidR="00EA09C7" w:rsidRPr="008D6176" w:rsidRDefault="00766BA1" w:rsidP="00766BA1">
      <w:pPr>
        <w:tabs>
          <w:tab w:val="left" w:pos="284"/>
        </w:tabs>
        <w:contextualSpacing/>
        <w:jc w:val="both"/>
        <w:rPr>
          <w:sz w:val="20"/>
          <w:szCs w:val="22"/>
        </w:rPr>
      </w:pPr>
      <w:r w:rsidRPr="00766BA1">
        <w:rPr>
          <w:sz w:val="22"/>
        </w:rPr>
        <w:t>Сумма НДС  909 827,88 рублей.</w:t>
      </w:r>
    </w:p>
    <w:p w:rsidR="007A74ED" w:rsidRPr="00EA09C7" w:rsidRDefault="00EA09C7" w:rsidP="007A74ED">
      <w:pPr>
        <w:tabs>
          <w:tab w:val="left" w:pos="960"/>
        </w:tabs>
        <w:ind w:firstLine="360"/>
        <w:jc w:val="both"/>
        <w:rPr>
          <w:sz w:val="22"/>
          <w:szCs w:val="22"/>
        </w:rPr>
      </w:pPr>
      <w:r w:rsidRPr="00EA09C7">
        <w:rPr>
          <w:sz w:val="22"/>
          <w:szCs w:val="22"/>
        </w:rPr>
        <w:t>Цена договора указана с учетом включенных в нее расходов на выполнение всего объема работ,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7A74ED" w:rsidRDefault="007A74ED" w:rsidP="007A74ED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ED0EAD" w:rsidRPr="008407BF" w:rsidRDefault="007A74ED" w:rsidP="007A74ED">
      <w:pPr>
        <w:tabs>
          <w:tab w:val="left" w:pos="1134"/>
        </w:tabs>
        <w:ind w:firstLine="360"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766BA1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0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Источник финансирования заказа: </w:t>
      </w:r>
      <w:r w:rsidR="00C268AC" w:rsidRPr="008407BF">
        <w:rPr>
          <w:bCs/>
          <w:sz w:val="22"/>
          <w:szCs w:val="22"/>
        </w:rPr>
        <w:t>договор,</w:t>
      </w:r>
      <w:r w:rsidR="00C268AC" w:rsidRPr="008407BF">
        <w:rPr>
          <w:sz w:val="22"/>
          <w:szCs w:val="22"/>
        </w:rPr>
        <w:t xml:space="preserve"> заключенный между Заказчиком и Генеральным заказчиком</w:t>
      </w:r>
      <w:r w:rsidR="00C268AC" w:rsidRPr="008407BF">
        <w:rPr>
          <w:bCs/>
          <w:sz w:val="22"/>
          <w:szCs w:val="22"/>
        </w:rPr>
        <w:t xml:space="preserve"> </w:t>
      </w:r>
      <w:r w:rsidR="001C34C6" w:rsidRPr="006B67A7">
        <w:rPr>
          <w:rFonts w:ascii="Times New Roman" w:hAnsi="Times New Roman"/>
          <w:sz w:val="22"/>
          <w:szCs w:val="22"/>
        </w:rPr>
        <w:t xml:space="preserve">№ </w:t>
      </w:r>
      <w:proofErr w:type="spellStart"/>
      <w:r w:rsidR="00DB58AF" w:rsidRPr="00FE2978">
        <w:rPr>
          <w:rFonts w:ascii="Times New Roman" w:hAnsi="Times New Roman"/>
          <w:sz w:val="22"/>
          <w:szCs w:val="22"/>
        </w:rPr>
        <w:t>№</w:t>
      </w:r>
      <w:proofErr w:type="spellEnd"/>
      <w:r w:rsidR="00DB58AF" w:rsidRPr="00FE2978">
        <w:rPr>
          <w:rFonts w:ascii="Times New Roman" w:hAnsi="Times New Roman"/>
          <w:sz w:val="22"/>
          <w:szCs w:val="22"/>
        </w:rPr>
        <w:t xml:space="preserve"> </w:t>
      </w:r>
      <w:r w:rsidR="00766BA1" w:rsidRPr="00766BA1">
        <w:rPr>
          <w:sz w:val="22"/>
        </w:rPr>
        <w:t>3216/</w:t>
      </w:r>
      <w:r w:rsidR="00766BA1" w:rsidRPr="00766BA1">
        <w:rPr>
          <w:sz w:val="22"/>
          <w:lang w:val="en-US"/>
        </w:rPr>
        <w:t>LEN</w:t>
      </w:r>
      <w:r w:rsidR="00766BA1" w:rsidRPr="00766BA1">
        <w:rPr>
          <w:sz w:val="22"/>
        </w:rPr>
        <w:t>2 от 27.12.2013г.</w:t>
      </w:r>
    </w:p>
    <w:p w:rsidR="00FC3EEA" w:rsidRPr="008407BF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8407BF" w:rsidRDefault="00FC3EEA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6. </w:t>
      </w:r>
      <w:r w:rsidRPr="008407BF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</w:p>
    <w:p w:rsidR="00FC3EEA" w:rsidRPr="008407BF" w:rsidRDefault="0054399E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Н</w:t>
      </w:r>
      <w:r w:rsidR="00FC3EEA" w:rsidRPr="008407BF">
        <w:rPr>
          <w:rFonts w:ascii="Times New Roman" w:hAnsi="Times New Roman"/>
          <w:sz w:val="22"/>
          <w:szCs w:val="22"/>
        </w:rPr>
        <w:t xml:space="preserve">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="00FC3EEA" w:rsidRPr="008407BF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="00FC3EEA" w:rsidRPr="008407BF">
        <w:rPr>
          <w:rFonts w:ascii="Times New Roman" w:hAnsi="Times New Roman"/>
          <w:sz w:val="22"/>
          <w:szCs w:val="22"/>
        </w:rPr>
        <w:t xml:space="preserve"> документация </w:t>
      </w:r>
      <w:r w:rsidR="00FC3EEA" w:rsidRPr="008407BF">
        <w:rPr>
          <w:rFonts w:ascii="Times New Roman" w:hAnsi="Times New Roman"/>
          <w:sz w:val="22"/>
          <w:szCs w:val="22"/>
        </w:rPr>
        <w:lastRenderedPageBreak/>
        <w:t xml:space="preserve">по запросу предложений находится в открытом доступе, начиная </w:t>
      </w:r>
      <w:proofErr w:type="gramStart"/>
      <w:r w:rsidR="00FC3EEA" w:rsidRPr="008407BF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="00FC3EEA" w:rsidRPr="008407BF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10" w:history="1">
        <w:r w:rsidR="00146F0C">
          <w:rPr>
            <w:rStyle w:val="a8"/>
            <w:sz w:val="22"/>
            <w:szCs w:val="22"/>
          </w:rPr>
          <w:t>www.a-k-d.ru</w:t>
        </w:r>
      </w:hyperlink>
      <w:r w:rsidR="00FC3EEA" w:rsidRPr="008407BF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8407BF" w:rsidRDefault="00FC3EEA" w:rsidP="0020168D">
      <w:pPr>
        <w:tabs>
          <w:tab w:val="left" w:pos="851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7</w:t>
      </w:r>
      <w:r w:rsidRPr="008407BF">
        <w:rPr>
          <w:b/>
          <w:sz w:val="22"/>
          <w:szCs w:val="22"/>
        </w:rPr>
        <w:t>. Обеспечение заявки на участие в запросе предложений</w:t>
      </w:r>
      <w:r w:rsidRPr="008407BF">
        <w:rPr>
          <w:sz w:val="22"/>
          <w:szCs w:val="22"/>
        </w:rPr>
        <w:t>: обеспечение заявки не требуется.</w:t>
      </w:r>
    </w:p>
    <w:p w:rsidR="00FC3EEA" w:rsidRPr="008407BF" w:rsidRDefault="00093697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8. </w:t>
      </w:r>
      <w:r w:rsidR="00FC3EEA" w:rsidRPr="008407BF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8407BF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8407BF" w:rsidRDefault="00536E80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9. </w:t>
      </w:r>
      <w:r w:rsidRPr="008407BF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8407BF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8407BF" w:rsidRDefault="00037285" w:rsidP="0020168D">
      <w:pPr>
        <w:tabs>
          <w:tab w:val="left" w:pos="851"/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 w:rsidRPr="008407BF">
        <w:rPr>
          <w:spacing w:val="-6"/>
          <w:sz w:val="22"/>
          <w:szCs w:val="22"/>
        </w:rPr>
        <w:t>10</w:t>
      </w:r>
      <w:r w:rsidR="00093697" w:rsidRPr="008407BF">
        <w:rPr>
          <w:spacing w:val="-6"/>
          <w:sz w:val="22"/>
          <w:szCs w:val="22"/>
        </w:rPr>
        <w:t xml:space="preserve">. </w:t>
      </w:r>
      <w:r w:rsidR="00093697" w:rsidRPr="008407BF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8407BF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8407BF" w:rsidRDefault="00093697" w:rsidP="0020168D">
      <w:pPr>
        <w:pStyle w:val="1-3"/>
        <w:tabs>
          <w:tab w:val="left" w:pos="540"/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8407BF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r w:rsidR="00146F0C">
          <w:rPr>
            <w:rStyle w:val="a8"/>
            <w:sz w:val="22"/>
            <w:szCs w:val="22"/>
          </w:rPr>
          <w:t>www.a-k-d.ru</w:t>
        </w:r>
      </w:hyperlink>
      <w:r w:rsidRPr="008407BF">
        <w:rPr>
          <w:rFonts w:ascii="Times New Roman" w:hAnsi="Times New Roman"/>
          <w:sz w:val="22"/>
          <w:szCs w:val="22"/>
        </w:rPr>
        <w:t xml:space="preserve">, </w:t>
      </w:r>
      <w:r w:rsidRPr="008407BF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8407BF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8407BF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8407BF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</w:t>
      </w:r>
      <w:r w:rsidR="00BB1B50">
        <w:rPr>
          <w:rFonts w:ascii="Times New Roman" w:hAnsi="Times New Roman"/>
          <w:spacing w:val="-6"/>
          <w:sz w:val="22"/>
          <w:szCs w:val="22"/>
        </w:rPr>
        <w:t>Работы</w:t>
      </w:r>
      <w:r w:rsidRPr="008407BF">
        <w:rPr>
          <w:rFonts w:ascii="Times New Roman" w:hAnsi="Times New Roman"/>
          <w:spacing w:val="-6"/>
          <w:sz w:val="22"/>
          <w:szCs w:val="22"/>
        </w:rPr>
        <w:t xml:space="preserve"> данной ЭТП, в срок не позднее </w:t>
      </w:r>
      <w:r w:rsidR="00013F78"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0E760B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51439D">
        <w:rPr>
          <w:rFonts w:ascii="Times New Roman" w:hAnsi="Times New Roman"/>
          <w:b/>
          <w:spacing w:val="-6"/>
          <w:sz w:val="22"/>
          <w:szCs w:val="22"/>
          <w:u w:val="single"/>
        </w:rPr>
        <w:t>22</w:t>
      </w:r>
      <w:r w:rsidR="000E760B">
        <w:rPr>
          <w:rFonts w:ascii="Times New Roman" w:hAnsi="Times New Roman"/>
          <w:b/>
          <w:spacing w:val="-6"/>
          <w:sz w:val="22"/>
          <w:szCs w:val="22"/>
          <w:u w:val="single"/>
        </w:rPr>
        <w:t>»</w:t>
      </w:r>
      <w:r w:rsidR="0051439D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сентября 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8407BF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8407BF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1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Место, дата и время открытия доступа</w:t>
      </w:r>
      <w:r w:rsidRPr="008407BF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</w:t>
      </w:r>
      <w:r w:rsidR="0051439D">
        <w:rPr>
          <w:b/>
          <w:spacing w:val="-6"/>
          <w:sz w:val="22"/>
          <w:szCs w:val="22"/>
          <w:u w:val="single"/>
        </w:rPr>
        <w:t xml:space="preserve">«22» сентября </w:t>
      </w:r>
      <w:r w:rsidR="00A55AA0" w:rsidRPr="008407BF">
        <w:rPr>
          <w:b/>
          <w:spacing w:val="-6"/>
          <w:sz w:val="22"/>
          <w:szCs w:val="22"/>
          <w:u w:val="single"/>
        </w:rPr>
        <w:t>2014</w:t>
      </w:r>
      <w:r w:rsidRPr="008407BF">
        <w:rPr>
          <w:b/>
          <w:sz w:val="22"/>
          <w:szCs w:val="22"/>
          <w:u w:val="single"/>
        </w:rPr>
        <w:t xml:space="preserve"> г. в </w:t>
      </w:r>
      <w:r w:rsidR="00013F78" w:rsidRPr="008407BF">
        <w:rPr>
          <w:b/>
          <w:sz w:val="22"/>
          <w:szCs w:val="22"/>
          <w:u w:val="single"/>
        </w:rPr>
        <w:t>09</w:t>
      </w:r>
      <w:r w:rsidR="000E760B">
        <w:rPr>
          <w:b/>
          <w:sz w:val="22"/>
          <w:szCs w:val="22"/>
          <w:u w:val="single"/>
        </w:rPr>
        <w:t>-</w:t>
      </w:r>
      <w:r w:rsidRPr="008407BF">
        <w:rPr>
          <w:b/>
          <w:sz w:val="22"/>
          <w:szCs w:val="22"/>
          <w:u w:val="single"/>
        </w:rPr>
        <w:t>00</w:t>
      </w:r>
      <w:r w:rsidRPr="008407BF">
        <w:rPr>
          <w:sz w:val="22"/>
          <w:szCs w:val="22"/>
        </w:rPr>
        <w:t>.</w:t>
      </w:r>
    </w:p>
    <w:p w:rsidR="00093697" w:rsidRPr="008407BF" w:rsidRDefault="00093697" w:rsidP="006A6932">
      <w:pPr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2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 и дата проведения отборочной стадии</w:t>
      </w:r>
      <w:r w:rsidRPr="008407BF">
        <w:rPr>
          <w:sz w:val="22"/>
          <w:szCs w:val="22"/>
        </w:rPr>
        <w:t xml:space="preserve"> рассмотрения заявок на участие в запросе предложений:</w:t>
      </w:r>
      <w:r w:rsidR="006A6932">
        <w:rPr>
          <w:sz w:val="22"/>
          <w:szCs w:val="22"/>
        </w:rPr>
        <w:t xml:space="preserve">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не позднее </w:t>
      </w:r>
      <w:r w:rsidR="00926403">
        <w:rPr>
          <w:b/>
          <w:spacing w:val="-6"/>
          <w:sz w:val="22"/>
          <w:szCs w:val="22"/>
          <w:u w:val="single"/>
        </w:rPr>
        <w:t>«</w:t>
      </w:r>
      <w:r w:rsidR="0051439D">
        <w:rPr>
          <w:b/>
          <w:spacing w:val="-6"/>
          <w:sz w:val="22"/>
          <w:szCs w:val="22"/>
          <w:u w:val="single"/>
        </w:rPr>
        <w:t>13</w:t>
      </w:r>
      <w:r w:rsidR="00926403">
        <w:rPr>
          <w:b/>
          <w:spacing w:val="-6"/>
          <w:sz w:val="22"/>
          <w:szCs w:val="22"/>
          <w:u w:val="single"/>
        </w:rPr>
        <w:t>»</w:t>
      </w:r>
      <w:r w:rsidR="0051439D">
        <w:rPr>
          <w:b/>
          <w:spacing w:val="-6"/>
          <w:sz w:val="22"/>
          <w:szCs w:val="22"/>
          <w:u w:val="single"/>
        </w:rPr>
        <w:t xml:space="preserve"> октября </w:t>
      </w:r>
      <w:r w:rsidR="00A55AA0" w:rsidRPr="008407BF">
        <w:rPr>
          <w:b/>
          <w:spacing w:val="-6"/>
          <w:sz w:val="22"/>
          <w:szCs w:val="22"/>
          <w:u w:val="single"/>
        </w:rPr>
        <w:t>2014</w:t>
      </w:r>
      <w:r w:rsidRPr="008407BF">
        <w:rPr>
          <w:b/>
          <w:sz w:val="22"/>
          <w:szCs w:val="22"/>
          <w:u w:val="single"/>
        </w:rPr>
        <w:t xml:space="preserve"> г.</w:t>
      </w:r>
    </w:p>
    <w:p w:rsidR="00093697" w:rsidRPr="008407BF" w:rsidRDefault="00093697" w:rsidP="006A6932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3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 и дата проведения оценочной стадии</w:t>
      </w:r>
      <w:r w:rsidRPr="008407BF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 не позднее </w:t>
      </w:r>
      <w:r w:rsidR="0051439D">
        <w:rPr>
          <w:b/>
          <w:spacing w:val="-6"/>
          <w:sz w:val="22"/>
          <w:szCs w:val="22"/>
          <w:u w:val="single"/>
        </w:rPr>
        <w:t>«23» октября</w:t>
      </w:r>
      <w:r w:rsidR="00926403">
        <w:rPr>
          <w:b/>
          <w:spacing w:val="-6"/>
          <w:sz w:val="22"/>
          <w:szCs w:val="22"/>
          <w:u w:val="single"/>
        </w:rPr>
        <w:t xml:space="preserve"> </w:t>
      </w:r>
      <w:r w:rsidR="00DB58AF">
        <w:rPr>
          <w:b/>
          <w:spacing w:val="-6"/>
          <w:sz w:val="22"/>
          <w:szCs w:val="22"/>
          <w:u w:val="single"/>
        </w:rPr>
        <w:t xml:space="preserve"> </w:t>
      </w:r>
      <w:r w:rsidR="00A55AA0" w:rsidRPr="008407BF">
        <w:rPr>
          <w:b/>
          <w:spacing w:val="-6"/>
          <w:sz w:val="22"/>
          <w:szCs w:val="22"/>
          <w:u w:val="single"/>
        </w:rPr>
        <w:t xml:space="preserve">2014 </w:t>
      </w:r>
      <w:r w:rsidRPr="008407BF">
        <w:rPr>
          <w:b/>
          <w:sz w:val="22"/>
          <w:szCs w:val="22"/>
          <w:u w:val="single"/>
        </w:rPr>
        <w:t>г.</w:t>
      </w:r>
    </w:p>
    <w:p w:rsidR="00536E80" w:rsidRPr="008407BF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4</w:t>
      </w:r>
      <w:r w:rsidRPr="008407BF">
        <w:rPr>
          <w:rFonts w:ascii="Times New Roman" w:hAnsi="Times New Roman"/>
          <w:sz w:val="22"/>
          <w:szCs w:val="22"/>
        </w:rPr>
        <w:t xml:space="preserve">. </w:t>
      </w:r>
      <w:r w:rsidRPr="008407BF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8407BF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8407BF">
        <w:rPr>
          <w:rFonts w:ascii="Times New Roman" w:hAnsi="Times New Roman"/>
          <w:sz w:val="22"/>
          <w:szCs w:val="22"/>
        </w:rPr>
        <w:t>протокола подведе</w:t>
      </w:r>
      <w:r w:rsidR="004B76CF" w:rsidRPr="008407BF">
        <w:rPr>
          <w:rFonts w:ascii="Times New Roman" w:hAnsi="Times New Roman"/>
          <w:sz w:val="22"/>
          <w:szCs w:val="22"/>
        </w:rPr>
        <w:t>ния итогов запроса предложений</w:t>
      </w:r>
      <w:proofErr w:type="gramEnd"/>
      <w:r w:rsidR="004B76CF" w:rsidRPr="008407BF">
        <w:rPr>
          <w:rFonts w:ascii="Times New Roman" w:hAnsi="Times New Roman"/>
          <w:sz w:val="22"/>
          <w:szCs w:val="22"/>
        </w:rPr>
        <w:t>.</w:t>
      </w:r>
    </w:p>
    <w:p w:rsidR="00536E80" w:rsidRPr="008407BF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5</w:t>
      </w:r>
      <w:r w:rsidRPr="008407BF">
        <w:rPr>
          <w:rFonts w:ascii="Times New Roman" w:hAnsi="Times New Roman"/>
          <w:sz w:val="22"/>
          <w:szCs w:val="22"/>
        </w:rPr>
        <w:t xml:space="preserve">. </w:t>
      </w:r>
      <w:r w:rsidRPr="008407BF">
        <w:rPr>
          <w:rFonts w:ascii="Times New Roman" w:hAnsi="Times New Roman"/>
          <w:b/>
          <w:sz w:val="22"/>
          <w:szCs w:val="22"/>
        </w:rPr>
        <w:t>Форма</w:t>
      </w:r>
      <w:r w:rsidRPr="008407BF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</w:p>
    <w:p w:rsidR="00FC3EEA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6</w:t>
      </w:r>
      <w:r w:rsidRPr="008407BF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7</w:t>
      </w:r>
      <w:r w:rsidRPr="008407BF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 или иным его участником.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8</w:t>
      </w:r>
      <w:r w:rsidRPr="008407BF">
        <w:rPr>
          <w:rFonts w:ascii="Times New Roman" w:hAnsi="Times New Roman"/>
          <w:sz w:val="22"/>
          <w:szCs w:val="22"/>
        </w:rPr>
        <w:t xml:space="preserve">. </w:t>
      </w:r>
      <w:r w:rsidR="00F336F5" w:rsidRPr="004939C3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вплоть до </w:t>
      </w:r>
      <w:r w:rsidR="00A20295" w:rsidRPr="00A20295">
        <w:rPr>
          <w:rFonts w:ascii="Times New Roman" w:hAnsi="Times New Roman"/>
          <w:sz w:val="22"/>
          <w:szCs w:val="22"/>
        </w:rPr>
        <w:t>подведения итогов</w:t>
      </w:r>
      <w:r w:rsidR="00A437F3" w:rsidRPr="00A437F3">
        <w:rPr>
          <w:rFonts w:ascii="Times New Roman" w:hAnsi="Times New Roman"/>
          <w:sz w:val="22"/>
          <w:szCs w:val="22"/>
        </w:rPr>
        <w:t xml:space="preserve"> </w:t>
      </w:r>
      <w:r w:rsidR="00A437F3" w:rsidRPr="004939C3">
        <w:rPr>
          <w:rFonts w:ascii="Times New Roman" w:hAnsi="Times New Roman"/>
          <w:sz w:val="22"/>
          <w:szCs w:val="22"/>
        </w:rPr>
        <w:t>запроса предложений</w:t>
      </w:r>
      <w:r w:rsidR="00F336F5" w:rsidRPr="004939C3">
        <w:rPr>
          <w:rFonts w:ascii="Times New Roman" w:hAnsi="Times New Roman"/>
          <w:sz w:val="22"/>
          <w:szCs w:val="22"/>
        </w:rPr>
        <w:t xml:space="preserve">, не неся никакой ответственности перед участниками запроса предложений или третьими лицами, которым такое действие может принести убытки </w:t>
      </w:r>
      <w:r w:rsidR="00F336F5" w:rsidRPr="004939C3">
        <w:rPr>
          <w:sz w:val="22"/>
          <w:szCs w:val="22"/>
        </w:rPr>
        <w:t>в случаях, указанных в Едином отраслевом стандарте закупок Госкорпорации «Росатом»</w:t>
      </w:r>
      <w:r w:rsidR="00F336F5">
        <w:rPr>
          <w:sz w:val="22"/>
          <w:szCs w:val="22"/>
        </w:rPr>
        <w:t xml:space="preserve">  </w:t>
      </w:r>
      <w:r w:rsidR="00F336F5" w:rsidRPr="00737940">
        <w:rPr>
          <w:sz w:val="22"/>
          <w:szCs w:val="22"/>
        </w:rPr>
        <w:t>и в документации по запросу предложений</w:t>
      </w:r>
      <w:r w:rsidR="00F336F5" w:rsidRPr="008407BF">
        <w:rPr>
          <w:rFonts w:ascii="Times New Roman" w:hAnsi="Times New Roman"/>
          <w:sz w:val="22"/>
          <w:szCs w:val="22"/>
        </w:rPr>
        <w:t>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9</w:t>
      </w:r>
      <w:r w:rsidRPr="008407BF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8407BF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20</w:t>
      </w:r>
      <w:r w:rsidR="00172DE0" w:rsidRPr="008407BF">
        <w:rPr>
          <w:rFonts w:ascii="Times New Roman" w:hAnsi="Times New Roman"/>
          <w:sz w:val="22"/>
          <w:szCs w:val="22"/>
        </w:rPr>
        <w:t xml:space="preserve">. </w:t>
      </w:r>
      <w:r w:rsidR="00AF2587" w:rsidRPr="008407BF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4B76CF" w:rsidRPr="008407BF">
        <w:rPr>
          <w:sz w:val="22"/>
          <w:szCs w:val="22"/>
        </w:rPr>
        <w:t>Агасаров Артём Робертович, (812) 339-15-15 (</w:t>
      </w:r>
      <w:proofErr w:type="spellStart"/>
      <w:r w:rsidR="004B76CF" w:rsidRPr="008407BF">
        <w:rPr>
          <w:sz w:val="22"/>
          <w:szCs w:val="22"/>
        </w:rPr>
        <w:t>доб</w:t>
      </w:r>
      <w:proofErr w:type="spellEnd"/>
      <w:r w:rsidR="004B76CF" w:rsidRPr="008407BF">
        <w:rPr>
          <w:sz w:val="22"/>
          <w:szCs w:val="22"/>
        </w:rPr>
        <w:t>. 6056).</w:t>
      </w:r>
    </w:p>
    <w:p w:rsidR="00BC1906" w:rsidRPr="008407B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  <w:rPr>
          <w:sz w:val="22"/>
          <w:szCs w:val="22"/>
        </w:rPr>
      </w:pPr>
    </w:p>
    <w:sectPr w:rsidR="00BC1906" w:rsidRPr="008407BF" w:rsidSect="008B1360">
      <w:footerReference w:type="default" r:id="rId12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775B" w:rsidRDefault="00CC775B">
      <w:r>
        <w:separator/>
      </w:r>
    </w:p>
  </w:endnote>
  <w:endnote w:type="continuationSeparator" w:id="0">
    <w:p w:rsidR="00CC775B" w:rsidRDefault="00CC77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403" w:rsidRPr="00767B7F" w:rsidRDefault="00140403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Default="009B3A82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40403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51439D">
      <w:rPr>
        <w:rStyle w:val="a9"/>
        <w:noProof/>
        <w:sz w:val="22"/>
      </w:rPr>
      <w:t>1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775B" w:rsidRDefault="00CC775B">
      <w:r>
        <w:separator/>
      </w:r>
    </w:p>
  </w:footnote>
  <w:footnote w:type="continuationSeparator" w:id="0">
    <w:p w:rsidR="00CC775B" w:rsidRDefault="00CC77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87DAD"/>
    <w:rsid w:val="00090114"/>
    <w:rsid w:val="000924BC"/>
    <w:rsid w:val="00093697"/>
    <w:rsid w:val="00095C56"/>
    <w:rsid w:val="0009716D"/>
    <w:rsid w:val="00097CF7"/>
    <w:rsid w:val="000A4420"/>
    <w:rsid w:val="000A4EB0"/>
    <w:rsid w:val="000A67BB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E760B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07B9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0CB5"/>
    <w:rsid w:val="00141E18"/>
    <w:rsid w:val="00144307"/>
    <w:rsid w:val="00146818"/>
    <w:rsid w:val="00146F0C"/>
    <w:rsid w:val="00150F3D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75F34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4C6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68D"/>
    <w:rsid w:val="00201A58"/>
    <w:rsid w:val="00203F22"/>
    <w:rsid w:val="002103C5"/>
    <w:rsid w:val="00210E50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44636"/>
    <w:rsid w:val="00251819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049DF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3B68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226A"/>
    <w:rsid w:val="00376107"/>
    <w:rsid w:val="00376C18"/>
    <w:rsid w:val="00380187"/>
    <w:rsid w:val="003814A3"/>
    <w:rsid w:val="00381CDD"/>
    <w:rsid w:val="00382CC1"/>
    <w:rsid w:val="0038385A"/>
    <w:rsid w:val="00386F5D"/>
    <w:rsid w:val="003906C3"/>
    <w:rsid w:val="003925FD"/>
    <w:rsid w:val="003A1312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3E3D8E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357FF"/>
    <w:rsid w:val="00437F4F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4E2C"/>
    <w:rsid w:val="00455396"/>
    <w:rsid w:val="00457C9F"/>
    <w:rsid w:val="004619E7"/>
    <w:rsid w:val="00467AEC"/>
    <w:rsid w:val="00467F08"/>
    <w:rsid w:val="004709F5"/>
    <w:rsid w:val="004724BB"/>
    <w:rsid w:val="00472FA4"/>
    <w:rsid w:val="0047424C"/>
    <w:rsid w:val="00480E71"/>
    <w:rsid w:val="0048154F"/>
    <w:rsid w:val="0048267C"/>
    <w:rsid w:val="004830ED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0190"/>
    <w:rsid w:val="004B1C8A"/>
    <w:rsid w:val="004B30B5"/>
    <w:rsid w:val="004B76CF"/>
    <w:rsid w:val="004C0F96"/>
    <w:rsid w:val="004C21EA"/>
    <w:rsid w:val="004C2BD9"/>
    <w:rsid w:val="004C2E2E"/>
    <w:rsid w:val="004C3D99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22C"/>
    <w:rsid w:val="004F533D"/>
    <w:rsid w:val="005027B7"/>
    <w:rsid w:val="00503CCB"/>
    <w:rsid w:val="00505BA6"/>
    <w:rsid w:val="00512799"/>
    <w:rsid w:val="0051439D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99E"/>
    <w:rsid w:val="00543FF8"/>
    <w:rsid w:val="00544A7C"/>
    <w:rsid w:val="0054792A"/>
    <w:rsid w:val="00551517"/>
    <w:rsid w:val="005527AB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5F423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6F6D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33B0"/>
    <w:rsid w:val="0068616D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A6932"/>
    <w:rsid w:val="006B17E1"/>
    <w:rsid w:val="006B53B4"/>
    <w:rsid w:val="006C15A0"/>
    <w:rsid w:val="006C4B5B"/>
    <w:rsid w:val="006C51CB"/>
    <w:rsid w:val="006C68A7"/>
    <w:rsid w:val="006D106C"/>
    <w:rsid w:val="006D6BB6"/>
    <w:rsid w:val="006E00F8"/>
    <w:rsid w:val="006E075B"/>
    <w:rsid w:val="006E1742"/>
    <w:rsid w:val="006E4E22"/>
    <w:rsid w:val="006E5EF5"/>
    <w:rsid w:val="006E63C7"/>
    <w:rsid w:val="006E7AEC"/>
    <w:rsid w:val="006F03F7"/>
    <w:rsid w:val="006F39C1"/>
    <w:rsid w:val="006F3C24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3BE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6BA1"/>
    <w:rsid w:val="00767B7F"/>
    <w:rsid w:val="00771C9B"/>
    <w:rsid w:val="00772B7A"/>
    <w:rsid w:val="0077312E"/>
    <w:rsid w:val="00773157"/>
    <w:rsid w:val="00774C3E"/>
    <w:rsid w:val="007753D4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A74ED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01465"/>
    <w:rsid w:val="008039BE"/>
    <w:rsid w:val="008112CD"/>
    <w:rsid w:val="008117F5"/>
    <w:rsid w:val="00817FEC"/>
    <w:rsid w:val="00820786"/>
    <w:rsid w:val="00820A7B"/>
    <w:rsid w:val="008213F1"/>
    <w:rsid w:val="00825636"/>
    <w:rsid w:val="00827216"/>
    <w:rsid w:val="008273BF"/>
    <w:rsid w:val="00832A24"/>
    <w:rsid w:val="008407BF"/>
    <w:rsid w:val="00843F7B"/>
    <w:rsid w:val="0084691C"/>
    <w:rsid w:val="0085052B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3454"/>
    <w:rsid w:val="008B5D41"/>
    <w:rsid w:val="008C0CE8"/>
    <w:rsid w:val="008C4429"/>
    <w:rsid w:val="008C64D1"/>
    <w:rsid w:val="008C746F"/>
    <w:rsid w:val="008D04C3"/>
    <w:rsid w:val="008D14C6"/>
    <w:rsid w:val="008D1CCD"/>
    <w:rsid w:val="008D6176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403"/>
    <w:rsid w:val="0092660B"/>
    <w:rsid w:val="009270A5"/>
    <w:rsid w:val="00936FD0"/>
    <w:rsid w:val="00937310"/>
    <w:rsid w:val="009403E8"/>
    <w:rsid w:val="009427F1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61F5A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3A82"/>
    <w:rsid w:val="009B5809"/>
    <w:rsid w:val="009C017C"/>
    <w:rsid w:val="009C3601"/>
    <w:rsid w:val="009C508E"/>
    <w:rsid w:val="009C70A2"/>
    <w:rsid w:val="009C7756"/>
    <w:rsid w:val="009D0C45"/>
    <w:rsid w:val="009F1836"/>
    <w:rsid w:val="00A0076E"/>
    <w:rsid w:val="00A07D4D"/>
    <w:rsid w:val="00A07D9A"/>
    <w:rsid w:val="00A10DD3"/>
    <w:rsid w:val="00A13608"/>
    <w:rsid w:val="00A14280"/>
    <w:rsid w:val="00A15063"/>
    <w:rsid w:val="00A1703C"/>
    <w:rsid w:val="00A20295"/>
    <w:rsid w:val="00A25ED7"/>
    <w:rsid w:val="00A261A2"/>
    <w:rsid w:val="00A2621E"/>
    <w:rsid w:val="00A262E6"/>
    <w:rsid w:val="00A3107F"/>
    <w:rsid w:val="00A31327"/>
    <w:rsid w:val="00A40D50"/>
    <w:rsid w:val="00A42D12"/>
    <w:rsid w:val="00A437F3"/>
    <w:rsid w:val="00A4583C"/>
    <w:rsid w:val="00A46C5A"/>
    <w:rsid w:val="00A55AA0"/>
    <w:rsid w:val="00A60BDE"/>
    <w:rsid w:val="00A61695"/>
    <w:rsid w:val="00A627A6"/>
    <w:rsid w:val="00A63892"/>
    <w:rsid w:val="00A71DAA"/>
    <w:rsid w:val="00A722F0"/>
    <w:rsid w:val="00A80F28"/>
    <w:rsid w:val="00A81C64"/>
    <w:rsid w:val="00A82556"/>
    <w:rsid w:val="00A84529"/>
    <w:rsid w:val="00A8592B"/>
    <w:rsid w:val="00A862DD"/>
    <w:rsid w:val="00A8703A"/>
    <w:rsid w:val="00A87A5B"/>
    <w:rsid w:val="00AA14AE"/>
    <w:rsid w:val="00AA4359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4434"/>
    <w:rsid w:val="00AD507A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5941"/>
    <w:rsid w:val="00B07BED"/>
    <w:rsid w:val="00B14FA3"/>
    <w:rsid w:val="00B2261C"/>
    <w:rsid w:val="00B22631"/>
    <w:rsid w:val="00B24457"/>
    <w:rsid w:val="00B2687D"/>
    <w:rsid w:val="00B2759D"/>
    <w:rsid w:val="00B316CC"/>
    <w:rsid w:val="00B34FEA"/>
    <w:rsid w:val="00B355A0"/>
    <w:rsid w:val="00B36EA7"/>
    <w:rsid w:val="00B3712D"/>
    <w:rsid w:val="00B429F6"/>
    <w:rsid w:val="00B43E16"/>
    <w:rsid w:val="00B4533F"/>
    <w:rsid w:val="00B47128"/>
    <w:rsid w:val="00B47B37"/>
    <w:rsid w:val="00B57B9B"/>
    <w:rsid w:val="00B65442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1B50"/>
    <w:rsid w:val="00BB7ECD"/>
    <w:rsid w:val="00BC1906"/>
    <w:rsid w:val="00BC2485"/>
    <w:rsid w:val="00BC41DB"/>
    <w:rsid w:val="00BC55B9"/>
    <w:rsid w:val="00BC7F2C"/>
    <w:rsid w:val="00BD0074"/>
    <w:rsid w:val="00BD105D"/>
    <w:rsid w:val="00BD251F"/>
    <w:rsid w:val="00BD2EB0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8AC"/>
    <w:rsid w:val="00C26F05"/>
    <w:rsid w:val="00C31788"/>
    <w:rsid w:val="00C35CE7"/>
    <w:rsid w:val="00C35DF5"/>
    <w:rsid w:val="00C43D0A"/>
    <w:rsid w:val="00C44426"/>
    <w:rsid w:val="00C44C99"/>
    <w:rsid w:val="00C54E89"/>
    <w:rsid w:val="00C61F25"/>
    <w:rsid w:val="00C636C2"/>
    <w:rsid w:val="00C64A80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C775B"/>
    <w:rsid w:val="00CD0112"/>
    <w:rsid w:val="00CD04B7"/>
    <w:rsid w:val="00CD667E"/>
    <w:rsid w:val="00CE2CAA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26E3"/>
    <w:rsid w:val="00D13A61"/>
    <w:rsid w:val="00D22D26"/>
    <w:rsid w:val="00D2677D"/>
    <w:rsid w:val="00D34E70"/>
    <w:rsid w:val="00D36AC2"/>
    <w:rsid w:val="00D43FF7"/>
    <w:rsid w:val="00D508C3"/>
    <w:rsid w:val="00D51151"/>
    <w:rsid w:val="00D55E99"/>
    <w:rsid w:val="00D6608E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58AF"/>
    <w:rsid w:val="00DB753E"/>
    <w:rsid w:val="00DB7E7F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2CCE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2224"/>
    <w:rsid w:val="00E34DE3"/>
    <w:rsid w:val="00E353EF"/>
    <w:rsid w:val="00E375E8"/>
    <w:rsid w:val="00E40A87"/>
    <w:rsid w:val="00E41483"/>
    <w:rsid w:val="00E43177"/>
    <w:rsid w:val="00E4732F"/>
    <w:rsid w:val="00E50771"/>
    <w:rsid w:val="00E515F8"/>
    <w:rsid w:val="00E5251F"/>
    <w:rsid w:val="00E5381D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50D3"/>
    <w:rsid w:val="00E8766B"/>
    <w:rsid w:val="00E90A60"/>
    <w:rsid w:val="00E910AD"/>
    <w:rsid w:val="00E918C2"/>
    <w:rsid w:val="00E94927"/>
    <w:rsid w:val="00E96DEA"/>
    <w:rsid w:val="00EA09C7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2BA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336F5"/>
    <w:rsid w:val="00F421C0"/>
    <w:rsid w:val="00F427E2"/>
    <w:rsid w:val="00F44B10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3F4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E515F8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E515F8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E515F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E515F8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E515F8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E515F8"/>
  </w:style>
  <w:style w:type="paragraph" w:customStyle="1" w:styleId="10">
    <w:name w:val="Таб1.наимен."/>
    <w:basedOn w:val="a1"/>
    <w:next w:val="a1"/>
    <w:rsid w:val="00E515F8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E515F8"/>
    <w:rPr>
      <w:color w:val="0000FF"/>
      <w:u w:val="single"/>
    </w:rPr>
  </w:style>
  <w:style w:type="paragraph" w:customStyle="1" w:styleId="11">
    <w:name w:val="Стиль1"/>
    <w:basedOn w:val="a1"/>
    <w:next w:val="a1"/>
    <w:rsid w:val="00E515F8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E515F8"/>
  </w:style>
  <w:style w:type="paragraph" w:customStyle="1" w:styleId="1-0">
    <w:name w:val="Спис1-0"/>
    <w:basedOn w:val="a1"/>
    <w:rsid w:val="00E515F8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E515F8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E515F8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E515F8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E515F8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E515F8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E515F8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E515F8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E515F8"/>
    <w:pPr>
      <w:spacing w:after="120"/>
      <w:ind w:left="283"/>
    </w:pPr>
  </w:style>
  <w:style w:type="paragraph" w:styleId="ad">
    <w:name w:val="Title"/>
    <w:basedOn w:val="a1"/>
    <w:qFormat/>
    <w:rsid w:val="00E515F8"/>
    <w:pPr>
      <w:jc w:val="center"/>
    </w:pPr>
    <w:rPr>
      <w:b/>
      <w:bCs/>
    </w:rPr>
  </w:style>
  <w:style w:type="paragraph" w:styleId="ae">
    <w:name w:val="Balloon Text"/>
    <w:basedOn w:val="a1"/>
    <w:rsid w:val="00E515F8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character" w:customStyle="1" w:styleId="Bodytext2">
    <w:name w:val="Body text (2)_"/>
    <w:rsid w:val="00C268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Explorer.dot</Template>
  <TotalTime>38</TotalTime>
  <Pages>2</Pages>
  <Words>980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6559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Пользователь Windows</cp:lastModifiedBy>
  <cp:revision>24</cp:revision>
  <cp:lastPrinted>2014-07-01T06:02:00Z</cp:lastPrinted>
  <dcterms:created xsi:type="dcterms:W3CDTF">2014-06-03T10:51:00Z</dcterms:created>
  <dcterms:modified xsi:type="dcterms:W3CDTF">2014-09-09T11:30:00Z</dcterms:modified>
</cp:coreProperties>
</file>