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656" w:rsidRPr="00331F42" w:rsidRDefault="00E95656" w:rsidP="00BC0995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</w:t>
      </w:r>
      <w:r w:rsidRPr="005B37CF">
        <w:rPr>
          <w:rFonts w:ascii="Times New Roman" w:hAnsi="Times New Roman" w:cs="Times New Roman"/>
        </w:rPr>
        <w:t>О ПРОДЛЕНИИ СРОКА ПОДАЧИ ЗАЯВОК</w:t>
      </w:r>
    </w:p>
    <w:p w:rsidR="00E95656" w:rsidRPr="00331F42" w:rsidRDefault="00E95656" w:rsidP="00BC0995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224/11.02-04/14-244/2 ОЗЦЭ</w:t>
      </w:r>
      <w:bookmarkStart w:id="0" w:name="_GoBack"/>
      <w:bookmarkEnd w:id="0"/>
    </w:p>
    <w:p w:rsidR="00E95656" w:rsidRPr="00331F42" w:rsidRDefault="00E95656" w:rsidP="00BC09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E95656" w:rsidRPr="00331F42" w:rsidRDefault="00E95656" w:rsidP="00BC09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95656" w:rsidRPr="00331F42" w:rsidRDefault="00E95656" w:rsidP="00BC0995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E95656" w:rsidRPr="00331F42" w:rsidRDefault="00E95656" w:rsidP="00BC099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E95656" w:rsidRPr="001B4F5D" w:rsidRDefault="00E95656" w:rsidP="00BC099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D44199">
        <w:rPr>
          <w:rFonts w:ascii="Times New Roman" w:hAnsi="Times New Roman" w:cs="Times New Roman"/>
        </w:rPr>
        <w:t>Овчинникова Инга Николаевна</w:t>
      </w:r>
      <w:r>
        <w:rPr>
          <w:rFonts w:ascii="Times New Roman" w:hAnsi="Times New Roman" w:cs="Times New Roman"/>
        </w:rPr>
        <w:t xml:space="preserve">, (48439) </w:t>
      </w:r>
      <w:r w:rsidRPr="00166D2A">
        <w:rPr>
          <w:rFonts w:ascii="Times New Roman" w:hAnsi="Times New Roman" w:cs="Times New Roman"/>
        </w:rPr>
        <w:t>9-</w:t>
      </w:r>
      <w:r w:rsidRPr="00CA066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8</w:t>
      </w:r>
      <w:r w:rsidRPr="00CA066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16</w:t>
      </w:r>
      <w:r w:rsidRPr="00331F4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(48439) </w:t>
      </w:r>
      <w:r w:rsidRPr="00166D2A">
        <w:rPr>
          <w:rFonts w:ascii="Times New Roman" w:hAnsi="Times New Roman" w:cs="Times New Roman"/>
        </w:rPr>
        <w:t>9-49-30</w:t>
      </w:r>
      <w:r w:rsidRPr="001B4F5D">
        <w:rPr>
          <w:rFonts w:ascii="Times New Roman" w:hAnsi="Times New Roman" w:cs="Times New Roman"/>
        </w:rPr>
        <w:t xml:space="preserve">, </w:t>
      </w:r>
      <w:r w:rsidRPr="002757FC">
        <w:rPr>
          <w:rFonts w:ascii="Times New Roman" w:hAnsi="Times New Roman" w:cs="Times New Roman"/>
          <w:lang w:val="en-US"/>
        </w:rPr>
        <w:t>imartinova</w:t>
      </w:r>
      <w:r w:rsidRPr="003E4F23">
        <w:rPr>
          <w:rFonts w:ascii="Times New Roman" w:hAnsi="Times New Roman" w:cs="Times New Roman"/>
        </w:rPr>
        <w:t>@</w:t>
      </w:r>
      <w:r w:rsidRPr="002757FC">
        <w:rPr>
          <w:rFonts w:ascii="Times New Roman" w:hAnsi="Times New Roman" w:cs="Times New Roman"/>
          <w:lang w:val="en-US"/>
        </w:rPr>
        <w:t>ippe</w:t>
      </w:r>
      <w:r w:rsidRPr="003E4F23">
        <w:rPr>
          <w:rFonts w:ascii="Times New Roman" w:hAnsi="Times New Roman" w:cs="Times New Roman"/>
        </w:rPr>
        <w:t>.</w:t>
      </w:r>
      <w:r w:rsidRPr="002757FC">
        <w:rPr>
          <w:rFonts w:ascii="Times New Roman" w:hAnsi="Times New Roman" w:cs="Times New Roman"/>
          <w:lang w:val="en-US"/>
        </w:rPr>
        <w:t>ru</w:t>
      </w:r>
      <w:r w:rsidRPr="00360098">
        <w:rPr>
          <w:rFonts w:ascii="Times New Roman" w:hAnsi="Times New Roman" w:cs="Times New Roman"/>
        </w:rPr>
        <w:t>;</w:t>
      </w:r>
    </w:p>
    <w:p w:rsidR="00E95656" w:rsidRPr="00331F42" w:rsidRDefault="00E95656" w:rsidP="00BC099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E95656" w:rsidRPr="00166D2A" w:rsidRDefault="00E95656" w:rsidP="00BC099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3E4F23">
        <w:rPr>
          <w:rFonts w:ascii="Times New Roman" w:hAnsi="Times New Roman" w:cs="Times New Roman"/>
        </w:rPr>
        <w:t xml:space="preserve">поставка </w:t>
      </w:r>
      <w:r>
        <w:rPr>
          <w:rFonts w:ascii="Times New Roman" w:hAnsi="Times New Roman" w:cs="Times New Roman"/>
        </w:rPr>
        <w:t>кабельной продукции</w:t>
      </w:r>
      <w:r w:rsidRPr="003E4F23">
        <w:rPr>
          <w:rFonts w:ascii="Times New Roman" w:hAnsi="Times New Roman" w:cs="Times New Roman"/>
        </w:rPr>
        <w:t xml:space="preserve"> для нужд ФГУП «ГНЦ РФ-ФЭИ».</w:t>
      </w:r>
    </w:p>
    <w:p w:rsidR="00E95656" w:rsidRPr="00331F42" w:rsidRDefault="00E95656" w:rsidP="00BC099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E95656" w:rsidRPr="00C573AC" w:rsidRDefault="00E95656" w:rsidP="00BC09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</w:t>
      </w:r>
      <w:r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</w:rPr>
        <w:t>Калужская область</w:t>
      </w:r>
      <w:r>
        <w:rPr>
          <w:rFonts w:ascii="Times New Roman" w:hAnsi="Times New Roman" w:cs="Times New Roman"/>
        </w:rPr>
        <w:t xml:space="preserve">, </w:t>
      </w:r>
      <w:r w:rsidRPr="00C573AC">
        <w:rPr>
          <w:rFonts w:ascii="Times New Roman" w:hAnsi="Times New Roman" w:cs="Times New Roman"/>
        </w:rPr>
        <w:t>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E95656" w:rsidRPr="00331F42" w:rsidRDefault="00E95656" w:rsidP="00BC09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95656" w:rsidRPr="00331F42" w:rsidRDefault="00E95656" w:rsidP="00BC099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5656" w:rsidRPr="00331F42" w:rsidRDefault="00E95656" w:rsidP="00BC099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5656" w:rsidRPr="00331F42" w:rsidRDefault="00E95656" w:rsidP="00BC099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5656" w:rsidRPr="0091342F" w:rsidRDefault="00E95656" w:rsidP="00BC099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FF0000"/>
          <w:lang w:eastAsia="ru-RU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 xml:space="preserve">Начальная </w:t>
      </w:r>
      <w:r w:rsidRPr="00151C9B">
        <w:rPr>
          <w:rFonts w:ascii="Times New Roman" w:hAnsi="Times New Roman" w:cs="Times New Roman"/>
          <w:b/>
          <w:bCs/>
        </w:rPr>
        <w:t>(максимальная) цена</w:t>
      </w:r>
      <w:r w:rsidRPr="00536BA0">
        <w:rPr>
          <w:rFonts w:ascii="Times New Roman" w:hAnsi="Times New Roman" w:cs="Times New Roman"/>
          <w:b/>
          <w:bCs/>
        </w:rPr>
        <w:t xml:space="preserve"> договора</w:t>
      </w:r>
      <w:r w:rsidRPr="00536BA0">
        <w:rPr>
          <w:rFonts w:ascii="Times New Roman" w:hAnsi="Times New Roman" w:cs="Times New Roman"/>
        </w:rPr>
        <w:t xml:space="preserve">: </w:t>
      </w:r>
      <w:r w:rsidRPr="00453326">
        <w:rPr>
          <w:rFonts w:ascii="Times New Roman" w:hAnsi="Times New Roman" w:cs="Times New Roman"/>
          <w:color w:val="000000"/>
        </w:rPr>
        <w:t>198</w:t>
      </w:r>
      <w:r>
        <w:rPr>
          <w:rFonts w:ascii="Times New Roman" w:hAnsi="Times New Roman" w:cs="Times New Roman"/>
          <w:color w:val="000000"/>
        </w:rPr>
        <w:t xml:space="preserve"> </w:t>
      </w:r>
      <w:r w:rsidRPr="00453326">
        <w:rPr>
          <w:rFonts w:ascii="Times New Roman" w:hAnsi="Times New Roman" w:cs="Times New Roman"/>
          <w:color w:val="000000"/>
        </w:rPr>
        <w:t>626</w:t>
      </w:r>
      <w:r>
        <w:rPr>
          <w:rFonts w:ascii="Times New Roman" w:hAnsi="Times New Roman" w:cs="Times New Roman"/>
          <w:color w:val="000000"/>
        </w:rPr>
        <w:t>, 10</w:t>
      </w:r>
      <w:r w:rsidRPr="00453326">
        <w:rPr>
          <w:rFonts w:ascii="Times New Roman" w:hAnsi="Times New Roman" w:cs="Times New Roman"/>
          <w:color w:val="000000"/>
        </w:rPr>
        <w:t xml:space="preserve"> (Сто девяносто восемь</w:t>
      </w:r>
      <w:r>
        <w:rPr>
          <w:rFonts w:ascii="Times New Roman" w:hAnsi="Times New Roman" w:cs="Times New Roman"/>
          <w:color w:val="000000"/>
        </w:rPr>
        <w:t xml:space="preserve"> тысяч шестьсот двадцать шесть рублей 10</w:t>
      </w:r>
      <w:r w:rsidRPr="0094349B">
        <w:rPr>
          <w:rFonts w:ascii="Times New Roman" w:hAnsi="Times New Roman" w:cs="Times New Roman"/>
          <w:color w:val="000000"/>
        </w:rPr>
        <w:t xml:space="preserve"> копеек) рублей</w:t>
      </w:r>
      <w:r w:rsidRPr="007A564C">
        <w:rPr>
          <w:rFonts w:ascii="Times New Roman" w:hAnsi="Times New Roman" w:cs="Times New Roman"/>
          <w:color w:val="000000"/>
        </w:rPr>
        <w:t>,</w:t>
      </w:r>
      <w:r w:rsidRPr="007A564C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включая </w:t>
      </w:r>
      <w:r w:rsidRPr="0091342F">
        <w:rPr>
          <w:rFonts w:ascii="Times New Roman" w:hAnsi="Times New Roman" w:cs="Times New Roman"/>
        </w:rPr>
        <w:t xml:space="preserve">НДС (18%). </w:t>
      </w:r>
      <w:r>
        <w:rPr>
          <w:rFonts w:ascii="Times New Roman" w:hAnsi="Times New Roman" w:cs="Times New Roman"/>
        </w:rPr>
        <w:t>В</w:t>
      </w:r>
      <w:r w:rsidRPr="0091342F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r w:rsidRPr="0091342F">
        <w:rPr>
          <w:rFonts w:ascii="Times New Roman" w:hAnsi="Times New Roman" w:cs="Times New Roman"/>
          <w:color w:val="FF0000"/>
          <w:lang w:eastAsia="ru-RU"/>
        </w:rPr>
        <w:t xml:space="preserve"> </w:t>
      </w:r>
    </w:p>
    <w:p w:rsidR="00E95656" w:rsidRPr="009C5740" w:rsidRDefault="00E95656" w:rsidP="00BC099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  <w:spacing w:val="-6"/>
        </w:rPr>
      </w:pPr>
      <w:r w:rsidRPr="009C5740">
        <w:rPr>
          <w:rFonts w:ascii="Times New Roman" w:hAnsi="Times New Roman" w:cs="Times New Roman"/>
          <w:color w:val="000000"/>
          <w:lang w:eastAsia="ru-RU"/>
        </w:rPr>
        <w:t xml:space="preserve">Начальная (максимальная) цена договора: </w:t>
      </w:r>
      <w:r w:rsidRPr="00A62C57">
        <w:rPr>
          <w:rFonts w:ascii="Times New Roman" w:hAnsi="Times New Roman" w:cs="Times New Roman"/>
          <w:color w:val="000000"/>
        </w:rPr>
        <w:t>168</w:t>
      </w:r>
      <w:r>
        <w:rPr>
          <w:rFonts w:ascii="Times New Roman" w:hAnsi="Times New Roman" w:cs="Times New Roman"/>
          <w:color w:val="000000"/>
        </w:rPr>
        <w:t xml:space="preserve"> </w:t>
      </w:r>
      <w:r w:rsidRPr="00A62C57">
        <w:rPr>
          <w:rFonts w:ascii="Times New Roman" w:hAnsi="Times New Roman" w:cs="Times New Roman"/>
          <w:color w:val="000000"/>
        </w:rPr>
        <w:t>327</w:t>
      </w:r>
      <w:r>
        <w:rPr>
          <w:rFonts w:ascii="Times New Roman" w:hAnsi="Times New Roman" w:cs="Times New Roman"/>
          <w:color w:val="000000"/>
        </w:rPr>
        <w:t>, 20</w:t>
      </w:r>
      <w:r w:rsidRPr="00A62C57">
        <w:rPr>
          <w:rFonts w:ascii="Times New Roman" w:hAnsi="Times New Roman" w:cs="Times New Roman"/>
          <w:color w:val="000000"/>
        </w:rPr>
        <w:t xml:space="preserve"> (Сто шестьдесят восемь тысяч триста двадцать семь </w:t>
      </w:r>
      <w:r>
        <w:rPr>
          <w:rFonts w:ascii="Times New Roman" w:hAnsi="Times New Roman" w:cs="Times New Roman"/>
          <w:color w:val="000000"/>
        </w:rPr>
        <w:t>рублей 20</w:t>
      </w:r>
      <w:r w:rsidRPr="004E0FC1">
        <w:rPr>
          <w:rFonts w:ascii="Times New Roman" w:hAnsi="Times New Roman" w:cs="Times New Roman"/>
          <w:color w:val="000000"/>
        </w:rPr>
        <w:t xml:space="preserve"> копеек) </w:t>
      </w:r>
      <w:r w:rsidRPr="009C5740">
        <w:rPr>
          <w:rFonts w:ascii="Times New Roman" w:hAnsi="Times New Roman" w:cs="Times New Roman"/>
          <w:color w:val="000000"/>
        </w:rPr>
        <w:t>рублей</w:t>
      </w:r>
      <w:r w:rsidRPr="009C5740">
        <w:rPr>
          <w:rFonts w:ascii="Times New Roman" w:hAnsi="Times New Roman" w:cs="Times New Roman"/>
          <w:color w:val="000000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95656" w:rsidRPr="00D37E19" w:rsidRDefault="00E95656" w:rsidP="00BC0995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95656" w:rsidRPr="00331F42" w:rsidRDefault="00E95656" w:rsidP="00BC099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95656" w:rsidRPr="006409A6" w:rsidRDefault="00E95656" w:rsidP="00BC099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E95656" w:rsidRPr="006409A6" w:rsidRDefault="00E95656" w:rsidP="006409A6">
      <w:pPr>
        <w:numPr>
          <w:ilvl w:val="0"/>
          <w:numId w:val="2"/>
        </w:numPr>
        <w:tabs>
          <w:tab w:val="clear" w:pos="1070"/>
          <w:tab w:val="left" w:pos="72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B52C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B52C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spacing w:val="-6"/>
        </w:rPr>
        <w:t xml:space="preserve">          </w:t>
      </w:r>
      <w:r w:rsidRPr="00AB52C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52C7">
        <w:rPr>
          <w:rFonts w:ascii="Times New Roman" w:hAnsi="Times New Roman" w:cs="Times New Roman"/>
          <w:color w:val="0000FF"/>
        </w:rPr>
        <w:t xml:space="preserve"> </w:t>
      </w:r>
      <w:r w:rsidRPr="00AB52C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52C7">
        <w:rPr>
          <w:rFonts w:ascii="Times New Roman" w:hAnsi="Times New Roman" w:cs="Times New Roman"/>
          <w:spacing w:val="-6"/>
        </w:rPr>
        <w:t>на участие в запросе цен</w:t>
      </w:r>
      <w:r w:rsidRPr="00AB52C7">
        <w:rPr>
          <w:rFonts w:ascii="Times New Roman" w:hAnsi="Times New Roman" w:cs="Times New Roman"/>
        </w:rPr>
        <w:t xml:space="preserve"> продлевается на 4 рабочих дня.</w:t>
      </w:r>
    </w:p>
    <w:p w:rsidR="00E95656" w:rsidRPr="00331F42" w:rsidRDefault="00E95656" w:rsidP="00BC099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95656" w:rsidRPr="00331F42" w:rsidRDefault="00E95656" w:rsidP="00BC0995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AC5B37">
        <w:rPr>
          <w:rFonts w:ascii="Times New Roman" w:hAnsi="Times New Roman" w:cs="Times New Roman"/>
          <w:spacing w:val="-6"/>
          <w:highlight w:val="yellow"/>
        </w:rPr>
        <w:t>1</w:t>
      </w:r>
      <w:r w:rsidRPr="006409A6">
        <w:rPr>
          <w:rFonts w:ascii="Times New Roman" w:hAnsi="Times New Roman" w:cs="Times New Roman"/>
          <w:spacing w:val="-6"/>
          <w:highlight w:val="yellow"/>
        </w:rPr>
        <w:t>9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E95656" w:rsidRPr="00331F42" w:rsidRDefault="00E95656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95656" w:rsidRPr="00331F42" w:rsidRDefault="00E95656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95656" w:rsidRPr="00331F42" w:rsidRDefault="00E95656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331F42">
        <w:rPr>
          <w:rFonts w:ascii="Times New Roman" w:hAnsi="Times New Roman" w:cs="Times New Roman"/>
        </w:rPr>
        <w:t>0 дней.</w:t>
      </w:r>
    </w:p>
    <w:p w:rsidR="00E95656" w:rsidRPr="00331F42" w:rsidRDefault="00E95656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E95656" w:rsidRPr="00331F42" w:rsidRDefault="00E95656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E95656" w:rsidRPr="00331F42" w:rsidRDefault="00E95656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95656" w:rsidRPr="00331F42" w:rsidRDefault="00E95656" w:rsidP="00BC099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5656" w:rsidRPr="00A6215E" w:rsidRDefault="00E95656" w:rsidP="00BC0995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E95656" w:rsidRDefault="00E95656">
      <w:pPr>
        <w:rPr>
          <w:rFonts w:cs="Times New Roman"/>
        </w:rPr>
      </w:pPr>
    </w:p>
    <w:sectPr w:rsidR="00E95656" w:rsidSect="00CE2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31C"/>
    <w:rsid w:val="00151C9B"/>
    <w:rsid w:val="00166D2A"/>
    <w:rsid w:val="0019231C"/>
    <w:rsid w:val="001B4F5D"/>
    <w:rsid w:val="002757FC"/>
    <w:rsid w:val="00331F42"/>
    <w:rsid w:val="00360098"/>
    <w:rsid w:val="003E4F23"/>
    <w:rsid w:val="00453326"/>
    <w:rsid w:val="004E0FC1"/>
    <w:rsid w:val="00536BA0"/>
    <w:rsid w:val="005A326A"/>
    <w:rsid w:val="005B37CF"/>
    <w:rsid w:val="006409A6"/>
    <w:rsid w:val="007A564C"/>
    <w:rsid w:val="008930FD"/>
    <w:rsid w:val="008E3C0C"/>
    <w:rsid w:val="0091342F"/>
    <w:rsid w:val="0092171B"/>
    <w:rsid w:val="0094349B"/>
    <w:rsid w:val="009C5740"/>
    <w:rsid w:val="00A6215E"/>
    <w:rsid w:val="00A62C57"/>
    <w:rsid w:val="00AB52C7"/>
    <w:rsid w:val="00AC5B37"/>
    <w:rsid w:val="00BC0995"/>
    <w:rsid w:val="00C572F3"/>
    <w:rsid w:val="00C573AC"/>
    <w:rsid w:val="00CA0665"/>
    <w:rsid w:val="00CE2ADE"/>
    <w:rsid w:val="00D37E19"/>
    <w:rsid w:val="00D42E6F"/>
    <w:rsid w:val="00D44199"/>
    <w:rsid w:val="00E95656"/>
    <w:rsid w:val="00F0368B"/>
    <w:rsid w:val="00FB4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99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774</Words>
  <Characters>4414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2014-06-03T11:30:00Z</dcterms:created>
  <dcterms:modified xsi:type="dcterms:W3CDTF">2014-06-10T11:22:00Z</dcterms:modified>
</cp:coreProperties>
</file>