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94" w:rsidRPr="00783277" w:rsidRDefault="00A12C94" w:rsidP="006B1F29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12C94" w:rsidRPr="00783277" w:rsidRDefault="00A12C94" w:rsidP="006B1F2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A12C94" w:rsidRPr="00783277" w:rsidRDefault="00A12C94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A12C94" w:rsidRPr="00783277" w:rsidRDefault="00A12C94" w:rsidP="006B1F29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>
        <w:rPr>
          <w:rFonts w:ascii="Times New Roman" w:hAnsi="Times New Roman" w:cs="Times New Roman"/>
          <w:color w:val="000000"/>
        </w:rPr>
        <w:t>рыбы свежемороженой и</w:t>
      </w:r>
      <w:r w:rsidRPr="009B2A1B">
        <w:rPr>
          <w:rFonts w:ascii="Times New Roman" w:hAnsi="Times New Roman" w:cs="Times New Roman"/>
          <w:color w:val="000000"/>
        </w:rPr>
        <w:t xml:space="preserve"> кальмаров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A12C94" w:rsidRPr="00783277" w:rsidRDefault="00A12C94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12C94" w:rsidRPr="00783277" w:rsidRDefault="00A12C94" w:rsidP="006B1F29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12C94" w:rsidRPr="00783277" w:rsidRDefault="00A12C94" w:rsidP="006B1F2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DA4D45">
        <w:rPr>
          <w:rFonts w:ascii="Times New Roman" w:hAnsi="Times New Roman" w:cs="Times New Roman"/>
          <w:color w:val="000000"/>
        </w:rPr>
        <w:t>Гирько Юлия Юрьевна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A12C94" w:rsidRPr="00783277" w:rsidRDefault="00A12C94" w:rsidP="006B1F2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>
        <w:rPr>
          <w:rFonts w:ascii="Times New Roman" w:hAnsi="Times New Roman" w:cs="Times New Roman"/>
          <w:color w:val="000000"/>
        </w:rPr>
        <w:t>рыбы свежемороже</w:t>
      </w:r>
      <w:r w:rsidRPr="009B2A1B">
        <w:rPr>
          <w:rFonts w:ascii="Times New Roman" w:hAnsi="Times New Roman" w:cs="Times New Roman"/>
          <w:color w:val="000000"/>
        </w:rPr>
        <w:t>ной и кальмаров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 xml:space="preserve">с </w:t>
      </w:r>
      <w:r w:rsidRPr="00DA4D45">
        <w:rPr>
          <w:rFonts w:ascii="Times New Roman" w:hAnsi="Times New Roman" w:cs="Times New Roman"/>
        </w:rPr>
        <w:t>12</w:t>
      </w:r>
      <w:r w:rsidRPr="00E2402F">
        <w:rPr>
          <w:rFonts w:ascii="Times New Roman" w:hAnsi="Times New Roman" w:cs="Times New Roman"/>
        </w:rPr>
        <w:t xml:space="preserve"> января 2015г. по  </w:t>
      </w:r>
      <w:r w:rsidRPr="00DA4D45">
        <w:rPr>
          <w:rFonts w:ascii="Times New Roman" w:hAnsi="Times New Roman" w:cs="Times New Roman"/>
        </w:rPr>
        <w:t xml:space="preserve">31 </w:t>
      </w:r>
      <w:r>
        <w:rPr>
          <w:rFonts w:ascii="Times New Roman" w:hAnsi="Times New Roman" w:cs="Times New Roman"/>
        </w:rPr>
        <w:t>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A12C94" w:rsidRPr="00E2402F" w:rsidRDefault="00A12C94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область, г. Обнинск,</w:t>
      </w:r>
      <w:r w:rsidRPr="00C2632C">
        <w:rPr>
          <w:rFonts w:ascii="Times New Roman" w:hAnsi="Times New Roman" w:cs="Times New Roman"/>
          <w:color w:val="000000"/>
        </w:rPr>
        <w:t xml:space="preserve"> у</w:t>
      </w:r>
      <w:r>
        <w:rPr>
          <w:rFonts w:ascii="Times New Roman" w:hAnsi="Times New Roman" w:cs="Times New Roman"/>
          <w:color w:val="000000"/>
        </w:rPr>
        <w:t>л. Пирогова, д.13,  столовая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A12C94" w:rsidRPr="00783277" w:rsidRDefault="00A12C94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12C94" w:rsidRPr="00783277" w:rsidRDefault="00A12C94" w:rsidP="006B1F2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2C94" w:rsidRPr="00783277" w:rsidRDefault="00A12C94" w:rsidP="006B1F2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2C94" w:rsidRPr="00783277" w:rsidRDefault="00A12C94" w:rsidP="006B1F2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2C94" w:rsidRPr="009B2A1B" w:rsidRDefault="00A12C94" w:rsidP="006B1F29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9B2A1B">
        <w:rPr>
          <w:rFonts w:ascii="Times New Roman" w:hAnsi="Times New Roman" w:cs="Times New Roman"/>
        </w:rPr>
        <w:t>483 020,80 (Четыреста восемьдесят три тысячи двадцать рублей 80 копеек</w:t>
      </w:r>
      <w:r w:rsidRPr="009B2A1B">
        <w:rPr>
          <w:rFonts w:ascii="Times New Roman" w:hAnsi="Times New Roman" w:cs="Times New Roman"/>
          <w:color w:val="000000"/>
        </w:rPr>
        <w:t>) рублей, включая НДС 10% и 18%. 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9B2A1B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9B2A1B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«Здоровье», ул. Пионерский проезд, 23, санаторий-профилакторий ФЭИ,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12C94" w:rsidRPr="00776C54" w:rsidRDefault="00A12C94" w:rsidP="006B1F29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434</w:t>
      </w:r>
      <w:r w:rsidRPr="009B2A1B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067,13</w:t>
      </w:r>
      <w:r w:rsidRPr="009B2A1B">
        <w:rPr>
          <w:rFonts w:ascii="Times New Roman" w:hAnsi="Times New Roman" w:cs="Times New Roman"/>
          <w:color w:val="000000"/>
        </w:rPr>
        <w:t xml:space="preserve"> (Четыреста тридцать четыре  тысячи шестьдесят семь рублей 13 копеек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12C94" w:rsidRPr="00783277" w:rsidRDefault="00A12C94" w:rsidP="006B1F2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12C94" w:rsidRDefault="00A12C94" w:rsidP="00D12F9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12C94" w:rsidRDefault="00A12C94" w:rsidP="00D12F9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12C94" w:rsidRPr="00783277" w:rsidRDefault="00A12C94" w:rsidP="006B1F2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12C94" w:rsidRPr="00783277" w:rsidRDefault="00A12C94" w:rsidP="006B1F29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6B1F29">
        <w:rPr>
          <w:rFonts w:ascii="Times New Roman" w:hAnsi="Times New Roman" w:cs="Times New Roman"/>
          <w:spacing w:val="-6"/>
          <w:highlight w:val="yellow"/>
        </w:rPr>
        <w:t>02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2610D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2C94" w:rsidRPr="00783277" w:rsidRDefault="00A12C94" w:rsidP="006B1F2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2C94" w:rsidRDefault="00A12C94">
      <w:pPr>
        <w:rPr>
          <w:rFonts w:cs="Times New Roman"/>
        </w:rPr>
      </w:pPr>
    </w:p>
    <w:sectPr w:rsidR="00A12C94" w:rsidSect="00360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507"/>
    <w:rsid w:val="000E1028"/>
    <w:rsid w:val="001F4D81"/>
    <w:rsid w:val="0036033D"/>
    <w:rsid w:val="00427507"/>
    <w:rsid w:val="00524229"/>
    <w:rsid w:val="005C5CC7"/>
    <w:rsid w:val="006B1F29"/>
    <w:rsid w:val="007757DE"/>
    <w:rsid w:val="00776C54"/>
    <w:rsid w:val="00783277"/>
    <w:rsid w:val="008E3C0C"/>
    <w:rsid w:val="009B2A1B"/>
    <w:rsid w:val="009E1518"/>
    <w:rsid w:val="00A12C94"/>
    <w:rsid w:val="00AF2D02"/>
    <w:rsid w:val="00C2632C"/>
    <w:rsid w:val="00C572F3"/>
    <w:rsid w:val="00D12F90"/>
    <w:rsid w:val="00D42E6F"/>
    <w:rsid w:val="00DA4D45"/>
    <w:rsid w:val="00E2402F"/>
    <w:rsid w:val="00F2610D"/>
    <w:rsid w:val="00F26FEC"/>
    <w:rsid w:val="00FA2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F2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839</Words>
  <Characters>4783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2014-10-31T12:40:00Z</dcterms:created>
  <dcterms:modified xsi:type="dcterms:W3CDTF">2014-11-14T07:37:00Z</dcterms:modified>
</cp:coreProperties>
</file>