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2B32F3" w:rsidRPr="005942D4">
        <w:tc>
          <w:tcPr>
            <w:tcW w:w="4001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2B32F3" w:rsidRPr="005942D4">
        <w:tc>
          <w:tcPr>
            <w:tcW w:w="4140" w:type="dxa"/>
            <w:gridSpan w:val="3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2B32F3" w:rsidRPr="005942D4" w:rsidRDefault="002B32F3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2B32F3" w:rsidRPr="005942D4">
        <w:tc>
          <w:tcPr>
            <w:tcW w:w="1971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2B32F3" w:rsidRPr="005942D4">
        <w:tc>
          <w:tcPr>
            <w:tcW w:w="1971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B32F3" w:rsidRPr="005942D4">
        <w:tc>
          <w:tcPr>
            <w:tcW w:w="1971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B32F3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2B32F3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2B32F3" w:rsidRPr="005942D4">
        <w:trPr>
          <w:gridAfter w:val="3"/>
          <w:wAfter w:w="5847" w:type="dxa"/>
        </w:trPr>
        <w:tc>
          <w:tcPr>
            <w:tcW w:w="1971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2B32F3" w:rsidRPr="005942D4">
        <w:trPr>
          <w:gridAfter w:val="3"/>
          <w:wAfter w:w="5847" w:type="dxa"/>
        </w:trPr>
        <w:tc>
          <w:tcPr>
            <w:tcW w:w="1971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B32F3" w:rsidRPr="005942D4">
        <w:trPr>
          <w:gridAfter w:val="4"/>
          <w:wAfter w:w="5986" w:type="dxa"/>
        </w:trPr>
        <w:tc>
          <w:tcPr>
            <w:tcW w:w="1971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2B32F3" w:rsidRPr="005942D4" w:rsidRDefault="002B32F3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2B32F3" w:rsidRPr="00FC009D" w:rsidRDefault="002B32F3">
      <w:pPr>
        <w:jc w:val="center"/>
        <w:rPr>
          <w:sz w:val="28"/>
          <w:szCs w:val="28"/>
        </w:rPr>
      </w:pPr>
    </w:p>
    <w:p w:rsidR="002B32F3" w:rsidRPr="00FC009D" w:rsidRDefault="002B32F3">
      <w:pPr>
        <w:pStyle w:val="110"/>
        <w:keepNext w:val="0"/>
        <w:rPr>
          <w:sz w:val="28"/>
          <w:szCs w:val="28"/>
        </w:rPr>
      </w:pPr>
    </w:p>
    <w:p w:rsidR="002B32F3" w:rsidRPr="00FC009D" w:rsidRDefault="002B32F3">
      <w:pPr>
        <w:jc w:val="center"/>
        <w:rPr>
          <w:sz w:val="28"/>
          <w:szCs w:val="28"/>
        </w:rPr>
      </w:pPr>
    </w:p>
    <w:p w:rsidR="002B32F3" w:rsidRPr="00FC009D" w:rsidRDefault="002B32F3">
      <w:pPr>
        <w:jc w:val="center"/>
        <w:rPr>
          <w:sz w:val="28"/>
          <w:szCs w:val="28"/>
        </w:rPr>
      </w:pPr>
    </w:p>
    <w:p w:rsidR="002B32F3" w:rsidRPr="00FC009D" w:rsidRDefault="002B32F3">
      <w:pPr>
        <w:jc w:val="center"/>
        <w:rPr>
          <w:sz w:val="28"/>
          <w:szCs w:val="28"/>
        </w:rPr>
      </w:pPr>
    </w:p>
    <w:p w:rsidR="002B32F3" w:rsidRPr="00FC009D" w:rsidRDefault="002B32F3">
      <w:pPr>
        <w:jc w:val="center"/>
        <w:rPr>
          <w:sz w:val="28"/>
          <w:szCs w:val="28"/>
        </w:rPr>
      </w:pPr>
    </w:p>
    <w:p w:rsidR="002B32F3" w:rsidRDefault="002B32F3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B32F3" w:rsidRPr="00A32094" w:rsidRDefault="002B32F3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2B32F3" w:rsidRPr="00FC009D" w:rsidRDefault="002B32F3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климатической системы </w:t>
      </w:r>
      <w:r>
        <w:rPr>
          <w:spacing w:val="-6"/>
          <w:sz w:val="28"/>
          <w:szCs w:val="28"/>
        </w:rPr>
        <w:t xml:space="preserve"> </w:t>
      </w: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563FFA" w:rsidRDefault="002B32F3" w:rsidP="00A5522E">
      <w:pPr>
        <w:jc w:val="center"/>
        <w:rPr>
          <w:sz w:val="28"/>
          <w:szCs w:val="28"/>
        </w:rPr>
      </w:pPr>
    </w:p>
    <w:p w:rsidR="002B32F3" w:rsidRDefault="002B32F3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2B32F3" w:rsidRDefault="002B32F3" w:rsidP="00A5522E">
      <w:pPr>
        <w:jc w:val="center"/>
        <w:rPr>
          <w:sz w:val="28"/>
          <w:szCs w:val="28"/>
        </w:rPr>
      </w:pPr>
    </w:p>
    <w:p w:rsidR="002B32F3" w:rsidRDefault="002B32F3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3D157C">
        <w:rPr>
          <w:sz w:val="28"/>
          <w:szCs w:val="28"/>
        </w:rPr>
        <w:t>26</w:t>
      </w:r>
      <w:r w:rsidRPr="00266B57">
        <w:rPr>
          <w:sz w:val="28"/>
          <w:szCs w:val="28"/>
        </w:rPr>
        <w:t>.</w:t>
      </w:r>
      <w:r w:rsidRPr="003D157C"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3D157C">
        <w:rPr>
          <w:sz w:val="28"/>
          <w:szCs w:val="28"/>
        </w:rPr>
        <w:t>214</w:t>
      </w:r>
      <w:r>
        <w:rPr>
          <w:sz w:val="28"/>
          <w:szCs w:val="28"/>
        </w:rPr>
        <w:t>-ЗЦ-Э</w:t>
      </w:r>
    </w:p>
    <w:p w:rsidR="002B32F3" w:rsidRPr="00563FFA" w:rsidRDefault="002B32F3" w:rsidP="00A5522E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  <w:rPr>
          <w:sz w:val="28"/>
          <w:szCs w:val="28"/>
        </w:rPr>
      </w:pPr>
    </w:p>
    <w:p w:rsidR="002B32F3" w:rsidRPr="00FC009D" w:rsidRDefault="002B32F3" w:rsidP="00CA2886">
      <w:pPr>
        <w:jc w:val="center"/>
      </w:pPr>
    </w:p>
    <w:p w:rsidR="002B32F3" w:rsidRPr="00FC009D" w:rsidRDefault="002B32F3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2B32F3" w:rsidRPr="00FC009D" w:rsidRDefault="002B32F3" w:rsidP="00CA2886">
      <w:pPr>
        <w:sectPr w:rsidR="002B32F3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B32F3" w:rsidRPr="00F74A75" w:rsidRDefault="002B32F3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2B32F3" w:rsidRPr="00CF2AAA" w:rsidRDefault="002B32F3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B32F3" w:rsidRPr="00D70DCF" w:rsidRDefault="002B32F3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EF1BD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B32F3" w:rsidRPr="00D70DCF" w:rsidRDefault="002B32F3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EF1BD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B32F3" w:rsidRPr="00D70DCF" w:rsidRDefault="002B32F3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EF1BD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B32F3" w:rsidRPr="005C1E93" w:rsidRDefault="002B32F3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EF1BD2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2B32F3" w:rsidRDefault="002B32F3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2B32F3" w:rsidRDefault="002B32F3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B32F3" w:rsidRPr="00AA3DA4" w:rsidRDefault="002B32F3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2B32F3" w:rsidRPr="00F74A75" w:rsidRDefault="002B32F3" w:rsidP="005D6E3F">
      <w:pPr>
        <w:rPr>
          <w:sz w:val="28"/>
          <w:szCs w:val="28"/>
        </w:rPr>
      </w:pPr>
    </w:p>
    <w:p w:rsidR="002B32F3" w:rsidRDefault="002B32F3" w:rsidP="00600E86"/>
    <w:p w:rsidR="002B32F3" w:rsidRPr="00FC009D" w:rsidRDefault="002B32F3" w:rsidP="00600E86">
      <w:pPr>
        <w:sectPr w:rsidR="002B32F3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7" w:name="_GoBack"/>
      <w:bookmarkEnd w:id="7"/>
    </w:p>
    <w:p w:rsidR="002B32F3" w:rsidRDefault="002B32F3" w:rsidP="004B3019">
      <w:pPr>
        <w:rPr>
          <w:sz w:val="28"/>
          <w:szCs w:val="28"/>
        </w:rPr>
      </w:pPr>
      <w:bookmarkStart w:id="8" w:name="_Toc397064010"/>
    </w:p>
    <w:p w:rsidR="002B32F3" w:rsidRPr="00FC009D" w:rsidRDefault="002B32F3" w:rsidP="00EF1BD2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2B32F3" w:rsidRPr="00347B82" w:rsidRDefault="002B32F3" w:rsidP="00347B82">
      <w:pPr>
        <w:rPr>
          <w:sz w:val="28"/>
          <w:szCs w:val="28"/>
        </w:rPr>
      </w:pPr>
    </w:p>
    <w:p w:rsidR="002B32F3" w:rsidRPr="004923FA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2B32F3" w:rsidRPr="005C0EFF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2B32F3" w:rsidRDefault="002B32F3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2B32F3" w:rsidRPr="005C0EFF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CD1694">
        <w:rPr>
          <w:rFonts w:ascii="Times New Roman" w:hAnsi="Times New Roman" w:cs="Times New Roman"/>
          <w:spacing w:val="-6"/>
          <w:sz w:val="28"/>
          <w:szCs w:val="28"/>
        </w:rPr>
        <w:t>климатической системы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2B32F3" w:rsidRPr="00C01FAD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2F3" w:rsidRPr="00563F70" w:rsidRDefault="002B32F3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2B32F3" w:rsidRPr="00563F70" w:rsidRDefault="002B32F3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2B32F3" w:rsidRPr="00563FFA" w:rsidRDefault="002B32F3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2B32F3" w:rsidRPr="005C0EFF" w:rsidRDefault="002B32F3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B32F3" w:rsidRPr="00EC5CDB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32F3" w:rsidRPr="005C0EFF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CD1694">
        <w:rPr>
          <w:rFonts w:ascii="Times New Roman" w:hAnsi="Times New Roman" w:cs="Times New Roman"/>
          <w:sz w:val="28"/>
          <w:szCs w:val="28"/>
        </w:rPr>
        <w:t>климатической системы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2F3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2B32F3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2B32F3" w:rsidRPr="005C0EFF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в течение 52 рабочих дней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2B32F3" w:rsidRDefault="002B32F3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2B32F3" w:rsidRPr="00563FFA" w:rsidRDefault="002B32F3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2B32F3" w:rsidRPr="00C36048" w:rsidRDefault="002B32F3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2F3" w:rsidRDefault="002B32F3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2F3" w:rsidRDefault="002B32F3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2B32F3" w:rsidRPr="005C0EFF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2B32F3" w:rsidRPr="005C0EFF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2 407 156 (Два миллиона четыреста семь тысяч сто пятьдесят шесть)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2B32F3" w:rsidRPr="00594882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2F3" w:rsidRPr="00594882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2B32F3" w:rsidRPr="005C0EFF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2F3" w:rsidRPr="005C0EFF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2B32F3" w:rsidRPr="005C0EFF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334EF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B32F3" w:rsidRPr="005C0EFF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2B32F3" w:rsidRPr="005C0EFF" w:rsidRDefault="002B32F3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B32F3" w:rsidRDefault="002B32F3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B32F3" w:rsidRPr="005C0EFF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2B32F3" w:rsidRPr="005C0EFF" w:rsidRDefault="002B32F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B32F3" w:rsidRPr="005C0EFF" w:rsidRDefault="002B32F3" w:rsidP="00EF1BD2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2B32F3" w:rsidRPr="005C0EFF" w:rsidRDefault="002B32F3" w:rsidP="00EF1BD2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334EF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334EF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2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2B32F3" w:rsidRPr="00563FFA" w:rsidRDefault="002B32F3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117DD4">
        <w:rPr>
          <w:rFonts w:ascii="Times New Roman" w:hAnsi="Times New Roman" w:cs="Times New Roman"/>
          <w:sz w:val="28"/>
          <w:szCs w:val="28"/>
        </w:rPr>
        <w:t>20 (двадцати) рабочих</w:t>
      </w:r>
      <w:r w:rsidRPr="005C0EFF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2F3" w:rsidRDefault="002B32F3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2B32F3" w:rsidRDefault="002B32F3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B32F3" w:rsidRDefault="002B32F3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B32F3" w:rsidRDefault="002B32F3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2B32F3" w:rsidRDefault="002B32F3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B32F3" w:rsidRDefault="002B32F3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B32F3" w:rsidRPr="003651B9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2B32F3" w:rsidRDefault="002B32F3" w:rsidP="00EF1BD2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2B32F3" w:rsidRDefault="002B32F3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2B32F3" w:rsidRPr="00A4214D" w:rsidRDefault="002B32F3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2B32F3" w:rsidRPr="005C0EFF" w:rsidRDefault="002B32F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32F3" w:rsidRPr="005C0EFF" w:rsidRDefault="002B32F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32F3" w:rsidRPr="005C0EFF" w:rsidRDefault="002B32F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32F3" w:rsidRDefault="002B32F3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2B32F3" w:rsidRDefault="002B32F3" w:rsidP="00EF1BD2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2F3" w:rsidRDefault="002B32F3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B32F3" w:rsidRPr="008A0248" w:rsidRDefault="002B32F3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C1B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2B32F3" w:rsidRDefault="002B32F3" w:rsidP="00CD6C43">
      <w:pPr>
        <w:pStyle w:val="NormalWeb"/>
        <w:spacing w:before="0" w:beforeAutospacing="0" w:after="0" w:afterAutospacing="0"/>
        <w:ind w:right="153"/>
        <w:jc w:val="both"/>
      </w:pPr>
    </w:p>
    <w:p w:rsidR="002B32F3" w:rsidRDefault="002B32F3" w:rsidP="00CD6C43">
      <w:pPr>
        <w:pStyle w:val="NormalWeb"/>
        <w:spacing w:before="0" w:beforeAutospacing="0" w:after="0" w:afterAutospacing="0"/>
        <w:ind w:right="153"/>
        <w:jc w:val="both"/>
        <w:sectPr w:rsidR="002B32F3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2B32F3" w:rsidRPr="00FC009D" w:rsidRDefault="002B32F3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2B32F3" w:rsidRDefault="002B32F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2B32F3" w:rsidRDefault="002B32F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2B32F3" w:rsidRDefault="002B32F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2B32F3" w:rsidRPr="003841A6" w:rsidRDefault="002B32F3" w:rsidP="00EF1BD2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2B32F3" w:rsidRPr="003841A6" w:rsidRDefault="002B32F3" w:rsidP="00EF1BD2">
      <w:pPr>
        <w:pStyle w:val="Heading1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2B32F3" w:rsidRPr="00703F4C" w:rsidRDefault="002B32F3" w:rsidP="00EF1BD2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379"/>
        <w:gridCol w:w="8221"/>
      </w:tblGrid>
      <w:tr w:rsidR="002B32F3" w:rsidRPr="00CE4D26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2B32F3" w:rsidRPr="00CE4D26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2B32F3" w:rsidRPr="00CE4D26" w:rsidRDefault="002B32F3" w:rsidP="00EF1BD2">
            <w:pPr>
              <w:numPr>
                <w:ilvl w:val="0"/>
                <w:numId w:val="31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B32F3" w:rsidRPr="00CE4D26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2B32F3" w:rsidRPr="00CE4D26" w:rsidRDefault="002B32F3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2B32F3" w:rsidRPr="00CE4D26" w:rsidRDefault="002B32F3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B32F3" w:rsidRPr="00CE4D26" w:rsidRDefault="002B32F3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2B32F3" w:rsidRPr="00CE4D26" w:rsidRDefault="002B32F3" w:rsidP="00EF1BD2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B32F3" w:rsidRPr="00CE4D26" w:rsidRDefault="002B32F3" w:rsidP="00EF1BD2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2B32F3" w:rsidRPr="00CE4D26" w:rsidRDefault="002B32F3" w:rsidP="00EF1BD2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B32F3" w:rsidRPr="00CE4D26" w:rsidRDefault="002B32F3" w:rsidP="00EF1BD2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B32F3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B32F3" w:rsidRPr="00CE4D26" w:rsidRDefault="002B32F3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B32F3" w:rsidRPr="00CE4D26">
        <w:trPr>
          <w:trHeight w:val="7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B32F3" w:rsidRPr="00CE4D26" w:rsidRDefault="002B32F3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2B32F3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B32F3" w:rsidRPr="00CE4D26" w:rsidRDefault="002B32F3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2B32F3" w:rsidRPr="00CE4D26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B32F3" w:rsidRPr="00CE4D26" w:rsidRDefault="002B32F3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B32F3" w:rsidRPr="00CE4D26" w:rsidRDefault="002B32F3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 xml:space="preserve">заполненное участником закупки по </w:t>
            </w:r>
            <w:hyperlink w:anchor="_Письмо_о_подаче" w:history="1">
              <w:r w:rsidRPr="003B017F">
                <w:rPr>
                  <w:rStyle w:val="Hyperlink"/>
                </w:rPr>
                <w:t>форме 1</w:t>
              </w:r>
            </w:hyperlink>
            <w:r w:rsidRPr="00CE4D26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B32F3" w:rsidRPr="00CE4D26" w:rsidRDefault="002B32F3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B32F3" w:rsidRPr="00CE4D26">
        <w:trPr>
          <w:trHeight w:val="699"/>
        </w:trPr>
        <w:tc>
          <w:tcPr>
            <w:tcW w:w="851" w:type="dxa"/>
            <w:vAlign w:val="center"/>
          </w:tcPr>
          <w:p w:rsidR="002B32F3" w:rsidRPr="00CE4D26" w:rsidRDefault="002B32F3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2B32F3" w:rsidRPr="00CE4D26" w:rsidRDefault="002B32F3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 xml:space="preserve">заполненное участником закупки по </w:t>
            </w:r>
            <w:hyperlink w:anchor="_Письмо_о_подаче" w:history="1">
              <w:r w:rsidRPr="003B017F">
                <w:rPr>
                  <w:rStyle w:val="Hyperlink"/>
                </w:rPr>
                <w:t>форме 1</w:t>
              </w:r>
            </w:hyperlink>
            <w:r w:rsidRPr="00CE4D26">
              <w:t xml:space="preserve"> «Заявка на участие в закупке» подтверждение: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B32F3" w:rsidRPr="00CE4D26" w:rsidRDefault="002B32F3" w:rsidP="00EF1BD2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2B32F3" w:rsidRPr="00CE4D26">
        <w:trPr>
          <w:trHeight w:val="440"/>
        </w:trPr>
        <w:tc>
          <w:tcPr>
            <w:tcW w:w="851" w:type="dxa"/>
            <w:vAlign w:val="center"/>
          </w:tcPr>
          <w:p w:rsidR="002B32F3" w:rsidRPr="00CE4D26" w:rsidRDefault="002B32F3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2B32F3" w:rsidRPr="00CE4D26" w:rsidRDefault="002B32F3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2B32F3" w:rsidRPr="00CE4D26" w:rsidRDefault="002B32F3" w:rsidP="00EB4E95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2B32F3" w:rsidRPr="00CE4D26">
        <w:trPr>
          <w:trHeight w:val="440"/>
        </w:trPr>
        <w:tc>
          <w:tcPr>
            <w:tcW w:w="851" w:type="dxa"/>
            <w:vAlign w:val="center"/>
          </w:tcPr>
          <w:p w:rsidR="002B32F3" w:rsidRPr="00CE4D26" w:rsidRDefault="002B32F3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2B32F3" w:rsidRPr="00CE4D26" w:rsidRDefault="002B32F3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B32F3" w:rsidRPr="00CE4D26" w:rsidRDefault="002B32F3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2B32F3" w:rsidRPr="00CE4D26" w:rsidRDefault="002B32F3" w:rsidP="00EF1BD2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 xml:space="preserve">заполненное участником закупки по </w:t>
            </w:r>
            <w:hyperlink w:anchor="_ЗАЯВКА_НА_УЧАСТИЕ" w:history="1">
              <w:r w:rsidRPr="003B017F">
                <w:rPr>
                  <w:rStyle w:val="Hyperlink"/>
                </w:rPr>
                <w:t>форме 1</w:t>
              </w:r>
            </w:hyperlink>
            <w:r w:rsidRPr="00CE4D26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B32F3" w:rsidRPr="00CE4D26">
        <w:trPr>
          <w:trHeight w:val="70"/>
        </w:trPr>
        <w:tc>
          <w:tcPr>
            <w:tcW w:w="851" w:type="dxa"/>
            <w:vAlign w:val="center"/>
          </w:tcPr>
          <w:p w:rsidR="002B32F3" w:rsidRPr="00CE4D26" w:rsidRDefault="002B32F3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2B32F3" w:rsidRPr="00CE4D26" w:rsidRDefault="002B32F3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2B32F3" w:rsidRPr="00CE4D26" w:rsidRDefault="002B32F3" w:rsidP="00EF1BD2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B32F3" w:rsidRPr="00CE4D26" w:rsidRDefault="002B32F3" w:rsidP="00EF1BD2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B32F3" w:rsidRPr="00CE4D26" w:rsidRDefault="002B32F3" w:rsidP="00EF1BD2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2B32F3" w:rsidRPr="00CE4D26" w:rsidRDefault="002B32F3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B32F3" w:rsidRPr="009312BD" w:rsidRDefault="002B32F3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2B32F3" w:rsidRDefault="002B32F3" w:rsidP="00EF1BD2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2B32F3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2B32F3" w:rsidRPr="00703F4C" w:rsidRDefault="002B32F3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2B32F3" w:rsidRPr="00703F4C" w:rsidRDefault="002B32F3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2B32F3" w:rsidRPr="00703F4C" w:rsidRDefault="002B32F3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2B32F3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B32F3" w:rsidRPr="00C20EDB" w:rsidRDefault="002B32F3" w:rsidP="00EF1BD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B32F3" w:rsidRPr="00703F4C" w:rsidRDefault="002B32F3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B32F3" w:rsidRDefault="002B32F3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C908E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B32F3" w:rsidRPr="00703F4C" w:rsidRDefault="002B32F3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2B32F3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2B32F3" w:rsidRPr="00C20EDB" w:rsidRDefault="002B32F3" w:rsidP="00EF1BD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B32F3" w:rsidRPr="00703F4C" w:rsidRDefault="002B32F3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2B32F3" w:rsidRPr="00703F4C" w:rsidRDefault="002B32F3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2B32F3" w:rsidRPr="00703F4C" w:rsidRDefault="002B32F3" w:rsidP="00703F4C"/>
    <w:p w:rsidR="002B32F3" w:rsidRPr="00EA3525" w:rsidRDefault="002B32F3" w:rsidP="00EB4E95">
      <w:pPr>
        <w:pStyle w:val="Heading1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2B32F3" w:rsidRPr="0072366F" w:rsidRDefault="002B32F3" w:rsidP="00EF1BD2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2B32F3" w:rsidRPr="00EA3525" w:rsidRDefault="002B32F3" w:rsidP="00EF1BD2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2B32F3" w:rsidRPr="00DF4E46" w:rsidRDefault="002B32F3" w:rsidP="00EF1BD2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2B32F3" w:rsidRPr="00DF4E46" w:rsidRDefault="002B32F3" w:rsidP="00EF1BD2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2B32F3" w:rsidRPr="00DF4E46" w:rsidRDefault="002B32F3" w:rsidP="00EF1BD2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2B32F3" w:rsidRPr="00EA3525" w:rsidRDefault="002B32F3" w:rsidP="00EF1BD2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2B32F3" w:rsidRPr="00EA3525" w:rsidRDefault="002B32F3" w:rsidP="00EF1BD2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2B32F3" w:rsidRPr="00EA3525" w:rsidRDefault="002B32F3" w:rsidP="00EF1BD2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2B32F3" w:rsidRPr="00EA3525" w:rsidRDefault="002B32F3" w:rsidP="00EF1BD2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2B32F3" w:rsidRDefault="002B32F3" w:rsidP="00EF1BD2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2B32F3" w:rsidRDefault="002B32F3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2B32F3" w:rsidRDefault="002B32F3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2B32F3" w:rsidRPr="00563FFA" w:rsidRDefault="002B32F3" w:rsidP="00EF1BD2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2B32F3" w:rsidRPr="00563FFA" w:rsidRDefault="002B32F3" w:rsidP="00EF1BD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Письмо_о_подач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2B32F3" w:rsidRDefault="002B32F3" w:rsidP="00EF1BD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2B32F3" w:rsidRDefault="002B32F3" w:rsidP="002C2D0A">
      <w:pPr>
        <w:pStyle w:val="Times12"/>
        <w:ind w:firstLine="0"/>
      </w:pPr>
      <w:r>
        <w:t xml:space="preserve">            3) </w:t>
      </w: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2B32F3" w:rsidRDefault="002B32F3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2B32F3" w:rsidRDefault="002B32F3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2B32F3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2F3" w:rsidRPr="00FC009D" w:rsidRDefault="002B32F3" w:rsidP="00EF1BD2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2B32F3" w:rsidRDefault="002B32F3" w:rsidP="003D5380">
      <w:pPr>
        <w:ind w:right="153" w:firstLine="636"/>
        <w:jc w:val="both"/>
        <w:rPr>
          <w:b/>
          <w:bCs/>
          <w:i/>
          <w:iCs/>
        </w:rPr>
      </w:pPr>
    </w:p>
    <w:p w:rsidR="002B32F3" w:rsidRDefault="002B32F3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2B32F3" w:rsidRDefault="002B32F3" w:rsidP="003D5380">
      <w:pPr>
        <w:ind w:right="153" w:firstLine="636"/>
        <w:jc w:val="both"/>
        <w:rPr>
          <w:b/>
          <w:bCs/>
          <w:i/>
          <w:iCs/>
        </w:rPr>
      </w:pPr>
    </w:p>
    <w:p w:rsidR="002B32F3" w:rsidRPr="00FC009D" w:rsidRDefault="002B32F3" w:rsidP="00EF1BD2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2B32F3" w:rsidRDefault="002B32F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2B32F3" w:rsidRPr="0086357F" w:rsidRDefault="002B32F3" w:rsidP="00EF1BD2">
      <w:pPr>
        <w:pStyle w:val="Heading1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2B32F3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Default="002B32F3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2B32F3" w:rsidRPr="00FC009D" w:rsidRDefault="002B32F3" w:rsidP="009D43FD">
      <w:pPr>
        <w:pStyle w:val="Times12"/>
        <w:jc w:val="right"/>
        <w:rPr>
          <w:sz w:val="28"/>
          <w:szCs w:val="28"/>
        </w:rPr>
      </w:pPr>
    </w:p>
    <w:p w:rsidR="002B32F3" w:rsidRPr="00FC009D" w:rsidRDefault="002B32F3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2B32F3" w:rsidRPr="00FC009D" w:rsidRDefault="002B32F3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2B32F3" w:rsidRPr="00FC009D" w:rsidRDefault="002B32F3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2B32F3" w:rsidRPr="00FC009D" w:rsidRDefault="002B32F3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ЗАЯВКА_НА_УЧАСТИ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8668532"/>
      <w:bookmarkEnd w:id="73"/>
      <w:bookmarkEnd w:id="7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5"/>
      <w:bookmarkEnd w:id="76"/>
      <w:bookmarkEnd w:id="77"/>
      <w:bookmarkEnd w:id="78"/>
      <w:bookmarkEnd w:id="79"/>
    </w:p>
    <w:p w:rsidR="002B32F3" w:rsidRPr="00FC009D" w:rsidRDefault="002B32F3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2B32F3" w:rsidRPr="00FC009D" w:rsidRDefault="002B32F3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2B32F3" w:rsidRDefault="002B32F3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2B32F3" w:rsidRPr="00FC009D" w:rsidRDefault="002B32F3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2B32F3" w:rsidRPr="00FC009D" w:rsidRDefault="002B32F3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B32F3" w:rsidRPr="00FC009D" w:rsidRDefault="002B32F3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2B32F3" w:rsidRPr="00FC009D" w:rsidRDefault="002B32F3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B32F3" w:rsidRPr="00FC009D" w:rsidRDefault="002B32F3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2B32F3" w:rsidRPr="00FC009D" w:rsidRDefault="002B32F3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B32F3" w:rsidRPr="00FC009D" w:rsidRDefault="002B32F3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2B32F3" w:rsidRPr="00FC009D" w:rsidRDefault="002B32F3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B32F3" w:rsidRPr="00FC009D" w:rsidRDefault="002B32F3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2B32F3" w:rsidRPr="00FC009D" w:rsidRDefault="002B32F3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2B32F3" w:rsidRPr="00FC009D" w:rsidRDefault="002B32F3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B32F3" w:rsidRPr="00FC009D">
        <w:trPr>
          <w:cantSplit/>
          <w:tblHeader/>
        </w:trPr>
        <w:tc>
          <w:tcPr>
            <w:tcW w:w="709" w:type="dxa"/>
            <w:vAlign w:val="center"/>
          </w:tcPr>
          <w:p w:rsidR="002B32F3" w:rsidRPr="00FC009D" w:rsidRDefault="002B32F3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2B32F3" w:rsidRPr="00FC009D" w:rsidRDefault="002B32F3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B32F3" w:rsidRPr="00FC009D" w:rsidRDefault="002B32F3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B32F3" w:rsidRPr="00FC009D">
        <w:trPr>
          <w:cantSplit/>
        </w:trPr>
        <w:tc>
          <w:tcPr>
            <w:tcW w:w="709" w:type="dxa"/>
            <w:vAlign w:val="center"/>
          </w:tcPr>
          <w:p w:rsidR="002B32F3" w:rsidRPr="00FC009D" w:rsidRDefault="002B32F3" w:rsidP="00EF1BD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2F3" w:rsidRPr="00FC009D" w:rsidRDefault="002B32F3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B32F3" w:rsidRPr="00FC009D" w:rsidRDefault="002B32F3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2B32F3" w:rsidRPr="00FC009D">
        <w:trPr>
          <w:cantSplit/>
        </w:trPr>
        <w:tc>
          <w:tcPr>
            <w:tcW w:w="709" w:type="dxa"/>
            <w:vAlign w:val="center"/>
          </w:tcPr>
          <w:p w:rsidR="002B32F3" w:rsidRPr="00FC009D" w:rsidRDefault="002B32F3" w:rsidP="00EF1BD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2F3" w:rsidRPr="00FC009D" w:rsidRDefault="002B32F3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B32F3" w:rsidRPr="00FC009D" w:rsidRDefault="002B32F3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2B32F3" w:rsidRPr="00FC009D">
        <w:trPr>
          <w:cantSplit/>
        </w:trPr>
        <w:tc>
          <w:tcPr>
            <w:tcW w:w="709" w:type="dxa"/>
            <w:vAlign w:val="center"/>
          </w:tcPr>
          <w:p w:rsidR="002B32F3" w:rsidRPr="00FC009D" w:rsidRDefault="002B32F3" w:rsidP="00EF1BD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2F3" w:rsidRPr="00FC009D" w:rsidRDefault="002B32F3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2B32F3" w:rsidRPr="00FC009D" w:rsidRDefault="002B32F3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2B32F3" w:rsidRPr="00FC009D">
        <w:trPr>
          <w:cantSplit/>
        </w:trPr>
        <w:tc>
          <w:tcPr>
            <w:tcW w:w="709" w:type="dxa"/>
            <w:vAlign w:val="center"/>
          </w:tcPr>
          <w:p w:rsidR="002B32F3" w:rsidRPr="00FC009D" w:rsidRDefault="002B32F3" w:rsidP="00EF1BD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2F3" w:rsidRPr="00FC009D" w:rsidRDefault="002B32F3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B32F3" w:rsidRPr="00FC009D" w:rsidRDefault="002B32F3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2B32F3" w:rsidRPr="00FC009D" w:rsidRDefault="002B32F3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32F3" w:rsidRDefault="002B32F3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2B32F3" w:rsidRPr="00100970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B32F3" w:rsidRPr="00FC009D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B32F3" w:rsidRDefault="002B32F3" w:rsidP="00EF1BD2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B32F3" w:rsidRPr="00FC009D" w:rsidRDefault="002B32F3" w:rsidP="00EF1BD2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2B32F3" w:rsidRDefault="002B32F3" w:rsidP="00EF1BD2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2B32F3" w:rsidRDefault="002B32F3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2B32F3" w:rsidRPr="00FC009D" w:rsidRDefault="002B32F3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2B32F3" w:rsidRDefault="002B32F3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2B32F3" w:rsidRPr="00FC009D" w:rsidRDefault="002B32F3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2B32F3" w:rsidRPr="00C35EF7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2B32F3" w:rsidRPr="00FC009D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2B32F3" w:rsidRPr="00FC009D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B32F3" w:rsidRPr="00FC009D" w:rsidRDefault="002B32F3" w:rsidP="00EF1BD2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B32F3" w:rsidRDefault="002B32F3" w:rsidP="00EF1BD2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B32F3" w:rsidRPr="00DF05AF" w:rsidRDefault="002B32F3" w:rsidP="00EF1BD2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2B32F3" w:rsidRDefault="002B32F3" w:rsidP="00EF1BD2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2B32F3" w:rsidRDefault="002B32F3" w:rsidP="00EF1BD2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2B32F3" w:rsidRPr="00914AB9" w:rsidRDefault="002B32F3" w:rsidP="00EF1BD2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2B32F3" w:rsidRDefault="002B32F3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2B32F3" w:rsidRDefault="002B32F3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2B32F3" w:rsidRPr="00881537" w:rsidRDefault="002B32F3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2B32F3" w:rsidRDefault="002B32F3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2B32F3" w:rsidRDefault="002B32F3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2B32F3" w:rsidRPr="001205C1" w:rsidRDefault="002B32F3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2B32F3" w:rsidRPr="00FC009D" w:rsidRDefault="002B32F3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B32F3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2B32F3" w:rsidRPr="002C5C15" w:rsidRDefault="002B32F3" w:rsidP="00EF1BD2">
      <w:pPr>
        <w:pStyle w:val="NormalWeb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B32F3" w:rsidRPr="002C5C15" w:rsidRDefault="002B32F3" w:rsidP="00EF1BD2">
      <w:pPr>
        <w:pStyle w:val="NormalWeb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B32F3" w:rsidRPr="00FC009D" w:rsidRDefault="002B32F3" w:rsidP="00EF1BD2">
      <w:pPr>
        <w:pStyle w:val="NormalWeb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B32F3" w:rsidRPr="00FC009D" w:rsidRDefault="002B32F3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2F3" w:rsidRPr="00FC009D" w:rsidRDefault="002B32F3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2B32F3" w:rsidRPr="00FC009D" w:rsidRDefault="002B32F3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2B32F3" w:rsidRPr="00FC009D">
        <w:trPr>
          <w:tblHeader/>
        </w:trPr>
        <w:tc>
          <w:tcPr>
            <w:tcW w:w="1091" w:type="dxa"/>
            <w:vAlign w:val="center"/>
          </w:tcPr>
          <w:p w:rsidR="002B32F3" w:rsidRPr="00FC009D" w:rsidRDefault="002B32F3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2B32F3" w:rsidRPr="00FC009D" w:rsidRDefault="002B32F3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2B32F3" w:rsidRPr="00FC009D" w:rsidRDefault="002B32F3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B32F3" w:rsidRPr="00FC009D" w:rsidRDefault="002B32F3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FC009D" w:rsidRDefault="002B32F3" w:rsidP="00EF1BD2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2B32F3" w:rsidRPr="00FC009D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B32F3" w:rsidRPr="00FC009D" w:rsidRDefault="002B32F3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83031A" w:rsidRDefault="002B32F3" w:rsidP="00EF1BD2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2B32F3" w:rsidRPr="00FC009D" w:rsidRDefault="002B32F3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83031A" w:rsidRDefault="002B32F3" w:rsidP="00EF1BD2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2B32F3" w:rsidRPr="00FC009D" w:rsidRDefault="002B32F3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83031A" w:rsidRDefault="002B32F3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B32F3" w:rsidRPr="00FC009D" w:rsidRDefault="002B32F3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83031A" w:rsidRDefault="002B32F3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B32F3" w:rsidRPr="00FC009D" w:rsidRDefault="002B32F3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83031A" w:rsidRDefault="002B32F3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B32F3" w:rsidRPr="00FC009D" w:rsidRDefault="002B32F3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B32F3" w:rsidRPr="00FC009D">
        <w:tc>
          <w:tcPr>
            <w:tcW w:w="1091" w:type="dxa"/>
            <w:vAlign w:val="center"/>
          </w:tcPr>
          <w:p w:rsidR="002B32F3" w:rsidRPr="0083031A" w:rsidRDefault="002B32F3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B32F3" w:rsidRPr="0083031A" w:rsidRDefault="002B32F3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2B32F3" w:rsidRPr="00FC009D" w:rsidRDefault="002B32F3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B32F3" w:rsidRPr="00FC009D" w:rsidRDefault="002B32F3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32F3" w:rsidRPr="00FC009D" w:rsidRDefault="002B32F3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2B32F3" w:rsidRPr="00FC009D" w:rsidRDefault="002B32F3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2B32F3" w:rsidRPr="00FC009D" w:rsidRDefault="002B32F3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2B32F3" w:rsidRPr="00FC009D" w:rsidRDefault="002B32F3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2B32F3" w:rsidRPr="00FC009D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2B32F3" w:rsidRPr="00FC009D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2B32F3" w:rsidRPr="00FC009D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2B32F3" w:rsidRPr="00FC009D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B32F3" w:rsidRPr="00FC009D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B32F3" w:rsidRPr="009449E0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2B32F3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2B32F3" w:rsidRPr="007639FA" w:rsidRDefault="002B32F3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2B32F3" w:rsidRPr="00100970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0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0"/>
    </w:p>
    <w:p w:rsidR="002B32F3" w:rsidRPr="00100970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1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1"/>
    </w:p>
    <w:p w:rsidR="002B32F3" w:rsidRPr="00100970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2B32F3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2"/>
    </w:p>
    <w:p w:rsidR="002B32F3" w:rsidRPr="00A356CF" w:rsidRDefault="002B32F3" w:rsidP="00EF1BD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2B32F3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Pr="00FC009D" w:rsidRDefault="002B32F3" w:rsidP="00144C23">
      <w:pPr>
        <w:pStyle w:val="Times12"/>
        <w:ind w:right="-29"/>
        <w:rPr>
          <w:b/>
          <w:bCs/>
          <w:i/>
          <w:iCs/>
        </w:rPr>
      </w:pPr>
    </w:p>
    <w:p w:rsidR="002B32F3" w:rsidRPr="00FC009D" w:rsidRDefault="002B32F3" w:rsidP="00A478D9">
      <w:pPr>
        <w:jc w:val="right"/>
        <w:rPr>
          <w:sz w:val="28"/>
          <w:szCs w:val="28"/>
        </w:rPr>
      </w:pPr>
      <w:bookmarkStart w:id="83" w:name="_Справка_об_участии_в_судебных_разби"/>
      <w:bookmarkStart w:id="84" w:name="_Справка_об_участии"/>
      <w:bookmarkStart w:id="85" w:name="_Ref401060816"/>
      <w:bookmarkEnd w:id="83"/>
      <w:bookmarkEnd w:id="84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B32F3" w:rsidRPr="0022001A" w:rsidRDefault="002B32F3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2B32F3" w:rsidRPr="0022001A" w:rsidRDefault="002B32F3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2B32F3" w:rsidRPr="00FC009D" w:rsidRDefault="002B32F3" w:rsidP="00A478D9">
      <w:pPr>
        <w:jc w:val="right"/>
        <w:rPr>
          <w:b/>
          <w:bCs/>
          <w:sz w:val="22"/>
          <w:szCs w:val="22"/>
        </w:rPr>
      </w:pPr>
    </w:p>
    <w:p w:rsidR="002B32F3" w:rsidRPr="00B03ADB" w:rsidRDefault="002B32F3" w:rsidP="00A478D9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2B32F3" w:rsidRDefault="002B32F3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2B32F3" w:rsidRPr="00FC009D" w:rsidRDefault="002B32F3" w:rsidP="00A478D9">
      <w:pPr>
        <w:jc w:val="right"/>
        <w:rPr>
          <w:b/>
          <w:bCs/>
          <w:i/>
          <w:iCs/>
        </w:rPr>
      </w:pPr>
    </w:p>
    <w:p w:rsidR="002B32F3" w:rsidRPr="00936804" w:rsidDel="00EC0238" w:rsidRDefault="002B32F3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9" w:name="_СВЕДЕНИЯ_О_ПРИНАДЛЕЖНОСТИ_1"/>
      <w:bookmarkStart w:id="90" w:name="_Toc402520353"/>
      <w:bookmarkStart w:id="91" w:name="_Toc412201948"/>
      <w:bookmarkStart w:id="92" w:name="_Toc418584578"/>
      <w:bookmarkStart w:id="93" w:name="_Toc418668533"/>
      <w:bookmarkEnd w:id="89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90"/>
      <w:bookmarkEnd w:id="91"/>
      <w:bookmarkEnd w:id="92"/>
      <w:bookmarkEnd w:id="93"/>
    </w:p>
    <w:p w:rsidR="002B32F3" w:rsidRPr="00FC009D" w:rsidRDefault="002B32F3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B32F3" w:rsidRDefault="002B32F3" w:rsidP="00A478D9">
      <w:pPr>
        <w:jc w:val="both"/>
        <w:rPr>
          <w:lang w:eastAsia="en-US"/>
        </w:rPr>
      </w:pPr>
    </w:p>
    <w:p w:rsidR="002B32F3" w:rsidDel="00EC0238" w:rsidRDefault="002B32F3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2B32F3" w:rsidRPr="002B303E" w:rsidDel="00EC0238" w:rsidRDefault="002B32F3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2B32F3" w:rsidRPr="002B303E" w:rsidDel="00EC0238">
        <w:trPr>
          <w:tblHeader/>
        </w:trPr>
        <w:tc>
          <w:tcPr>
            <w:tcW w:w="540" w:type="dxa"/>
            <w:vAlign w:val="center"/>
          </w:tcPr>
          <w:p w:rsidR="002B32F3" w:rsidRPr="005F6473" w:rsidDel="00EC0238" w:rsidRDefault="002B32F3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2B32F3" w:rsidRPr="005F6473" w:rsidDel="00EC0238" w:rsidRDefault="002B32F3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B32F3" w:rsidRPr="005F6473" w:rsidDel="00EC0238" w:rsidRDefault="002B32F3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B32F3" w:rsidRPr="005F6473" w:rsidDel="00EC0238" w:rsidRDefault="002B32F3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B32F3" w:rsidRPr="005F6473" w:rsidDel="00EC0238" w:rsidRDefault="002B32F3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2B32F3" w:rsidRPr="002B303E" w:rsidDel="00EC0238">
        <w:trPr>
          <w:tblHeader/>
        </w:trPr>
        <w:tc>
          <w:tcPr>
            <w:tcW w:w="540" w:type="dxa"/>
            <w:vAlign w:val="center"/>
          </w:tcPr>
          <w:p w:rsidR="002B32F3" w:rsidRPr="002B303E" w:rsidDel="00EC0238" w:rsidRDefault="002B32F3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2B32F3" w:rsidRPr="002B303E" w:rsidDel="00EC0238">
        <w:tc>
          <w:tcPr>
            <w:tcW w:w="540" w:type="dxa"/>
          </w:tcPr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B32F3" w:rsidRPr="002B303E" w:rsidDel="00EC0238" w:rsidRDefault="002B32F3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2B32F3" w:rsidRPr="002B303E" w:rsidDel="00EC0238">
        <w:tc>
          <w:tcPr>
            <w:tcW w:w="540" w:type="dxa"/>
          </w:tcPr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B32F3" w:rsidRPr="002B303E" w:rsidDel="00EC0238" w:rsidRDefault="002B32F3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2B32F3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B32F3" w:rsidRPr="002B303E" w:rsidDel="00EC0238" w:rsidRDefault="002B32F3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B32F3" w:rsidRPr="002B303E" w:rsidDel="00EC0238" w:rsidRDefault="002B32F3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B32F3" w:rsidRPr="002B303E" w:rsidDel="00EC0238" w:rsidRDefault="002B32F3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2B32F3" w:rsidRPr="002B303E" w:rsidDel="00EC0238" w:rsidRDefault="002B32F3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2B32F3" w:rsidRPr="002B303E" w:rsidDel="00EC0238">
        <w:trPr>
          <w:trHeight w:val="1903"/>
        </w:trPr>
        <w:tc>
          <w:tcPr>
            <w:tcW w:w="540" w:type="dxa"/>
            <w:vMerge/>
          </w:tcPr>
          <w:p w:rsidR="002B32F3" w:rsidRPr="002B303E" w:rsidDel="00EC0238" w:rsidRDefault="002B32F3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B32F3" w:rsidRPr="002B303E" w:rsidDel="00EC0238" w:rsidRDefault="002B32F3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2B32F3" w:rsidRPr="002B303E" w:rsidDel="00EC0238" w:rsidRDefault="002B32F3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B32F3" w:rsidRPr="002B303E" w:rsidDel="00EC0238" w:rsidRDefault="002B32F3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2B32F3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2B32F3" w:rsidRPr="002B303E" w:rsidDel="00EC0238" w:rsidRDefault="002B32F3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B32F3" w:rsidRPr="005F6473" w:rsidDel="00EC0238" w:rsidRDefault="002B32F3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B32F3" w:rsidRPr="00241B8D" w:rsidDel="00EC0238" w:rsidRDefault="002B32F3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B32F3" w:rsidRPr="00241B8D" w:rsidDel="00EC0238" w:rsidRDefault="002B32F3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2B32F3" w:rsidRPr="002B303E" w:rsidDel="00EC0238">
        <w:trPr>
          <w:trHeight w:val="1267"/>
        </w:trPr>
        <w:tc>
          <w:tcPr>
            <w:tcW w:w="540" w:type="dxa"/>
            <w:vMerge/>
          </w:tcPr>
          <w:p w:rsidR="002B32F3" w:rsidRPr="002B303E" w:rsidDel="00EC0238" w:rsidRDefault="002B32F3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B32F3" w:rsidRPr="002B303E" w:rsidDel="00EC0238" w:rsidRDefault="002B32F3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B32F3" w:rsidRPr="005F6473" w:rsidDel="00EC0238" w:rsidRDefault="002B32F3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2B32F3" w:rsidRPr="005F6473" w:rsidDel="00EC0238" w:rsidRDefault="002B32F3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2B32F3" w:rsidRPr="002B303E" w:rsidDel="00EC0238" w:rsidRDefault="002B32F3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2B32F3" w:rsidRPr="00012898" w:rsidDel="00EC0238" w:rsidRDefault="002B32F3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B32F3" w:rsidRPr="008B0FDE" w:rsidDel="00EC0238" w:rsidRDefault="002B32F3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2B32F3" w:rsidRPr="008B0FDE" w:rsidDel="00EC0238" w:rsidRDefault="002B32F3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2B32F3" w:rsidDel="00EC0238" w:rsidRDefault="002B32F3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2B32F3" w:rsidRPr="00FC009D" w:rsidDel="00EC0238" w:rsidRDefault="002B32F3" w:rsidP="00A478D9">
      <w:pPr>
        <w:jc w:val="center"/>
        <w:rPr>
          <w:b/>
          <w:bCs/>
        </w:rPr>
      </w:pPr>
    </w:p>
    <w:p w:rsidR="002B32F3" w:rsidRPr="00FC009D" w:rsidDel="00EC0238" w:rsidRDefault="002B32F3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2B32F3" w:rsidRDefault="002B32F3" w:rsidP="00EF1BD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2B32F3" w:rsidRPr="00FC009D" w:rsidDel="00EC0238" w:rsidRDefault="002B32F3" w:rsidP="00EF1BD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2B32F3" w:rsidRPr="00FC009D" w:rsidDel="00EC0238" w:rsidRDefault="002B32F3" w:rsidP="00EF1BD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2B32F3" w:rsidRPr="0076483D" w:rsidDel="00EC0238" w:rsidRDefault="002B32F3" w:rsidP="00EF1BD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2B32F3" w:rsidRPr="00770FB1" w:rsidDel="00EC0238" w:rsidRDefault="002B32F3" w:rsidP="00EF1BD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2B32F3" w:rsidDel="00EC0238" w:rsidRDefault="002B32F3" w:rsidP="00A478D9">
      <w:pPr>
        <w:pStyle w:val="Times12"/>
        <w:tabs>
          <w:tab w:val="left" w:pos="1134"/>
        </w:tabs>
      </w:pPr>
    </w:p>
    <w:p w:rsidR="002B32F3" w:rsidRDefault="002B32F3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2B32F3" w:rsidRDefault="002B32F3" w:rsidP="00A478D9"/>
    <w:p w:rsidR="002B32F3" w:rsidRDefault="002B32F3" w:rsidP="00A478D9"/>
    <w:p w:rsidR="002B32F3" w:rsidRDefault="002B32F3" w:rsidP="00A478D9"/>
    <w:p w:rsidR="002B32F3" w:rsidRDefault="002B32F3" w:rsidP="00A478D9"/>
    <w:p w:rsidR="002B32F3" w:rsidRDefault="002B32F3" w:rsidP="00A478D9"/>
    <w:p w:rsidR="002B32F3" w:rsidRDefault="002B32F3" w:rsidP="00A478D9"/>
    <w:p w:rsidR="002B32F3" w:rsidRDefault="002B32F3" w:rsidP="00A478D9"/>
    <w:p w:rsidR="002B32F3" w:rsidRPr="00A478D9" w:rsidRDefault="002B32F3" w:rsidP="00A478D9"/>
    <w:bookmarkEnd w:id="69"/>
    <w:bookmarkEnd w:id="70"/>
    <w:bookmarkEnd w:id="85"/>
    <w:p w:rsidR="002B32F3" w:rsidRDefault="002B32F3" w:rsidP="00EA3525">
      <w:pPr>
        <w:pStyle w:val="Times12"/>
        <w:ind w:left="5387" w:firstLine="0"/>
        <w:jc w:val="left"/>
      </w:pPr>
    </w:p>
    <w:p w:rsidR="002B32F3" w:rsidRDefault="002B32F3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2B32F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B32F3" w:rsidRPr="00A478D9" w:rsidRDefault="002B32F3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2B32F3" w:rsidRPr="00FC009D" w:rsidRDefault="002B32F3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B32F3" w:rsidRPr="00FC009D" w:rsidRDefault="002B32F3" w:rsidP="00A478D9">
      <w:pPr>
        <w:pStyle w:val="Times12"/>
        <w:ind w:left="10065" w:firstLine="0"/>
        <w:jc w:val="left"/>
      </w:pPr>
    </w:p>
    <w:p w:rsidR="002B32F3" w:rsidRPr="00FC009D" w:rsidRDefault="002B32F3" w:rsidP="00A478D9">
      <w:pPr>
        <w:jc w:val="right"/>
        <w:rPr>
          <w:b/>
          <w:bCs/>
          <w:sz w:val="22"/>
          <w:szCs w:val="22"/>
        </w:rPr>
      </w:pPr>
    </w:p>
    <w:p w:rsidR="002B32F3" w:rsidRPr="00FC009D" w:rsidRDefault="002B32F3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586795"/>
      <w:bookmarkStart w:id="99" w:name="_Toc418668534"/>
      <w:bookmarkEnd w:id="94"/>
      <w:bookmarkEnd w:id="95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6"/>
      <w:bookmarkEnd w:id="97"/>
      <w:bookmarkEnd w:id="98"/>
      <w:bookmarkEnd w:id="99"/>
    </w:p>
    <w:p w:rsidR="002B32F3" w:rsidRPr="00FC009D" w:rsidRDefault="002B32F3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B32F3" w:rsidRPr="00FC009D" w:rsidRDefault="002B32F3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B32F3" w:rsidRPr="00FC009D" w:rsidRDefault="002B32F3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B32F3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B32F3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B32F3" w:rsidRPr="00FC009D" w:rsidRDefault="002B32F3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2B32F3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2B32F3" w:rsidRPr="00FC009D" w:rsidRDefault="002B32F3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B32F3" w:rsidRPr="00FC009D" w:rsidRDefault="002B32F3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2B32F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B32F3" w:rsidRPr="00FC009D" w:rsidRDefault="002B32F3" w:rsidP="00C4519B">
            <w:pPr>
              <w:rPr>
                <w:sz w:val="20"/>
                <w:szCs w:val="20"/>
              </w:rPr>
            </w:pPr>
          </w:p>
        </w:tc>
      </w:tr>
    </w:tbl>
    <w:p w:rsidR="002B32F3" w:rsidRPr="00FC009D" w:rsidRDefault="002B32F3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B32F3" w:rsidRPr="00FC009D" w:rsidRDefault="002B32F3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32F3" w:rsidRPr="00FC009D" w:rsidRDefault="002B32F3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2B32F3" w:rsidRPr="00FC009D" w:rsidRDefault="002B32F3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2B32F3" w:rsidRPr="00FC009D" w:rsidRDefault="002B32F3" w:rsidP="00A478D9">
      <w:pPr>
        <w:jc w:val="center"/>
        <w:rPr>
          <w:b/>
          <w:bCs/>
        </w:rPr>
      </w:pPr>
    </w:p>
    <w:p w:rsidR="002B32F3" w:rsidRPr="00FC009D" w:rsidRDefault="002B32F3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B32F3" w:rsidRPr="00FC009D" w:rsidRDefault="002B32F3" w:rsidP="00EF1BD2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B32F3" w:rsidRPr="00FC009D" w:rsidRDefault="002B32F3" w:rsidP="00A478D9">
      <w:pPr>
        <w:pStyle w:val="Times12"/>
        <w:ind w:firstLine="0"/>
        <w:jc w:val="left"/>
      </w:pPr>
    </w:p>
    <w:p w:rsidR="002B32F3" w:rsidRPr="00023AED" w:rsidRDefault="002B32F3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2B32F3" w:rsidRPr="00023AED" w:rsidRDefault="002B32F3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B32F3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2B32F3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2B32F3" w:rsidRPr="00023AED" w:rsidRDefault="002B32F3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B32F3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</w:p>
        </w:tc>
      </w:tr>
    </w:tbl>
    <w:p w:rsidR="002B32F3" w:rsidRPr="00023AED" w:rsidRDefault="002B32F3" w:rsidP="00A478D9">
      <w:pPr>
        <w:overflowPunct w:val="0"/>
        <w:autoSpaceDE w:val="0"/>
        <w:autoSpaceDN w:val="0"/>
        <w:adjustRightInd w:val="0"/>
        <w:sectPr w:rsidR="002B32F3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B32F3" w:rsidRPr="00023AED" w:rsidRDefault="002B32F3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B32F3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B32F3" w:rsidRPr="00023AED">
        <w:trPr>
          <w:trHeight w:val="1590"/>
        </w:trPr>
        <w:tc>
          <w:tcPr>
            <w:tcW w:w="851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B32F3" w:rsidRPr="00023AED" w:rsidRDefault="002B32F3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B32F3" w:rsidRPr="00023AED" w:rsidRDefault="002B32F3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B32F3" w:rsidRPr="00023AED" w:rsidRDefault="002B32F3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B32F3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B32F3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2B32F3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B32F3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B32F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B32F3" w:rsidRPr="00023AED" w:rsidRDefault="002B32F3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B32F3" w:rsidRDefault="002B32F3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2B32F3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B32F3" w:rsidRPr="00FC009D" w:rsidRDefault="002B32F3" w:rsidP="00E10747">
      <w:pPr>
        <w:pStyle w:val="Times12"/>
        <w:jc w:val="right"/>
        <w:rPr>
          <w:sz w:val="28"/>
          <w:szCs w:val="28"/>
        </w:rPr>
      </w:pPr>
      <w:bookmarkStart w:id="100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2B32F3" w:rsidRPr="00FC009D" w:rsidRDefault="002B32F3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2B32F3" w:rsidRPr="00FC009D" w:rsidRDefault="002B32F3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2B32F3" w:rsidRPr="00FC009D" w:rsidRDefault="002B32F3" w:rsidP="00E10747">
      <w:pPr>
        <w:pStyle w:val="Times12"/>
        <w:jc w:val="center"/>
        <w:rPr>
          <w:b/>
          <w:bCs/>
          <w:snapToGrid w:val="0"/>
        </w:rPr>
      </w:pPr>
    </w:p>
    <w:p w:rsidR="002B32F3" w:rsidRPr="00B03ADB" w:rsidRDefault="002B32F3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2B32F3" w:rsidRPr="00FC009D" w:rsidRDefault="002B32F3" w:rsidP="00E10747">
      <w:pPr>
        <w:widowControl w:val="0"/>
        <w:autoSpaceDE w:val="0"/>
        <w:autoSpaceDN w:val="0"/>
        <w:adjustRightInd w:val="0"/>
        <w:jc w:val="center"/>
      </w:pPr>
    </w:p>
    <w:p w:rsidR="002B32F3" w:rsidRPr="00FC009D" w:rsidRDefault="002B32F3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2B32F3" w:rsidRPr="00FC009D" w:rsidRDefault="002B32F3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2B32F3" w:rsidRPr="00927CFA" w:rsidRDefault="002B32F3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2B32F3" w:rsidRPr="00FC009D" w:rsidRDefault="002B32F3" w:rsidP="00E10747">
      <w:pPr>
        <w:pStyle w:val="Times12"/>
        <w:rPr>
          <w:i/>
          <w:iCs/>
          <w:sz w:val="22"/>
          <w:szCs w:val="22"/>
        </w:rPr>
      </w:pPr>
    </w:p>
    <w:p w:rsidR="002B32F3" w:rsidRPr="00FC009D" w:rsidRDefault="002B32F3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2B32F3" w:rsidRPr="00FC009D" w:rsidRDefault="002B32F3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B32F3" w:rsidRPr="00102E0C" w:rsidRDefault="002B32F3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2B32F3" w:rsidRPr="00102E0C" w:rsidRDefault="002B32F3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2B32F3" w:rsidRPr="00102E0C" w:rsidRDefault="002B32F3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2B32F3" w:rsidRPr="00FC009D" w:rsidRDefault="002B32F3" w:rsidP="00E10747">
      <w:pPr>
        <w:jc w:val="center"/>
        <w:rPr>
          <w:b/>
          <w:bCs/>
        </w:rPr>
      </w:pPr>
    </w:p>
    <w:p w:rsidR="002B32F3" w:rsidRPr="00FC009D" w:rsidRDefault="002B32F3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2B32F3" w:rsidRPr="00FC009D" w:rsidRDefault="002B32F3" w:rsidP="00EF1BD2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2B32F3" w:rsidRPr="00FC009D" w:rsidRDefault="002B32F3" w:rsidP="00EF1BD2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2B32F3" w:rsidRPr="00102E0C" w:rsidRDefault="002B32F3" w:rsidP="00EF1BD2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2B32F3" w:rsidRPr="00FC009D" w:rsidRDefault="002B32F3" w:rsidP="00EF1BD2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2B32F3" w:rsidRPr="00FC009D" w:rsidRDefault="002B32F3" w:rsidP="00EF1BD2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2B32F3" w:rsidRDefault="002B32F3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2B32F3" w:rsidRPr="00FC009D" w:rsidRDefault="002B32F3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2B32F3" w:rsidRPr="00FC009D" w:rsidRDefault="002B32F3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2B32F3" w:rsidRPr="00FC009D" w:rsidRDefault="002B32F3" w:rsidP="00EF1BD2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2B32F3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Ссылки на ПП</w:t>
            </w:r>
          </w:p>
        </w:tc>
      </w:tr>
      <w:tr w:rsidR="002B32F3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F3" w:rsidRPr="00FC009D" w:rsidRDefault="002B32F3" w:rsidP="00C4519B">
            <w:pPr>
              <w:jc w:val="center"/>
            </w:pP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/>
          <w:p w:rsidR="002B32F3" w:rsidRPr="00FC009D" w:rsidRDefault="002B32F3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2B32F3" w:rsidRPr="00FC009D" w:rsidRDefault="002B32F3" w:rsidP="00C4519B"/>
          <w:p w:rsidR="002B32F3" w:rsidRPr="00FC009D" w:rsidRDefault="002B32F3" w:rsidP="00C4519B">
            <w:r w:rsidRPr="00FC009D">
              <w:t>порядковый номер</w:t>
            </w: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2B32F3" w:rsidRPr="00FC009D" w:rsidRDefault="002B32F3" w:rsidP="00C4519B">
            <w:r w:rsidRPr="00FC009D">
              <w:t xml:space="preserve">номер пункта Технических требований </w:t>
            </w: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2B32F3" w:rsidRPr="00FC009D" w:rsidRDefault="002B32F3" w:rsidP="00C4519B"/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/>
        </w:tc>
        <w:tc>
          <w:tcPr>
            <w:tcW w:w="7513" w:type="dxa"/>
            <w:gridSpan w:val="3"/>
          </w:tcPr>
          <w:p w:rsidR="002B32F3" w:rsidRPr="00FC009D" w:rsidRDefault="002B32F3" w:rsidP="00C4519B">
            <w:r w:rsidRPr="00FC009D">
              <w:t>"да" - будет выполнен полностью</w:t>
            </w: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/>
        </w:tc>
        <w:tc>
          <w:tcPr>
            <w:tcW w:w="7513" w:type="dxa"/>
            <w:gridSpan w:val="3"/>
          </w:tcPr>
          <w:p w:rsidR="002B32F3" w:rsidRPr="00FC009D" w:rsidRDefault="002B32F3" w:rsidP="00C4519B">
            <w:r w:rsidRPr="00FC009D">
              <w:t>"нет" - не будет выполнен</w:t>
            </w: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/>
        </w:tc>
        <w:tc>
          <w:tcPr>
            <w:tcW w:w="7513" w:type="dxa"/>
            <w:gridSpan w:val="3"/>
          </w:tcPr>
          <w:p w:rsidR="002B32F3" w:rsidRPr="00FC009D" w:rsidRDefault="002B32F3" w:rsidP="00C4519B">
            <w:r w:rsidRPr="00FC009D">
              <w:t>"частично" – выполняется с "такими-то" ограничениями</w:t>
            </w: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2B32F3" w:rsidRPr="00FC009D" w:rsidRDefault="002B32F3" w:rsidP="00C4519B">
            <w:r w:rsidRPr="00FC009D">
              <w:t>необходимые пояснения</w:t>
            </w:r>
          </w:p>
        </w:tc>
      </w:tr>
      <w:tr w:rsidR="002B32F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B32F3" w:rsidRPr="00FC009D" w:rsidRDefault="002B32F3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2B32F3" w:rsidRPr="00FC009D" w:rsidRDefault="002B32F3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2B32F3" w:rsidRPr="00FC009D" w:rsidRDefault="002B32F3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2B32F3" w:rsidRPr="00FC009D" w:rsidRDefault="002B32F3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2B32F3" w:rsidRPr="00FC009D" w:rsidRDefault="002B32F3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2B32F3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B32F3" w:rsidRPr="00FC009D" w:rsidRDefault="002B32F3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B32F3" w:rsidRPr="00FC009D" w:rsidRDefault="002B32F3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2B32F3" w:rsidRPr="00FC009D">
        <w:trPr>
          <w:trHeight w:val="371"/>
        </w:trPr>
        <w:tc>
          <w:tcPr>
            <w:tcW w:w="600" w:type="dxa"/>
          </w:tcPr>
          <w:p w:rsidR="002B32F3" w:rsidRPr="00FC009D" w:rsidRDefault="002B32F3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2B32F3" w:rsidRPr="00FC009D" w:rsidRDefault="002B32F3" w:rsidP="00C4519B"/>
        </w:tc>
        <w:tc>
          <w:tcPr>
            <w:tcW w:w="1440" w:type="dxa"/>
          </w:tcPr>
          <w:p w:rsidR="002B32F3" w:rsidRPr="00FC009D" w:rsidRDefault="002B32F3" w:rsidP="00C4519B"/>
        </w:tc>
        <w:tc>
          <w:tcPr>
            <w:tcW w:w="2880" w:type="dxa"/>
          </w:tcPr>
          <w:p w:rsidR="002B32F3" w:rsidRPr="00FC009D" w:rsidRDefault="002B32F3" w:rsidP="00C4519B">
            <w:pPr>
              <w:ind w:firstLine="16"/>
              <w:jc w:val="center"/>
            </w:pPr>
          </w:p>
        </w:tc>
      </w:tr>
      <w:tr w:rsidR="002B32F3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B32F3" w:rsidRPr="00FC009D" w:rsidRDefault="002B32F3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B32F3" w:rsidRPr="00FC009D" w:rsidRDefault="002B32F3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B32F3" w:rsidRPr="00FC009D" w:rsidRDefault="002B32F3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2B32F3" w:rsidRPr="00FC009D" w:rsidRDefault="002B32F3" w:rsidP="00C4519B">
            <w:pPr>
              <w:ind w:firstLine="16"/>
              <w:jc w:val="center"/>
            </w:pPr>
          </w:p>
        </w:tc>
      </w:tr>
    </w:tbl>
    <w:p w:rsidR="002B32F3" w:rsidRPr="00FC009D" w:rsidRDefault="002B32F3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2B32F3" w:rsidRPr="00FC009D" w:rsidRDefault="002B32F3" w:rsidP="00EF1BD2">
      <w:pPr>
        <w:pStyle w:val="a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2B32F3" w:rsidRDefault="002B32F3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p w:rsidR="002B32F3" w:rsidRDefault="002B32F3" w:rsidP="00E10747"/>
    <w:bookmarkStart w:id="107" w:name="_ЧАСТЬ_2"/>
    <w:bookmarkEnd w:id="107"/>
    <w:p w:rsidR="002B32F3" w:rsidRPr="00BD6884" w:rsidRDefault="002B32F3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EF1BD2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8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100"/>
      <w:bookmarkEnd w:id="108"/>
      <w:r w:rsidRPr="00BD6884">
        <w:rPr>
          <w:b/>
          <w:bCs/>
          <w:sz w:val="28"/>
          <w:szCs w:val="28"/>
        </w:rPr>
        <w:fldChar w:fldCharType="end"/>
      </w:r>
    </w:p>
    <w:p w:rsidR="002B32F3" w:rsidRDefault="002B32F3" w:rsidP="00EA3525">
      <w:pPr>
        <w:pStyle w:val="Times12"/>
        <w:ind w:left="5387" w:firstLine="0"/>
        <w:jc w:val="left"/>
      </w:pPr>
    </w:p>
    <w:p w:rsidR="002B32F3" w:rsidRDefault="002B32F3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9"/>
      <w:bookmarkEnd w:id="11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2B32F3" w:rsidRPr="00DF507B" w:rsidRDefault="002B32F3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B32F3" w:rsidRPr="00FC009D" w:rsidRDefault="002B32F3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668536"/>
      <w:r>
        <w:rPr>
          <w:b/>
          <w:bCs/>
          <w:sz w:val="28"/>
          <w:szCs w:val="28"/>
        </w:rPr>
        <w:t>ЧАСТЬ 3</w:t>
      </w:r>
      <w:bookmarkEnd w:id="111"/>
    </w:p>
    <w:p w:rsidR="002B32F3" w:rsidRPr="00186EE7" w:rsidRDefault="002B32F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2B32F3" w:rsidRDefault="002B32F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2B32F3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2F3" w:rsidRDefault="002B32F3">
      <w:r>
        <w:separator/>
      </w:r>
    </w:p>
  </w:endnote>
  <w:endnote w:type="continuationSeparator" w:id="0">
    <w:p w:rsidR="002B32F3" w:rsidRDefault="002B32F3">
      <w:r>
        <w:continuationSeparator/>
      </w:r>
    </w:p>
  </w:endnote>
  <w:endnote w:type="continuationNotice" w:id="1">
    <w:p w:rsidR="002B32F3" w:rsidRDefault="002B32F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2F3" w:rsidRPr="00FE6219" w:rsidRDefault="002B32F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2F3" w:rsidRPr="00FE6219" w:rsidRDefault="002B32F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2F3" w:rsidRDefault="002B32F3">
      <w:r>
        <w:separator/>
      </w:r>
    </w:p>
  </w:footnote>
  <w:footnote w:type="continuationSeparator" w:id="0">
    <w:p w:rsidR="002B32F3" w:rsidRDefault="002B32F3">
      <w:r>
        <w:continuationSeparator/>
      </w:r>
    </w:p>
  </w:footnote>
  <w:footnote w:type="continuationNotice" w:id="1">
    <w:p w:rsidR="002B32F3" w:rsidRDefault="002B32F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2F3" w:rsidRPr="00157639" w:rsidRDefault="002B32F3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2B32F3" w:rsidRPr="00157639" w:rsidRDefault="002B32F3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2B32F3" w:rsidRPr="00157639" w:rsidRDefault="002B32F3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2B32F3" w:rsidRPr="00157639" w:rsidRDefault="002B32F3" w:rsidP="0027633A">
    <w:pPr>
      <w:jc w:val="center"/>
      <w:rPr>
        <w:b/>
        <w:bCs/>
        <w:caps/>
      </w:rPr>
    </w:pPr>
  </w:p>
  <w:p w:rsidR="002B32F3" w:rsidRPr="00157639" w:rsidRDefault="002B32F3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2B32F3" w:rsidRPr="0027633A" w:rsidRDefault="002B32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2F3" w:rsidRPr="00F429FC" w:rsidRDefault="002B32F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2F3" w:rsidRPr="00F429FC" w:rsidRDefault="002B32F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634B13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30267D6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36"/>
  </w:num>
  <w:num w:numId="9">
    <w:abstractNumId w:val="26"/>
  </w:num>
  <w:num w:numId="10">
    <w:abstractNumId w:val="24"/>
  </w:num>
  <w:num w:numId="11">
    <w:abstractNumId w:val="21"/>
  </w:num>
  <w:num w:numId="12">
    <w:abstractNumId w:val="19"/>
  </w:num>
  <w:num w:numId="13">
    <w:abstractNumId w:val="11"/>
  </w:num>
  <w:num w:numId="14">
    <w:abstractNumId w:val="9"/>
  </w:num>
  <w:num w:numId="15">
    <w:abstractNumId w:val="15"/>
  </w:num>
  <w:num w:numId="16">
    <w:abstractNumId w:val="33"/>
  </w:num>
  <w:num w:numId="17">
    <w:abstractNumId w:val="25"/>
  </w:num>
  <w:num w:numId="18">
    <w:abstractNumId w:val="14"/>
  </w:num>
  <w:num w:numId="19">
    <w:abstractNumId w:val="39"/>
  </w:num>
  <w:num w:numId="20">
    <w:abstractNumId w:val="22"/>
  </w:num>
  <w:num w:numId="21">
    <w:abstractNumId w:val="37"/>
  </w:num>
  <w:num w:numId="22">
    <w:abstractNumId w:val="23"/>
  </w:num>
  <w:num w:numId="23">
    <w:abstractNumId w:val="30"/>
  </w:num>
  <w:num w:numId="24">
    <w:abstractNumId w:val="12"/>
  </w:num>
  <w:num w:numId="25">
    <w:abstractNumId w:val="29"/>
  </w:num>
  <w:num w:numId="26">
    <w:abstractNumId w:val="39"/>
  </w:num>
  <w:num w:numId="27">
    <w:abstractNumId w:val="34"/>
  </w:num>
  <w:num w:numId="28">
    <w:abstractNumId w:val="7"/>
  </w:num>
  <w:num w:numId="29">
    <w:abstractNumId w:val="32"/>
  </w:num>
  <w:num w:numId="30">
    <w:abstractNumId w:val="5"/>
  </w:num>
  <w:num w:numId="31">
    <w:abstractNumId w:val="38"/>
  </w:num>
  <w:num w:numId="32">
    <w:abstractNumId w:val="20"/>
  </w:num>
  <w:num w:numId="33">
    <w:abstractNumId w:val="8"/>
  </w:num>
  <w:num w:numId="34">
    <w:abstractNumId w:val="17"/>
  </w:num>
  <w:num w:numId="35">
    <w:abstractNumId w:val="16"/>
  </w:num>
  <w:num w:numId="36">
    <w:abstractNumId w:val="40"/>
  </w:num>
  <w:num w:numId="37">
    <w:abstractNumId w:val="13"/>
  </w:num>
  <w:num w:numId="38">
    <w:abstractNumId w:val="35"/>
  </w:num>
  <w:num w:numId="39">
    <w:abstractNumId w:val="18"/>
  </w:num>
  <w:num w:numId="40">
    <w:abstractNumId w:val="4"/>
  </w:num>
  <w:num w:numId="41">
    <w:abstractNumId w:val="28"/>
  </w:num>
  <w:num w:numId="42">
    <w:abstractNumId w:val="27"/>
  </w:num>
  <w:num w:numId="43">
    <w:abstractNumId w:val="6"/>
  </w:num>
  <w:num w:numId="44">
    <w:abstractNumId w:val="10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B09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13C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F11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E36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196D"/>
    <w:rsid w:val="00251E0B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32F3"/>
    <w:rsid w:val="002B619A"/>
    <w:rsid w:val="002C0E1F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1873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F38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3D9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17F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57C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3D3A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550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887"/>
    <w:rsid w:val="005B3145"/>
    <w:rsid w:val="005B44F0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50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1E16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658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65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4FB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0D09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7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438D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B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3BF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0F40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8ED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694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A48"/>
    <w:rsid w:val="00E61FA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BD2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A76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393D94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393D94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393D9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393D94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393D94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393D94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393D94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393D94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393D94"/>
    <w:pPr>
      <w:numPr>
        <w:numId w:val="1"/>
      </w:numPr>
    </w:pPr>
  </w:style>
  <w:style w:type="paragraph" w:styleId="ListNumber3">
    <w:name w:val="List Number 3"/>
    <w:basedOn w:val="Normal"/>
    <w:uiPriority w:val="99"/>
    <w:rsid w:val="00393D94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393D94"/>
    <w:pPr>
      <w:spacing w:after="120"/>
      <w:ind w:left="283"/>
    </w:pPr>
  </w:style>
  <w:style w:type="paragraph" w:styleId="ListNumber">
    <w:name w:val="List Number"/>
    <w:basedOn w:val="Normal"/>
    <w:uiPriority w:val="99"/>
    <w:rsid w:val="00393D94"/>
    <w:pPr>
      <w:numPr>
        <w:numId w:val="3"/>
      </w:numPr>
    </w:pPr>
  </w:style>
  <w:style w:type="paragraph" w:customStyle="1" w:styleId="ConsNonformat">
    <w:name w:val="ConsNonformat"/>
    <w:uiPriority w:val="99"/>
    <w:rsid w:val="00393D94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393D94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393D94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393D94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393D94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393D94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393D94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393D9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393D94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393D9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393D94"/>
    <w:pPr>
      <w:numPr>
        <w:numId w:val="5"/>
      </w:numPr>
    </w:pPr>
  </w:style>
  <w:style w:type="paragraph" w:customStyle="1" w:styleId="ConsPlusNonformat">
    <w:name w:val="ConsPlusNonformat"/>
    <w:uiPriority w:val="99"/>
    <w:rsid w:val="00393D94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393D94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393D94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393D94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393D9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393D94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393D9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393D9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393D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393D94"/>
  </w:style>
  <w:style w:type="character" w:customStyle="1" w:styleId="af9">
    <w:name w:val="Подпункт Знак"/>
    <w:uiPriority w:val="99"/>
    <w:rsid w:val="00393D94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393D9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393D94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393D94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393D94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393D9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393D9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393D9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393D9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393D94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393D94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393D94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0250BE"/>
    <w:pPr>
      <w:numPr>
        <w:numId w:val="18"/>
      </w:numPr>
    </w:pPr>
  </w:style>
  <w:style w:type="numbering" w:customStyle="1" w:styleId="1">
    <w:name w:val="Стиль1"/>
    <w:rsid w:val="000250BE"/>
    <w:pPr>
      <w:numPr>
        <w:numId w:val="15"/>
      </w:numPr>
    </w:pPr>
  </w:style>
  <w:style w:type="numbering" w:customStyle="1" w:styleId="11">
    <w:name w:val="Стиль11"/>
    <w:rsid w:val="000250BE"/>
    <w:pPr>
      <w:numPr>
        <w:numId w:val="17"/>
      </w:numPr>
    </w:pPr>
  </w:style>
  <w:style w:type="numbering" w:customStyle="1" w:styleId="2">
    <w:name w:val="Стиль2"/>
    <w:rsid w:val="000250BE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45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57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45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5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45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282</TotalTime>
  <Pages>23</Pages>
  <Words>6759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137</cp:revision>
  <cp:lastPrinted>2015-06-26T11:17:00Z</cp:lastPrinted>
  <dcterms:created xsi:type="dcterms:W3CDTF">2015-03-27T22:07:00Z</dcterms:created>
  <dcterms:modified xsi:type="dcterms:W3CDTF">2015-06-26T11:17:00Z</dcterms:modified>
</cp:coreProperties>
</file>