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7169" w:rsidRPr="00117965" w:rsidRDefault="00857169" w:rsidP="00857169">
      <w:pPr>
        <w:widowControl w:val="0"/>
        <w:jc w:val="center"/>
        <w:rPr>
          <w:bCs/>
        </w:rPr>
      </w:pPr>
      <w:bookmarkStart w:id="0" w:name="_Toc318388606"/>
    </w:p>
    <w:p w:rsidR="00857169" w:rsidRPr="00117965" w:rsidRDefault="00857169" w:rsidP="00857169">
      <w:pPr>
        <w:pStyle w:val="110"/>
        <w:keepNext w:val="0"/>
        <w:widowControl w:val="0"/>
        <w:rPr>
          <w:bCs/>
          <w:snapToGrid/>
          <w:szCs w:val="24"/>
        </w:rPr>
      </w:pPr>
    </w:p>
    <w:p w:rsidR="00857169" w:rsidRPr="00117965" w:rsidRDefault="00857169" w:rsidP="00857169">
      <w:pPr>
        <w:pStyle w:val="110"/>
        <w:keepNext w:val="0"/>
        <w:widowControl w:val="0"/>
      </w:pPr>
    </w:p>
    <w:p w:rsidR="00857169" w:rsidRPr="00117965" w:rsidRDefault="00857169" w:rsidP="00857169">
      <w:pPr>
        <w:widowControl w:val="0"/>
        <w:spacing w:before="120"/>
        <w:ind w:firstLine="6521"/>
        <w:jc w:val="both"/>
      </w:pPr>
      <w:r w:rsidRPr="00117965">
        <w:t xml:space="preserve">«УТВЕРЖДАЮ»: </w:t>
      </w:r>
    </w:p>
    <w:p w:rsidR="00857169" w:rsidRPr="00117965" w:rsidRDefault="00857169" w:rsidP="00857169">
      <w:pPr>
        <w:widowControl w:val="0"/>
        <w:spacing w:before="120"/>
        <w:ind w:firstLine="6521"/>
        <w:jc w:val="both"/>
      </w:pPr>
      <w:r w:rsidRPr="00117965">
        <w:t>Начальник Управления</w:t>
      </w:r>
    </w:p>
    <w:p w:rsidR="00857169" w:rsidRPr="00117965" w:rsidRDefault="00857169" w:rsidP="00857169">
      <w:pPr>
        <w:widowControl w:val="0"/>
        <w:ind w:firstLine="6521"/>
        <w:jc w:val="both"/>
      </w:pPr>
      <w:proofErr w:type="gramStart"/>
      <w:r w:rsidRPr="00117965">
        <w:t>организации</w:t>
      </w:r>
      <w:proofErr w:type="gramEnd"/>
      <w:r w:rsidRPr="00117965">
        <w:t xml:space="preserve"> закупок</w:t>
      </w:r>
    </w:p>
    <w:p w:rsidR="00857169" w:rsidRPr="00117965" w:rsidRDefault="00857169" w:rsidP="00857169">
      <w:pPr>
        <w:widowControl w:val="0"/>
        <w:ind w:firstLine="6521"/>
        <w:jc w:val="both"/>
      </w:pPr>
      <w:r w:rsidRPr="00117965">
        <w:t>ФГУП «РосРАО»</w:t>
      </w:r>
    </w:p>
    <w:p w:rsidR="00857169" w:rsidRPr="00117965" w:rsidRDefault="00857169" w:rsidP="00857169">
      <w:pPr>
        <w:widowControl w:val="0"/>
        <w:spacing w:before="240" w:after="120"/>
        <w:ind w:firstLine="6521"/>
        <w:jc w:val="both"/>
      </w:pPr>
      <w:r w:rsidRPr="00117965">
        <w:t xml:space="preserve">_______________ </w:t>
      </w:r>
      <w:proofErr w:type="spellStart"/>
      <w:r w:rsidRPr="00117965">
        <w:t>И.А.Романцов</w:t>
      </w:r>
      <w:proofErr w:type="spellEnd"/>
    </w:p>
    <w:p w:rsidR="00857169" w:rsidRPr="00117965" w:rsidRDefault="00857169" w:rsidP="00857169">
      <w:pPr>
        <w:widowControl w:val="0"/>
        <w:tabs>
          <w:tab w:val="left" w:pos="9742"/>
        </w:tabs>
        <w:spacing w:before="120"/>
        <w:ind w:firstLine="6521"/>
        <w:jc w:val="both"/>
      </w:pPr>
      <w:r w:rsidRPr="00117965">
        <w:t>«___» _______________ 20___ г.</w:t>
      </w: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CA2886" w:rsidRPr="006B233D" w:rsidRDefault="00CA2886" w:rsidP="00857169">
      <w:pPr>
        <w:widowControl w:val="0"/>
        <w:jc w:val="center"/>
        <w:rPr>
          <w:b/>
          <w:bCs/>
          <w:sz w:val="28"/>
          <w:szCs w:val="28"/>
        </w:rPr>
      </w:pPr>
      <w:r w:rsidRPr="006B233D">
        <w:rPr>
          <w:b/>
          <w:bCs/>
          <w:sz w:val="28"/>
          <w:szCs w:val="28"/>
        </w:rPr>
        <w:t>ДОКУМЕНТАЦИЯ</w:t>
      </w:r>
      <w:r w:rsidR="0086714B" w:rsidRPr="006B233D">
        <w:rPr>
          <w:b/>
          <w:bCs/>
          <w:sz w:val="28"/>
          <w:szCs w:val="28"/>
        </w:rPr>
        <w:t xml:space="preserve"> ПО ЗАПРОСУ ПРЕДЛОЖЕНИЙ</w:t>
      </w:r>
      <w:bookmarkEnd w:id="0"/>
    </w:p>
    <w:p w:rsidR="00857169" w:rsidRPr="00FF0B6D" w:rsidRDefault="00CA2886" w:rsidP="00857169">
      <w:pPr>
        <w:pStyle w:val="af3"/>
        <w:widowControl w:val="0"/>
        <w:spacing w:before="0" w:beforeAutospacing="0" w:after="0" w:afterAutospacing="0"/>
        <w:jc w:val="center"/>
        <w:rPr>
          <w:b/>
          <w:sz w:val="28"/>
          <w:szCs w:val="28"/>
        </w:rPr>
      </w:pPr>
      <w:proofErr w:type="gramStart"/>
      <w:r w:rsidRPr="006B233D">
        <w:rPr>
          <w:b/>
          <w:sz w:val="28"/>
          <w:szCs w:val="28"/>
          <w:lang w:val="ru-RU"/>
        </w:rPr>
        <w:t>открытый</w:t>
      </w:r>
      <w:proofErr w:type="gramEnd"/>
      <w:r w:rsidRPr="006B233D">
        <w:rPr>
          <w:b/>
          <w:sz w:val="28"/>
          <w:szCs w:val="28"/>
          <w:lang w:val="ru-RU"/>
        </w:rPr>
        <w:t xml:space="preserve"> одноэтапный </w:t>
      </w:r>
      <w:r w:rsidR="0086714B" w:rsidRPr="006B233D">
        <w:rPr>
          <w:b/>
          <w:sz w:val="28"/>
          <w:szCs w:val="28"/>
          <w:lang w:val="ru-RU"/>
        </w:rPr>
        <w:t>запрос предложений</w:t>
      </w:r>
      <w:r w:rsidRPr="006B233D">
        <w:rPr>
          <w:b/>
          <w:sz w:val="28"/>
          <w:szCs w:val="28"/>
          <w:lang w:val="ru-RU"/>
        </w:rPr>
        <w:t xml:space="preserve"> </w:t>
      </w:r>
      <w:r w:rsidR="0086714B" w:rsidRPr="006B233D">
        <w:rPr>
          <w:b/>
          <w:sz w:val="28"/>
          <w:szCs w:val="28"/>
          <w:lang w:val="ru-RU"/>
        </w:rPr>
        <w:t>в электронной форме без</w:t>
      </w:r>
      <w:r w:rsidR="00857169" w:rsidRPr="006B233D">
        <w:rPr>
          <w:b/>
          <w:sz w:val="28"/>
          <w:szCs w:val="28"/>
          <w:lang w:val="ru-RU"/>
        </w:rPr>
        <w:t xml:space="preserve"> </w:t>
      </w:r>
      <w:r w:rsidRPr="006B233D">
        <w:rPr>
          <w:b/>
          <w:sz w:val="28"/>
          <w:szCs w:val="28"/>
          <w:lang w:val="ru-RU"/>
        </w:rPr>
        <w:t>квалификационного отбора на право заключения договора</w:t>
      </w:r>
      <w:r w:rsidR="00FF0B6D">
        <w:rPr>
          <w:b/>
          <w:sz w:val="28"/>
          <w:szCs w:val="28"/>
          <w:lang w:val="ru-RU"/>
        </w:rPr>
        <w:t xml:space="preserve"> на выполнение </w:t>
      </w:r>
      <w:r w:rsidR="00594072">
        <w:rPr>
          <w:b/>
          <w:sz w:val="28"/>
          <w:szCs w:val="28"/>
          <w:lang w:val="ru-RU"/>
        </w:rPr>
        <w:t>ОКР</w:t>
      </w:r>
      <w:r w:rsidR="00FF0B6D">
        <w:rPr>
          <w:b/>
          <w:sz w:val="28"/>
          <w:szCs w:val="28"/>
          <w:lang w:val="ru-RU"/>
        </w:rPr>
        <w:t xml:space="preserve">: </w:t>
      </w:r>
      <w:r w:rsidR="00FF0B6D" w:rsidRPr="00FF0B6D">
        <w:rPr>
          <w:b/>
          <w:sz w:val="28"/>
          <w:szCs w:val="28"/>
        </w:rPr>
        <w:t xml:space="preserve">«Разработка и поставка комплекса по сортировки и сегрегации РАО при выводе из эксплуатации радиационно-опасных объектов» шифр: гамма </w:t>
      </w:r>
      <w:r w:rsidR="00FF0B6D">
        <w:rPr>
          <w:b/>
          <w:sz w:val="28"/>
          <w:szCs w:val="28"/>
        </w:rPr>
        <w:t>–</w:t>
      </w:r>
      <w:r w:rsidR="00FF0B6D" w:rsidRPr="00FF0B6D">
        <w:rPr>
          <w:b/>
          <w:sz w:val="28"/>
          <w:szCs w:val="28"/>
        </w:rPr>
        <w:t xml:space="preserve"> поток</w:t>
      </w:r>
    </w:p>
    <w:p w:rsidR="00857169" w:rsidRPr="006B233D" w:rsidRDefault="00857169" w:rsidP="006B233D">
      <w:pPr>
        <w:pStyle w:val="af3"/>
        <w:widowControl w:val="0"/>
        <w:spacing w:before="0" w:beforeAutospacing="0" w:after="0" w:afterAutospacing="0"/>
        <w:jc w:val="center"/>
      </w:pPr>
    </w:p>
    <w:p w:rsidR="00857169" w:rsidRPr="00117965" w:rsidRDefault="00857169" w:rsidP="00857169">
      <w:pPr>
        <w:pStyle w:val="af3"/>
        <w:widowControl w:val="0"/>
        <w:spacing w:before="0" w:beforeAutospacing="0" w:after="0" w:afterAutospacing="0"/>
        <w:jc w:val="center"/>
      </w:pPr>
    </w:p>
    <w:p w:rsidR="006B233D" w:rsidRPr="00E84C6B" w:rsidRDefault="006B233D" w:rsidP="006B233D">
      <w:pPr>
        <w:widowControl w:val="0"/>
        <w:tabs>
          <w:tab w:val="left" w:pos="9720"/>
        </w:tabs>
        <w:spacing w:before="120"/>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6B233D" w:rsidRPr="00E84C6B" w:rsidRDefault="006B233D" w:rsidP="006B233D">
      <w:pPr>
        <w:widowControl w:val="0"/>
        <w:tabs>
          <w:tab w:val="left" w:pos="9720"/>
        </w:tabs>
        <w:spacing w:before="120"/>
        <w:jc w:val="center"/>
      </w:pPr>
      <w:proofErr w:type="gramStart"/>
      <w:r w:rsidRPr="00E84C6B">
        <w:t>от</w:t>
      </w:r>
      <w:proofErr w:type="gramEnd"/>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B233D" w:rsidRPr="00270579" w:rsidRDefault="006B233D" w:rsidP="006B233D">
      <w:pPr>
        <w:pStyle w:val="af3"/>
        <w:widowControl w:val="0"/>
        <w:spacing w:before="0" w:beforeAutospacing="0" w:after="0" w:afterAutospacing="0"/>
        <w:jc w:val="center"/>
      </w:pPr>
    </w:p>
    <w:p w:rsidR="006B233D" w:rsidRPr="00E84C6B" w:rsidRDefault="006B233D" w:rsidP="006B233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6B233D" w:rsidRPr="00E84C6B" w:rsidRDefault="006B233D" w:rsidP="006B233D">
      <w:pPr>
        <w:widowControl w:val="0"/>
        <w:tabs>
          <w:tab w:val="left" w:pos="9720"/>
        </w:tabs>
        <w:spacing w:before="120"/>
        <w:jc w:val="center"/>
      </w:pPr>
      <w:proofErr w:type="gramStart"/>
      <w:r w:rsidRPr="00E84C6B">
        <w:t>от</w:t>
      </w:r>
      <w:proofErr w:type="gramEnd"/>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B233D" w:rsidRPr="00E84C6B" w:rsidRDefault="006B233D" w:rsidP="006B233D">
      <w:pPr>
        <w:pStyle w:val="af3"/>
        <w:widowControl w:val="0"/>
        <w:spacing w:before="0" w:beforeAutospacing="0" w:after="0" w:afterAutospacing="0"/>
        <w:jc w:val="center"/>
      </w:pPr>
    </w:p>
    <w:p w:rsidR="006B233D" w:rsidRPr="00E84C6B" w:rsidRDefault="006B233D" w:rsidP="006B233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rsidR="006B233D" w:rsidRPr="00E84C6B" w:rsidRDefault="006B233D" w:rsidP="006B233D">
      <w:pPr>
        <w:widowControl w:val="0"/>
        <w:tabs>
          <w:tab w:val="left" w:pos="9720"/>
        </w:tabs>
        <w:spacing w:before="120"/>
        <w:jc w:val="center"/>
      </w:pPr>
      <w:proofErr w:type="gramStart"/>
      <w:r w:rsidRPr="00E84C6B">
        <w:t>от</w:t>
      </w:r>
      <w:proofErr w:type="gramEnd"/>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jc w:val="center"/>
      </w:pPr>
    </w:p>
    <w:p w:rsidR="00857169" w:rsidRPr="00117965" w:rsidRDefault="00857169" w:rsidP="00857169">
      <w:pPr>
        <w:widowControl w:val="0"/>
        <w:jc w:val="center"/>
      </w:pPr>
    </w:p>
    <w:p w:rsidR="00CA2886" w:rsidRPr="006B233D" w:rsidRDefault="00857169" w:rsidP="00857169">
      <w:pPr>
        <w:pStyle w:val="a7"/>
        <w:widowControl w:val="0"/>
        <w:jc w:val="center"/>
        <w:rPr>
          <w:rFonts w:ascii="Times New Roman" w:hAnsi="Times New Roman" w:cs="Times New Roman"/>
          <w:b/>
          <w:sz w:val="24"/>
          <w:szCs w:val="24"/>
        </w:rPr>
      </w:pPr>
      <w:r w:rsidRPr="006B233D">
        <w:rPr>
          <w:rFonts w:ascii="Times New Roman" w:hAnsi="Times New Roman" w:cs="Times New Roman"/>
          <w:b/>
          <w:sz w:val="24"/>
          <w:szCs w:val="24"/>
        </w:rPr>
        <w:t>ТОМ 1 «ОБЩАЯ И КОММЕРЧЕСКАЯ ЧАСТИ»</w:t>
      </w:r>
    </w:p>
    <w:p w:rsidR="00CA2886" w:rsidRPr="00117965" w:rsidRDefault="00CA2886" w:rsidP="00CA2886">
      <w:pPr>
        <w:jc w:val="center"/>
        <w:rPr>
          <w:sz w:val="28"/>
          <w:szCs w:val="28"/>
        </w:rPr>
      </w:pPr>
    </w:p>
    <w:p w:rsidR="00CA2886" w:rsidRPr="00117965" w:rsidRDefault="00CA2886" w:rsidP="00CA2886">
      <w:pPr>
        <w:sectPr w:rsidR="00CA2886" w:rsidRPr="00117965" w:rsidSect="00857169">
          <w:headerReference w:type="default" r:id="rId11"/>
          <w:footerReference w:type="even" r:id="rId12"/>
          <w:headerReference w:type="first" r:id="rId13"/>
          <w:footerReference w:type="first" r:id="rId14"/>
          <w:pgSz w:w="11907" w:h="16840" w:code="9"/>
          <w:pgMar w:top="1346" w:right="567" w:bottom="1134" w:left="1418" w:header="709" w:footer="1681" w:gutter="0"/>
          <w:cols w:space="708"/>
          <w:titlePg/>
          <w:docGrid w:linePitch="360"/>
        </w:sectPr>
      </w:pPr>
    </w:p>
    <w:p w:rsidR="00C87330" w:rsidRPr="00117965" w:rsidRDefault="00C87330" w:rsidP="00C87330">
      <w:pPr>
        <w:pStyle w:val="13"/>
        <w:widowControl/>
        <w:outlineLvl w:val="0"/>
        <w:rPr>
          <w:b w:val="0"/>
          <w:bCs/>
          <w:snapToGrid/>
          <w:sz w:val="28"/>
          <w:szCs w:val="24"/>
          <w:lang w:val="en-US"/>
        </w:rPr>
      </w:pPr>
      <w:bookmarkStart w:id="3" w:name="_Toc318388607"/>
      <w:bookmarkStart w:id="4" w:name="_Toc374456837"/>
      <w:r w:rsidRPr="00117965">
        <w:rPr>
          <w:b w:val="0"/>
          <w:bCs/>
          <w:snapToGrid/>
          <w:sz w:val="28"/>
          <w:szCs w:val="24"/>
        </w:rPr>
        <w:lastRenderedPageBreak/>
        <w:t>СОДЕРЖАНИЕ</w:t>
      </w:r>
      <w:bookmarkEnd w:id="3"/>
      <w:bookmarkEnd w:id="4"/>
    </w:p>
    <w:p w:rsidR="00C87330" w:rsidRPr="00117965"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17965" w:rsidRPr="00117965" w:rsidRDefault="00C87330">
      <w:pPr>
        <w:pStyle w:val="14"/>
        <w:rPr>
          <w:rFonts w:asciiTheme="minorHAnsi" w:eastAsiaTheme="minorEastAsia" w:hAnsiTheme="minorHAnsi" w:cstheme="minorBidi"/>
          <w:sz w:val="22"/>
          <w:szCs w:val="22"/>
        </w:rPr>
      </w:pPr>
      <w:r w:rsidRPr="00117965">
        <w:rPr>
          <w:bCs/>
          <w:szCs w:val="24"/>
        </w:rPr>
        <w:fldChar w:fldCharType="begin"/>
      </w:r>
      <w:r w:rsidRPr="00117965">
        <w:rPr>
          <w:bCs/>
          <w:szCs w:val="24"/>
        </w:rPr>
        <w:instrText xml:space="preserve"> TOC \o "1-3" \h \z \u </w:instrText>
      </w:r>
      <w:r w:rsidRPr="00117965">
        <w:rPr>
          <w:bCs/>
          <w:szCs w:val="24"/>
        </w:rPr>
        <w:fldChar w:fldCharType="separate"/>
      </w:r>
      <w:hyperlink w:anchor="_Toc374456837" w:history="1">
        <w:r w:rsidR="00117965" w:rsidRPr="00117965">
          <w:rPr>
            <w:rStyle w:val="afa"/>
            <w:bCs/>
          </w:rPr>
          <w:t>СОДЕРЖАНИЕ</w:t>
        </w:r>
        <w:r w:rsidR="00117965" w:rsidRPr="00117965">
          <w:rPr>
            <w:webHidden/>
          </w:rPr>
          <w:tab/>
        </w:r>
        <w:r w:rsidR="00117965" w:rsidRPr="00117965">
          <w:rPr>
            <w:webHidden/>
          </w:rPr>
          <w:fldChar w:fldCharType="begin"/>
        </w:r>
        <w:r w:rsidR="00117965" w:rsidRPr="00117965">
          <w:rPr>
            <w:webHidden/>
          </w:rPr>
          <w:instrText xml:space="preserve"> PAGEREF _Toc374456837 \h </w:instrText>
        </w:r>
        <w:r w:rsidR="00117965" w:rsidRPr="00117965">
          <w:rPr>
            <w:webHidden/>
          </w:rPr>
        </w:r>
        <w:r w:rsidR="00117965" w:rsidRPr="00117965">
          <w:rPr>
            <w:webHidden/>
          </w:rPr>
          <w:fldChar w:fldCharType="separate"/>
        </w:r>
        <w:r w:rsidR="00594072">
          <w:rPr>
            <w:webHidden/>
          </w:rPr>
          <w:t>2</w:t>
        </w:r>
        <w:r w:rsidR="00117965" w:rsidRPr="00117965">
          <w:rPr>
            <w:webHidden/>
          </w:rPr>
          <w:fldChar w:fldCharType="end"/>
        </w:r>
      </w:hyperlink>
    </w:p>
    <w:p w:rsidR="00117965" w:rsidRPr="00117965" w:rsidRDefault="00FF0B6D">
      <w:pPr>
        <w:pStyle w:val="14"/>
        <w:rPr>
          <w:rFonts w:asciiTheme="minorHAnsi" w:eastAsiaTheme="minorEastAsia" w:hAnsiTheme="minorHAnsi" w:cstheme="minorBidi"/>
          <w:sz w:val="22"/>
          <w:szCs w:val="22"/>
        </w:rPr>
      </w:pPr>
      <w:hyperlink w:anchor="_Toc374456838" w:history="1">
        <w:r w:rsidR="00117965" w:rsidRPr="00117965">
          <w:rPr>
            <w:rStyle w:val="afa"/>
          </w:rPr>
          <w:t>ИЗВЕЩЕНИЕ О ПРОВЕДЕНИИ ЗАПРОСА ПРЕДЛОЖЕНИЙ В ЭЛЕКТРОННОЙ ФОРМЕ</w:t>
        </w:r>
        <w:r w:rsidR="00117965" w:rsidRPr="00117965">
          <w:rPr>
            <w:webHidden/>
          </w:rPr>
          <w:tab/>
        </w:r>
        <w:r w:rsidR="00117965" w:rsidRPr="00117965">
          <w:rPr>
            <w:webHidden/>
          </w:rPr>
          <w:fldChar w:fldCharType="begin"/>
        </w:r>
        <w:r w:rsidR="00117965" w:rsidRPr="00117965">
          <w:rPr>
            <w:webHidden/>
          </w:rPr>
          <w:instrText xml:space="preserve"> PAGEREF _Toc374456838 \h </w:instrText>
        </w:r>
        <w:r w:rsidR="00117965" w:rsidRPr="00117965">
          <w:rPr>
            <w:webHidden/>
          </w:rPr>
        </w:r>
        <w:r w:rsidR="00117965" w:rsidRPr="00117965">
          <w:rPr>
            <w:webHidden/>
          </w:rPr>
          <w:fldChar w:fldCharType="separate"/>
        </w:r>
        <w:r w:rsidR="00594072">
          <w:rPr>
            <w:webHidden/>
          </w:rPr>
          <w:t>3</w:t>
        </w:r>
        <w:r w:rsidR="00117965" w:rsidRPr="00117965">
          <w:rPr>
            <w:webHidden/>
          </w:rPr>
          <w:fldChar w:fldCharType="end"/>
        </w:r>
      </w:hyperlink>
    </w:p>
    <w:p w:rsidR="00117965" w:rsidRPr="00117965" w:rsidRDefault="00FF0B6D">
      <w:pPr>
        <w:pStyle w:val="14"/>
        <w:rPr>
          <w:rFonts w:asciiTheme="minorHAnsi" w:eastAsiaTheme="minorEastAsia" w:hAnsiTheme="minorHAnsi" w:cstheme="minorBidi"/>
          <w:sz w:val="22"/>
          <w:szCs w:val="22"/>
        </w:rPr>
      </w:pPr>
      <w:hyperlink w:anchor="_Toc374456839" w:history="1">
        <w:r w:rsidR="00117965" w:rsidRPr="00117965">
          <w:rPr>
            <w:rStyle w:val="afa"/>
          </w:rPr>
          <w:t>ЧАСТЬ 1</w:t>
        </w:r>
        <w:r w:rsidR="00117965" w:rsidRPr="00117965">
          <w:rPr>
            <w:webHidden/>
          </w:rPr>
          <w:tab/>
        </w:r>
        <w:r w:rsidR="00117965" w:rsidRPr="00117965">
          <w:rPr>
            <w:webHidden/>
          </w:rPr>
          <w:fldChar w:fldCharType="begin"/>
        </w:r>
        <w:r w:rsidR="00117965" w:rsidRPr="00117965">
          <w:rPr>
            <w:webHidden/>
          </w:rPr>
          <w:instrText xml:space="preserve"> PAGEREF _Toc374456839 \h </w:instrText>
        </w:r>
        <w:r w:rsidR="00117965" w:rsidRPr="00117965">
          <w:rPr>
            <w:webHidden/>
          </w:rPr>
        </w:r>
        <w:r w:rsidR="00117965" w:rsidRPr="00117965">
          <w:rPr>
            <w:webHidden/>
          </w:rPr>
          <w:fldChar w:fldCharType="separate"/>
        </w:r>
        <w:r w:rsidR="00594072">
          <w:rPr>
            <w:webHidden/>
          </w:rPr>
          <w:t>5</w:t>
        </w:r>
        <w:r w:rsidR="00117965" w:rsidRPr="00117965">
          <w:rPr>
            <w:webHidden/>
          </w:rPr>
          <w:fldChar w:fldCharType="end"/>
        </w:r>
      </w:hyperlink>
    </w:p>
    <w:p w:rsidR="00117965" w:rsidRPr="00117965" w:rsidRDefault="00FF0B6D">
      <w:pPr>
        <w:pStyle w:val="14"/>
        <w:rPr>
          <w:rFonts w:asciiTheme="minorHAnsi" w:eastAsiaTheme="minorEastAsia" w:hAnsiTheme="minorHAnsi" w:cstheme="minorBidi"/>
          <w:sz w:val="22"/>
          <w:szCs w:val="22"/>
        </w:rPr>
      </w:pPr>
      <w:hyperlink w:anchor="_Toc374456840" w:history="1">
        <w:r w:rsidR="00117965" w:rsidRPr="00117965">
          <w:rPr>
            <w:rStyle w:val="afa"/>
          </w:rPr>
          <w:t>1.</w:t>
        </w:r>
        <w:r w:rsidR="00117965" w:rsidRPr="00117965">
          <w:rPr>
            <w:rFonts w:asciiTheme="minorHAnsi" w:eastAsiaTheme="minorEastAsia" w:hAnsiTheme="minorHAnsi" w:cstheme="minorBidi"/>
            <w:sz w:val="22"/>
            <w:szCs w:val="22"/>
          </w:rPr>
          <w:tab/>
        </w:r>
        <w:r w:rsidR="00117965" w:rsidRPr="00117965">
          <w:rPr>
            <w:rStyle w:val="afa"/>
          </w:rPr>
          <w:t>ТЕРМИНЫ И ОПРЕДЕЛЕНИЯ</w:t>
        </w:r>
        <w:r w:rsidR="00117965" w:rsidRPr="00117965">
          <w:rPr>
            <w:webHidden/>
          </w:rPr>
          <w:tab/>
        </w:r>
        <w:r w:rsidR="00117965" w:rsidRPr="00117965">
          <w:rPr>
            <w:webHidden/>
          </w:rPr>
          <w:fldChar w:fldCharType="begin"/>
        </w:r>
        <w:r w:rsidR="00117965" w:rsidRPr="00117965">
          <w:rPr>
            <w:webHidden/>
          </w:rPr>
          <w:instrText xml:space="preserve"> PAGEREF _Toc374456840 \h </w:instrText>
        </w:r>
        <w:r w:rsidR="00117965" w:rsidRPr="00117965">
          <w:rPr>
            <w:webHidden/>
          </w:rPr>
        </w:r>
        <w:r w:rsidR="00117965" w:rsidRPr="00117965">
          <w:rPr>
            <w:webHidden/>
          </w:rPr>
          <w:fldChar w:fldCharType="separate"/>
        </w:r>
        <w:r w:rsidR="00594072">
          <w:rPr>
            <w:webHidden/>
          </w:rPr>
          <w:t>5</w:t>
        </w:r>
        <w:r w:rsidR="00117965" w:rsidRPr="00117965">
          <w:rPr>
            <w:webHidden/>
          </w:rPr>
          <w:fldChar w:fldCharType="end"/>
        </w:r>
      </w:hyperlink>
    </w:p>
    <w:p w:rsidR="00117965" w:rsidRPr="00117965" w:rsidRDefault="00FF0B6D">
      <w:pPr>
        <w:pStyle w:val="14"/>
        <w:rPr>
          <w:rFonts w:asciiTheme="minorHAnsi" w:eastAsiaTheme="minorEastAsia" w:hAnsiTheme="minorHAnsi" w:cstheme="minorBidi"/>
          <w:sz w:val="22"/>
          <w:szCs w:val="22"/>
        </w:rPr>
      </w:pPr>
      <w:hyperlink w:anchor="_Toc374456841" w:history="1">
        <w:r w:rsidR="00117965" w:rsidRPr="00117965">
          <w:rPr>
            <w:rStyle w:val="afa"/>
          </w:rPr>
          <w:t>2.</w:t>
        </w:r>
        <w:r w:rsidR="00117965" w:rsidRPr="00117965">
          <w:rPr>
            <w:rFonts w:asciiTheme="minorHAnsi" w:eastAsiaTheme="minorEastAsia" w:hAnsiTheme="minorHAnsi" w:cstheme="minorBidi"/>
            <w:sz w:val="22"/>
            <w:szCs w:val="22"/>
          </w:rPr>
          <w:tab/>
        </w:r>
        <w:r w:rsidR="00117965" w:rsidRPr="00117965">
          <w:rPr>
            <w:rStyle w:val="afa"/>
          </w:rPr>
          <w:t>ОБЩИЕ ПОЛОЖЕНИЯ</w:t>
        </w:r>
        <w:r w:rsidR="00117965" w:rsidRPr="00117965">
          <w:rPr>
            <w:webHidden/>
          </w:rPr>
          <w:tab/>
        </w:r>
        <w:r w:rsidR="00117965" w:rsidRPr="00117965">
          <w:rPr>
            <w:webHidden/>
          </w:rPr>
          <w:fldChar w:fldCharType="begin"/>
        </w:r>
        <w:r w:rsidR="00117965" w:rsidRPr="00117965">
          <w:rPr>
            <w:webHidden/>
          </w:rPr>
          <w:instrText xml:space="preserve"> PAGEREF _Toc374456841 \h </w:instrText>
        </w:r>
        <w:r w:rsidR="00117965" w:rsidRPr="00117965">
          <w:rPr>
            <w:webHidden/>
          </w:rPr>
        </w:r>
        <w:r w:rsidR="00117965" w:rsidRPr="00117965">
          <w:rPr>
            <w:webHidden/>
          </w:rPr>
          <w:fldChar w:fldCharType="separate"/>
        </w:r>
        <w:r w:rsidR="00594072">
          <w:rPr>
            <w:webHidden/>
          </w:rPr>
          <w:t>7</w:t>
        </w:r>
        <w:r w:rsidR="00117965" w:rsidRPr="00117965">
          <w:rPr>
            <w:webHidden/>
          </w:rPr>
          <w:fldChar w:fldCharType="end"/>
        </w:r>
      </w:hyperlink>
    </w:p>
    <w:p w:rsidR="00117965" w:rsidRPr="00117965" w:rsidRDefault="00FF0B6D">
      <w:pPr>
        <w:pStyle w:val="14"/>
        <w:rPr>
          <w:rFonts w:asciiTheme="minorHAnsi" w:eastAsiaTheme="minorEastAsia" w:hAnsiTheme="minorHAnsi" w:cstheme="minorBidi"/>
          <w:sz w:val="22"/>
          <w:szCs w:val="22"/>
        </w:rPr>
      </w:pPr>
      <w:hyperlink w:anchor="_Toc374456842" w:history="1">
        <w:r w:rsidR="00117965" w:rsidRPr="00117965">
          <w:rPr>
            <w:rStyle w:val="afa"/>
          </w:rPr>
          <w:t>3.</w:t>
        </w:r>
        <w:r w:rsidR="00117965" w:rsidRPr="00117965">
          <w:rPr>
            <w:rFonts w:asciiTheme="minorHAnsi" w:eastAsiaTheme="minorEastAsia" w:hAnsiTheme="minorHAnsi" w:cstheme="minorBidi"/>
            <w:sz w:val="22"/>
            <w:szCs w:val="22"/>
          </w:rPr>
          <w:tab/>
        </w:r>
        <w:r w:rsidR="00117965" w:rsidRPr="00117965">
          <w:rPr>
            <w:rStyle w:val="afa"/>
          </w:rPr>
          <w:t>ТРЕБОВАНИЯ К УЧАСТНИКАМ ЗАПРОСА ПРЕДЛОЖЕНИЙ, ДОКУМЕНТАМ, ПРЕДОСТАВЛЯЕМЫМ В СОСТАВЕ ЗАЯВКИ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_Toc374456842 \h </w:instrText>
        </w:r>
        <w:r w:rsidR="00117965" w:rsidRPr="00117965">
          <w:rPr>
            <w:webHidden/>
          </w:rPr>
        </w:r>
        <w:r w:rsidR="00117965" w:rsidRPr="00117965">
          <w:rPr>
            <w:webHidden/>
          </w:rPr>
          <w:fldChar w:fldCharType="separate"/>
        </w:r>
        <w:r w:rsidR="00594072">
          <w:rPr>
            <w:webHidden/>
          </w:rPr>
          <w:t>11</w:t>
        </w:r>
        <w:r w:rsidR="00117965" w:rsidRPr="00117965">
          <w:rPr>
            <w:webHidden/>
          </w:rPr>
          <w:fldChar w:fldCharType="end"/>
        </w:r>
      </w:hyperlink>
    </w:p>
    <w:p w:rsidR="00117965" w:rsidRPr="00117965" w:rsidRDefault="00FF0B6D">
      <w:pPr>
        <w:pStyle w:val="14"/>
        <w:rPr>
          <w:rFonts w:asciiTheme="minorHAnsi" w:eastAsiaTheme="minorEastAsia" w:hAnsiTheme="minorHAnsi" w:cstheme="minorBidi"/>
          <w:sz w:val="22"/>
          <w:szCs w:val="22"/>
        </w:rPr>
      </w:pPr>
      <w:hyperlink w:anchor="_Toc374456843" w:history="1">
        <w:r w:rsidR="00117965" w:rsidRPr="00117965">
          <w:rPr>
            <w:rStyle w:val="afa"/>
          </w:rPr>
          <w:t>4.</w:t>
        </w:r>
        <w:r w:rsidR="00117965" w:rsidRPr="00117965">
          <w:rPr>
            <w:rFonts w:asciiTheme="minorHAnsi" w:eastAsiaTheme="minorEastAsia" w:hAnsiTheme="minorHAnsi" w:cstheme="minorBidi"/>
            <w:sz w:val="22"/>
            <w:szCs w:val="22"/>
          </w:rPr>
          <w:tab/>
        </w:r>
        <w:r w:rsidR="00117965" w:rsidRPr="00117965">
          <w:rPr>
            <w:rStyle w:val="afa"/>
          </w:rPr>
          <w:t>ПОРЯДОК ПРОВЕДЕНИЯ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_Toc374456843 \h </w:instrText>
        </w:r>
        <w:r w:rsidR="00117965" w:rsidRPr="00117965">
          <w:rPr>
            <w:webHidden/>
          </w:rPr>
        </w:r>
        <w:r w:rsidR="00117965" w:rsidRPr="00117965">
          <w:rPr>
            <w:webHidden/>
          </w:rPr>
          <w:fldChar w:fldCharType="separate"/>
        </w:r>
        <w:r w:rsidR="00594072">
          <w:rPr>
            <w:webHidden/>
          </w:rPr>
          <w:t>15</w:t>
        </w:r>
        <w:r w:rsidR="00117965" w:rsidRPr="00117965">
          <w:rPr>
            <w:webHidden/>
          </w:rPr>
          <w:fldChar w:fldCharType="end"/>
        </w:r>
      </w:hyperlink>
    </w:p>
    <w:p w:rsidR="00117965" w:rsidRPr="00117965" w:rsidRDefault="00FF0B6D">
      <w:pPr>
        <w:pStyle w:val="14"/>
        <w:rPr>
          <w:rFonts w:asciiTheme="minorHAnsi" w:eastAsiaTheme="minorEastAsia" w:hAnsiTheme="minorHAnsi" w:cstheme="minorBidi"/>
          <w:sz w:val="22"/>
          <w:szCs w:val="22"/>
        </w:rPr>
      </w:pPr>
      <w:hyperlink w:anchor="_Toc374456844" w:history="1">
        <w:r w:rsidR="00117965" w:rsidRPr="00117965">
          <w:rPr>
            <w:rStyle w:val="afa"/>
          </w:rPr>
          <w:t>5.</w:t>
        </w:r>
        <w:r w:rsidR="00117965" w:rsidRPr="00117965">
          <w:rPr>
            <w:rFonts w:asciiTheme="minorHAnsi" w:eastAsiaTheme="minorEastAsia" w:hAnsiTheme="minorHAnsi" w:cstheme="minorBidi"/>
            <w:sz w:val="22"/>
            <w:szCs w:val="22"/>
          </w:rPr>
          <w:tab/>
        </w:r>
        <w:r w:rsidR="00117965" w:rsidRPr="00117965">
          <w:rPr>
            <w:rStyle w:val="afa"/>
          </w:rPr>
          <w:t>ИНФОРМ</w:t>
        </w:r>
        <w:r w:rsidR="00117965" w:rsidRPr="00117965">
          <w:rPr>
            <w:rStyle w:val="afa"/>
          </w:rPr>
          <w:t>А</w:t>
        </w:r>
        <w:r w:rsidR="00117965" w:rsidRPr="00117965">
          <w:rPr>
            <w:rStyle w:val="afa"/>
          </w:rPr>
          <w:t>Ц</w:t>
        </w:r>
        <w:r w:rsidR="00117965" w:rsidRPr="00117965">
          <w:rPr>
            <w:rStyle w:val="afa"/>
          </w:rPr>
          <w:t>И</w:t>
        </w:r>
        <w:r w:rsidR="00117965" w:rsidRPr="00117965">
          <w:rPr>
            <w:rStyle w:val="afa"/>
          </w:rPr>
          <w:t>ОННАЯ КАРТА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_Toc374456844 \h </w:instrText>
        </w:r>
        <w:r w:rsidR="00117965" w:rsidRPr="00117965">
          <w:rPr>
            <w:webHidden/>
          </w:rPr>
        </w:r>
        <w:r w:rsidR="00117965" w:rsidRPr="00117965">
          <w:rPr>
            <w:webHidden/>
          </w:rPr>
          <w:fldChar w:fldCharType="separate"/>
        </w:r>
        <w:r w:rsidR="00594072">
          <w:rPr>
            <w:webHidden/>
          </w:rPr>
          <w:t>40</w:t>
        </w:r>
        <w:r w:rsidR="00117965" w:rsidRPr="00117965">
          <w:rPr>
            <w:webHidden/>
          </w:rPr>
          <w:fldChar w:fldCharType="end"/>
        </w:r>
      </w:hyperlink>
    </w:p>
    <w:p w:rsidR="00117965" w:rsidRPr="00117965" w:rsidRDefault="00FF0B6D">
      <w:pPr>
        <w:pStyle w:val="14"/>
        <w:rPr>
          <w:rFonts w:asciiTheme="minorHAnsi" w:eastAsiaTheme="minorEastAsia" w:hAnsiTheme="minorHAnsi" w:cstheme="minorBidi"/>
          <w:sz w:val="22"/>
          <w:szCs w:val="22"/>
        </w:rPr>
      </w:pPr>
      <w:hyperlink w:anchor="_Toc374456845" w:history="1">
        <w:r w:rsidR="00117965" w:rsidRPr="00117965">
          <w:rPr>
            <w:rStyle w:val="afa"/>
          </w:rPr>
          <w:t>6.</w:t>
        </w:r>
        <w:r w:rsidR="00117965" w:rsidRPr="00117965">
          <w:rPr>
            <w:rFonts w:asciiTheme="minorHAnsi" w:eastAsiaTheme="minorEastAsia" w:hAnsiTheme="minorHAnsi" w:cstheme="minorBidi"/>
            <w:sz w:val="22"/>
            <w:szCs w:val="22"/>
          </w:rPr>
          <w:tab/>
        </w:r>
        <w:r w:rsidR="00117965" w:rsidRPr="00117965">
          <w:rPr>
            <w:rStyle w:val="afa"/>
          </w:rPr>
          <w:t>ОБРАЗЦЫ ФОРМ ОСНОВНЫХ ДОКУМЕНТОВ, ВКЛЮЧАЕМЫХ В ЗАЯВКУ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_Toc374456845 \h </w:instrText>
        </w:r>
        <w:r w:rsidR="00117965" w:rsidRPr="00117965">
          <w:rPr>
            <w:webHidden/>
          </w:rPr>
        </w:r>
        <w:r w:rsidR="00117965" w:rsidRPr="00117965">
          <w:rPr>
            <w:webHidden/>
          </w:rPr>
          <w:fldChar w:fldCharType="separate"/>
        </w:r>
        <w:r w:rsidR="00594072">
          <w:rPr>
            <w:webHidden/>
          </w:rPr>
          <w:t>49</w:t>
        </w:r>
        <w:r w:rsidR="00117965" w:rsidRPr="00117965">
          <w:rPr>
            <w:webHidden/>
          </w:rPr>
          <w:fldChar w:fldCharType="end"/>
        </w:r>
      </w:hyperlink>
    </w:p>
    <w:p w:rsidR="00117965" w:rsidRPr="00117965" w:rsidRDefault="00FF0B6D">
      <w:pPr>
        <w:pStyle w:val="14"/>
        <w:rPr>
          <w:rFonts w:asciiTheme="minorHAnsi" w:eastAsiaTheme="minorEastAsia" w:hAnsiTheme="minorHAnsi" w:cstheme="minorBidi"/>
          <w:sz w:val="22"/>
          <w:szCs w:val="22"/>
        </w:rPr>
      </w:pPr>
      <w:hyperlink w:anchor="_Toc374456852" w:history="1">
        <w:r w:rsidR="00117965" w:rsidRPr="00117965">
          <w:rPr>
            <w:rStyle w:val="afa"/>
          </w:rPr>
          <w:t>7.</w:t>
        </w:r>
        <w:r w:rsidR="00117965" w:rsidRPr="00117965">
          <w:rPr>
            <w:rFonts w:asciiTheme="minorHAnsi" w:eastAsiaTheme="minorEastAsia" w:hAnsiTheme="minorHAnsi" w:cstheme="minorBidi"/>
            <w:sz w:val="22"/>
            <w:szCs w:val="22"/>
          </w:rPr>
          <w:tab/>
        </w:r>
        <w:r w:rsidR="00117965" w:rsidRPr="00117965">
          <w:rPr>
            <w:rStyle w:val="afa"/>
          </w:rPr>
          <w:t>МЕТОДИКА ОЦ</w:t>
        </w:r>
        <w:r w:rsidR="00117965" w:rsidRPr="00117965">
          <w:rPr>
            <w:rStyle w:val="afa"/>
          </w:rPr>
          <w:t>Е</w:t>
        </w:r>
        <w:r w:rsidR="00117965" w:rsidRPr="00117965">
          <w:rPr>
            <w:rStyle w:val="afa"/>
          </w:rPr>
          <w:t>НКИ ЗАЯВ</w:t>
        </w:r>
        <w:r w:rsidR="00117965" w:rsidRPr="00117965">
          <w:rPr>
            <w:rStyle w:val="afa"/>
          </w:rPr>
          <w:t>О</w:t>
        </w:r>
        <w:r w:rsidR="00117965" w:rsidRPr="00117965">
          <w:rPr>
            <w:rStyle w:val="afa"/>
          </w:rPr>
          <w:t>К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_Toc374456852 \h </w:instrText>
        </w:r>
        <w:r w:rsidR="00117965" w:rsidRPr="00117965">
          <w:rPr>
            <w:webHidden/>
          </w:rPr>
        </w:r>
        <w:r w:rsidR="00117965" w:rsidRPr="00117965">
          <w:rPr>
            <w:webHidden/>
          </w:rPr>
          <w:fldChar w:fldCharType="separate"/>
        </w:r>
        <w:r w:rsidR="00594072">
          <w:rPr>
            <w:webHidden/>
          </w:rPr>
          <w:t>64</w:t>
        </w:r>
        <w:r w:rsidR="00117965" w:rsidRPr="00117965">
          <w:rPr>
            <w:webHidden/>
          </w:rPr>
          <w:fldChar w:fldCharType="end"/>
        </w:r>
      </w:hyperlink>
    </w:p>
    <w:p w:rsidR="00117965" w:rsidRPr="00117965" w:rsidRDefault="00FF0B6D">
      <w:pPr>
        <w:pStyle w:val="14"/>
        <w:rPr>
          <w:rFonts w:asciiTheme="minorHAnsi" w:eastAsiaTheme="minorEastAsia" w:hAnsiTheme="minorHAnsi" w:cstheme="minorBidi"/>
          <w:sz w:val="22"/>
          <w:szCs w:val="22"/>
        </w:rPr>
      </w:pPr>
      <w:hyperlink w:anchor="_Toc374456853" w:history="1">
        <w:r w:rsidR="00117965" w:rsidRPr="00117965">
          <w:rPr>
            <w:rStyle w:val="afa"/>
          </w:rPr>
          <w:t>ЧАСТЬ 2 «ПРОЕКТ ДОГОВОРА»</w:t>
        </w:r>
        <w:r w:rsidR="00117965" w:rsidRPr="00117965">
          <w:rPr>
            <w:webHidden/>
          </w:rPr>
          <w:tab/>
        </w:r>
        <w:r w:rsidR="00117965" w:rsidRPr="00117965">
          <w:rPr>
            <w:webHidden/>
          </w:rPr>
          <w:fldChar w:fldCharType="begin"/>
        </w:r>
        <w:r w:rsidR="00117965" w:rsidRPr="00117965">
          <w:rPr>
            <w:webHidden/>
          </w:rPr>
          <w:instrText xml:space="preserve"> PAGEREF _Toc374456853 \h </w:instrText>
        </w:r>
        <w:r w:rsidR="00117965" w:rsidRPr="00117965">
          <w:rPr>
            <w:webHidden/>
          </w:rPr>
        </w:r>
        <w:r w:rsidR="00117965" w:rsidRPr="00117965">
          <w:rPr>
            <w:webHidden/>
          </w:rPr>
          <w:fldChar w:fldCharType="separate"/>
        </w:r>
        <w:r w:rsidR="00594072">
          <w:rPr>
            <w:webHidden/>
          </w:rPr>
          <w:t>66</w:t>
        </w:r>
        <w:r w:rsidR="00117965" w:rsidRPr="00117965">
          <w:rPr>
            <w:webHidden/>
          </w:rPr>
          <w:fldChar w:fldCharType="end"/>
        </w:r>
      </w:hyperlink>
    </w:p>
    <w:p w:rsidR="001F4FA5" w:rsidRDefault="00C87330" w:rsidP="00600E86">
      <w:pPr>
        <w:rPr>
          <w:bCs/>
          <w:sz w:val="28"/>
          <w:szCs w:val="28"/>
        </w:rPr>
      </w:pPr>
      <w:r w:rsidRPr="00117965">
        <w:rPr>
          <w:bCs/>
        </w:rPr>
        <w:fldChar w:fldCharType="end"/>
      </w: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Default="001F4FA5" w:rsidP="001F4FA5">
      <w:pPr>
        <w:rPr>
          <w:sz w:val="28"/>
          <w:szCs w:val="28"/>
        </w:rPr>
      </w:pPr>
    </w:p>
    <w:p w:rsidR="001F4FA5" w:rsidRDefault="001F4FA5" w:rsidP="001F4FA5">
      <w:pPr>
        <w:jc w:val="center"/>
        <w:rPr>
          <w:sz w:val="28"/>
          <w:szCs w:val="28"/>
        </w:rPr>
      </w:pPr>
    </w:p>
    <w:p w:rsidR="001F4FA5" w:rsidRDefault="001F4FA5" w:rsidP="001F4FA5">
      <w:pPr>
        <w:rPr>
          <w:sz w:val="28"/>
          <w:szCs w:val="28"/>
        </w:rPr>
      </w:pPr>
    </w:p>
    <w:p w:rsidR="00C87330" w:rsidRPr="001F4FA5" w:rsidRDefault="00C87330" w:rsidP="001F4FA5">
      <w:pPr>
        <w:rPr>
          <w:sz w:val="28"/>
          <w:szCs w:val="28"/>
        </w:rPr>
        <w:sectPr w:rsidR="00C87330" w:rsidRPr="001F4FA5" w:rsidSect="0084765F">
          <w:headerReference w:type="default" r:id="rId15"/>
          <w:footerReference w:type="default" r:id="rId16"/>
          <w:pgSz w:w="11907" w:h="16840" w:code="9"/>
          <w:pgMar w:top="1134" w:right="567" w:bottom="1134" w:left="1418" w:header="709" w:footer="292" w:gutter="0"/>
          <w:cols w:space="708"/>
          <w:docGrid w:linePitch="360"/>
        </w:sectPr>
      </w:pPr>
    </w:p>
    <w:p w:rsidR="00C87330" w:rsidRPr="008A05B7" w:rsidRDefault="00C87330" w:rsidP="001718DC">
      <w:pPr>
        <w:pStyle w:val="10"/>
        <w:keepNext w:val="0"/>
        <w:widowControl w:val="0"/>
        <w:tabs>
          <w:tab w:val="num" w:pos="1790"/>
        </w:tabs>
        <w:ind w:left="1059"/>
        <w:jc w:val="center"/>
        <w:rPr>
          <w:lang w:val="ru-RU"/>
        </w:rPr>
      </w:pPr>
      <w:bookmarkStart w:id="5" w:name="_Toc374456838"/>
      <w:r w:rsidRPr="00117965">
        <w:lastRenderedPageBreak/>
        <w:t>ИЗВЕЩЕНИЕ</w:t>
      </w:r>
      <w:r w:rsidR="001718DC" w:rsidRPr="00117965">
        <w:br/>
      </w:r>
      <w:r w:rsidR="001718DC" w:rsidRPr="008A05B7">
        <w:t>О ПРОВЕДЕНИИ ЗАПРОСА ПРЕДЛОЖЕНИЙ</w:t>
      </w:r>
      <w:r w:rsidR="001718DC" w:rsidRPr="008A05B7">
        <w:rPr>
          <w:lang w:val="ru-RU"/>
        </w:rPr>
        <w:t xml:space="preserve"> В ЭЛЕКТРОННОЙ ФОРМЕ</w:t>
      </w:r>
      <w:bookmarkEnd w:id="5"/>
    </w:p>
    <w:p w:rsidR="00C87330" w:rsidRPr="008A05B7"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8A05B7">
        <w:rPr>
          <w:rFonts w:ascii="Times New Roman" w:hAnsi="Times New Roman"/>
          <w:sz w:val="24"/>
          <w:szCs w:val="24"/>
        </w:rPr>
        <w:t>Форма</w:t>
      </w:r>
      <w:r w:rsidR="00A415BA" w:rsidRPr="008A05B7">
        <w:rPr>
          <w:rFonts w:ascii="Times New Roman" w:hAnsi="Times New Roman"/>
          <w:sz w:val="24"/>
          <w:szCs w:val="24"/>
        </w:rPr>
        <w:t xml:space="preserve"> и способ</w:t>
      </w:r>
      <w:r w:rsidRPr="008A05B7">
        <w:rPr>
          <w:rFonts w:ascii="Times New Roman" w:hAnsi="Times New Roman"/>
          <w:sz w:val="24"/>
          <w:szCs w:val="24"/>
        </w:rPr>
        <w:t xml:space="preserve"> процедуры закупки: Открытый одноэтапный </w:t>
      </w:r>
      <w:r w:rsidR="0086714B" w:rsidRPr="008A05B7">
        <w:rPr>
          <w:rFonts w:ascii="Times New Roman" w:hAnsi="Times New Roman"/>
          <w:sz w:val="24"/>
          <w:szCs w:val="24"/>
        </w:rPr>
        <w:t>запрос предложений</w:t>
      </w:r>
      <w:r w:rsidRPr="008A05B7">
        <w:rPr>
          <w:rFonts w:ascii="Times New Roman" w:hAnsi="Times New Roman"/>
          <w:sz w:val="24"/>
          <w:szCs w:val="24"/>
        </w:rPr>
        <w:t xml:space="preserve"> </w:t>
      </w:r>
      <w:r w:rsidR="000A1961" w:rsidRPr="008A05B7">
        <w:rPr>
          <w:rFonts w:ascii="Times New Roman" w:hAnsi="Times New Roman"/>
          <w:sz w:val="24"/>
          <w:szCs w:val="24"/>
        </w:rPr>
        <w:t xml:space="preserve">в электронной форме </w:t>
      </w:r>
      <w:r w:rsidRPr="008A05B7">
        <w:rPr>
          <w:rFonts w:ascii="Times New Roman" w:hAnsi="Times New Roman"/>
          <w:sz w:val="24"/>
          <w:szCs w:val="24"/>
        </w:rPr>
        <w:t>без квалификационного отбора</w:t>
      </w:r>
      <w:r w:rsidR="007E559C" w:rsidRPr="008A05B7">
        <w:rPr>
          <w:rFonts w:ascii="Times New Roman" w:hAnsi="Times New Roman"/>
          <w:sz w:val="24"/>
          <w:szCs w:val="24"/>
        </w:rPr>
        <w:t>.</w:t>
      </w:r>
    </w:p>
    <w:p w:rsidR="00C87330" w:rsidRPr="008A05B7"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8A05B7">
        <w:rPr>
          <w:rFonts w:ascii="Times New Roman" w:hAnsi="Times New Roman"/>
          <w:sz w:val="24"/>
          <w:szCs w:val="24"/>
        </w:rPr>
        <w:t xml:space="preserve">Заказчик: </w:t>
      </w:r>
      <w:r w:rsidR="003C7DBB" w:rsidRPr="008A05B7">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8A05B7" w:rsidRDefault="003C7DBB" w:rsidP="003C7DBB">
      <w:pPr>
        <w:pStyle w:val="af3"/>
        <w:widowControl w:val="0"/>
        <w:spacing w:before="0" w:beforeAutospacing="0" w:after="0" w:afterAutospacing="0"/>
        <w:ind w:firstLine="1276"/>
        <w:jc w:val="both"/>
      </w:pPr>
      <w:r w:rsidRPr="008A05B7">
        <w:t xml:space="preserve">Место нахождения: 119017, г. Москва, </w:t>
      </w:r>
      <w:proofErr w:type="spellStart"/>
      <w:r w:rsidRPr="008A05B7">
        <w:t>Пыжевский</w:t>
      </w:r>
      <w:proofErr w:type="spellEnd"/>
      <w:r w:rsidRPr="008A05B7">
        <w:t xml:space="preserve"> пер., д. 6.</w:t>
      </w:r>
    </w:p>
    <w:p w:rsidR="003C7DBB" w:rsidRPr="008A05B7" w:rsidRDefault="003C7DBB" w:rsidP="003C7DBB">
      <w:pPr>
        <w:pStyle w:val="af3"/>
        <w:widowControl w:val="0"/>
        <w:spacing w:before="0" w:beforeAutospacing="0" w:after="0" w:afterAutospacing="0"/>
        <w:ind w:firstLine="1276"/>
        <w:jc w:val="both"/>
      </w:pPr>
      <w:r w:rsidRPr="008A05B7">
        <w:t>Почтовый адрес: 119017, г. Москва, Большая Ордынка, д. 24.</w:t>
      </w:r>
    </w:p>
    <w:p w:rsidR="003C7DBB" w:rsidRPr="008A05B7" w:rsidRDefault="003C7DBB" w:rsidP="003C7DBB">
      <w:pPr>
        <w:widowControl w:val="0"/>
        <w:ind w:firstLine="1276"/>
        <w:jc w:val="both"/>
      </w:pPr>
      <w:r w:rsidRPr="008A05B7">
        <w:t>Тел.: (495) 710-76-48; факс: (495)</w:t>
      </w:r>
      <w:r w:rsidR="006B233D" w:rsidRPr="008A05B7">
        <w:t xml:space="preserve"> </w:t>
      </w:r>
      <w:r w:rsidRPr="008A05B7">
        <w:t>710-76-50.</w:t>
      </w:r>
    </w:p>
    <w:p w:rsidR="00C87330" w:rsidRPr="008A05B7"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8A05B7">
        <w:rPr>
          <w:rFonts w:ascii="Times New Roman" w:hAnsi="Times New Roman"/>
          <w:sz w:val="24"/>
          <w:szCs w:val="24"/>
        </w:rPr>
        <w:t xml:space="preserve">Организатор </w:t>
      </w:r>
      <w:r w:rsidR="003E0066" w:rsidRPr="008A05B7">
        <w:rPr>
          <w:rFonts w:ascii="Times New Roman" w:hAnsi="Times New Roman"/>
          <w:sz w:val="24"/>
          <w:szCs w:val="24"/>
        </w:rPr>
        <w:t>запроса предложений</w:t>
      </w:r>
      <w:r w:rsidRPr="008A05B7">
        <w:rPr>
          <w:rFonts w:ascii="Times New Roman" w:hAnsi="Times New Roman"/>
          <w:sz w:val="24"/>
          <w:szCs w:val="24"/>
        </w:rPr>
        <w:t>:</w:t>
      </w:r>
      <w:r w:rsidR="00D34B0A" w:rsidRPr="008A05B7">
        <w:rPr>
          <w:rFonts w:ascii="Times New Roman" w:hAnsi="Times New Roman"/>
          <w:sz w:val="24"/>
          <w:szCs w:val="24"/>
        </w:rPr>
        <w:t xml:space="preserve"> </w:t>
      </w:r>
      <w:r w:rsidR="003C7DBB" w:rsidRPr="008A05B7">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8A05B7" w:rsidRDefault="003C7DBB" w:rsidP="003C7DBB">
      <w:pPr>
        <w:pStyle w:val="af3"/>
        <w:widowControl w:val="0"/>
        <w:spacing w:before="0" w:beforeAutospacing="0" w:after="0" w:afterAutospacing="0"/>
        <w:ind w:firstLine="1276"/>
        <w:jc w:val="both"/>
      </w:pPr>
      <w:r w:rsidRPr="008A05B7">
        <w:t xml:space="preserve">Место нахождения: 119017, г. Москва, </w:t>
      </w:r>
      <w:proofErr w:type="spellStart"/>
      <w:r w:rsidRPr="008A05B7">
        <w:t>Пыжевский</w:t>
      </w:r>
      <w:proofErr w:type="spellEnd"/>
      <w:r w:rsidRPr="008A05B7">
        <w:t xml:space="preserve"> пер., д. 6.</w:t>
      </w:r>
    </w:p>
    <w:p w:rsidR="003C7DBB" w:rsidRPr="008A05B7" w:rsidRDefault="003C7DBB" w:rsidP="003C7DBB">
      <w:pPr>
        <w:pStyle w:val="af3"/>
        <w:widowControl w:val="0"/>
        <w:spacing w:before="0" w:beforeAutospacing="0" w:after="0" w:afterAutospacing="0"/>
        <w:ind w:firstLine="1276"/>
        <w:jc w:val="both"/>
      </w:pPr>
      <w:r w:rsidRPr="008A05B7">
        <w:t>Почтовый адрес: 119017, г. Москва, Большая Ордынка, д. 24.</w:t>
      </w:r>
    </w:p>
    <w:p w:rsidR="003C7DBB" w:rsidRPr="008A05B7" w:rsidRDefault="003C7DBB" w:rsidP="003C7DBB">
      <w:pPr>
        <w:widowControl w:val="0"/>
        <w:ind w:firstLine="1276"/>
        <w:jc w:val="both"/>
      </w:pPr>
      <w:r w:rsidRPr="008A05B7">
        <w:t>Тел.: (495) 710-76-48; факс: (495) 710-76-50; эл</w:t>
      </w:r>
      <w:proofErr w:type="gramStart"/>
      <w:r w:rsidRPr="008A05B7">
        <w:t>. почта</w:t>
      </w:r>
      <w:proofErr w:type="gramEnd"/>
      <w:r w:rsidRPr="008A05B7">
        <w:t xml:space="preserve">: </w:t>
      </w:r>
      <w:hyperlink r:id="rId17" w:history="1">
        <w:r w:rsidRPr="008A05B7">
          <w:rPr>
            <w:rStyle w:val="afa"/>
          </w:rPr>
          <w:t>zakupki@rosrao.r</w:t>
        </w:r>
        <w:r w:rsidRPr="008A05B7">
          <w:rPr>
            <w:rStyle w:val="afa"/>
            <w:lang w:val="en-US"/>
          </w:rPr>
          <w:t>u</w:t>
        </w:r>
      </w:hyperlink>
      <w:r w:rsidRPr="008A05B7">
        <w:t>.</w:t>
      </w:r>
    </w:p>
    <w:p w:rsidR="003C7DBB" w:rsidRPr="008A05B7" w:rsidRDefault="003C7DBB" w:rsidP="003C7DBB">
      <w:pPr>
        <w:widowControl w:val="0"/>
        <w:ind w:firstLine="1276"/>
        <w:jc w:val="both"/>
      </w:pPr>
      <w:r w:rsidRPr="008A05B7">
        <w:t xml:space="preserve">Контактное лицо: </w:t>
      </w:r>
      <w:r w:rsidR="001F4FA5" w:rsidRPr="008A05B7">
        <w:t>Майоров Андрей Андреевич</w:t>
      </w:r>
      <w:r w:rsidRPr="008A05B7">
        <w:t>.</w:t>
      </w:r>
    </w:p>
    <w:p w:rsidR="00C87330" w:rsidRPr="008A05B7" w:rsidRDefault="00C87330" w:rsidP="000D5ECF">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Cs/>
          <w:color w:val="000000"/>
          <w:sz w:val="24"/>
          <w:szCs w:val="24"/>
        </w:rPr>
      </w:pPr>
      <w:r w:rsidRPr="008A05B7">
        <w:rPr>
          <w:rFonts w:ascii="Times New Roman" w:hAnsi="Times New Roman"/>
          <w:sz w:val="24"/>
          <w:szCs w:val="24"/>
        </w:rPr>
        <w:t>Предмет</w:t>
      </w:r>
      <w:r w:rsidRPr="008A05B7">
        <w:rPr>
          <w:rFonts w:ascii="Times New Roman" w:hAnsi="Times New Roman"/>
          <w:bCs/>
          <w:color w:val="000000"/>
          <w:sz w:val="24"/>
          <w:szCs w:val="24"/>
        </w:rPr>
        <w:t xml:space="preserve"> </w:t>
      </w:r>
      <w:r w:rsidRPr="008A05B7">
        <w:rPr>
          <w:rFonts w:ascii="Times New Roman" w:hAnsi="Times New Roman"/>
          <w:sz w:val="24"/>
          <w:szCs w:val="24"/>
        </w:rPr>
        <w:t>договора</w:t>
      </w:r>
      <w:r w:rsidRPr="008A05B7">
        <w:rPr>
          <w:rFonts w:ascii="Times New Roman" w:hAnsi="Times New Roman"/>
          <w:bCs/>
          <w:color w:val="000000"/>
          <w:sz w:val="24"/>
          <w:szCs w:val="24"/>
        </w:rPr>
        <w:t>:</w:t>
      </w:r>
      <w:r w:rsidR="003C7DBB" w:rsidRPr="008A05B7">
        <w:rPr>
          <w:rFonts w:ascii="Times New Roman" w:hAnsi="Times New Roman"/>
          <w:bCs/>
          <w:color w:val="000000"/>
          <w:sz w:val="24"/>
          <w:szCs w:val="24"/>
        </w:rPr>
        <w:t xml:space="preserve"> Право заключения договора </w:t>
      </w:r>
      <w:r w:rsidR="00FF0B6D" w:rsidRPr="008A05B7">
        <w:rPr>
          <w:rFonts w:ascii="Times New Roman" w:hAnsi="Times New Roman"/>
          <w:bCs/>
          <w:color w:val="000000"/>
          <w:sz w:val="24"/>
          <w:szCs w:val="24"/>
        </w:rPr>
        <w:t xml:space="preserve">на </w:t>
      </w:r>
      <w:r w:rsidR="00FF0B6D" w:rsidRPr="008A05B7">
        <w:rPr>
          <w:rFonts w:ascii="Times New Roman" w:hAnsi="Times New Roman"/>
          <w:sz w:val="24"/>
          <w:szCs w:val="24"/>
        </w:rPr>
        <w:t xml:space="preserve">выполнение </w:t>
      </w:r>
      <w:r w:rsidR="0039664A">
        <w:rPr>
          <w:rFonts w:ascii="Times New Roman" w:hAnsi="Times New Roman"/>
          <w:sz w:val="24"/>
          <w:szCs w:val="24"/>
        </w:rPr>
        <w:t>ОКР</w:t>
      </w:r>
      <w:r w:rsidR="00FF0B6D" w:rsidRPr="008A05B7">
        <w:rPr>
          <w:rFonts w:ascii="Times New Roman" w:hAnsi="Times New Roman"/>
          <w:sz w:val="24"/>
          <w:szCs w:val="24"/>
        </w:rPr>
        <w:t>: «Разработка и поставка комплекса по сортировки и сегрегации РАО при выводе из эксплуатации радиационно-опасных объектов» шифр: гамма – поток</w:t>
      </w:r>
      <w:r w:rsidR="00C6343D" w:rsidRPr="008A05B7">
        <w:rPr>
          <w:rFonts w:ascii="Times New Roman" w:hAnsi="Times New Roman"/>
          <w:bCs/>
          <w:color w:val="000000"/>
          <w:sz w:val="24"/>
          <w:szCs w:val="24"/>
        </w:rPr>
        <w:t>.</w:t>
      </w:r>
    </w:p>
    <w:p w:rsidR="00B224B5" w:rsidRPr="008A05B7" w:rsidRDefault="00B224B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8A05B7">
        <w:rPr>
          <w:rFonts w:ascii="Times New Roman" w:hAnsi="Times New Roman"/>
          <w:sz w:val="24"/>
          <w:szCs w:val="24"/>
        </w:rPr>
        <w:t xml:space="preserve">Состав и объем поставки товара, выполнения работ или оказания услуг: В соответствии с </w:t>
      </w:r>
      <w:r w:rsidRPr="008A05B7">
        <w:rPr>
          <w:rFonts w:ascii="Times New Roman" w:hAnsi="Times New Roman"/>
          <w:sz w:val="24"/>
          <w:szCs w:val="24"/>
          <w:u w:val="single"/>
        </w:rPr>
        <w:t>Томом 2 «ТЕХНИЧЕСКАЯ ЧАСТЬ»</w:t>
      </w:r>
      <w:r w:rsidRPr="008A05B7">
        <w:rPr>
          <w:rFonts w:ascii="Times New Roman" w:hAnsi="Times New Roman"/>
          <w:sz w:val="24"/>
          <w:szCs w:val="24"/>
        </w:rPr>
        <w:t>.</w:t>
      </w:r>
    </w:p>
    <w:p w:rsidR="00B224B5" w:rsidRPr="008A05B7" w:rsidRDefault="00B224B5" w:rsidP="00962262">
      <w:pPr>
        <w:widowControl w:val="0"/>
        <w:ind w:firstLine="1276"/>
        <w:jc w:val="both"/>
      </w:pPr>
      <w:r w:rsidRPr="008A05B7">
        <w:t>Срок поставки товара, выпол</w:t>
      </w:r>
      <w:r w:rsidR="00962262" w:rsidRPr="008A05B7">
        <w:t xml:space="preserve">нения работ или оказания услуг: </w:t>
      </w:r>
      <w:r w:rsidR="00FF0B6D" w:rsidRPr="008A05B7">
        <w:rPr>
          <w:bCs/>
          <w:color w:val="000000"/>
        </w:rPr>
        <w:t xml:space="preserve">Дата начала оказания услуг </w:t>
      </w:r>
      <w:r w:rsidR="00FF0B6D" w:rsidRPr="008A05B7">
        <w:rPr>
          <w:bCs/>
        </w:rPr>
        <w:t xml:space="preserve">– с момента подписания договора, дата окончания оказания услуг </w:t>
      </w:r>
      <w:proofErr w:type="gramStart"/>
      <w:r w:rsidR="00FF0B6D" w:rsidRPr="008A05B7">
        <w:rPr>
          <w:bCs/>
        </w:rPr>
        <w:t>–  31.08.2015</w:t>
      </w:r>
      <w:proofErr w:type="gramEnd"/>
      <w:r w:rsidR="00FF0B6D" w:rsidRPr="008A05B7">
        <w:rPr>
          <w:bCs/>
        </w:rPr>
        <w:t xml:space="preserve"> г.</w:t>
      </w:r>
    </w:p>
    <w:p w:rsidR="00DC2469" w:rsidRPr="008A05B7" w:rsidRDefault="00B224B5" w:rsidP="00D02100">
      <w:pPr>
        <w:widowControl w:val="0"/>
        <w:ind w:firstLine="1276"/>
        <w:jc w:val="both"/>
        <w:rPr>
          <w:bCs/>
          <w:i/>
          <w:color w:val="000000"/>
        </w:rPr>
      </w:pPr>
      <w:r w:rsidRPr="008A05B7">
        <w:t xml:space="preserve">Место поставки товара, выполнения работ или оказания услуг: </w:t>
      </w:r>
      <w:r w:rsidR="00FF0B6D" w:rsidRPr="008A05B7">
        <w:rPr>
          <w:bCs/>
        </w:rPr>
        <w:t>г. Москва</w:t>
      </w:r>
      <w:r w:rsidR="00D02100" w:rsidRPr="008A05B7">
        <w:rPr>
          <w:bCs/>
          <w:color w:val="000000"/>
        </w:rPr>
        <w:t>.</w:t>
      </w:r>
    </w:p>
    <w:p w:rsidR="007E559C" w:rsidRPr="008A05B7" w:rsidRDefault="001E033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8A05B7">
        <w:rPr>
          <w:rFonts w:ascii="Times New Roman" w:hAnsi="Times New Roman"/>
          <w:sz w:val="24"/>
          <w:szCs w:val="24"/>
        </w:rPr>
        <w:t xml:space="preserve">Сведения о порядке проведения, в том числе об оформлении участия в </w:t>
      </w:r>
      <w:r w:rsidR="003E0066" w:rsidRPr="008A05B7">
        <w:rPr>
          <w:rFonts w:ascii="Times New Roman" w:hAnsi="Times New Roman"/>
          <w:sz w:val="24"/>
          <w:szCs w:val="24"/>
        </w:rPr>
        <w:t>запросе предложений</w:t>
      </w:r>
      <w:r w:rsidRPr="008A05B7">
        <w:rPr>
          <w:rFonts w:ascii="Times New Roman" w:hAnsi="Times New Roman"/>
          <w:sz w:val="24"/>
          <w:szCs w:val="24"/>
        </w:rPr>
        <w:t xml:space="preserve">, определении лица, выигравшего </w:t>
      </w:r>
      <w:r w:rsidR="003E0066" w:rsidRPr="008A05B7">
        <w:rPr>
          <w:rFonts w:ascii="Times New Roman" w:hAnsi="Times New Roman"/>
          <w:sz w:val="24"/>
          <w:szCs w:val="24"/>
        </w:rPr>
        <w:t>запрос предложений</w:t>
      </w:r>
      <w:r w:rsidRPr="008A05B7">
        <w:rPr>
          <w:rFonts w:ascii="Times New Roman" w:hAnsi="Times New Roman"/>
          <w:sz w:val="24"/>
          <w:szCs w:val="24"/>
        </w:rPr>
        <w:t>:</w:t>
      </w:r>
    </w:p>
    <w:p w:rsidR="00DA0A0B" w:rsidRPr="008A05B7" w:rsidRDefault="003E0066" w:rsidP="00B224B5">
      <w:pPr>
        <w:widowControl w:val="0"/>
        <w:tabs>
          <w:tab w:val="left" w:pos="1134"/>
        </w:tabs>
        <w:ind w:firstLine="709"/>
        <w:contextualSpacing/>
        <w:jc w:val="both"/>
      </w:pPr>
      <w:r w:rsidRPr="008A05B7">
        <w:t>Запрос предложений</w:t>
      </w:r>
      <w:r w:rsidR="00C87330" w:rsidRPr="008A05B7">
        <w:t xml:space="preserve"> проводится </w:t>
      </w:r>
      <w:r w:rsidR="007E559C" w:rsidRPr="008A05B7">
        <w:t xml:space="preserve">на электронной торговой площадке </w:t>
      </w:r>
      <w:r w:rsidR="00B224B5" w:rsidRPr="008A05B7">
        <w:rPr>
          <w:color w:val="000000"/>
        </w:rPr>
        <w:t xml:space="preserve">ООО «Аукционный конкурсный дом» в сети «Интернет» по адресу: </w:t>
      </w:r>
      <w:hyperlink r:id="rId18" w:history="1">
        <w:r w:rsidR="00B224B5" w:rsidRPr="008A05B7">
          <w:rPr>
            <w:rStyle w:val="afa"/>
          </w:rPr>
          <w:t>http://www.a-k-d.ru</w:t>
        </w:r>
      </w:hyperlink>
      <w:r w:rsidR="00B224B5" w:rsidRPr="008A05B7">
        <w:t xml:space="preserve"> </w:t>
      </w:r>
      <w:r w:rsidR="007E559C" w:rsidRPr="008A05B7">
        <w:t xml:space="preserve">в порядке, установленном регламентом </w:t>
      </w:r>
      <w:r w:rsidR="001E0335" w:rsidRPr="008A05B7">
        <w:t xml:space="preserve">данной </w:t>
      </w:r>
      <w:r w:rsidR="007E559C" w:rsidRPr="008A05B7">
        <w:t xml:space="preserve">электронной торговой площадки </w:t>
      </w:r>
      <w:r w:rsidR="00C87330" w:rsidRPr="008A05B7">
        <w:t>в соответствии с условиями и требов</w:t>
      </w:r>
      <w:r w:rsidR="00DA0A0B" w:rsidRPr="008A05B7">
        <w:t xml:space="preserve">аниями </w:t>
      </w:r>
      <w:r w:rsidRPr="008A05B7">
        <w:t>документации по запросу предложений</w:t>
      </w:r>
      <w:r w:rsidR="00DA0A0B" w:rsidRPr="008A05B7">
        <w:t>.</w:t>
      </w:r>
    </w:p>
    <w:p w:rsidR="00E0155B" w:rsidRPr="008A05B7" w:rsidRDefault="00E0155B" w:rsidP="00B224B5">
      <w:pPr>
        <w:widowControl w:val="0"/>
        <w:tabs>
          <w:tab w:val="left" w:pos="1134"/>
        </w:tabs>
        <w:ind w:firstLine="709"/>
        <w:contextualSpacing/>
        <w:jc w:val="both"/>
      </w:pPr>
      <w:r w:rsidRPr="008A05B7">
        <w:t xml:space="preserve">Для участия в </w:t>
      </w:r>
      <w:r w:rsidR="008D4E40" w:rsidRPr="008A05B7">
        <w:t>запросе предложений</w:t>
      </w:r>
      <w:r w:rsidRPr="008A05B7">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8A05B7" w:rsidRDefault="00E0155B" w:rsidP="00B224B5">
      <w:pPr>
        <w:widowControl w:val="0"/>
        <w:tabs>
          <w:tab w:val="left" w:pos="1134"/>
        </w:tabs>
        <w:ind w:firstLine="709"/>
        <w:contextualSpacing/>
        <w:jc w:val="both"/>
      </w:pPr>
      <w:r w:rsidRPr="008A05B7">
        <w:t>П</w:t>
      </w:r>
      <w:r w:rsidR="007F0991" w:rsidRPr="008A05B7">
        <w:t>обедител</w:t>
      </w:r>
      <w:r w:rsidR="001E0335" w:rsidRPr="008A05B7">
        <w:t>ем</w:t>
      </w:r>
      <w:r w:rsidR="007F0991" w:rsidRPr="008A05B7">
        <w:t xml:space="preserve"> </w:t>
      </w:r>
      <w:r w:rsidR="003E0066" w:rsidRPr="008A05B7">
        <w:t>запроса предложений</w:t>
      </w:r>
      <w:r w:rsidR="007F0991" w:rsidRPr="008A05B7">
        <w:t xml:space="preserve"> </w:t>
      </w:r>
      <w:r w:rsidR="001E0335" w:rsidRPr="008A05B7">
        <w:t xml:space="preserve">признается, </w:t>
      </w:r>
      <w:r w:rsidR="007F0991" w:rsidRPr="008A05B7">
        <w:t xml:space="preserve">по решению </w:t>
      </w:r>
      <w:r w:rsidR="002E77A5" w:rsidRPr="008A05B7">
        <w:t>закупочной комиссии</w:t>
      </w:r>
      <w:r w:rsidR="001E0335" w:rsidRPr="008A05B7">
        <w:t>,</w:t>
      </w:r>
      <w:r w:rsidR="007F0991" w:rsidRPr="008A05B7">
        <w:t xml:space="preserve"> </w:t>
      </w:r>
      <w:r w:rsidR="009430A7" w:rsidRPr="008A05B7">
        <w:t xml:space="preserve">допущенный </w:t>
      </w:r>
      <w:r w:rsidR="007F0991" w:rsidRPr="008A05B7">
        <w:t>участник</w:t>
      </w:r>
      <w:r w:rsidR="001E0335" w:rsidRPr="008A05B7">
        <w:t xml:space="preserve"> </w:t>
      </w:r>
      <w:r w:rsidR="003E0066" w:rsidRPr="008A05B7">
        <w:t>запроса предложений</w:t>
      </w:r>
      <w:r w:rsidR="007F0991" w:rsidRPr="008A05B7">
        <w:t xml:space="preserve">, предложивший наилучшие </w:t>
      </w:r>
      <w:r w:rsidRPr="008A05B7">
        <w:t>условия исполнения договора, по </w:t>
      </w:r>
      <w:r w:rsidR="007F0991" w:rsidRPr="008A05B7">
        <w:t xml:space="preserve">совокупности критериев, объявленных в </w:t>
      </w:r>
      <w:r w:rsidR="003E0066" w:rsidRPr="008A05B7">
        <w:t>документации по запросу предложений</w:t>
      </w:r>
      <w:r w:rsidR="007F0991" w:rsidRPr="008A05B7">
        <w:t>.</w:t>
      </w:r>
    </w:p>
    <w:p w:rsidR="00C87330" w:rsidRPr="008A05B7" w:rsidRDefault="00C87330" w:rsidP="00FF0B6D">
      <w:pPr>
        <w:pStyle w:val="affe"/>
        <w:widowControl w:val="0"/>
        <w:numPr>
          <w:ilvl w:val="0"/>
          <w:numId w:val="6"/>
        </w:numPr>
        <w:tabs>
          <w:tab w:val="clear" w:pos="720"/>
          <w:tab w:val="left" w:pos="1276"/>
        </w:tabs>
        <w:spacing w:before="120" w:after="0" w:line="240" w:lineRule="auto"/>
        <w:ind w:left="0" w:firstLine="709"/>
        <w:contextualSpacing w:val="0"/>
        <w:jc w:val="both"/>
        <w:rPr>
          <w:bCs/>
          <w:sz w:val="24"/>
          <w:szCs w:val="24"/>
        </w:rPr>
      </w:pPr>
      <w:r w:rsidRPr="008A05B7">
        <w:rPr>
          <w:rFonts w:ascii="Times New Roman" w:hAnsi="Times New Roman"/>
          <w:sz w:val="24"/>
          <w:szCs w:val="24"/>
        </w:rPr>
        <w:t>Начальная (максимальная) цена договора</w:t>
      </w:r>
      <w:r w:rsidR="000C15A8" w:rsidRPr="008A05B7">
        <w:rPr>
          <w:rFonts w:ascii="Times New Roman" w:hAnsi="Times New Roman"/>
          <w:sz w:val="24"/>
          <w:szCs w:val="24"/>
        </w:rPr>
        <w:t>:</w:t>
      </w:r>
      <w:r w:rsidR="00FF0B6D" w:rsidRPr="008A05B7">
        <w:rPr>
          <w:rFonts w:ascii="Times New Roman" w:hAnsi="Times New Roman"/>
          <w:sz w:val="24"/>
          <w:szCs w:val="24"/>
        </w:rPr>
        <w:t xml:space="preserve"> 16 444 070 (шестнадцать миллионов четыреста сорок четыре тысячи семьдесят) рублей 00 копеек.</w:t>
      </w:r>
      <w:r w:rsidR="000D5ECF" w:rsidRPr="008A05B7">
        <w:rPr>
          <w:rFonts w:ascii="Times New Roman" w:hAnsi="Times New Roman"/>
          <w:sz w:val="24"/>
          <w:szCs w:val="24"/>
        </w:rPr>
        <w:t xml:space="preserve"> </w:t>
      </w:r>
      <w:r w:rsidR="00FF0B6D" w:rsidRPr="008A05B7">
        <w:rPr>
          <w:rFonts w:ascii="Times New Roman" w:hAnsi="Times New Roman"/>
          <w:sz w:val="24"/>
          <w:szCs w:val="24"/>
        </w:rPr>
        <w:t>В цену включены все расходы, в том числе пошлины, сборы и другие обязательные платежи, НДС не облагается (в соответствии с п. 3 ст. 149 НК РФ).</w:t>
      </w:r>
    </w:p>
    <w:p w:rsidR="00C87330" w:rsidRPr="008A05B7" w:rsidRDefault="00C87330"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8A05B7">
        <w:rPr>
          <w:rFonts w:ascii="Times New Roman" w:hAnsi="Times New Roman"/>
          <w:sz w:val="24"/>
          <w:szCs w:val="24"/>
        </w:rPr>
        <w:t xml:space="preserve">Срок, место и порядок предоставления </w:t>
      </w:r>
      <w:r w:rsidR="003E0066" w:rsidRPr="008A05B7">
        <w:rPr>
          <w:rFonts w:ascii="Times New Roman" w:hAnsi="Times New Roman"/>
          <w:sz w:val="24"/>
          <w:szCs w:val="24"/>
        </w:rPr>
        <w:t>документации по запросу предложений</w:t>
      </w:r>
      <w:r w:rsidRPr="008A05B7">
        <w:rPr>
          <w:rFonts w:ascii="Times New Roman" w:hAnsi="Times New Roman"/>
          <w:sz w:val="24"/>
          <w:szCs w:val="24"/>
        </w:rPr>
        <w:t>:</w:t>
      </w:r>
    </w:p>
    <w:p w:rsidR="00973E61" w:rsidRPr="008A05B7" w:rsidRDefault="00973E61" w:rsidP="001701BB">
      <w:pPr>
        <w:widowControl w:val="0"/>
        <w:tabs>
          <w:tab w:val="left" w:pos="1134"/>
        </w:tabs>
        <w:ind w:firstLine="709"/>
        <w:contextualSpacing/>
        <w:jc w:val="both"/>
        <w:rPr>
          <w:spacing w:val="-6"/>
        </w:rPr>
      </w:pPr>
      <w:r w:rsidRPr="008A05B7">
        <w:rPr>
          <w:spacing w:val="-6"/>
        </w:rPr>
        <w:t xml:space="preserve">На официальном сайте </w:t>
      </w:r>
      <w:r w:rsidRPr="008A05B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001701BB" w:rsidRPr="008A05B7">
        <w:t>(</w:t>
      </w:r>
      <w:hyperlink r:id="rId19" w:history="1">
        <w:r w:rsidR="001701BB" w:rsidRPr="008A05B7">
          <w:rPr>
            <w:rStyle w:val="afa"/>
          </w:rPr>
          <w:t>http://www.zakupki.gov.ru</w:t>
        </w:r>
      </w:hyperlink>
      <w:r w:rsidR="001701BB" w:rsidRPr="008A05B7">
        <w:t>)</w:t>
      </w:r>
      <w:r w:rsidR="00CA5128" w:rsidRPr="008A05B7">
        <w:t xml:space="preserve">, на </w:t>
      </w:r>
      <w:r w:rsidR="00B15A9F" w:rsidRPr="008A05B7">
        <w:t xml:space="preserve">официальном </w:t>
      </w:r>
      <w:r w:rsidR="00CA5128" w:rsidRPr="008A05B7">
        <w:t>сайте</w:t>
      </w:r>
      <w:r w:rsidRPr="008A05B7">
        <w:t xml:space="preserve"> </w:t>
      </w:r>
      <w:r w:rsidR="00BB734C" w:rsidRPr="008A05B7">
        <w:t>по </w:t>
      </w:r>
      <w:r w:rsidR="00CA5128" w:rsidRPr="008A05B7">
        <w:t xml:space="preserve">закупкам атомной отрасли </w:t>
      </w:r>
      <w:proofErr w:type="spellStart"/>
      <w:r w:rsidRPr="008A05B7">
        <w:t>Госкорпорации</w:t>
      </w:r>
      <w:proofErr w:type="spellEnd"/>
      <w:r w:rsidRPr="008A05B7">
        <w:t xml:space="preserve"> «</w:t>
      </w:r>
      <w:proofErr w:type="spellStart"/>
      <w:r w:rsidRPr="008A05B7">
        <w:t>Рос</w:t>
      </w:r>
      <w:r w:rsidRPr="008A05B7">
        <w:rPr>
          <w:spacing w:val="-6"/>
        </w:rPr>
        <w:t>атом</w:t>
      </w:r>
      <w:proofErr w:type="spellEnd"/>
      <w:r w:rsidRPr="008A05B7">
        <w:rPr>
          <w:spacing w:val="-6"/>
        </w:rPr>
        <w:t xml:space="preserve">» </w:t>
      </w:r>
      <w:r w:rsidR="001701BB" w:rsidRPr="008A05B7">
        <w:rPr>
          <w:spacing w:val="-6"/>
        </w:rPr>
        <w:t>(</w:t>
      </w:r>
      <w:hyperlink r:id="rId20" w:history="1">
        <w:r w:rsidR="001701BB" w:rsidRPr="008A05B7">
          <w:rPr>
            <w:rStyle w:val="afa"/>
          </w:rPr>
          <w:t>http://zakupki.rosatom.ru</w:t>
        </w:r>
      </w:hyperlink>
      <w:r w:rsidR="001701BB" w:rsidRPr="008A05B7">
        <w:rPr>
          <w:spacing w:val="-6"/>
        </w:rPr>
        <w:t>)</w:t>
      </w:r>
      <w:r w:rsidRPr="008A05B7">
        <w:rPr>
          <w:spacing w:val="-6"/>
        </w:rPr>
        <w:t xml:space="preserve"> </w:t>
      </w:r>
      <w:r w:rsidR="009D6ADE" w:rsidRPr="008A05B7">
        <w:rPr>
          <w:spacing w:val="-6"/>
        </w:rPr>
        <w:t>документация по запросу предложений</w:t>
      </w:r>
      <w:r w:rsidRPr="008A05B7">
        <w:rPr>
          <w:spacing w:val="-6"/>
        </w:rPr>
        <w:t xml:space="preserve"> находится в открытом доступе, начиная </w:t>
      </w:r>
      <w:r w:rsidRPr="008A05B7">
        <w:t xml:space="preserve">с </w:t>
      </w:r>
      <w:r w:rsidR="00D71393" w:rsidRPr="008A05B7">
        <w:t>даты</w:t>
      </w:r>
      <w:r w:rsidRPr="008A05B7">
        <w:t xml:space="preserve"> размещения настоящего извещения</w:t>
      </w:r>
      <w:r w:rsidR="00BB734C" w:rsidRPr="008A05B7">
        <w:t xml:space="preserve"> и </w:t>
      </w:r>
      <w:r w:rsidR="003E0066" w:rsidRPr="008A05B7">
        <w:t>документации по запросу предложений</w:t>
      </w:r>
      <w:r w:rsidRPr="008A05B7">
        <w:rPr>
          <w:spacing w:val="-6"/>
        </w:rPr>
        <w:t xml:space="preserve">. Порядок получения </w:t>
      </w:r>
      <w:r w:rsidR="003E0066" w:rsidRPr="008A05B7">
        <w:rPr>
          <w:spacing w:val="-6"/>
        </w:rPr>
        <w:t>документации по запросу предложений</w:t>
      </w:r>
      <w:r w:rsidRPr="008A05B7">
        <w:rPr>
          <w:spacing w:val="-6"/>
        </w:rPr>
        <w:t xml:space="preserve"> на </w:t>
      </w:r>
      <w:r w:rsidR="00BB734C" w:rsidRPr="008A05B7">
        <w:rPr>
          <w:spacing w:val="-6"/>
        </w:rPr>
        <w:t xml:space="preserve">электронной торговой площадке </w:t>
      </w:r>
      <w:r w:rsidR="001701BB" w:rsidRPr="008A05B7">
        <w:t>ООО «Аукционный Конкурсный Дом» (</w:t>
      </w:r>
      <w:hyperlink r:id="rId21" w:history="1">
        <w:r w:rsidR="001701BB" w:rsidRPr="008A05B7">
          <w:rPr>
            <w:rStyle w:val="afa"/>
          </w:rPr>
          <w:t>www.a-k-d.ru</w:t>
        </w:r>
      </w:hyperlink>
      <w:r w:rsidR="001701BB" w:rsidRPr="008A05B7">
        <w:t>)</w:t>
      </w:r>
      <w:r w:rsidRPr="008A05B7">
        <w:rPr>
          <w:spacing w:val="-6"/>
        </w:rPr>
        <w:t xml:space="preserve"> определяется правилами данной </w:t>
      </w:r>
      <w:r w:rsidR="00BB734C" w:rsidRPr="008A05B7">
        <w:rPr>
          <w:spacing w:val="-6"/>
        </w:rPr>
        <w:t>электронной торговой площадки</w:t>
      </w:r>
      <w:r w:rsidRPr="008A05B7">
        <w:rPr>
          <w:spacing w:val="-6"/>
        </w:rPr>
        <w:t>.</w:t>
      </w:r>
    </w:p>
    <w:p w:rsidR="00C87330" w:rsidRPr="008A05B7" w:rsidRDefault="00C87330" w:rsidP="007C103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8A05B7">
        <w:rPr>
          <w:rFonts w:ascii="Times New Roman" w:hAnsi="Times New Roman"/>
          <w:sz w:val="24"/>
          <w:szCs w:val="24"/>
        </w:rPr>
        <w:lastRenderedPageBreak/>
        <w:t xml:space="preserve">Обеспечение заявки на участие в </w:t>
      </w:r>
      <w:r w:rsidR="009D6ADE" w:rsidRPr="008A05B7">
        <w:rPr>
          <w:rFonts w:ascii="Times New Roman" w:hAnsi="Times New Roman"/>
          <w:sz w:val="24"/>
          <w:szCs w:val="24"/>
        </w:rPr>
        <w:t>запросе предложений</w:t>
      </w:r>
      <w:r w:rsidRPr="008A05B7">
        <w:rPr>
          <w:rFonts w:ascii="Times New Roman" w:hAnsi="Times New Roman"/>
          <w:sz w:val="24"/>
          <w:szCs w:val="24"/>
        </w:rPr>
        <w:t>:</w:t>
      </w:r>
      <w:r w:rsidR="001701BB" w:rsidRPr="008A05B7">
        <w:rPr>
          <w:rFonts w:ascii="Times New Roman" w:hAnsi="Times New Roman"/>
          <w:sz w:val="24"/>
          <w:szCs w:val="24"/>
        </w:rPr>
        <w:t xml:space="preserve"> </w:t>
      </w:r>
      <w:r w:rsidR="001F4FA5" w:rsidRPr="008A05B7">
        <w:rPr>
          <w:rFonts w:ascii="Times New Roman" w:hAnsi="Times New Roman"/>
          <w:sz w:val="24"/>
          <w:szCs w:val="24"/>
        </w:rPr>
        <w:t xml:space="preserve">не установлено. </w:t>
      </w:r>
    </w:p>
    <w:p w:rsidR="00C87330" w:rsidRPr="008A05B7" w:rsidRDefault="00C87330"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8A05B7">
        <w:rPr>
          <w:rFonts w:ascii="Times New Roman" w:hAnsi="Times New Roman"/>
          <w:sz w:val="24"/>
          <w:szCs w:val="24"/>
        </w:rPr>
        <w:t xml:space="preserve">Возможность проведения процедуры </w:t>
      </w:r>
      <w:r w:rsidR="00213571" w:rsidRPr="008A05B7">
        <w:rPr>
          <w:rFonts w:ascii="Times New Roman" w:hAnsi="Times New Roman"/>
          <w:sz w:val="24"/>
          <w:szCs w:val="24"/>
        </w:rPr>
        <w:t xml:space="preserve">переторжки по снижению первоначально указанной в заявке на участие в </w:t>
      </w:r>
      <w:r w:rsidR="009D6ADE" w:rsidRPr="008A05B7">
        <w:rPr>
          <w:rFonts w:ascii="Times New Roman" w:hAnsi="Times New Roman"/>
          <w:sz w:val="24"/>
          <w:szCs w:val="24"/>
        </w:rPr>
        <w:t>запросе предложений</w:t>
      </w:r>
      <w:r w:rsidR="00213571" w:rsidRPr="008A05B7">
        <w:rPr>
          <w:rFonts w:ascii="Times New Roman" w:hAnsi="Times New Roman"/>
          <w:sz w:val="24"/>
          <w:szCs w:val="24"/>
        </w:rPr>
        <w:t xml:space="preserve"> цены: </w:t>
      </w:r>
      <w:r w:rsidR="00A86850" w:rsidRPr="008A05B7">
        <w:rPr>
          <w:rFonts w:ascii="Times New Roman" w:hAnsi="Times New Roman"/>
          <w:bCs/>
          <w:color w:val="000000"/>
          <w:sz w:val="24"/>
          <w:szCs w:val="24"/>
        </w:rPr>
        <w:t>Невозможна</w:t>
      </w:r>
      <w:r w:rsidR="00A86850" w:rsidRPr="008A05B7">
        <w:rPr>
          <w:rFonts w:ascii="Times New Roman" w:hAnsi="Times New Roman"/>
          <w:sz w:val="24"/>
          <w:szCs w:val="24"/>
        </w:rPr>
        <w:t>.</w:t>
      </w:r>
    </w:p>
    <w:p w:rsidR="003D2803" w:rsidRPr="008A05B7" w:rsidRDefault="00213571"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8A05B7">
        <w:rPr>
          <w:rFonts w:ascii="Times New Roman" w:hAnsi="Times New Roman"/>
          <w:sz w:val="24"/>
          <w:szCs w:val="24"/>
        </w:rPr>
        <w:t xml:space="preserve">Дата начала и дата и время окончания подачи заявок на участие в </w:t>
      </w:r>
      <w:r w:rsidR="009D6ADE" w:rsidRPr="008A05B7">
        <w:rPr>
          <w:rFonts w:ascii="Times New Roman" w:hAnsi="Times New Roman"/>
          <w:sz w:val="24"/>
          <w:szCs w:val="24"/>
        </w:rPr>
        <w:t>запросе предложений</w:t>
      </w:r>
      <w:r w:rsidR="003D2803" w:rsidRPr="008A05B7">
        <w:rPr>
          <w:rFonts w:ascii="Times New Roman" w:hAnsi="Times New Roman"/>
          <w:sz w:val="24"/>
          <w:szCs w:val="24"/>
        </w:rPr>
        <w:t>, мест</w:t>
      </w:r>
      <w:r w:rsidR="002141E9" w:rsidRPr="008A05B7">
        <w:rPr>
          <w:rFonts w:ascii="Times New Roman" w:hAnsi="Times New Roman"/>
          <w:sz w:val="24"/>
          <w:szCs w:val="24"/>
        </w:rPr>
        <w:t>о</w:t>
      </w:r>
      <w:r w:rsidR="003D2803" w:rsidRPr="008A05B7">
        <w:rPr>
          <w:rFonts w:ascii="Times New Roman" w:hAnsi="Times New Roman"/>
          <w:sz w:val="24"/>
          <w:szCs w:val="24"/>
        </w:rPr>
        <w:t xml:space="preserve"> и поряд</w:t>
      </w:r>
      <w:r w:rsidR="002141E9" w:rsidRPr="008A05B7">
        <w:rPr>
          <w:rFonts w:ascii="Times New Roman" w:hAnsi="Times New Roman"/>
          <w:sz w:val="24"/>
          <w:szCs w:val="24"/>
        </w:rPr>
        <w:t>о</w:t>
      </w:r>
      <w:r w:rsidR="003D2803" w:rsidRPr="008A05B7">
        <w:rPr>
          <w:rFonts w:ascii="Times New Roman" w:hAnsi="Times New Roman"/>
          <w:sz w:val="24"/>
          <w:szCs w:val="24"/>
        </w:rPr>
        <w:t>к их подачи участниками</w:t>
      </w:r>
      <w:r w:rsidR="00110379" w:rsidRPr="008A05B7">
        <w:rPr>
          <w:rFonts w:ascii="Times New Roman" w:hAnsi="Times New Roman"/>
          <w:sz w:val="24"/>
          <w:szCs w:val="24"/>
        </w:rPr>
        <w:t>:</w:t>
      </w:r>
    </w:p>
    <w:p w:rsidR="00110379" w:rsidRPr="008A05B7" w:rsidRDefault="0049084E" w:rsidP="00C11B66">
      <w:pPr>
        <w:widowControl w:val="0"/>
        <w:tabs>
          <w:tab w:val="left" w:pos="1134"/>
        </w:tabs>
        <w:ind w:firstLine="709"/>
        <w:contextualSpacing/>
        <w:jc w:val="both"/>
        <w:rPr>
          <w:spacing w:val="-6"/>
        </w:rPr>
      </w:pPr>
      <w:r w:rsidRPr="008A05B7">
        <w:rPr>
          <w:spacing w:val="-6"/>
        </w:rPr>
        <w:t xml:space="preserve">Заявки на участие в </w:t>
      </w:r>
      <w:r w:rsidR="009D6ADE" w:rsidRPr="008A05B7">
        <w:rPr>
          <w:spacing w:val="-6"/>
        </w:rPr>
        <w:t>запросе предложений</w:t>
      </w:r>
      <w:r w:rsidRPr="008A05B7">
        <w:rPr>
          <w:spacing w:val="-6"/>
        </w:rPr>
        <w:t xml:space="preserve"> </w:t>
      </w:r>
      <w:r w:rsidR="00110379" w:rsidRPr="008A05B7">
        <w:rPr>
          <w:spacing w:val="-6"/>
        </w:rPr>
        <w:t>предоставляются</w:t>
      </w:r>
      <w:r w:rsidRPr="008A05B7">
        <w:rPr>
          <w:spacing w:val="-6"/>
        </w:rPr>
        <w:t xml:space="preserve"> </w:t>
      </w:r>
      <w:r w:rsidR="002141E9" w:rsidRPr="008A05B7">
        <w:rPr>
          <w:spacing w:val="-6"/>
        </w:rPr>
        <w:t>на</w:t>
      </w:r>
      <w:r w:rsidR="00110379" w:rsidRPr="008A05B7">
        <w:rPr>
          <w:spacing w:val="-6"/>
        </w:rPr>
        <w:t xml:space="preserve"> </w:t>
      </w:r>
      <w:r w:rsidR="002141E9" w:rsidRPr="008A05B7">
        <w:rPr>
          <w:spacing w:val="-6"/>
        </w:rPr>
        <w:t xml:space="preserve">электронную торговую площадку </w:t>
      </w:r>
      <w:r w:rsidR="00C11B66" w:rsidRPr="008A05B7">
        <w:t xml:space="preserve">ООО «Аукционный Конкурсный Дом» в сети «Интернет» по адресу: </w:t>
      </w:r>
      <w:hyperlink r:id="rId22" w:history="1">
        <w:r w:rsidR="00C11B66" w:rsidRPr="008A05B7">
          <w:rPr>
            <w:rStyle w:val="afa"/>
          </w:rPr>
          <w:t>www.a-k-d.r</w:t>
        </w:r>
        <w:r w:rsidR="00C11B66" w:rsidRPr="008A05B7">
          <w:rPr>
            <w:rStyle w:val="afa"/>
            <w:lang w:val="en-US"/>
          </w:rPr>
          <w:t>u</w:t>
        </w:r>
      </w:hyperlink>
      <w:r w:rsidR="00213571" w:rsidRPr="008A05B7">
        <w:t xml:space="preserve"> </w:t>
      </w:r>
      <w:r w:rsidR="00213571" w:rsidRPr="008A05B7">
        <w:rPr>
          <w:spacing w:val="-6"/>
        </w:rPr>
        <w:t>начиная с даты</w:t>
      </w:r>
      <w:r w:rsidR="00213571" w:rsidRPr="008A05B7">
        <w:rPr>
          <w:i/>
        </w:rPr>
        <w:t xml:space="preserve"> </w:t>
      </w:r>
      <w:r w:rsidR="00213571" w:rsidRPr="008A05B7">
        <w:t xml:space="preserve">размещения настоящего извещения и </w:t>
      </w:r>
      <w:r w:rsidR="003E0066" w:rsidRPr="008A05B7">
        <w:t>документации по запросу предложений</w:t>
      </w:r>
      <w:r w:rsidR="00213571" w:rsidRPr="008A05B7">
        <w:t xml:space="preserve"> на официальном сайте и на данной </w:t>
      </w:r>
      <w:r w:rsidR="00C11B66" w:rsidRPr="008A05B7">
        <w:t>электронной торговой площадке</w:t>
      </w:r>
      <w:r w:rsidR="00213571" w:rsidRPr="008A05B7">
        <w:t>,</w:t>
      </w:r>
      <w:r w:rsidR="00110379" w:rsidRPr="008A05B7">
        <w:rPr>
          <w:spacing w:val="-6"/>
        </w:rPr>
        <w:t xml:space="preserve"> в порядке и в соответствии с регламентом работы </w:t>
      </w:r>
      <w:r w:rsidR="002141E9" w:rsidRPr="008A05B7">
        <w:rPr>
          <w:spacing w:val="-6"/>
        </w:rPr>
        <w:t xml:space="preserve">данной </w:t>
      </w:r>
      <w:r w:rsidR="00C11B66" w:rsidRPr="008A05B7">
        <w:t>электронной торговой площадке</w:t>
      </w:r>
      <w:r w:rsidR="002141E9" w:rsidRPr="008A05B7">
        <w:rPr>
          <w:spacing w:val="-6"/>
        </w:rPr>
        <w:t>,</w:t>
      </w:r>
      <w:r w:rsidR="00110379" w:rsidRPr="008A05B7">
        <w:rPr>
          <w:spacing w:val="-6"/>
        </w:rPr>
        <w:t xml:space="preserve"> </w:t>
      </w:r>
      <w:r w:rsidR="00213571" w:rsidRPr="008A05B7">
        <w:rPr>
          <w:spacing w:val="-6"/>
        </w:rPr>
        <w:t xml:space="preserve">в срок </w:t>
      </w:r>
      <w:r w:rsidR="00110379" w:rsidRPr="008A05B7">
        <w:rPr>
          <w:spacing w:val="-6"/>
        </w:rPr>
        <w:t xml:space="preserve">не позднее </w:t>
      </w:r>
      <w:r w:rsidR="00C6343D" w:rsidRPr="008A05B7">
        <w:rPr>
          <w:spacing w:val="-6"/>
        </w:rPr>
        <w:t>11</w:t>
      </w:r>
      <w:r w:rsidR="00C11B66" w:rsidRPr="008A05B7">
        <w:rPr>
          <w:spacing w:val="-6"/>
        </w:rPr>
        <w:t>-00 (время московское) «</w:t>
      </w:r>
      <w:r w:rsidR="00FF0B6D" w:rsidRPr="008A05B7">
        <w:rPr>
          <w:spacing w:val="-6"/>
        </w:rPr>
        <w:t>21</w:t>
      </w:r>
      <w:r w:rsidR="00C11B66" w:rsidRPr="008A05B7">
        <w:rPr>
          <w:spacing w:val="-6"/>
        </w:rPr>
        <w:t xml:space="preserve">» </w:t>
      </w:r>
      <w:r w:rsidR="00FF0B6D" w:rsidRPr="008A05B7">
        <w:rPr>
          <w:spacing w:val="-6"/>
        </w:rPr>
        <w:t>июля</w:t>
      </w:r>
      <w:r w:rsidR="00C11B66" w:rsidRPr="008A05B7">
        <w:rPr>
          <w:spacing w:val="-6"/>
        </w:rPr>
        <w:t xml:space="preserve"> 20</w:t>
      </w:r>
      <w:r w:rsidR="00C6343D" w:rsidRPr="008A05B7">
        <w:rPr>
          <w:spacing w:val="-6"/>
        </w:rPr>
        <w:t>1</w:t>
      </w:r>
      <w:r w:rsidR="00794A9E" w:rsidRPr="008A05B7">
        <w:rPr>
          <w:spacing w:val="-6"/>
        </w:rPr>
        <w:t>4</w:t>
      </w:r>
      <w:r w:rsidR="00C11B66" w:rsidRPr="008A05B7">
        <w:rPr>
          <w:spacing w:val="-6"/>
        </w:rPr>
        <w:t xml:space="preserve"> года</w:t>
      </w:r>
      <w:r w:rsidR="00110379" w:rsidRPr="008A05B7">
        <w:rPr>
          <w:spacing w:val="-6"/>
        </w:rPr>
        <w:t xml:space="preserve">. </w:t>
      </w:r>
    </w:p>
    <w:p w:rsidR="00C87330" w:rsidRPr="008A05B7" w:rsidRDefault="00C87330" w:rsidP="007C103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6" w:name="_Ref348972637"/>
      <w:r w:rsidRPr="008A05B7">
        <w:rPr>
          <w:rFonts w:ascii="Times New Roman" w:hAnsi="Times New Roman"/>
          <w:sz w:val="24"/>
          <w:szCs w:val="24"/>
        </w:rPr>
        <w:t xml:space="preserve">Место, дата и время </w:t>
      </w:r>
      <w:r w:rsidR="007C12A6" w:rsidRPr="008A05B7">
        <w:rPr>
          <w:rFonts w:ascii="Times New Roman" w:hAnsi="Times New Roman"/>
          <w:sz w:val="24"/>
          <w:szCs w:val="24"/>
        </w:rPr>
        <w:t xml:space="preserve">открытия доступа к поданным заявкам на участие в </w:t>
      </w:r>
      <w:r w:rsidR="009D6ADE" w:rsidRPr="008A05B7">
        <w:rPr>
          <w:rFonts w:ascii="Times New Roman" w:hAnsi="Times New Roman"/>
          <w:sz w:val="24"/>
          <w:szCs w:val="24"/>
        </w:rPr>
        <w:t>запросе предложений</w:t>
      </w:r>
      <w:r w:rsidRPr="008A05B7">
        <w:rPr>
          <w:rFonts w:ascii="Times New Roman" w:hAnsi="Times New Roman"/>
          <w:sz w:val="24"/>
          <w:szCs w:val="24"/>
        </w:rPr>
        <w:t xml:space="preserve">: </w:t>
      </w:r>
      <w:bookmarkEnd w:id="6"/>
      <w:r w:rsidR="00DC2469" w:rsidRPr="008A05B7">
        <w:rPr>
          <w:rFonts w:ascii="Times New Roman" w:hAnsi="Times New Roman"/>
          <w:sz w:val="24"/>
          <w:szCs w:val="24"/>
        </w:rPr>
        <w:t xml:space="preserve">11-00 (время московское) </w:t>
      </w:r>
      <w:r w:rsidR="00C6343D" w:rsidRPr="008A05B7">
        <w:rPr>
          <w:rFonts w:ascii="Times New Roman" w:hAnsi="Times New Roman"/>
          <w:sz w:val="24"/>
          <w:szCs w:val="24"/>
        </w:rPr>
        <w:t>«</w:t>
      </w:r>
      <w:r w:rsidR="00FF0B6D" w:rsidRPr="008A05B7">
        <w:rPr>
          <w:rFonts w:ascii="Times New Roman" w:hAnsi="Times New Roman"/>
          <w:sz w:val="24"/>
          <w:szCs w:val="24"/>
        </w:rPr>
        <w:t>21</w:t>
      </w:r>
      <w:r w:rsidR="00C6343D" w:rsidRPr="008A05B7">
        <w:rPr>
          <w:rFonts w:ascii="Times New Roman" w:hAnsi="Times New Roman"/>
          <w:sz w:val="24"/>
          <w:szCs w:val="24"/>
        </w:rPr>
        <w:t xml:space="preserve">» </w:t>
      </w:r>
      <w:r w:rsidR="00FF0B6D" w:rsidRPr="008A05B7">
        <w:rPr>
          <w:rFonts w:ascii="Times New Roman" w:hAnsi="Times New Roman"/>
          <w:sz w:val="24"/>
          <w:szCs w:val="24"/>
        </w:rPr>
        <w:t>июля</w:t>
      </w:r>
      <w:r w:rsidR="00794A9E" w:rsidRPr="008A05B7">
        <w:rPr>
          <w:rFonts w:ascii="Times New Roman" w:hAnsi="Times New Roman"/>
          <w:sz w:val="24"/>
          <w:szCs w:val="24"/>
        </w:rPr>
        <w:t xml:space="preserve"> 2014 </w:t>
      </w:r>
      <w:r w:rsidR="00C6343D" w:rsidRPr="008A05B7">
        <w:rPr>
          <w:rFonts w:ascii="Times New Roman" w:hAnsi="Times New Roman"/>
          <w:sz w:val="24"/>
          <w:szCs w:val="24"/>
        </w:rPr>
        <w:t>года</w:t>
      </w:r>
      <w:r w:rsidR="00C11B66" w:rsidRPr="008A05B7">
        <w:rPr>
          <w:rFonts w:ascii="Times New Roman" w:hAnsi="Times New Roman"/>
          <w:sz w:val="24"/>
          <w:szCs w:val="24"/>
        </w:rPr>
        <w:t xml:space="preserve">, </w:t>
      </w:r>
      <w:r w:rsidR="00376A03" w:rsidRPr="008A05B7">
        <w:rPr>
          <w:rFonts w:ascii="Times New Roman" w:hAnsi="Times New Roman"/>
          <w:sz w:val="24"/>
          <w:szCs w:val="24"/>
        </w:rPr>
        <w:t xml:space="preserve">ЭТП ООО «Аукционный Конкурсный Дом» в сети «Интернет» по адресу: </w:t>
      </w:r>
      <w:r w:rsidR="00376A03" w:rsidRPr="008A05B7">
        <w:rPr>
          <w:rStyle w:val="afa"/>
          <w:rFonts w:ascii="Times New Roman" w:eastAsia="Times New Roman" w:hAnsi="Times New Roman"/>
          <w:sz w:val="24"/>
          <w:szCs w:val="24"/>
          <w:lang w:eastAsia="ru-RU"/>
        </w:rPr>
        <w:t>www.a-k-d.ru</w:t>
      </w:r>
      <w:r w:rsidR="00C11B66" w:rsidRPr="008A05B7">
        <w:rPr>
          <w:rFonts w:ascii="Times New Roman" w:hAnsi="Times New Roman"/>
          <w:sz w:val="24"/>
          <w:szCs w:val="24"/>
        </w:rPr>
        <w:t>.</w:t>
      </w:r>
    </w:p>
    <w:p w:rsidR="00C87330" w:rsidRPr="008A05B7"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8A05B7">
        <w:rPr>
          <w:rFonts w:ascii="Times New Roman" w:hAnsi="Times New Roman"/>
          <w:sz w:val="24"/>
          <w:szCs w:val="24"/>
        </w:rPr>
        <w:t xml:space="preserve">Место и дата </w:t>
      </w:r>
      <w:r w:rsidR="00822AB6" w:rsidRPr="008A05B7">
        <w:rPr>
          <w:rFonts w:ascii="Times New Roman" w:hAnsi="Times New Roman"/>
          <w:sz w:val="24"/>
          <w:szCs w:val="24"/>
        </w:rPr>
        <w:t>проведения отборочной стадии</w:t>
      </w:r>
      <w:r w:rsidRPr="008A05B7">
        <w:rPr>
          <w:rFonts w:ascii="Times New Roman" w:hAnsi="Times New Roman"/>
          <w:sz w:val="24"/>
          <w:szCs w:val="24"/>
        </w:rPr>
        <w:t xml:space="preserve">: </w:t>
      </w:r>
      <w:r w:rsidR="00C11B66" w:rsidRPr="008A05B7">
        <w:rPr>
          <w:rFonts w:ascii="Times New Roman" w:hAnsi="Times New Roman"/>
          <w:sz w:val="24"/>
          <w:szCs w:val="24"/>
        </w:rPr>
        <w:t xml:space="preserve">не позднее </w:t>
      </w:r>
      <w:r w:rsidR="00C6343D" w:rsidRPr="008A05B7">
        <w:rPr>
          <w:rFonts w:ascii="Times New Roman" w:hAnsi="Times New Roman"/>
          <w:sz w:val="24"/>
          <w:szCs w:val="24"/>
        </w:rPr>
        <w:t>«</w:t>
      </w:r>
      <w:r w:rsidR="00FF0B6D" w:rsidRPr="008A05B7">
        <w:rPr>
          <w:rFonts w:ascii="Times New Roman" w:hAnsi="Times New Roman"/>
          <w:sz w:val="24"/>
          <w:szCs w:val="24"/>
        </w:rPr>
        <w:t>24</w:t>
      </w:r>
      <w:r w:rsidR="00C6343D" w:rsidRPr="008A05B7">
        <w:rPr>
          <w:rFonts w:ascii="Times New Roman" w:hAnsi="Times New Roman"/>
          <w:sz w:val="24"/>
          <w:szCs w:val="24"/>
        </w:rPr>
        <w:t xml:space="preserve">» </w:t>
      </w:r>
      <w:r w:rsidR="00FF0B6D" w:rsidRPr="008A05B7">
        <w:rPr>
          <w:rFonts w:ascii="Times New Roman" w:hAnsi="Times New Roman"/>
          <w:sz w:val="24"/>
          <w:szCs w:val="24"/>
        </w:rPr>
        <w:t>июля</w:t>
      </w:r>
      <w:r w:rsidR="00DC2469" w:rsidRPr="008A05B7">
        <w:rPr>
          <w:rFonts w:ascii="Times New Roman" w:hAnsi="Times New Roman"/>
          <w:sz w:val="24"/>
          <w:szCs w:val="24"/>
        </w:rPr>
        <w:t xml:space="preserve"> 2014</w:t>
      </w:r>
      <w:r w:rsidR="00C6343D" w:rsidRPr="008A05B7">
        <w:rPr>
          <w:rFonts w:ascii="Times New Roman" w:hAnsi="Times New Roman"/>
          <w:sz w:val="24"/>
          <w:szCs w:val="24"/>
        </w:rPr>
        <w:t xml:space="preserve"> года</w:t>
      </w:r>
      <w:r w:rsidR="00C11B66" w:rsidRPr="008A05B7">
        <w:rPr>
          <w:rFonts w:ascii="Times New Roman" w:hAnsi="Times New Roman"/>
          <w:sz w:val="24"/>
          <w:szCs w:val="24"/>
        </w:rPr>
        <w:t xml:space="preserve">, </w:t>
      </w:r>
      <w:r w:rsidR="00FF0B6D" w:rsidRPr="008A05B7">
        <w:rPr>
          <w:rFonts w:ascii="Times New Roman" w:hAnsi="Times New Roman"/>
          <w:sz w:val="24"/>
          <w:szCs w:val="24"/>
        </w:rPr>
        <w:t xml:space="preserve">г. Москва, </w:t>
      </w:r>
      <w:proofErr w:type="spellStart"/>
      <w:r w:rsidR="00FF0B6D" w:rsidRPr="008A05B7">
        <w:rPr>
          <w:rFonts w:ascii="Times New Roman" w:hAnsi="Times New Roman"/>
          <w:sz w:val="24"/>
          <w:szCs w:val="24"/>
        </w:rPr>
        <w:t>Пыжевский</w:t>
      </w:r>
      <w:proofErr w:type="spellEnd"/>
      <w:r w:rsidR="00FF0B6D" w:rsidRPr="008A05B7">
        <w:rPr>
          <w:rFonts w:ascii="Times New Roman" w:hAnsi="Times New Roman"/>
          <w:sz w:val="24"/>
          <w:szCs w:val="24"/>
        </w:rPr>
        <w:t xml:space="preserve"> пер., д. 6</w:t>
      </w:r>
      <w:r w:rsidR="00C11B66" w:rsidRPr="008A05B7">
        <w:rPr>
          <w:rFonts w:ascii="Times New Roman" w:hAnsi="Times New Roman"/>
          <w:sz w:val="24"/>
          <w:szCs w:val="24"/>
        </w:rPr>
        <w:t>.</w:t>
      </w:r>
    </w:p>
    <w:p w:rsidR="00C87330" w:rsidRPr="008A05B7"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7" w:name="_Ref348972643"/>
      <w:r w:rsidRPr="008A05B7">
        <w:rPr>
          <w:rFonts w:ascii="Times New Roman" w:hAnsi="Times New Roman"/>
          <w:sz w:val="24"/>
          <w:szCs w:val="24"/>
        </w:rPr>
        <w:t xml:space="preserve">Место и дата подведения итогов </w:t>
      </w:r>
      <w:r w:rsidR="003E0066" w:rsidRPr="008A05B7">
        <w:rPr>
          <w:rFonts w:ascii="Times New Roman" w:hAnsi="Times New Roman"/>
          <w:sz w:val="24"/>
          <w:szCs w:val="24"/>
        </w:rPr>
        <w:t>запроса предложений</w:t>
      </w:r>
      <w:r w:rsidRPr="008A05B7">
        <w:rPr>
          <w:rFonts w:ascii="Times New Roman" w:hAnsi="Times New Roman"/>
          <w:sz w:val="24"/>
          <w:szCs w:val="24"/>
        </w:rPr>
        <w:t xml:space="preserve">: </w:t>
      </w:r>
      <w:bookmarkEnd w:id="7"/>
      <w:r w:rsidR="00C11B66" w:rsidRPr="008A05B7">
        <w:rPr>
          <w:rFonts w:ascii="Times New Roman" w:hAnsi="Times New Roman"/>
          <w:sz w:val="24"/>
          <w:szCs w:val="24"/>
        </w:rPr>
        <w:t xml:space="preserve">не позднее </w:t>
      </w:r>
      <w:r w:rsidR="00FF0B6D" w:rsidRPr="008A05B7">
        <w:rPr>
          <w:rFonts w:ascii="Times New Roman" w:hAnsi="Times New Roman"/>
          <w:sz w:val="24"/>
          <w:szCs w:val="24"/>
        </w:rPr>
        <w:t>25» июля</w:t>
      </w:r>
      <w:r w:rsidR="00DC2469" w:rsidRPr="008A05B7">
        <w:rPr>
          <w:rFonts w:ascii="Times New Roman" w:hAnsi="Times New Roman"/>
          <w:sz w:val="24"/>
          <w:szCs w:val="24"/>
        </w:rPr>
        <w:t xml:space="preserve"> 2014</w:t>
      </w:r>
      <w:r w:rsidR="00C6343D" w:rsidRPr="008A05B7">
        <w:rPr>
          <w:rFonts w:ascii="Times New Roman" w:hAnsi="Times New Roman"/>
          <w:sz w:val="24"/>
          <w:szCs w:val="24"/>
        </w:rPr>
        <w:t xml:space="preserve"> года</w:t>
      </w:r>
      <w:r w:rsidR="00C11B66" w:rsidRPr="008A05B7">
        <w:rPr>
          <w:rFonts w:ascii="Times New Roman" w:hAnsi="Times New Roman"/>
          <w:sz w:val="24"/>
          <w:szCs w:val="24"/>
        </w:rPr>
        <w:t xml:space="preserve">, г. Москва, </w:t>
      </w:r>
      <w:proofErr w:type="spellStart"/>
      <w:r w:rsidR="00C11B66" w:rsidRPr="008A05B7">
        <w:rPr>
          <w:rFonts w:ascii="Times New Roman" w:hAnsi="Times New Roman"/>
          <w:sz w:val="24"/>
          <w:szCs w:val="24"/>
        </w:rPr>
        <w:t>Пыжевский</w:t>
      </w:r>
      <w:proofErr w:type="spellEnd"/>
      <w:r w:rsidR="00C11B66" w:rsidRPr="008A05B7">
        <w:rPr>
          <w:rFonts w:ascii="Times New Roman" w:hAnsi="Times New Roman"/>
          <w:sz w:val="24"/>
          <w:szCs w:val="24"/>
        </w:rPr>
        <w:t xml:space="preserve"> пер., д. 6.</w:t>
      </w:r>
    </w:p>
    <w:p w:rsidR="00C87330" w:rsidRPr="008A05B7" w:rsidRDefault="007C12A6" w:rsidP="006A7D7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8A05B7">
        <w:rPr>
          <w:rFonts w:ascii="Times New Roman" w:hAnsi="Times New Roman"/>
          <w:sz w:val="24"/>
          <w:szCs w:val="24"/>
        </w:rPr>
        <w:t>Срок</w:t>
      </w:r>
      <w:r w:rsidR="00C87330" w:rsidRPr="008A05B7">
        <w:rPr>
          <w:rFonts w:ascii="Times New Roman" w:hAnsi="Times New Roman"/>
          <w:sz w:val="24"/>
          <w:szCs w:val="24"/>
        </w:rPr>
        <w:t xml:space="preserve"> заключения договора</w:t>
      </w:r>
      <w:r w:rsidR="00822AB6" w:rsidRPr="008A05B7">
        <w:rPr>
          <w:rFonts w:ascii="Times New Roman" w:hAnsi="Times New Roman"/>
          <w:sz w:val="24"/>
          <w:szCs w:val="24"/>
        </w:rPr>
        <w:t xml:space="preserve"> после определения победителя </w:t>
      </w:r>
      <w:r w:rsidR="003E0066" w:rsidRPr="008A05B7">
        <w:rPr>
          <w:rFonts w:ascii="Times New Roman" w:hAnsi="Times New Roman"/>
          <w:sz w:val="24"/>
          <w:szCs w:val="24"/>
        </w:rPr>
        <w:t>запроса предложений</w:t>
      </w:r>
      <w:r w:rsidR="00C87330" w:rsidRPr="008A05B7">
        <w:rPr>
          <w:rFonts w:ascii="Times New Roman" w:hAnsi="Times New Roman"/>
          <w:sz w:val="24"/>
          <w:szCs w:val="24"/>
        </w:rPr>
        <w:t xml:space="preserve">: </w:t>
      </w:r>
      <w:r w:rsidR="00376A03" w:rsidRPr="008A05B7">
        <w:rPr>
          <w:rFonts w:ascii="Times New Roman" w:hAnsi="Times New Roman"/>
          <w:sz w:val="24"/>
          <w:szCs w:val="24"/>
        </w:rPr>
        <w:t>в течение 20 (двадцати) дней, но не ранее чем через 10 (десять) дней после размещения на официальном сайте и на электронной торговой площадки протокола</w:t>
      </w:r>
      <w:r w:rsidR="009D16F1" w:rsidRPr="008A05B7">
        <w:rPr>
          <w:rFonts w:ascii="Times New Roman" w:hAnsi="Times New Roman"/>
          <w:sz w:val="24"/>
          <w:szCs w:val="24"/>
        </w:rPr>
        <w:t xml:space="preserve"> подведения итогов запроса предложений</w:t>
      </w:r>
      <w:r w:rsidR="006A7D7B" w:rsidRPr="008A05B7">
        <w:rPr>
          <w:rFonts w:ascii="Times New Roman" w:hAnsi="Times New Roman"/>
          <w:sz w:val="24"/>
          <w:szCs w:val="24"/>
        </w:rPr>
        <w:t>, но не ранее подписания Государственного контракта</w:t>
      </w:r>
      <w:r w:rsidR="009D16F1" w:rsidRPr="008A05B7">
        <w:rPr>
          <w:rFonts w:ascii="Times New Roman" w:hAnsi="Times New Roman"/>
          <w:sz w:val="24"/>
          <w:szCs w:val="24"/>
        </w:rPr>
        <w:t>.</w:t>
      </w:r>
    </w:p>
    <w:p w:rsidR="007C1038" w:rsidRPr="008A05B7" w:rsidRDefault="007C12A6"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8A05B7">
        <w:rPr>
          <w:rFonts w:ascii="Times New Roman" w:hAnsi="Times New Roman"/>
          <w:sz w:val="24"/>
          <w:szCs w:val="24"/>
        </w:rPr>
        <w:t>Форма, размер и срок предоставления обеспечения</w:t>
      </w:r>
      <w:r w:rsidR="00C87330" w:rsidRPr="008A05B7">
        <w:rPr>
          <w:rFonts w:ascii="Times New Roman" w:hAnsi="Times New Roman"/>
          <w:sz w:val="24"/>
          <w:szCs w:val="24"/>
        </w:rPr>
        <w:t xml:space="preserve"> исполнения </w:t>
      </w:r>
      <w:r w:rsidR="002E0883" w:rsidRPr="008A05B7">
        <w:rPr>
          <w:rFonts w:ascii="Times New Roman" w:hAnsi="Times New Roman"/>
          <w:sz w:val="24"/>
          <w:szCs w:val="24"/>
        </w:rPr>
        <w:t xml:space="preserve">обязательств по </w:t>
      </w:r>
      <w:r w:rsidR="00C87330" w:rsidRPr="008A05B7">
        <w:rPr>
          <w:rFonts w:ascii="Times New Roman" w:hAnsi="Times New Roman"/>
          <w:sz w:val="24"/>
          <w:szCs w:val="24"/>
        </w:rPr>
        <w:t>договор</w:t>
      </w:r>
      <w:r w:rsidR="002E0883" w:rsidRPr="008A05B7">
        <w:rPr>
          <w:rFonts w:ascii="Times New Roman" w:hAnsi="Times New Roman"/>
          <w:sz w:val="24"/>
          <w:szCs w:val="24"/>
        </w:rPr>
        <w:t>у</w:t>
      </w:r>
      <w:r w:rsidR="00C87330" w:rsidRPr="008A05B7">
        <w:rPr>
          <w:rFonts w:ascii="Times New Roman" w:hAnsi="Times New Roman"/>
          <w:sz w:val="24"/>
          <w:szCs w:val="24"/>
        </w:rPr>
        <w:t xml:space="preserve">: </w:t>
      </w:r>
    </w:p>
    <w:p w:rsidR="007C1038" w:rsidRPr="008A05B7" w:rsidRDefault="007C1038" w:rsidP="00EE7BEE">
      <w:pPr>
        <w:widowControl w:val="0"/>
        <w:tabs>
          <w:tab w:val="left" w:pos="1134"/>
        </w:tabs>
        <w:ind w:firstLine="709"/>
        <w:contextualSpacing/>
        <w:jc w:val="both"/>
      </w:pPr>
      <w:r w:rsidRPr="008A05B7">
        <w:t xml:space="preserve">Форма обеспечения: </w:t>
      </w:r>
      <w:r w:rsidR="001F4FA5" w:rsidRPr="008A05B7">
        <w:t>не установлено.</w:t>
      </w:r>
    </w:p>
    <w:p w:rsidR="007C1038" w:rsidRPr="008A05B7" w:rsidRDefault="007C1038" w:rsidP="00EE7BEE">
      <w:pPr>
        <w:widowControl w:val="0"/>
        <w:tabs>
          <w:tab w:val="left" w:pos="1134"/>
        </w:tabs>
        <w:ind w:firstLine="709"/>
        <w:contextualSpacing/>
        <w:jc w:val="both"/>
      </w:pPr>
      <w:r w:rsidRPr="008A05B7">
        <w:t>Размер об</w:t>
      </w:r>
      <w:r w:rsidR="006A7D7B" w:rsidRPr="008A05B7">
        <w:t xml:space="preserve">еспечения: </w:t>
      </w:r>
      <w:r w:rsidR="001F4FA5" w:rsidRPr="008A05B7">
        <w:t>не установлено.</w:t>
      </w:r>
    </w:p>
    <w:p w:rsidR="00C87330" w:rsidRPr="008A05B7" w:rsidRDefault="007C1038" w:rsidP="00EE7BEE">
      <w:pPr>
        <w:widowControl w:val="0"/>
        <w:tabs>
          <w:tab w:val="left" w:pos="1134"/>
        </w:tabs>
        <w:ind w:firstLine="709"/>
        <w:contextualSpacing/>
        <w:jc w:val="both"/>
      </w:pPr>
      <w:r w:rsidRPr="008A05B7">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r w:rsidR="00376A03" w:rsidRPr="008A05B7">
        <w:t>.</w:t>
      </w:r>
    </w:p>
    <w:p w:rsidR="00D54268" w:rsidRPr="008A05B7" w:rsidRDefault="00691C64"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8A05B7">
        <w:rPr>
          <w:rFonts w:ascii="Times New Roman" w:hAnsi="Times New Roman"/>
          <w:sz w:val="24"/>
          <w:szCs w:val="24"/>
        </w:rPr>
        <w:t>Процедура з</w:t>
      </w:r>
      <w:r w:rsidR="00D54268" w:rsidRPr="008A05B7">
        <w:rPr>
          <w:rFonts w:ascii="Times New Roman" w:hAnsi="Times New Roman"/>
          <w:sz w:val="24"/>
          <w:szCs w:val="24"/>
        </w:rPr>
        <w:t>апрос</w:t>
      </w:r>
      <w:r w:rsidRPr="008A05B7">
        <w:rPr>
          <w:rFonts w:ascii="Times New Roman" w:hAnsi="Times New Roman"/>
          <w:sz w:val="24"/>
          <w:szCs w:val="24"/>
        </w:rPr>
        <w:t>а</w:t>
      </w:r>
      <w:r w:rsidR="00D54268" w:rsidRPr="008A05B7">
        <w:rPr>
          <w:rFonts w:ascii="Times New Roman" w:hAnsi="Times New Roman"/>
          <w:sz w:val="24"/>
          <w:szCs w:val="24"/>
        </w:rPr>
        <w:t xml:space="preserve"> предложений не является торгами по законодательству Российской Федерации и </w:t>
      </w:r>
      <w:r w:rsidR="006810AE" w:rsidRPr="008A05B7">
        <w:rPr>
          <w:rFonts w:ascii="Times New Roman" w:hAnsi="Times New Roman"/>
          <w:sz w:val="24"/>
          <w:szCs w:val="24"/>
        </w:rPr>
        <w:t>заказчик/</w:t>
      </w:r>
      <w:r w:rsidRPr="008A05B7">
        <w:rPr>
          <w:rFonts w:ascii="Times New Roman" w:hAnsi="Times New Roman"/>
          <w:sz w:val="24"/>
          <w:szCs w:val="24"/>
        </w:rPr>
        <w:t>организатор запроса предложений</w:t>
      </w:r>
      <w:r w:rsidR="00D54268" w:rsidRPr="008A05B7">
        <w:rPr>
          <w:rFonts w:ascii="Times New Roman" w:hAnsi="Times New Roman"/>
          <w:sz w:val="24"/>
          <w:szCs w:val="24"/>
        </w:rPr>
        <w:t xml:space="preserve"> имеет право, но не обязанность заключить договор с победителем запроса предложений.</w:t>
      </w:r>
    </w:p>
    <w:p w:rsidR="00C87330" w:rsidRPr="008A05B7"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8A05B7">
        <w:rPr>
          <w:rFonts w:ascii="Times New Roman" w:hAnsi="Times New Roman"/>
          <w:sz w:val="24"/>
          <w:szCs w:val="24"/>
        </w:rPr>
        <w:t xml:space="preserve">Организатор </w:t>
      </w:r>
      <w:r w:rsidR="003E0066" w:rsidRPr="008A05B7">
        <w:rPr>
          <w:rFonts w:ascii="Times New Roman" w:hAnsi="Times New Roman"/>
          <w:sz w:val="24"/>
          <w:szCs w:val="24"/>
        </w:rPr>
        <w:t>запроса предложений</w:t>
      </w:r>
      <w:r w:rsidRPr="008A05B7">
        <w:rPr>
          <w:rFonts w:ascii="Times New Roman" w:hAnsi="Times New Roman"/>
          <w:sz w:val="24"/>
          <w:szCs w:val="24"/>
        </w:rPr>
        <w:t xml:space="preserve"> вправе отказаться от проведения </w:t>
      </w:r>
      <w:r w:rsidR="003E0066" w:rsidRPr="008A05B7">
        <w:rPr>
          <w:rFonts w:ascii="Times New Roman" w:hAnsi="Times New Roman"/>
          <w:sz w:val="24"/>
          <w:szCs w:val="24"/>
        </w:rPr>
        <w:t>запроса предложений</w:t>
      </w:r>
      <w:r w:rsidR="00D54268" w:rsidRPr="008A05B7">
        <w:rPr>
          <w:rFonts w:ascii="Times New Roman" w:hAnsi="Times New Roman"/>
          <w:sz w:val="24"/>
          <w:szCs w:val="24"/>
        </w:rPr>
        <w:t xml:space="preserve"> </w:t>
      </w:r>
      <w:r w:rsidR="00D54268" w:rsidRPr="008A05B7">
        <w:rPr>
          <w:rFonts w:ascii="Times New Roman" w:hAnsi="Times New Roman"/>
          <w:i/>
          <w:sz w:val="24"/>
          <w:szCs w:val="24"/>
        </w:rPr>
        <w:t>[или любого лота запроса предложений]</w:t>
      </w:r>
      <w:r w:rsidR="00D54268" w:rsidRPr="008A05B7">
        <w:rPr>
          <w:rFonts w:ascii="Times New Roman" w:hAnsi="Times New Roman"/>
          <w:sz w:val="24"/>
          <w:szCs w:val="24"/>
        </w:rPr>
        <w:t xml:space="preserve"> в любое время вплоть до подписания договора</w:t>
      </w:r>
      <w:r w:rsidRPr="008A05B7">
        <w:rPr>
          <w:rFonts w:ascii="Times New Roman" w:hAnsi="Times New Roman"/>
          <w:sz w:val="24"/>
          <w:szCs w:val="24"/>
        </w:rPr>
        <w:t xml:space="preserve">, не неся никакой ответственности перед участниками </w:t>
      </w:r>
      <w:r w:rsidR="003E0066" w:rsidRPr="008A05B7">
        <w:rPr>
          <w:rFonts w:ascii="Times New Roman" w:hAnsi="Times New Roman"/>
          <w:sz w:val="24"/>
          <w:szCs w:val="24"/>
        </w:rPr>
        <w:t>запроса предложений</w:t>
      </w:r>
      <w:r w:rsidRPr="008A05B7">
        <w:rPr>
          <w:rFonts w:ascii="Times New Roman" w:hAnsi="Times New Roman"/>
          <w:sz w:val="24"/>
          <w:szCs w:val="24"/>
        </w:rPr>
        <w:t xml:space="preserve"> или третьими лицами, которым такое действие может принести убытки.</w:t>
      </w:r>
    </w:p>
    <w:p w:rsidR="00C87330" w:rsidRPr="008A05B7"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8A05B7">
        <w:rPr>
          <w:rFonts w:ascii="Times New Roman" w:hAnsi="Times New Roman"/>
          <w:sz w:val="24"/>
          <w:szCs w:val="24"/>
        </w:rPr>
        <w:t xml:space="preserve">Остальные и более подробные условия </w:t>
      </w:r>
      <w:r w:rsidR="003E0066" w:rsidRPr="008A05B7">
        <w:rPr>
          <w:rFonts w:ascii="Times New Roman" w:hAnsi="Times New Roman"/>
          <w:sz w:val="24"/>
          <w:szCs w:val="24"/>
        </w:rPr>
        <w:t>запроса предложений</w:t>
      </w:r>
      <w:r w:rsidRPr="008A05B7">
        <w:rPr>
          <w:rFonts w:ascii="Times New Roman" w:hAnsi="Times New Roman"/>
          <w:sz w:val="24"/>
          <w:szCs w:val="24"/>
        </w:rPr>
        <w:t xml:space="preserve"> содержатся в </w:t>
      </w:r>
      <w:r w:rsidR="003E0066" w:rsidRPr="008A05B7">
        <w:rPr>
          <w:rFonts w:ascii="Times New Roman" w:hAnsi="Times New Roman"/>
          <w:sz w:val="24"/>
          <w:szCs w:val="24"/>
        </w:rPr>
        <w:t>документации по запросу предложений</w:t>
      </w:r>
      <w:r w:rsidR="00392183" w:rsidRPr="008A05B7">
        <w:rPr>
          <w:rFonts w:ascii="Times New Roman" w:hAnsi="Times New Roman"/>
          <w:sz w:val="24"/>
          <w:szCs w:val="24"/>
        </w:rPr>
        <w:t>, являющейся неотъемлемым приложением к данному извещению</w:t>
      </w:r>
      <w:r w:rsidRPr="008A05B7">
        <w:rPr>
          <w:rFonts w:ascii="Times New Roman" w:hAnsi="Times New Roman"/>
          <w:sz w:val="24"/>
          <w:szCs w:val="24"/>
        </w:rPr>
        <w:t>.</w:t>
      </w:r>
    </w:p>
    <w:p w:rsidR="00C14669" w:rsidRPr="00117965" w:rsidRDefault="00C87330" w:rsidP="00376A03">
      <w:pPr>
        <w:pStyle w:val="10"/>
        <w:spacing w:before="120" w:after="120"/>
        <w:jc w:val="center"/>
      </w:pPr>
      <w:r w:rsidRPr="008A05B7">
        <w:br w:type="page"/>
      </w:r>
      <w:bookmarkStart w:id="8" w:name="_Toc374456839"/>
      <w:r w:rsidR="00C14669" w:rsidRPr="00117965">
        <w:lastRenderedPageBreak/>
        <w:t>ЧАСТЬ 1</w:t>
      </w:r>
      <w:bookmarkEnd w:id="8"/>
    </w:p>
    <w:p w:rsidR="00C87330" w:rsidRPr="00117965" w:rsidRDefault="00C87330" w:rsidP="00376A03">
      <w:pPr>
        <w:pStyle w:val="10"/>
        <w:keepNext w:val="0"/>
        <w:widowControl w:val="0"/>
        <w:numPr>
          <w:ilvl w:val="1"/>
          <w:numId w:val="6"/>
        </w:numPr>
        <w:tabs>
          <w:tab w:val="clear" w:pos="1440"/>
          <w:tab w:val="num" w:pos="1134"/>
          <w:tab w:val="num" w:pos="1790"/>
        </w:tabs>
        <w:ind w:left="1790" w:hanging="731"/>
        <w:jc w:val="center"/>
      </w:pPr>
      <w:bookmarkStart w:id="9" w:name="_Ref317259002"/>
      <w:bookmarkStart w:id="10" w:name="_Toc374456840"/>
      <w:r w:rsidRPr="00117965">
        <w:t>ТЕРМИНЫ И ОПРЕДЕЛЕНИЯ</w:t>
      </w:r>
      <w:bookmarkEnd w:id="9"/>
      <w:bookmarkEnd w:id="10"/>
    </w:p>
    <w:p w:rsidR="00FA54A7" w:rsidRPr="00117965" w:rsidRDefault="00FA54A7" w:rsidP="00376A03">
      <w:pPr>
        <w:widowControl w:val="0"/>
        <w:ind w:firstLine="709"/>
        <w:jc w:val="both"/>
      </w:pPr>
      <w:r w:rsidRPr="00117965">
        <w:t>Альтернативное предложение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117965">
        <w:t xml:space="preserve"> Альтернативное предложение не может отличаться от основного только ценой.</w:t>
      </w:r>
    </w:p>
    <w:p w:rsidR="00C87330" w:rsidRPr="00117965" w:rsidRDefault="00C87330" w:rsidP="00376A03">
      <w:pPr>
        <w:widowControl w:val="0"/>
        <w:ind w:firstLine="709"/>
        <w:jc w:val="both"/>
      </w:pPr>
      <w:r w:rsidRPr="00117965">
        <w:t>Заказчик –</w:t>
      </w:r>
      <w:r w:rsidR="005E2193" w:rsidRPr="00117965">
        <w:t xml:space="preserve"> </w:t>
      </w:r>
      <w:r w:rsidRPr="00117965">
        <w:t>организация</w:t>
      </w:r>
      <w:r w:rsidR="00E1038C" w:rsidRPr="00117965">
        <w:t xml:space="preserve"> атомной отрасли</w:t>
      </w:r>
      <w:r w:rsidRPr="00117965">
        <w:t xml:space="preserve">,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_Ref317249928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594072">
        <w:rPr>
          <w:u w:val="single"/>
        </w:rPr>
        <w:t>5</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_Ref317250097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594072">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r w:rsidR="00E1038C" w:rsidRPr="0011796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17965">
        <w:t>наделенные правом совершать от его имени сделки (заключать договоры).</w:t>
      </w:r>
    </w:p>
    <w:p w:rsidR="003157CF" w:rsidRPr="00117965" w:rsidRDefault="003157CF" w:rsidP="00376A03">
      <w:pPr>
        <w:widowControl w:val="0"/>
        <w:ind w:firstLine="709"/>
        <w:jc w:val="both"/>
      </w:pPr>
      <w:r w:rsidRPr="00117965">
        <w:t xml:space="preserve">Закупочная комиссия – коллегиальный орган, заранее сформированный организатором запроса предложений для </w:t>
      </w:r>
      <w:r w:rsidR="002D78D6" w:rsidRPr="00117965">
        <w:t>принятия решений в рамках данного запроса предложений</w:t>
      </w:r>
      <w:r w:rsidRPr="00117965">
        <w:t>.</w:t>
      </w:r>
    </w:p>
    <w:p w:rsidR="00E55E60" w:rsidRPr="00117965" w:rsidRDefault="00E55E60" w:rsidP="00376A03">
      <w:pPr>
        <w:widowControl w:val="0"/>
        <w:ind w:firstLine="709"/>
        <w:jc w:val="both"/>
      </w:pPr>
      <w:r w:rsidRPr="00117965">
        <w:t>Лот – часть закупаем</w:t>
      </w:r>
      <w:r w:rsidR="00E1038C" w:rsidRPr="00117965">
        <w:t>ых</w:t>
      </w:r>
      <w:r w:rsidRPr="00117965">
        <w:t xml:space="preserve"> </w:t>
      </w:r>
      <w:r w:rsidR="00E1038C" w:rsidRPr="00117965">
        <w:t>товаров, работ, услуг</w:t>
      </w:r>
      <w:r w:rsidRPr="00117965">
        <w:t xml:space="preserve">, явно обособленная в </w:t>
      </w:r>
      <w:r w:rsidR="003E0066" w:rsidRPr="00117965">
        <w:t>документации по запросу предложений</w:t>
      </w:r>
      <w:r w:rsidRPr="00117965">
        <w:t xml:space="preserve">, на которую в рамках </w:t>
      </w:r>
      <w:r w:rsidR="003E0066" w:rsidRPr="00117965">
        <w:t>запроса предложений</w:t>
      </w:r>
      <w:r w:rsidRPr="00117965">
        <w:t xml:space="preserve"> подается отдельное предложение.</w:t>
      </w:r>
    </w:p>
    <w:p w:rsidR="00E55E60" w:rsidRPr="00117965" w:rsidRDefault="00E55E60" w:rsidP="00376A03">
      <w:pPr>
        <w:widowControl w:val="0"/>
        <w:ind w:firstLine="709"/>
        <w:jc w:val="both"/>
      </w:pPr>
      <w:r w:rsidRPr="00117965">
        <w:t xml:space="preserve">Начальная (максимальная) цена договора </w:t>
      </w:r>
      <w:r w:rsidRPr="00117965">
        <w:rPr>
          <w:i/>
        </w:rPr>
        <w:t>[цена лота]</w:t>
      </w:r>
      <w:r w:rsidRPr="00117965">
        <w:t xml:space="preserve"> – </w:t>
      </w:r>
      <w:r w:rsidR="00F306A3" w:rsidRPr="00117965">
        <w:t>указанная в </w:t>
      </w:r>
      <w:r w:rsidR="00F306A3" w:rsidRPr="00117965">
        <w:rPr>
          <w:u w:val="single"/>
        </w:rPr>
        <w:t xml:space="preserve">пункте </w:t>
      </w:r>
      <w:r w:rsidR="004B541C" w:rsidRPr="00117965">
        <w:rPr>
          <w:u w:val="single"/>
        </w:rPr>
        <w:fldChar w:fldCharType="begin"/>
      </w:r>
      <w:r w:rsidR="004B541C" w:rsidRPr="00117965">
        <w:rPr>
          <w:u w:val="single"/>
        </w:rPr>
        <w:instrText xml:space="preserve"> REF _Ref317250440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594072">
        <w:rPr>
          <w:u w:val="single"/>
        </w:rPr>
        <w:t>9</w:t>
      </w:r>
      <w:r w:rsidR="004B541C" w:rsidRPr="00117965">
        <w:rPr>
          <w:u w:val="single"/>
        </w:rPr>
        <w:fldChar w:fldCharType="end"/>
      </w:r>
      <w:r w:rsidR="004B541C" w:rsidRPr="00117965">
        <w:rPr>
          <w:u w:val="single"/>
        </w:rPr>
        <w:t xml:space="preserve"> </w:t>
      </w:r>
      <w:r w:rsidR="00F306A3" w:rsidRPr="00117965">
        <w:rPr>
          <w:u w:val="single"/>
        </w:rPr>
        <w:t xml:space="preserve">раздела </w:t>
      </w:r>
      <w:r w:rsidR="004B541C" w:rsidRPr="00117965">
        <w:rPr>
          <w:u w:val="single"/>
        </w:rPr>
        <w:fldChar w:fldCharType="begin"/>
      </w:r>
      <w:r w:rsidR="004B541C" w:rsidRPr="00117965">
        <w:rPr>
          <w:u w:val="single"/>
        </w:rPr>
        <w:instrText xml:space="preserve"> REF _Ref317250449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594072">
        <w:rPr>
          <w:u w:val="single"/>
        </w:rPr>
        <w:t>5</w:t>
      </w:r>
      <w:r w:rsidR="004B541C" w:rsidRPr="00117965">
        <w:rPr>
          <w:u w:val="single"/>
        </w:rPr>
        <w:fldChar w:fldCharType="end"/>
      </w:r>
      <w:r w:rsidR="00F306A3" w:rsidRPr="00117965">
        <w:rPr>
          <w:u w:val="single"/>
        </w:rPr>
        <w:t xml:space="preserve"> «Информационная карта </w:t>
      </w:r>
      <w:r w:rsidR="003E0066" w:rsidRPr="00117965">
        <w:rPr>
          <w:u w:val="single"/>
        </w:rPr>
        <w:t>запроса предложений</w:t>
      </w:r>
      <w:r w:rsidR="00F306A3" w:rsidRPr="00117965">
        <w:rPr>
          <w:u w:val="single"/>
        </w:rPr>
        <w:t>»</w:t>
      </w:r>
      <w:r w:rsidR="00F306A3" w:rsidRPr="00117965">
        <w:t xml:space="preserve">, </w:t>
      </w:r>
      <w:r w:rsidRPr="00117965">
        <w:t xml:space="preserve">предельно допустимая цена договора </w:t>
      </w:r>
      <w:r w:rsidRPr="00117965">
        <w:rPr>
          <w:i/>
        </w:rPr>
        <w:t>[в отношении каждого лота отдельно]</w:t>
      </w:r>
      <w:r w:rsidRPr="00117965">
        <w:t xml:space="preserve">, </w:t>
      </w:r>
      <w:r w:rsidR="00E1038C" w:rsidRPr="00117965">
        <w:t>определяемая</w:t>
      </w:r>
      <w:r w:rsidRPr="00117965">
        <w:t xml:space="preserve"> заказчиком в </w:t>
      </w:r>
      <w:r w:rsidR="003E0066" w:rsidRPr="00117965">
        <w:t>документации по запросу предложений</w:t>
      </w:r>
      <w:r w:rsidR="00E1038C" w:rsidRPr="0011796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117965">
        <w:t>Росатом</w:t>
      </w:r>
      <w:proofErr w:type="spellEnd"/>
      <w:r w:rsidR="00E1038C" w:rsidRPr="00117965">
        <w:t>».</w:t>
      </w:r>
    </w:p>
    <w:p w:rsidR="00E55E60" w:rsidRPr="00117965" w:rsidRDefault="00E55E60" w:rsidP="00376A03">
      <w:pPr>
        <w:widowControl w:val="0"/>
        <w:ind w:firstLine="709"/>
        <w:jc w:val="both"/>
      </w:pPr>
      <w:r w:rsidRPr="00117965">
        <w:t xml:space="preserve">Организатор </w:t>
      </w:r>
      <w:r w:rsidR="003E0066" w:rsidRPr="00117965">
        <w:t>запроса предложений</w:t>
      </w:r>
      <w:r w:rsidRPr="00117965">
        <w:t xml:space="preserve"> – организация,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_Ref317250471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594072">
        <w:rPr>
          <w:u w:val="single"/>
        </w:rPr>
        <w:t>6</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_Ref317250478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594072">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непосредственно выполняющая действия по проведению </w:t>
      </w:r>
      <w:r w:rsidR="003E0066" w:rsidRPr="00117965">
        <w:t>запроса предложений</w:t>
      </w:r>
      <w:r w:rsidRPr="00117965">
        <w:t>.</w:t>
      </w:r>
    </w:p>
    <w:p w:rsidR="0058002C" w:rsidRPr="00117965" w:rsidRDefault="0058002C" w:rsidP="00376A03">
      <w:pPr>
        <w:widowControl w:val="0"/>
        <w:ind w:firstLine="709"/>
        <w:jc w:val="both"/>
      </w:pPr>
      <w:r w:rsidRPr="00117965">
        <w:t>Официальный сайт</w:t>
      </w:r>
      <w:r w:rsidR="00376A03" w:rsidRPr="00117965">
        <w:t xml:space="preserve"> – </w:t>
      </w:r>
      <w:r w:rsidRPr="0011796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Pr="00117965">
          <w:rPr>
            <w:rStyle w:val="afa"/>
            <w:color w:val="auto"/>
          </w:rPr>
          <w:t>www.zakupki.gov.ru</w:t>
        </w:r>
      </w:hyperlink>
      <w:r w:rsidRPr="00117965">
        <w:t xml:space="preserve"> и официальный сайт в информационно-телекоммуникационной сети «Интернет», имеющий адрес </w:t>
      </w:r>
      <w:r w:rsidRPr="00117965">
        <w:rPr>
          <w:rStyle w:val="afa"/>
          <w:color w:val="auto"/>
        </w:rPr>
        <w:t>www.zakupki.</w:t>
      </w:r>
      <w:proofErr w:type="spellStart"/>
      <w:r w:rsidRPr="00117965">
        <w:rPr>
          <w:rStyle w:val="afa"/>
          <w:color w:val="auto"/>
          <w:lang w:val="en-US"/>
        </w:rPr>
        <w:t>rosatom</w:t>
      </w:r>
      <w:proofErr w:type="spellEnd"/>
      <w:r w:rsidRPr="00117965">
        <w:rPr>
          <w:rStyle w:val="afa"/>
          <w:color w:val="auto"/>
        </w:rPr>
        <w:t>.</w:t>
      </w:r>
      <w:proofErr w:type="spellStart"/>
      <w:r w:rsidRPr="00117965">
        <w:rPr>
          <w:rStyle w:val="afa"/>
          <w:color w:val="auto"/>
        </w:rPr>
        <w:t>ru</w:t>
      </w:r>
      <w:proofErr w:type="spellEnd"/>
      <w:r w:rsidRPr="00117965">
        <w:t>, предназначенный для публикации информации о закупках атомной отрасли.</w:t>
      </w:r>
    </w:p>
    <w:p w:rsidR="00E55E60" w:rsidRPr="00117965" w:rsidRDefault="00E55E60" w:rsidP="00376A03">
      <w:pPr>
        <w:widowControl w:val="0"/>
        <w:ind w:firstLine="709"/>
        <w:jc w:val="both"/>
      </w:pPr>
      <w:r w:rsidRPr="00117965">
        <w:t xml:space="preserve">Переторжка – дополнительный элемент </w:t>
      </w:r>
      <w:r w:rsidR="003E0066" w:rsidRPr="00117965">
        <w:t>запроса предложений</w:t>
      </w:r>
      <w:r w:rsidRPr="00117965">
        <w:t xml:space="preserve">, заключающийся в добровольном повышении предпочтительности заявок на участие в </w:t>
      </w:r>
      <w:r w:rsidR="009D6ADE" w:rsidRPr="00117965">
        <w:t>запросе предложений</w:t>
      </w:r>
      <w:r w:rsidRPr="00117965">
        <w:t xml:space="preserve"> в рамках специально организованной для этого процедуры</w:t>
      </w:r>
      <w:r w:rsidR="003E71FC" w:rsidRPr="00117965">
        <w:t xml:space="preserve"> путем снижения участниками </w:t>
      </w:r>
      <w:r w:rsidR="003E0066" w:rsidRPr="00117965">
        <w:t>запроса предложений</w:t>
      </w:r>
      <w:r w:rsidR="003E71FC" w:rsidRPr="00117965">
        <w:t xml:space="preserve"> цены своих первоначально поданных заявок на участие в </w:t>
      </w:r>
      <w:r w:rsidR="009D6ADE" w:rsidRPr="00117965">
        <w:t>запросе предложений</w:t>
      </w:r>
      <w:r w:rsidR="003E71FC" w:rsidRPr="0011796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117965">
        <w:t>документацией по запросу предложений</w:t>
      </w:r>
      <w:r w:rsidRPr="00117965">
        <w:t>.</w:t>
      </w:r>
    </w:p>
    <w:p w:rsidR="00E55E60" w:rsidRPr="00117965" w:rsidRDefault="00E55E60" w:rsidP="00AA12DF">
      <w:pPr>
        <w:widowControl w:val="0"/>
        <w:ind w:firstLine="709"/>
        <w:jc w:val="both"/>
      </w:pPr>
      <w:r w:rsidRPr="00117965">
        <w:t>Победитель</w:t>
      </w:r>
      <w:r w:rsidR="00D54268" w:rsidRPr="00117965">
        <w:t xml:space="preserve"> запроса предложений</w:t>
      </w:r>
      <w:r w:rsidRPr="00117965">
        <w:t xml:space="preserve"> – участник </w:t>
      </w:r>
      <w:r w:rsidR="003E0066" w:rsidRPr="00117965">
        <w:t>запроса предложений</w:t>
      </w:r>
      <w:r w:rsidRPr="00117965">
        <w:t xml:space="preserve">, </w:t>
      </w:r>
      <w:r w:rsidR="008353FC" w:rsidRPr="00117965">
        <w:t xml:space="preserve">предложивший лучшие условия исполнения договора по совокупности критериев, объявленных в </w:t>
      </w:r>
      <w:r w:rsidR="003E0066" w:rsidRPr="00117965">
        <w:t>документации по запросу предложений</w:t>
      </w:r>
      <w:r w:rsidR="008353FC" w:rsidRPr="00117965">
        <w:t xml:space="preserve"> и признанный </w:t>
      </w:r>
      <w:r w:rsidR="002E77A5" w:rsidRPr="00117965">
        <w:t>закупочной комиссией</w:t>
      </w:r>
      <w:r w:rsidR="008353FC" w:rsidRPr="00117965">
        <w:t xml:space="preserve"> победителем</w:t>
      </w:r>
      <w:r w:rsidRPr="00117965">
        <w:t>.</w:t>
      </w:r>
    </w:p>
    <w:p w:rsidR="00DA5976" w:rsidRPr="00117965" w:rsidRDefault="00DA5976" w:rsidP="00AA12DF">
      <w:pPr>
        <w:widowControl w:val="0"/>
        <w:ind w:firstLine="709"/>
        <w:jc w:val="both"/>
      </w:pPr>
      <w:r w:rsidRPr="00117965">
        <w:rPr>
          <w:i/>
        </w:rPr>
        <w:t>Поставщик товара /подрядчик /исполнитель</w:t>
      </w:r>
      <w:r w:rsidRPr="00117965">
        <w:t xml:space="preserve"> – любое юридическое или физическое лицо, в том числе индивидуальный предприниматель, способное на законных основаниях осуществить </w:t>
      </w:r>
      <w:r w:rsidRPr="00117965">
        <w:rPr>
          <w:i/>
        </w:rPr>
        <w:t>поставку товаров /работ /услуг</w:t>
      </w:r>
      <w:r w:rsidRPr="00117965">
        <w:t>, иных объектов гражданских прав, приобретаемых заказчиком на возмездной основе.</w:t>
      </w:r>
    </w:p>
    <w:p w:rsidR="00F306A3" w:rsidRPr="00117965" w:rsidRDefault="00F306A3" w:rsidP="00AA12DF">
      <w:pPr>
        <w:widowControl w:val="0"/>
        <w:ind w:firstLine="709"/>
        <w:jc w:val="both"/>
      </w:pPr>
      <w:r w:rsidRPr="00117965">
        <w:t>Продукция – товары, работы, услуги, иные объекты гражданских прав, приобретаемые заказчиком на возмездной основе.</w:t>
      </w:r>
    </w:p>
    <w:p w:rsidR="00FA013F" w:rsidRPr="00117965" w:rsidRDefault="00FA013F" w:rsidP="00AA12DF">
      <w:pPr>
        <w:widowControl w:val="0"/>
        <w:ind w:firstLine="709"/>
        <w:jc w:val="both"/>
        <w:rPr>
          <w:i/>
        </w:rPr>
      </w:pPr>
      <w:r w:rsidRPr="00117965">
        <w:t xml:space="preserve">Участник </w:t>
      </w:r>
      <w:r w:rsidR="003E0066" w:rsidRPr="00117965">
        <w:t>запроса предложений</w:t>
      </w:r>
      <w:r w:rsidRPr="00117965">
        <w:t xml:space="preserve"> – </w:t>
      </w:r>
      <w:r w:rsidR="00DA5976" w:rsidRPr="00117965">
        <w:rPr>
          <w:i/>
        </w:rPr>
        <w:t>поставщик товара /подрядчик /исполнитель</w:t>
      </w:r>
      <w:r w:rsidRPr="00117965">
        <w:t xml:space="preserve"> </w:t>
      </w:r>
      <w:r w:rsidR="003E71FC" w:rsidRPr="00117965">
        <w:t xml:space="preserve">или несколько </w:t>
      </w:r>
      <w:r w:rsidR="00DA5976" w:rsidRPr="00117965">
        <w:rPr>
          <w:i/>
        </w:rPr>
        <w:t>поставщиков товара /подрядчиков /исполнителей</w:t>
      </w:r>
      <w:r w:rsidR="003E71FC" w:rsidRPr="00117965">
        <w:t xml:space="preserve">, выступающих на стороне </w:t>
      </w:r>
      <w:r w:rsidR="00DA5976" w:rsidRPr="00117965">
        <w:t xml:space="preserve">одного </w:t>
      </w:r>
      <w:r w:rsidR="00DA5976" w:rsidRPr="00117965">
        <w:rPr>
          <w:i/>
        </w:rPr>
        <w:t>поставщика товара /подрядчика /исполнителя</w:t>
      </w:r>
      <w:r w:rsidR="00DA5976" w:rsidRPr="00117965">
        <w:t xml:space="preserve"> в рамках участия в </w:t>
      </w:r>
      <w:r w:rsidR="009D6ADE" w:rsidRPr="00117965">
        <w:t>запросе предложений</w:t>
      </w:r>
      <w:r w:rsidR="00DA5976" w:rsidRPr="00117965">
        <w:t xml:space="preserve">, независимо от организационно-правовой формы, формы собственности, места нахождения и </w:t>
      </w:r>
      <w:r w:rsidR="00DA5976" w:rsidRPr="00117965">
        <w:lastRenderedPageBreak/>
        <w:t xml:space="preserve">места происхождения капитала, </w:t>
      </w:r>
      <w:r w:rsidRPr="00117965">
        <w:t>официально запросивш</w:t>
      </w:r>
      <w:r w:rsidR="00DA5976" w:rsidRPr="00117965">
        <w:t>ий</w:t>
      </w:r>
      <w:r w:rsidRPr="00117965">
        <w:t xml:space="preserve"> </w:t>
      </w:r>
      <w:r w:rsidR="002E77A5" w:rsidRPr="00117965">
        <w:t>документацию по запросу предложений</w:t>
      </w:r>
      <w:r w:rsidRPr="00117965">
        <w:t xml:space="preserve"> или запросивш</w:t>
      </w:r>
      <w:r w:rsidR="00DA5976" w:rsidRPr="00117965">
        <w:t>ий</w:t>
      </w:r>
      <w:r w:rsidRPr="00117965">
        <w:t xml:space="preserve"> разъяснения </w:t>
      </w:r>
      <w:r w:rsidR="003E0066" w:rsidRPr="00117965">
        <w:t>документации по запросу предложений</w:t>
      </w:r>
      <w:r w:rsidRPr="00117965">
        <w:t xml:space="preserve"> в срок до истечения срока подачи заявок</w:t>
      </w:r>
      <w:r w:rsidR="00DA5976" w:rsidRPr="00117965">
        <w:t xml:space="preserve"> на участие в </w:t>
      </w:r>
      <w:r w:rsidR="009D6ADE" w:rsidRPr="00117965">
        <w:t>запросе предложений</w:t>
      </w:r>
      <w:r w:rsidRPr="00117965">
        <w:t>, либо своевременно подавш</w:t>
      </w:r>
      <w:r w:rsidR="00DA5976" w:rsidRPr="00117965">
        <w:t>ий</w:t>
      </w:r>
      <w:r w:rsidRPr="00117965">
        <w:t xml:space="preserve"> заявку на участие в </w:t>
      </w:r>
      <w:r w:rsidR="009D6ADE" w:rsidRPr="00117965">
        <w:t>запросе предложений</w:t>
      </w:r>
      <w:r w:rsidR="001F02C2" w:rsidRPr="00117965">
        <w:t xml:space="preserve"> </w:t>
      </w:r>
      <w:r w:rsidR="001F02C2" w:rsidRPr="00117965">
        <w:rPr>
          <w:i/>
        </w:rPr>
        <w:t>[в отношении какого-либо лота]</w:t>
      </w:r>
      <w:r w:rsidRPr="00117965">
        <w:t xml:space="preserve">. Участник </w:t>
      </w:r>
      <w:r w:rsidR="003E0066" w:rsidRPr="00117965">
        <w:t>запроса предложений</w:t>
      </w:r>
      <w:r w:rsidRPr="00117965">
        <w:t xml:space="preserve"> утрачивает свой статус </w:t>
      </w:r>
      <w:r w:rsidR="001F02C2" w:rsidRPr="00117965">
        <w:rPr>
          <w:i/>
        </w:rPr>
        <w:t xml:space="preserve">[в отношении какого-либо лота] </w:t>
      </w:r>
      <w:r w:rsidRPr="00117965">
        <w:t>после истечения срока подачи заявок</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[по данному лоту]</w:t>
      </w:r>
      <w:r w:rsidRPr="00117965">
        <w:t>, если такой участник своевременно не подал свою заявку</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[в отношении данного лота].</w:t>
      </w:r>
    </w:p>
    <w:p w:rsidR="005E1A6E" w:rsidRPr="00117965" w:rsidRDefault="005E1A6E" w:rsidP="00AA12DF">
      <w:pPr>
        <w:widowControl w:val="0"/>
        <w:ind w:firstLine="709"/>
        <w:jc w:val="both"/>
        <w:rPr>
          <w:bCs/>
        </w:rPr>
      </w:pPr>
      <w:bookmarkStart w:id="11" w:name="_Ref93141687"/>
      <w:r w:rsidRPr="00117965">
        <w:t xml:space="preserve">Эксперт – лицо, обладающее специальными знаниями в областях, относящихся к предмету </w:t>
      </w:r>
      <w:r w:rsidR="003E0066" w:rsidRPr="00117965">
        <w:t>запроса предложений</w:t>
      </w:r>
      <w:r w:rsidRPr="00117965">
        <w:t xml:space="preserve">, и привлекаемое для </w:t>
      </w:r>
      <w:r w:rsidR="00392183" w:rsidRPr="00117965">
        <w:t>проведения экспертизы</w:t>
      </w:r>
      <w:r w:rsidRPr="00117965">
        <w:t xml:space="preserve"> в рамках данного </w:t>
      </w:r>
      <w:r w:rsidR="003E0066" w:rsidRPr="00117965">
        <w:t>запроса предложений</w:t>
      </w:r>
      <w:r w:rsidR="00F306A3" w:rsidRPr="00117965">
        <w:t>.</w:t>
      </w:r>
    </w:p>
    <w:bookmarkEnd w:id="11"/>
    <w:p w:rsidR="006958F6" w:rsidRPr="00117965" w:rsidRDefault="00507242" w:rsidP="00AA12DF">
      <w:pPr>
        <w:widowControl w:val="0"/>
        <w:ind w:firstLine="709"/>
        <w:jc w:val="both"/>
      </w:pPr>
      <w:r w:rsidRPr="00117965">
        <w:t>Э</w:t>
      </w:r>
      <w:r w:rsidR="006958F6" w:rsidRPr="00117965">
        <w:t>лектронная торговая площадка</w:t>
      </w:r>
      <w:r w:rsidR="00774E5E" w:rsidRPr="00117965">
        <w:t xml:space="preserve"> (ЭТП)</w:t>
      </w:r>
      <w:r w:rsidR="00E55E60" w:rsidRPr="00117965">
        <w:t xml:space="preserve"> –</w:t>
      </w:r>
      <w:r w:rsidR="006958F6" w:rsidRPr="00117965">
        <w:t xml:space="preserve"> </w:t>
      </w:r>
      <w:r w:rsidR="00E55E60" w:rsidRPr="00117965">
        <w:t>п</w:t>
      </w:r>
      <w:r w:rsidR="006958F6" w:rsidRPr="00117965">
        <w:t xml:space="preserve">рограммно-аппаратный комплекс, обеспечивающий проведение </w:t>
      </w:r>
      <w:r w:rsidR="003E0066" w:rsidRPr="00117965">
        <w:t>запроса предложений</w:t>
      </w:r>
      <w:r w:rsidR="006958F6" w:rsidRPr="0011796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17965" w:rsidRDefault="00507242" w:rsidP="00AA12DF">
      <w:pPr>
        <w:widowControl w:val="0"/>
        <w:ind w:firstLine="709"/>
        <w:jc w:val="both"/>
      </w:pPr>
      <w:r w:rsidRPr="00117965">
        <w:t>Э</w:t>
      </w:r>
      <w:r w:rsidR="006958F6" w:rsidRPr="00117965">
        <w:t xml:space="preserve">лектронная форма проведения </w:t>
      </w:r>
      <w:r w:rsidR="003E0066" w:rsidRPr="00117965">
        <w:t>запроса предложений</w:t>
      </w:r>
      <w:r w:rsidR="006958F6" w:rsidRPr="00117965">
        <w:t xml:space="preserve"> </w:t>
      </w:r>
      <w:r w:rsidR="00E55E60" w:rsidRPr="00117965">
        <w:t>– п</w:t>
      </w:r>
      <w:r w:rsidR="006958F6" w:rsidRPr="00117965">
        <w:t xml:space="preserve">роведение </w:t>
      </w:r>
      <w:r w:rsidR="003E0066" w:rsidRPr="00117965">
        <w:t>запроса предложений</w:t>
      </w:r>
      <w:r w:rsidR="006958F6" w:rsidRPr="00117965">
        <w:t xml:space="preserve"> с использованием электронной торговой площадки и обменом электронными документами.</w:t>
      </w:r>
    </w:p>
    <w:p w:rsidR="006958F6" w:rsidRPr="00117965" w:rsidRDefault="00507242" w:rsidP="00AA12DF">
      <w:pPr>
        <w:widowControl w:val="0"/>
        <w:ind w:firstLine="709"/>
        <w:jc w:val="both"/>
      </w:pPr>
      <w:r w:rsidRPr="00117965">
        <w:t>Э</w:t>
      </w:r>
      <w:r w:rsidR="006958F6" w:rsidRPr="00117965">
        <w:t xml:space="preserve">лектронный документ </w:t>
      </w:r>
      <w:r w:rsidR="00E55E60" w:rsidRPr="00117965">
        <w:t>– э</w:t>
      </w:r>
      <w:r w:rsidR="006958F6" w:rsidRPr="00117965">
        <w:t>лектронное сообщение, подписанное электронной цифровой подписью</w:t>
      </w:r>
      <w:r w:rsidR="003F3D83" w:rsidRPr="00117965">
        <w:t>, созданн</w:t>
      </w:r>
      <w:r w:rsidR="00331BA8" w:rsidRPr="00117965">
        <w:t>ое</w:t>
      </w:r>
      <w:r w:rsidR="003F3D83" w:rsidRPr="00117965">
        <w:t xml:space="preserve"> и оформленн</w:t>
      </w:r>
      <w:r w:rsidR="00331BA8" w:rsidRPr="00117965">
        <w:t>ое</w:t>
      </w:r>
      <w:r w:rsidR="003F3D83" w:rsidRPr="0011796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17965" w:rsidRDefault="00F35F38" w:rsidP="00AA12DF">
      <w:pPr>
        <w:widowControl w:val="0"/>
        <w:ind w:firstLine="709"/>
        <w:jc w:val="both"/>
      </w:pPr>
      <w:bookmarkStart w:id="12" w:name="_Toc314731698"/>
      <w:r w:rsidRPr="00117965">
        <w:t>СОКРАЩЕНИЯ</w:t>
      </w:r>
      <w:bookmarkEnd w:id="12"/>
    </w:p>
    <w:p w:rsidR="00F35F38" w:rsidRPr="00117965" w:rsidRDefault="00F35F38" w:rsidP="00F35F38">
      <w:pPr>
        <w:ind w:firstLine="720"/>
        <w:jc w:val="both"/>
      </w:pPr>
      <w:r w:rsidRPr="00117965">
        <w:t>АЭС — атомная электростанция.</w:t>
      </w:r>
    </w:p>
    <w:p w:rsidR="00EF7227" w:rsidRPr="00117965" w:rsidRDefault="00EF7227" w:rsidP="00EF7227">
      <w:pPr>
        <w:ind w:firstLine="720"/>
        <w:jc w:val="both"/>
      </w:pPr>
      <w:r w:rsidRPr="00117965">
        <w:t xml:space="preserve">АК дивизиона — Арбитражный комитет дивизиона </w:t>
      </w:r>
      <w:proofErr w:type="spellStart"/>
      <w:r w:rsidRPr="00117965">
        <w:t>Госкорпорации</w:t>
      </w:r>
      <w:proofErr w:type="spellEnd"/>
      <w:r w:rsidRPr="00117965">
        <w:t> «</w:t>
      </w:r>
      <w:proofErr w:type="spellStart"/>
      <w:r w:rsidRPr="00117965">
        <w:t>Росатом</w:t>
      </w:r>
      <w:proofErr w:type="spellEnd"/>
      <w:r w:rsidRPr="00117965">
        <w:t>».</w:t>
      </w:r>
    </w:p>
    <w:p w:rsidR="00F35F38" w:rsidRPr="00117965" w:rsidRDefault="00F35F38" w:rsidP="00F35F38">
      <w:pPr>
        <w:ind w:firstLine="720"/>
        <w:jc w:val="both"/>
      </w:pPr>
      <w:r w:rsidRPr="00117965">
        <w:t>ДЗО — дочерние либо зависимые общества.</w:t>
      </w:r>
    </w:p>
    <w:p w:rsidR="00F35F38" w:rsidRPr="00117965" w:rsidRDefault="00F35F38" w:rsidP="00F35F38">
      <w:pPr>
        <w:ind w:firstLine="720"/>
        <w:jc w:val="both"/>
      </w:pPr>
      <w:r w:rsidRPr="00117965">
        <w:t>ЕОСЗ — Единый отраслевой стандарт закупок (Положение о закупке) Государственной корпорации по атомной энергии «</w:t>
      </w:r>
      <w:proofErr w:type="spellStart"/>
      <w:r w:rsidRPr="00117965">
        <w:t>Росатом</w:t>
      </w:r>
      <w:proofErr w:type="spellEnd"/>
      <w:r w:rsidRPr="00117965">
        <w:t xml:space="preserve">», утвержденный решением наблюдательного совета </w:t>
      </w:r>
      <w:proofErr w:type="spellStart"/>
      <w:r w:rsidRPr="00117965">
        <w:t>Госкорпорации</w:t>
      </w:r>
      <w:proofErr w:type="spellEnd"/>
      <w:r w:rsidRPr="00117965">
        <w:t xml:space="preserve"> «</w:t>
      </w:r>
      <w:proofErr w:type="spellStart"/>
      <w:r w:rsidRPr="00117965">
        <w:t>Росатом</w:t>
      </w:r>
      <w:proofErr w:type="spellEnd"/>
      <w:r w:rsidRPr="00117965">
        <w:t xml:space="preserve">» </w:t>
      </w:r>
      <w:r w:rsidR="008174BC" w:rsidRPr="00117965">
        <w:t>(протокол от 07.02.2012 № 37)</w:t>
      </w:r>
      <w:r w:rsidR="00700998" w:rsidRPr="00117965">
        <w:t xml:space="preserve"> в редакции согласно </w:t>
      </w:r>
      <w:r w:rsidR="00700998" w:rsidRPr="00117965">
        <w:rPr>
          <w:u w:val="single"/>
        </w:rPr>
        <w:t xml:space="preserve">пункту </w:t>
      </w:r>
      <w:r w:rsidR="00700998" w:rsidRPr="00117965">
        <w:rPr>
          <w:u w:val="single"/>
        </w:rPr>
        <w:fldChar w:fldCharType="begin"/>
      </w:r>
      <w:r w:rsidR="00700998" w:rsidRPr="00117965">
        <w:rPr>
          <w:u w:val="single"/>
        </w:rPr>
        <w:instrText xml:space="preserve"> REF _Ref320198365 \r \h  \* MERGEFORMAT </w:instrText>
      </w:r>
      <w:r w:rsidR="00700998" w:rsidRPr="00117965">
        <w:rPr>
          <w:u w:val="single"/>
        </w:rPr>
      </w:r>
      <w:r w:rsidR="00700998" w:rsidRPr="00117965">
        <w:rPr>
          <w:u w:val="single"/>
        </w:rPr>
        <w:fldChar w:fldCharType="separate"/>
      </w:r>
      <w:r w:rsidR="00594072">
        <w:rPr>
          <w:u w:val="single"/>
        </w:rPr>
        <w:t>2</w:t>
      </w:r>
      <w:r w:rsidR="00700998" w:rsidRPr="00117965">
        <w:rPr>
          <w:u w:val="single"/>
        </w:rPr>
        <w:fldChar w:fldCharType="end"/>
      </w:r>
      <w:r w:rsidR="00700998" w:rsidRPr="00117965">
        <w:rPr>
          <w:u w:val="single"/>
        </w:rPr>
        <w:t xml:space="preserve"> раздела </w:t>
      </w:r>
      <w:r w:rsidR="00700998" w:rsidRPr="00117965">
        <w:rPr>
          <w:u w:val="single"/>
        </w:rPr>
        <w:fldChar w:fldCharType="begin"/>
      </w:r>
      <w:r w:rsidR="00700998" w:rsidRPr="00117965">
        <w:rPr>
          <w:u w:val="single"/>
        </w:rPr>
        <w:instrText xml:space="preserve"> REF _Ref317249938 \r \h  \* MERGEFORMAT </w:instrText>
      </w:r>
      <w:r w:rsidR="00700998" w:rsidRPr="00117965">
        <w:rPr>
          <w:u w:val="single"/>
        </w:rPr>
      </w:r>
      <w:r w:rsidR="00700998" w:rsidRPr="00117965">
        <w:rPr>
          <w:u w:val="single"/>
        </w:rPr>
        <w:fldChar w:fldCharType="separate"/>
      </w:r>
      <w:r w:rsidR="00594072">
        <w:rPr>
          <w:u w:val="single"/>
        </w:rPr>
        <w:t>5</w:t>
      </w:r>
      <w:r w:rsidR="00700998" w:rsidRPr="00117965">
        <w:rPr>
          <w:u w:val="single"/>
        </w:rPr>
        <w:fldChar w:fldCharType="end"/>
      </w:r>
      <w:r w:rsidR="00700998" w:rsidRPr="00117965">
        <w:rPr>
          <w:u w:val="single"/>
        </w:rPr>
        <w:t xml:space="preserve"> «Информационная карта запроса предложений»</w:t>
      </w:r>
      <w:r w:rsidRPr="00117965">
        <w:t>.</w:t>
      </w:r>
    </w:p>
    <w:p w:rsidR="00F35F38" w:rsidRPr="00117965" w:rsidRDefault="00F35F38" w:rsidP="00F35F38">
      <w:pPr>
        <w:ind w:firstLine="720"/>
        <w:jc w:val="both"/>
      </w:pPr>
      <w:r w:rsidRPr="00117965">
        <w:t>НДС — налог на добавленную стоимость.</w:t>
      </w:r>
    </w:p>
    <w:p w:rsidR="00F35F38" w:rsidRPr="00117965" w:rsidRDefault="00F35F38" w:rsidP="00F35F38">
      <w:pPr>
        <w:ind w:firstLine="720"/>
        <w:jc w:val="both"/>
      </w:pPr>
      <w:r w:rsidRPr="00117965">
        <w:t>НИР — научно-исследовательская работа.</w:t>
      </w:r>
    </w:p>
    <w:p w:rsidR="00F35F38" w:rsidRPr="00117965" w:rsidRDefault="00F35F38" w:rsidP="00F35F38">
      <w:pPr>
        <w:ind w:firstLine="720"/>
        <w:jc w:val="both"/>
      </w:pPr>
      <w:r w:rsidRPr="00117965">
        <w:t>ОКР — опытно-конструкторская работа.</w:t>
      </w:r>
    </w:p>
    <w:p w:rsidR="00F35F38" w:rsidRPr="00117965" w:rsidRDefault="00F35F38" w:rsidP="00F35F38">
      <w:pPr>
        <w:ind w:firstLine="720"/>
        <w:jc w:val="both"/>
      </w:pPr>
      <w:r w:rsidRPr="00117965">
        <w:t>ПИР — проектно-изыскательские работы.</w:t>
      </w:r>
    </w:p>
    <w:p w:rsidR="00F35F38" w:rsidRPr="00117965" w:rsidRDefault="00F35F38" w:rsidP="00F35F38">
      <w:pPr>
        <w:ind w:firstLine="720"/>
        <w:jc w:val="both"/>
      </w:pPr>
      <w:r w:rsidRPr="00117965">
        <w:t xml:space="preserve">ЦАК — Центральный арбитражный комитет </w:t>
      </w:r>
      <w:r w:rsidR="00392183" w:rsidRPr="00117965">
        <w:t xml:space="preserve">в сфере закупок </w:t>
      </w:r>
      <w:proofErr w:type="spellStart"/>
      <w:r w:rsidR="00392183" w:rsidRPr="00117965">
        <w:t>Госкорпорации</w:t>
      </w:r>
      <w:proofErr w:type="spellEnd"/>
      <w:r w:rsidR="00392183" w:rsidRPr="00117965">
        <w:t xml:space="preserve"> «</w:t>
      </w:r>
      <w:proofErr w:type="spellStart"/>
      <w:r w:rsidR="00392183" w:rsidRPr="00117965">
        <w:t>Росатом</w:t>
      </w:r>
      <w:proofErr w:type="spellEnd"/>
      <w:r w:rsidR="00392183" w:rsidRPr="00117965">
        <w:t>»</w:t>
      </w:r>
      <w:r w:rsidRPr="00117965">
        <w:t>.</w:t>
      </w:r>
    </w:p>
    <w:p w:rsidR="00F35F38" w:rsidRPr="00117965" w:rsidRDefault="00F35F38" w:rsidP="00F35F38">
      <w:pPr>
        <w:ind w:firstLine="720"/>
        <w:jc w:val="both"/>
      </w:pPr>
      <w:r w:rsidRPr="00117965">
        <w:t>ЭТП — электронная торговая площадка.</w:t>
      </w:r>
    </w:p>
    <w:p w:rsidR="006958F6" w:rsidRPr="00117965" w:rsidRDefault="00F35F38" w:rsidP="00CB6822">
      <w:pPr>
        <w:ind w:firstLine="720"/>
        <w:jc w:val="both"/>
      </w:pPr>
      <w:r w:rsidRPr="00117965">
        <w:t>ЭЦП — электронная цифровая подпись.</w:t>
      </w:r>
    </w:p>
    <w:p w:rsidR="00C87330" w:rsidRPr="00117965" w:rsidRDefault="00C87330" w:rsidP="00C87330">
      <w:pPr>
        <w:spacing w:after="120"/>
        <w:jc w:val="both"/>
      </w:pPr>
      <w:r w:rsidRPr="00117965">
        <w:br w:type="page"/>
      </w:r>
    </w:p>
    <w:p w:rsidR="00C87330" w:rsidRPr="00117965" w:rsidRDefault="00C87330" w:rsidP="00F00F15">
      <w:pPr>
        <w:pStyle w:val="10"/>
        <w:keepNext w:val="0"/>
        <w:widowControl w:val="0"/>
        <w:numPr>
          <w:ilvl w:val="1"/>
          <w:numId w:val="6"/>
        </w:numPr>
        <w:tabs>
          <w:tab w:val="clear" w:pos="1440"/>
          <w:tab w:val="num" w:pos="1134"/>
          <w:tab w:val="num" w:pos="1790"/>
        </w:tabs>
        <w:ind w:left="1790" w:hanging="731"/>
        <w:jc w:val="center"/>
      </w:pPr>
      <w:bookmarkStart w:id="13" w:name="_Toc374456841"/>
      <w:r w:rsidRPr="00117965">
        <w:lastRenderedPageBreak/>
        <w:t>ОБЩИЕ ПОЛОЖЕНИЯ</w:t>
      </w:r>
      <w:bookmarkEnd w:id="13"/>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Форма и вид процедуры закупки, предмет </w:t>
      </w:r>
      <w:r w:rsidR="003E0066" w:rsidRPr="00117965">
        <w:t>запроса предложений</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4" w:name="_Ref126000848"/>
      <w:r w:rsidRPr="00117965">
        <w:t xml:space="preserve">Открытый одноэтапный </w:t>
      </w:r>
      <w:r w:rsidR="002E77A5" w:rsidRPr="00117965">
        <w:t>запрос предложений</w:t>
      </w:r>
      <w:r w:rsidRPr="00117965">
        <w:t xml:space="preserve"> </w:t>
      </w:r>
      <w:bookmarkEnd w:id="14"/>
      <w:r w:rsidR="00B27E89" w:rsidRPr="00117965">
        <w:t xml:space="preserve">в электронной форме </w:t>
      </w:r>
      <w:r w:rsidR="00B15A9F" w:rsidRPr="00117965">
        <w:t>без </w:t>
      </w:r>
      <w:r w:rsidRPr="00117965">
        <w:t>квалификационного отбора на право заключения договора/</w:t>
      </w:r>
      <w:proofErr w:type="spellStart"/>
      <w:r w:rsidRPr="00117965">
        <w:t>ов</w:t>
      </w:r>
      <w:proofErr w:type="spellEnd"/>
      <w:r w:rsidRPr="00117965">
        <w:t xml:space="preserve"> на поставку товаров, выполнение работ или оказание услуг.</w:t>
      </w:r>
    </w:p>
    <w:p w:rsidR="00774E5E" w:rsidRPr="00117965" w:rsidRDefault="00774E5E" w:rsidP="00F00F15">
      <w:pPr>
        <w:pStyle w:val="Times12"/>
        <w:widowControl w:val="0"/>
        <w:ind w:firstLine="709"/>
        <w:rPr>
          <w:szCs w:val="24"/>
        </w:rPr>
      </w:pPr>
      <w:r w:rsidRPr="00117965">
        <w:rPr>
          <w:szCs w:val="24"/>
        </w:rPr>
        <w:t xml:space="preserve">Настоящий </w:t>
      </w:r>
      <w:r w:rsidR="002E77A5" w:rsidRPr="00117965">
        <w:rPr>
          <w:szCs w:val="24"/>
        </w:rPr>
        <w:t>запрос предложений</w:t>
      </w:r>
      <w:r w:rsidRPr="00117965">
        <w:rPr>
          <w:szCs w:val="24"/>
        </w:rPr>
        <w:t xml:space="preserve"> проводится в соответствии с правилами и с</w:t>
      </w:r>
      <w:r w:rsidR="00D53A1F" w:rsidRPr="00117965">
        <w:rPr>
          <w:szCs w:val="24"/>
        </w:rPr>
        <w:t> </w:t>
      </w:r>
      <w:r w:rsidRPr="00117965">
        <w:rPr>
          <w:szCs w:val="24"/>
        </w:rPr>
        <w:t>использованием функционала</w:t>
      </w:r>
      <w:r w:rsidR="002C2B00" w:rsidRPr="00117965">
        <w:rPr>
          <w:spacing w:val="-6"/>
          <w:szCs w:val="24"/>
        </w:rPr>
        <w:t xml:space="preserve"> </w:t>
      </w:r>
      <w:r w:rsidR="00E25760" w:rsidRPr="00117965">
        <w:rPr>
          <w:spacing w:val="-6"/>
          <w:szCs w:val="24"/>
        </w:rPr>
        <w:t>ЭТП</w:t>
      </w:r>
      <w:r w:rsidR="002C2B00" w:rsidRPr="00117965">
        <w:rPr>
          <w:spacing w:val="-6"/>
          <w:szCs w:val="24"/>
        </w:rPr>
        <w:t>, указанной в </w:t>
      </w:r>
      <w:r w:rsidR="002C2B00" w:rsidRPr="00117965">
        <w:rPr>
          <w:spacing w:val="-6"/>
          <w:szCs w:val="24"/>
          <w:u w:val="single"/>
        </w:rPr>
        <w:t>пункте </w:t>
      </w:r>
      <w:r w:rsidR="003B7A32" w:rsidRPr="00117965">
        <w:rPr>
          <w:spacing w:val="-6"/>
          <w:szCs w:val="24"/>
          <w:u w:val="single"/>
        </w:rPr>
        <w:fldChar w:fldCharType="begin"/>
      </w:r>
      <w:r w:rsidR="003B7A32" w:rsidRPr="00117965">
        <w:rPr>
          <w:spacing w:val="-6"/>
          <w:szCs w:val="24"/>
          <w:u w:val="single"/>
        </w:rPr>
        <w:instrText xml:space="preserve"> REF _Ref317250534 \r \h </w:instrText>
      </w:r>
      <w:r w:rsidR="00CC2B95" w:rsidRPr="00117965">
        <w:rPr>
          <w:spacing w:val="-6"/>
          <w:szCs w:val="24"/>
          <w:u w:val="single"/>
        </w:rPr>
        <w:instrText xml:space="preserve"> \* MERGEFORMAT </w:instrText>
      </w:r>
      <w:r w:rsidR="003B7A32" w:rsidRPr="00117965">
        <w:rPr>
          <w:spacing w:val="-6"/>
          <w:szCs w:val="24"/>
          <w:u w:val="single"/>
        </w:rPr>
      </w:r>
      <w:r w:rsidR="003B7A32" w:rsidRPr="00117965">
        <w:rPr>
          <w:spacing w:val="-6"/>
          <w:szCs w:val="24"/>
          <w:u w:val="single"/>
        </w:rPr>
        <w:fldChar w:fldCharType="separate"/>
      </w:r>
      <w:r w:rsidR="00594072">
        <w:rPr>
          <w:spacing w:val="-6"/>
          <w:szCs w:val="24"/>
          <w:u w:val="single"/>
        </w:rPr>
        <w:t>7</w:t>
      </w:r>
      <w:r w:rsidR="003B7A32" w:rsidRPr="00117965">
        <w:rPr>
          <w:spacing w:val="-6"/>
          <w:szCs w:val="24"/>
          <w:u w:val="single"/>
        </w:rPr>
        <w:fldChar w:fldCharType="end"/>
      </w:r>
      <w:r w:rsidR="002C2B00" w:rsidRPr="00117965">
        <w:rPr>
          <w:szCs w:val="24"/>
          <w:u w:val="single"/>
        </w:rPr>
        <w:t xml:space="preserve"> раздела</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_Ref317250543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594072">
        <w:rPr>
          <w:szCs w:val="24"/>
          <w:u w:val="single"/>
        </w:rPr>
        <w:t>5</w:t>
      </w:r>
      <w:r w:rsidR="003B7A32" w:rsidRPr="00117965">
        <w:rPr>
          <w:szCs w:val="24"/>
          <w:u w:val="single"/>
        </w:rPr>
        <w:fldChar w:fldCharType="end"/>
      </w:r>
      <w:r w:rsidR="002C2B00" w:rsidRPr="00117965">
        <w:rPr>
          <w:szCs w:val="24"/>
          <w:u w:val="single"/>
        </w:rPr>
        <w:t xml:space="preserve"> «Информационная карта </w:t>
      </w:r>
      <w:r w:rsidR="003E0066" w:rsidRPr="00117965">
        <w:rPr>
          <w:szCs w:val="24"/>
          <w:u w:val="single"/>
        </w:rPr>
        <w:t>запроса предложений</w:t>
      </w:r>
      <w:r w:rsidR="002C2B00" w:rsidRPr="00117965">
        <w:rPr>
          <w:szCs w:val="24"/>
          <w:u w:val="single"/>
        </w:rPr>
        <w:t>»</w:t>
      </w:r>
      <w:r w:rsidRPr="00117965">
        <w:rPr>
          <w:szCs w:val="24"/>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Наименование, количество, объем и характеристики поставляемых по договору</w:t>
      </w:r>
      <w:r w:rsidRPr="00117965">
        <w:rPr>
          <w:bCs/>
          <w:i/>
        </w:rPr>
        <w:t>/</w:t>
      </w:r>
      <w:proofErr w:type="spellStart"/>
      <w:r w:rsidRPr="00117965">
        <w:rPr>
          <w:bCs/>
          <w:i/>
        </w:rPr>
        <w:t>ам</w:t>
      </w:r>
      <w:proofErr w:type="spellEnd"/>
      <w:r w:rsidRPr="00117965">
        <w:rPr>
          <w:bCs/>
          <w:i/>
        </w:rPr>
        <w:t xml:space="preserve"> </w:t>
      </w:r>
      <w:r w:rsidRPr="00117965">
        <w:t xml:space="preserve">товаров, выполняемых работ и оказываемых услуг </w:t>
      </w:r>
      <w:r w:rsidRPr="00117965">
        <w:rPr>
          <w:bCs/>
          <w:i/>
        </w:rPr>
        <w:t>[в отношении каждого лота]</w:t>
      </w:r>
      <w:r w:rsidRPr="00117965">
        <w:t xml:space="preserve"> указаны в </w:t>
      </w:r>
      <w:r w:rsidR="00B27E89" w:rsidRPr="00117965">
        <w:rPr>
          <w:bCs/>
          <w:u w:val="single"/>
        </w:rPr>
        <w:t>Т</w:t>
      </w:r>
      <w:r w:rsidRPr="00117965">
        <w:rPr>
          <w:bCs/>
          <w:u w:val="single"/>
        </w:rPr>
        <w:t>оме</w:t>
      </w:r>
      <w:r w:rsidR="00B27E89" w:rsidRPr="00117965">
        <w:rPr>
          <w:bCs/>
          <w:u w:val="single"/>
        </w:rPr>
        <w:t> </w:t>
      </w:r>
      <w:r w:rsidR="006307DE" w:rsidRPr="00117965">
        <w:rPr>
          <w:bCs/>
          <w:u w:val="single"/>
        </w:rPr>
        <w:t>2</w:t>
      </w:r>
      <w:r w:rsidRPr="00117965">
        <w:rPr>
          <w:u w:val="single"/>
        </w:rPr>
        <w:t xml:space="preserve"> «ТЕХНИЧЕСКАЯ ЧАСТЬ»</w:t>
      </w:r>
      <w:r w:rsidRPr="00117965">
        <w:t xml:space="preserve"> настоящей </w:t>
      </w:r>
      <w:r w:rsidR="003E0066" w:rsidRPr="00117965">
        <w:t>документации по запросу предложений</w:t>
      </w:r>
      <w:r w:rsidRPr="00117965">
        <w:t xml:space="preserve"> (далее по тексту ссылки на разделы, подразделы, пункты и подпункты относятся исключительно к настоящей </w:t>
      </w:r>
      <w:r w:rsidR="003E0066" w:rsidRPr="00117965">
        <w:t>документации по запросу предложений</w:t>
      </w:r>
      <w:r w:rsidRPr="00117965">
        <w:t>, если рядом с такой ссылкой не указано иное).</w:t>
      </w:r>
      <w:r w:rsidR="00D717F7" w:rsidRPr="00117965">
        <w:t xml:space="preserve"> Проект договора, который будет заключен по результатам </w:t>
      </w:r>
      <w:r w:rsidR="003E0066" w:rsidRPr="00117965">
        <w:t>запроса предложений</w:t>
      </w:r>
      <w:r w:rsidR="00D717F7" w:rsidRPr="00117965">
        <w:t>, приведен в</w:t>
      </w:r>
      <w:r w:rsidR="00D717F7" w:rsidRPr="00117965">
        <w:rPr>
          <w:iCs/>
        </w:rPr>
        <w:t xml:space="preserve"> </w:t>
      </w:r>
      <w:r w:rsidR="0021405E" w:rsidRPr="00117965">
        <w:rPr>
          <w:iCs/>
          <w:u w:val="single"/>
        </w:rPr>
        <w:t>Части 2 Тома 1</w:t>
      </w:r>
      <w:r w:rsidR="00D717F7" w:rsidRPr="00117965">
        <w:rPr>
          <w:iCs/>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Предметом настоящего </w:t>
      </w:r>
      <w:r w:rsidR="003E0066" w:rsidRPr="00117965">
        <w:t>запроса предложений</w:t>
      </w:r>
      <w:r w:rsidRPr="00117965">
        <w:t xml:space="preserve"> </w:t>
      </w:r>
      <w:r w:rsidRPr="00117965">
        <w:rPr>
          <w:bCs/>
          <w:i/>
        </w:rPr>
        <w:t>[в отношении каждого лота отдельно]</w:t>
      </w:r>
      <w:r w:rsidRPr="00117965">
        <w:t xml:space="preserve"> является право на заключение договора</w:t>
      </w:r>
      <w:r w:rsidRPr="00117965">
        <w:rPr>
          <w:bCs/>
          <w:i/>
        </w:rPr>
        <w:t>/</w:t>
      </w:r>
      <w:proofErr w:type="spellStart"/>
      <w:r w:rsidRPr="00117965">
        <w:rPr>
          <w:bCs/>
          <w:i/>
        </w:rPr>
        <w:t>ов</w:t>
      </w:r>
      <w:proofErr w:type="spellEnd"/>
      <w:r w:rsidRPr="00117965">
        <w:t xml:space="preserve"> на поставку товаров, выполнение работ или оказание услуг согласно </w:t>
      </w:r>
      <w:r w:rsidRPr="00117965">
        <w:rPr>
          <w:u w:val="single"/>
        </w:rPr>
        <w:t>пункту</w:t>
      </w:r>
      <w:r w:rsidR="003B7A32" w:rsidRPr="00117965">
        <w:rPr>
          <w:u w:val="single"/>
        </w:rPr>
        <w:t> </w:t>
      </w:r>
      <w:r w:rsidR="003B7A32" w:rsidRPr="00117965">
        <w:rPr>
          <w:u w:val="single"/>
        </w:rPr>
        <w:fldChar w:fldCharType="begin"/>
      </w:r>
      <w:r w:rsidR="003B7A32" w:rsidRPr="00117965">
        <w:rPr>
          <w:u w:val="single"/>
        </w:rPr>
        <w:instrText xml:space="preserve"> REF _Ref317250566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594072">
        <w:rPr>
          <w:u w:val="single"/>
        </w:rPr>
        <w:t>1</w:t>
      </w:r>
      <w:r w:rsidR="003B7A32" w:rsidRPr="00117965">
        <w:rPr>
          <w:u w:val="single"/>
        </w:rPr>
        <w:fldChar w:fldCharType="end"/>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_Ref317250574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594072">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87330" w:rsidP="00F00F15">
      <w:pPr>
        <w:pStyle w:val="Times12"/>
        <w:widowControl w:val="0"/>
        <w:ind w:firstLine="709"/>
        <w:rPr>
          <w:szCs w:val="24"/>
        </w:rPr>
      </w:pPr>
      <w:r w:rsidRPr="00117965">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117965">
        <w:rPr>
          <w:szCs w:val="24"/>
          <w:u w:val="single"/>
        </w:rPr>
        <w:t>пунктах</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_Ref317250566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594072">
        <w:rPr>
          <w:szCs w:val="24"/>
          <w:u w:val="single"/>
        </w:rPr>
        <w:t>1</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_Ref317250598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594072">
        <w:rPr>
          <w:szCs w:val="24"/>
          <w:u w:val="single"/>
        </w:rPr>
        <w:t>3</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_Ref317250606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594072">
        <w:rPr>
          <w:szCs w:val="24"/>
          <w:u w:val="single"/>
        </w:rPr>
        <w:t>4</w:t>
      </w:r>
      <w:r w:rsidR="003B7A32" w:rsidRPr="00117965">
        <w:rPr>
          <w:szCs w:val="24"/>
          <w:u w:val="single"/>
        </w:rPr>
        <w:fldChar w:fldCharType="end"/>
      </w:r>
      <w:r w:rsidR="003B7A32" w:rsidRPr="00117965">
        <w:rPr>
          <w:szCs w:val="24"/>
          <w:u w:val="single"/>
        </w:rPr>
        <w:t xml:space="preserve"> раздела </w:t>
      </w:r>
      <w:r w:rsidR="003B7A32" w:rsidRPr="00117965">
        <w:rPr>
          <w:szCs w:val="24"/>
          <w:u w:val="single"/>
        </w:rPr>
        <w:fldChar w:fldCharType="begin"/>
      </w:r>
      <w:r w:rsidR="003B7A32" w:rsidRPr="00117965">
        <w:rPr>
          <w:szCs w:val="24"/>
          <w:u w:val="single"/>
        </w:rPr>
        <w:instrText xml:space="preserve"> REF _Ref317250613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594072">
        <w:rPr>
          <w:szCs w:val="24"/>
          <w:u w:val="single"/>
        </w:rPr>
        <w:t>5</w:t>
      </w:r>
      <w:r w:rsidR="003B7A32" w:rsidRPr="00117965">
        <w:rPr>
          <w:szCs w:val="24"/>
          <w:u w:val="single"/>
        </w:rPr>
        <w:fldChar w:fldCharType="end"/>
      </w:r>
      <w:r w:rsidR="005D1E74" w:rsidRPr="00117965">
        <w:rPr>
          <w:szCs w:val="24"/>
          <w:u w:val="single"/>
        </w:rPr>
        <w:t xml:space="preserve"> </w:t>
      </w:r>
      <w:r w:rsidRPr="00117965">
        <w:rPr>
          <w:szCs w:val="24"/>
          <w:u w:val="single"/>
        </w:rPr>
        <w:t xml:space="preserve">«Информационная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F00F15">
      <w:pPr>
        <w:pStyle w:val="Times12"/>
        <w:widowControl w:val="0"/>
        <w:ind w:firstLine="709"/>
        <w:rPr>
          <w:szCs w:val="24"/>
        </w:rPr>
      </w:pPr>
      <w:r w:rsidRPr="00117965">
        <w:rPr>
          <w:szCs w:val="24"/>
        </w:rPr>
        <w:t>Частичная поставка товара, выполнение работ, оказание услуг</w:t>
      </w:r>
      <w:r w:rsidRPr="00117965">
        <w:rPr>
          <w:bCs w:val="0"/>
          <w:i/>
          <w:szCs w:val="24"/>
        </w:rPr>
        <w:t xml:space="preserve"> [в</w:t>
      </w:r>
      <w:r w:rsidR="00B27E89" w:rsidRPr="00117965">
        <w:rPr>
          <w:bCs w:val="0"/>
          <w:i/>
          <w:szCs w:val="24"/>
        </w:rPr>
        <w:t> </w:t>
      </w:r>
      <w:r w:rsidRPr="00117965">
        <w:rPr>
          <w:bCs w:val="0"/>
          <w:i/>
          <w:szCs w:val="24"/>
        </w:rPr>
        <w:t>составе</w:t>
      </w:r>
      <w:r w:rsidR="00B27E89" w:rsidRPr="00117965">
        <w:rPr>
          <w:bCs w:val="0"/>
          <w:i/>
          <w:szCs w:val="24"/>
        </w:rPr>
        <w:t> </w:t>
      </w:r>
      <w:r w:rsidRPr="00117965">
        <w:rPr>
          <w:bCs w:val="0"/>
          <w:i/>
          <w:szCs w:val="24"/>
        </w:rPr>
        <w:t>лота]</w:t>
      </w:r>
      <w:r w:rsidRPr="00117965">
        <w:rPr>
          <w:szCs w:val="24"/>
        </w:rPr>
        <w:t xml:space="preserve"> не</w:t>
      </w:r>
      <w:r w:rsidRPr="00117965">
        <w:rPr>
          <w:szCs w:val="24"/>
          <w:lang w:val="en-US"/>
        </w:rPr>
        <w:t> </w:t>
      </w:r>
      <w:r w:rsidRPr="00117965">
        <w:rPr>
          <w:szCs w:val="24"/>
        </w:rPr>
        <w:t>допускается.</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Участ</w:t>
      </w:r>
      <w:r w:rsidR="00DF421D" w:rsidRPr="00117965">
        <w:rPr>
          <w:lang w:val="ru-RU"/>
        </w:rPr>
        <w:t>ие в процедуре</w:t>
      </w:r>
      <w:r w:rsidRPr="00117965">
        <w:t xml:space="preserve"> </w:t>
      </w:r>
      <w:r w:rsidR="003E0066" w:rsidRPr="00117965">
        <w:t>запроса предложений</w:t>
      </w:r>
    </w:p>
    <w:p w:rsidR="00C87330" w:rsidRPr="00117965" w:rsidRDefault="00DF421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Принять участие в </w:t>
      </w:r>
      <w:r w:rsidR="009D6ADE" w:rsidRPr="00117965">
        <w:t>запросе предложений</w:t>
      </w:r>
      <w:r w:rsidRPr="00117965">
        <w:t xml:space="preserve"> может любой </w:t>
      </w:r>
      <w:r w:rsidRPr="00117965">
        <w:rPr>
          <w:i/>
        </w:rPr>
        <w:t>поставщик товара /подрядчик /исполнитель</w:t>
      </w:r>
      <w:r w:rsidRPr="00117965">
        <w:t xml:space="preserve"> или несколько </w:t>
      </w:r>
      <w:r w:rsidRPr="00117965">
        <w:rPr>
          <w:i/>
        </w:rPr>
        <w:t>поставщиков товара /подрядчиков /исполнителей</w:t>
      </w:r>
      <w:r w:rsidRPr="00117965">
        <w:t xml:space="preserve">, выступающих на стороне одного </w:t>
      </w:r>
      <w:r w:rsidRPr="00117965">
        <w:rPr>
          <w:i/>
        </w:rPr>
        <w:t>поставщика товара /подрядчика /исполнителя</w:t>
      </w:r>
      <w:r w:rsidRPr="00117965">
        <w:t>, независимо от организационно-правовой формы, формы собственности, места нахождения и места происхождения капитала.</w:t>
      </w:r>
    </w:p>
    <w:p w:rsidR="00805543" w:rsidRPr="00117965" w:rsidRDefault="00774E5E"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участия в процедуре </w:t>
      </w:r>
      <w:r w:rsidR="003E0066" w:rsidRPr="00117965">
        <w:t>запроса предложений</w:t>
      </w:r>
      <w:r w:rsidRPr="00117965">
        <w:t xml:space="preserve"> участник</w:t>
      </w:r>
      <w:r w:rsidR="002C2B00" w:rsidRPr="00117965">
        <w:t xml:space="preserve"> </w:t>
      </w:r>
      <w:r w:rsidR="003E0066" w:rsidRPr="00117965">
        <w:t>запроса предложений</w:t>
      </w:r>
      <w:r w:rsidR="00805543" w:rsidRPr="00117965">
        <w:t xml:space="preserve"> </w:t>
      </w:r>
      <w:r w:rsidR="002C2B00" w:rsidRPr="00117965">
        <w:t>должен</w:t>
      </w:r>
    </w:p>
    <w:p w:rsidR="00805543" w:rsidRPr="00117965" w:rsidRDefault="00805543" w:rsidP="00636A33">
      <w:pPr>
        <w:numPr>
          <w:ilvl w:val="0"/>
          <w:numId w:val="66"/>
        </w:numPr>
        <w:tabs>
          <w:tab w:val="left" w:pos="1134"/>
        </w:tabs>
        <w:ind w:left="0" w:right="-1" w:firstLine="720"/>
        <w:jc w:val="both"/>
      </w:pPr>
      <w:proofErr w:type="gramStart"/>
      <w:r w:rsidRPr="00117965">
        <w:t>быть</w:t>
      </w:r>
      <w:proofErr w:type="gramEnd"/>
      <w:r w:rsidRPr="00117965">
        <w:t xml:space="preserve">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117965" w:rsidRDefault="00805543" w:rsidP="00636A33">
      <w:pPr>
        <w:numPr>
          <w:ilvl w:val="0"/>
          <w:numId w:val="66"/>
        </w:numPr>
        <w:tabs>
          <w:tab w:val="left" w:pos="1134"/>
        </w:tabs>
        <w:ind w:left="0" w:right="-1" w:firstLine="720"/>
        <w:jc w:val="both"/>
      </w:pPr>
      <w:proofErr w:type="gramStart"/>
      <w:r w:rsidRPr="00117965">
        <w:t>удовлетворять</w:t>
      </w:r>
      <w:proofErr w:type="gramEnd"/>
      <w:r w:rsidRPr="00117965">
        <w:t xml:space="preserve"> т</w:t>
      </w:r>
      <w:r w:rsidR="003B7A32" w:rsidRPr="00117965">
        <w:t xml:space="preserve">ребованиям, изложенным в </w:t>
      </w:r>
      <w:r w:rsidR="003B7A32" w:rsidRPr="00117965">
        <w:rPr>
          <w:u w:val="single"/>
        </w:rPr>
        <w:t>пункт</w:t>
      </w:r>
      <w:r w:rsidR="0021405E" w:rsidRPr="00117965">
        <w:rPr>
          <w:u w:val="single"/>
        </w:rPr>
        <w:t>е</w:t>
      </w:r>
      <w:r w:rsidR="003B7A32" w:rsidRPr="00117965">
        <w:rPr>
          <w:u w:val="single"/>
        </w:rPr>
        <w:t> </w:t>
      </w:r>
      <w:r w:rsidR="00BE1F34" w:rsidRPr="00117965">
        <w:rPr>
          <w:u w:val="single"/>
        </w:rPr>
        <w:fldChar w:fldCharType="begin"/>
      </w:r>
      <w:r w:rsidR="00BE1F34" w:rsidRPr="00117965">
        <w:rPr>
          <w:u w:val="single"/>
        </w:rPr>
        <w:instrText xml:space="preserve"> REF _Ref317251482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594072">
        <w:rPr>
          <w:u w:val="single"/>
        </w:rPr>
        <w:t>13.1</w:t>
      </w:r>
      <w:r w:rsidR="00BE1F34" w:rsidRPr="00117965">
        <w:rPr>
          <w:u w:val="single"/>
        </w:rPr>
        <w:fldChar w:fldCharType="end"/>
      </w:r>
      <w:r w:rsidR="003B7A32" w:rsidRPr="00117965">
        <w:rPr>
          <w:u w:val="single"/>
        </w:rPr>
        <w:t xml:space="preserve"> раздела </w:t>
      </w:r>
      <w:r w:rsidR="003B7A32" w:rsidRPr="00117965">
        <w:rPr>
          <w:u w:val="single"/>
        </w:rPr>
        <w:fldChar w:fldCharType="begin"/>
      </w:r>
      <w:r w:rsidR="003B7A32" w:rsidRPr="00117965">
        <w:rPr>
          <w:u w:val="single"/>
        </w:rPr>
        <w:instrText xml:space="preserve"> REF _Ref317250658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594072">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805543" w:rsidRPr="00117965" w:rsidRDefault="00805543" w:rsidP="00636A33">
      <w:pPr>
        <w:numPr>
          <w:ilvl w:val="0"/>
          <w:numId w:val="66"/>
        </w:numPr>
        <w:tabs>
          <w:tab w:val="left" w:pos="1134"/>
        </w:tabs>
        <w:ind w:left="0" w:right="-1" w:firstLine="720"/>
        <w:jc w:val="both"/>
      </w:pPr>
      <w:proofErr w:type="gramStart"/>
      <w:r w:rsidRPr="00117965">
        <w:t>предоставить</w:t>
      </w:r>
      <w:proofErr w:type="gramEnd"/>
      <w:r w:rsidRPr="00117965">
        <w:t xml:space="preserve"> заявку на участие в </w:t>
      </w:r>
      <w:r w:rsidR="009D6ADE" w:rsidRPr="00117965">
        <w:t>запросе предложений</w:t>
      </w:r>
      <w:r w:rsidR="00DF421D" w:rsidRPr="00117965">
        <w:t xml:space="preserve"> </w:t>
      </w:r>
      <w:r w:rsidR="00BA3DDA" w:rsidRPr="00117965">
        <w:t xml:space="preserve">согласно </w:t>
      </w:r>
      <w:r w:rsidRPr="00117965">
        <w:t xml:space="preserve">требованиям настоящей </w:t>
      </w:r>
      <w:r w:rsidR="003E0066" w:rsidRPr="00117965">
        <w:t>документации по запросу предложений</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всех участников </w:t>
      </w:r>
      <w:r w:rsidR="003E0066" w:rsidRPr="00117965">
        <w:t>запроса предложений</w:t>
      </w:r>
      <w:r w:rsidRPr="00117965">
        <w:t xml:space="preserve"> </w:t>
      </w:r>
      <w:r w:rsidRPr="00117965">
        <w:rPr>
          <w:bCs/>
          <w:i/>
        </w:rPr>
        <w:t>[в отношении одного лота]</w:t>
      </w:r>
      <w:r w:rsidRPr="00117965">
        <w:t xml:space="preserve"> устанавливаются единые требования. Применение при рассмотрении заявок на</w:t>
      </w:r>
      <w:r w:rsidRPr="00117965">
        <w:rPr>
          <w:lang w:val="en-US"/>
        </w:rPr>
        <w:t> </w:t>
      </w:r>
      <w:r w:rsidRPr="00117965">
        <w:t xml:space="preserve">участие в </w:t>
      </w:r>
      <w:r w:rsidR="009D6ADE" w:rsidRPr="00117965">
        <w:t>запросе предложений</w:t>
      </w:r>
      <w:r w:rsidRPr="00117965">
        <w:t xml:space="preserve"> требований, не предусмотренных </w:t>
      </w:r>
      <w:r w:rsidR="002E77A5" w:rsidRPr="00117965">
        <w:t>документацией по запросу предложений</w:t>
      </w:r>
      <w:r w:rsidRPr="00117965">
        <w:t>, не допускается.</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Решение</w:t>
      </w:r>
      <w:r w:rsidR="00C31F2B" w:rsidRPr="00117965">
        <w:t xml:space="preserve"> о допуске к дальнейшему участию в </w:t>
      </w:r>
      <w:r w:rsidR="009D6ADE" w:rsidRPr="00117965">
        <w:t>запросе предложений</w:t>
      </w:r>
      <w:r w:rsidR="00C31F2B" w:rsidRPr="00117965">
        <w:t xml:space="preserve"> либо об отказе в допуске в соответствии с критериями отбора и в порядке, которые установлены в </w:t>
      </w:r>
      <w:r w:rsidR="003E0066" w:rsidRPr="00117965">
        <w:t>документации по запросу предложений</w:t>
      </w:r>
      <w:r w:rsidRPr="00117965">
        <w:t xml:space="preserve"> </w:t>
      </w:r>
      <w:r w:rsidRPr="00117965">
        <w:rPr>
          <w:bCs/>
          <w:i/>
        </w:rPr>
        <w:t>[по каждому лоту отдельно]</w:t>
      </w:r>
      <w:r w:rsidRPr="00117965">
        <w:t xml:space="preserve"> принимает </w:t>
      </w:r>
      <w:r w:rsidR="002E77A5" w:rsidRPr="00117965">
        <w:t xml:space="preserve">закупочная </w:t>
      </w:r>
      <w:r w:rsidRPr="00117965">
        <w:t xml:space="preserve">комиссия в порядке, определенном положениями </w:t>
      </w:r>
      <w:r w:rsidRPr="00117965">
        <w:rPr>
          <w:u w:val="single"/>
        </w:rPr>
        <w:t>подраздела</w:t>
      </w:r>
      <w:r w:rsidR="007540C3" w:rsidRPr="00117965">
        <w:rPr>
          <w:u w:val="single"/>
        </w:rPr>
        <w:t> </w:t>
      </w:r>
      <w:r w:rsidR="007540C3" w:rsidRPr="00117965">
        <w:rPr>
          <w:u w:val="single"/>
        </w:rPr>
        <w:fldChar w:fldCharType="begin"/>
      </w:r>
      <w:r w:rsidR="007540C3" w:rsidRPr="00117965">
        <w:rPr>
          <w:u w:val="single"/>
        </w:rPr>
        <w:instrText xml:space="preserve"> REF _Ref317258080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594072">
        <w:rPr>
          <w:u w:val="single"/>
        </w:rPr>
        <w:t>4.14</w:t>
      </w:r>
      <w:r w:rsidR="007540C3" w:rsidRPr="00117965">
        <w:rPr>
          <w:u w:val="single"/>
        </w:rPr>
        <w:fldChar w:fldCharType="end"/>
      </w:r>
      <w:r w:rsidRPr="00117965">
        <w:t>.</w:t>
      </w:r>
    </w:p>
    <w:p w:rsidR="00C31F2B" w:rsidRPr="00117965" w:rsidRDefault="00C31F2B"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5" w:name="_Ref317172396"/>
      <w:r w:rsidRPr="00117965">
        <w:t xml:space="preserve">В любой момент вплоть до подписания договора </w:t>
      </w:r>
      <w:r w:rsidR="002E77A5" w:rsidRPr="00117965">
        <w:t>закупочная</w:t>
      </w:r>
      <w:r w:rsidRPr="00117965">
        <w:t xml:space="preserve"> комиссия </w:t>
      </w:r>
      <w:r w:rsidR="00991147" w:rsidRPr="00117965">
        <w:t xml:space="preserve">должна </w:t>
      </w:r>
      <w:r w:rsidRPr="00117965">
        <w:t xml:space="preserve">отстранить участника </w:t>
      </w:r>
      <w:r w:rsidR="003E0066" w:rsidRPr="00117965">
        <w:t>запроса предложений</w:t>
      </w:r>
      <w:r w:rsidRPr="00117965">
        <w:t>, в том числе допущенного</w:t>
      </w:r>
      <w:r w:rsidR="00F249AA" w:rsidRPr="00117965">
        <w:t xml:space="preserve"> до</w:t>
      </w:r>
      <w:r w:rsidR="00D53A1F" w:rsidRPr="00117965">
        <w:t> </w:t>
      </w:r>
      <w:r w:rsidR="00F249AA" w:rsidRPr="00117965">
        <w:t xml:space="preserve">участия в </w:t>
      </w:r>
      <w:r w:rsidR="009D6ADE" w:rsidRPr="00117965">
        <w:t xml:space="preserve">запросе </w:t>
      </w:r>
      <w:r w:rsidR="009D6ADE" w:rsidRPr="00117965">
        <w:lastRenderedPageBreak/>
        <w:t>предложений</w:t>
      </w:r>
      <w:r w:rsidRPr="00117965">
        <w:t>, в случаях:</w:t>
      </w:r>
      <w:bookmarkEnd w:id="15"/>
      <w:r w:rsidRPr="00117965">
        <w:t xml:space="preserve"> </w:t>
      </w:r>
    </w:p>
    <w:p w:rsidR="00C31F2B" w:rsidRPr="00117965" w:rsidRDefault="00C31F2B" w:rsidP="00636A33">
      <w:pPr>
        <w:numPr>
          <w:ilvl w:val="0"/>
          <w:numId w:val="67"/>
        </w:numPr>
        <w:tabs>
          <w:tab w:val="left" w:pos="0"/>
          <w:tab w:val="left" w:pos="1418"/>
        </w:tabs>
        <w:ind w:left="0" w:right="-1" w:firstLine="709"/>
        <w:jc w:val="both"/>
      </w:pPr>
      <w:bookmarkStart w:id="16" w:name="_Ref317173209"/>
      <w:proofErr w:type="gramStart"/>
      <w:r w:rsidRPr="00117965">
        <w:t>обнаружения</w:t>
      </w:r>
      <w:proofErr w:type="gramEnd"/>
      <w:r w:rsidRPr="00117965">
        <w:t xml:space="preserve"> недостоверных сведений в заявке на участие в </w:t>
      </w:r>
      <w:r w:rsidR="009D6ADE" w:rsidRPr="00117965">
        <w:t>запросе предложений</w:t>
      </w:r>
      <w:r w:rsidRPr="00117965">
        <w:t xml:space="preserve"> и (или) ее уточнениях согласно </w:t>
      </w:r>
      <w:r w:rsidRPr="00117965">
        <w:rPr>
          <w:u w:val="single"/>
        </w:rPr>
        <w:t>пункту </w:t>
      </w:r>
      <w:r w:rsidR="00BE1F34" w:rsidRPr="00117965">
        <w:rPr>
          <w:u w:val="single"/>
        </w:rPr>
        <w:fldChar w:fldCharType="begin"/>
      </w:r>
      <w:r w:rsidR="00BE1F34" w:rsidRPr="00117965">
        <w:rPr>
          <w:u w:val="single"/>
        </w:rPr>
        <w:instrText xml:space="preserve"> REF _Ref317251555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594072">
        <w:rPr>
          <w:u w:val="single"/>
        </w:rPr>
        <w:t>4.14.1.8</w:t>
      </w:r>
      <w:r w:rsidR="00BE1F34" w:rsidRPr="00117965">
        <w:rPr>
          <w:u w:val="single"/>
        </w:rPr>
        <w:fldChar w:fldCharType="end"/>
      </w:r>
      <w:r w:rsidRPr="00117965">
        <w:t xml:space="preserve">, существенных для допуска данного участника к </w:t>
      </w:r>
      <w:r w:rsidR="002E77A5" w:rsidRPr="00117965">
        <w:t>запросу предложений</w:t>
      </w:r>
      <w:r w:rsidRPr="00117965">
        <w:t xml:space="preserve"> и (или) установления его места в </w:t>
      </w:r>
      <w:proofErr w:type="spellStart"/>
      <w:r w:rsidRPr="00117965">
        <w:t>ранжировке</w:t>
      </w:r>
      <w:proofErr w:type="spellEnd"/>
      <w:r w:rsidRPr="00117965">
        <w:t>;</w:t>
      </w:r>
      <w:bookmarkEnd w:id="16"/>
    </w:p>
    <w:p w:rsidR="00C31F2B" w:rsidRPr="00117965" w:rsidRDefault="00C31F2B" w:rsidP="00636A33">
      <w:pPr>
        <w:numPr>
          <w:ilvl w:val="0"/>
          <w:numId w:val="67"/>
        </w:numPr>
        <w:tabs>
          <w:tab w:val="left" w:pos="0"/>
          <w:tab w:val="left" w:pos="1418"/>
        </w:tabs>
        <w:ind w:left="0" w:right="-1" w:firstLine="709"/>
        <w:jc w:val="both"/>
      </w:pPr>
      <w:proofErr w:type="gramStart"/>
      <w:r w:rsidRPr="00117965">
        <w:t>получения</w:t>
      </w:r>
      <w:proofErr w:type="gramEnd"/>
      <w:r w:rsidRPr="00117965">
        <w:t xml:space="preserve"> заключения ЦАК</w:t>
      </w:r>
      <w:r w:rsidR="00F01159" w:rsidRPr="00117965">
        <w:t xml:space="preserve"> </w:t>
      </w:r>
      <w:r w:rsidR="006153AC" w:rsidRPr="00117965">
        <w:t xml:space="preserve">или </w:t>
      </w:r>
      <w:r w:rsidR="002E0883" w:rsidRPr="00117965">
        <w:t xml:space="preserve">Контрольного комитета </w:t>
      </w:r>
      <w:r w:rsidR="006F3BDB" w:rsidRPr="00117965">
        <w:t>(</w:t>
      </w:r>
      <w:r w:rsidR="006F3BDB" w:rsidRPr="00117965">
        <w:rPr>
          <w:u w:val="single"/>
        </w:rPr>
        <w:t xml:space="preserve">пункт </w:t>
      </w:r>
      <w:r w:rsidR="006F3BDB" w:rsidRPr="00117965">
        <w:rPr>
          <w:u w:val="single"/>
        </w:rPr>
        <w:fldChar w:fldCharType="begin"/>
      </w:r>
      <w:r w:rsidR="006F3BDB" w:rsidRPr="00117965">
        <w:rPr>
          <w:u w:val="single"/>
        </w:rPr>
        <w:instrText xml:space="preserve"> REF _Ref321836472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594072">
        <w:rPr>
          <w:u w:val="single"/>
        </w:rPr>
        <w:t>27</w:t>
      </w:r>
      <w:r w:rsidR="006F3BDB" w:rsidRPr="00117965">
        <w:rPr>
          <w:u w:val="single"/>
        </w:rPr>
        <w:fldChar w:fldCharType="end"/>
      </w:r>
      <w:r w:rsidR="006F3BDB" w:rsidRPr="00117965">
        <w:rPr>
          <w:u w:val="single"/>
        </w:rPr>
        <w:t xml:space="preserve"> раздела </w:t>
      </w:r>
      <w:r w:rsidR="006F3BDB" w:rsidRPr="00117965">
        <w:rPr>
          <w:u w:val="single"/>
        </w:rPr>
        <w:fldChar w:fldCharType="begin"/>
      </w:r>
      <w:r w:rsidR="006F3BDB" w:rsidRPr="00117965">
        <w:rPr>
          <w:u w:val="single"/>
        </w:rPr>
        <w:instrText xml:space="preserve"> REF _Ref317249938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594072">
        <w:rPr>
          <w:u w:val="single"/>
        </w:rPr>
        <w:t>5</w:t>
      </w:r>
      <w:r w:rsidR="006F3BDB" w:rsidRPr="00117965">
        <w:rPr>
          <w:u w:val="single"/>
        </w:rPr>
        <w:fldChar w:fldCharType="end"/>
      </w:r>
      <w:r w:rsidR="006F3BDB" w:rsidRPr="00117965">
        <w:rPr>
          <w:u w:val="single"/>
        </w:rPr>
        <w:t xml:space="preserve"> «Информационная карта запроса предложений»</w:t>
      </w:r>
      <w:r w:rsidR="006F3BDB" w:rsidRPr="00117965">
        <w:t xml:space="preserve">) </w:t>
      </w:r>
      <w:r w:rsidRPr="00117965">
        <w:t xml:space="preserve">об отмене процедуры </w:t>
      </w:r>
      <w:r w:rsidR="003E0066" w:rsidRPr="00117965">
        <w:t>запроса предложений</w:t>
      </w:r>
      <w:r w:rsidRPr="00117965">
        <w:t>, принятого в порядке рассмотрения жалоб;</w:t>
      </w:r>
    </w:p>
    <w:p w:rsidR="0021052D" w:rsidRPr="00117965" w:rsidRDefault="00C31F2B" w:rsidP="0021052D">
      <w:pPr>
        <w:numPr>
          <w:ilvl w:val="0"/>
          <w:numId w:val="67"/>
        </w:numPr>
        <w:tabs>
          <w:tab w:val="left" w:pos="0"/>
          <w:tab w:val="left" w:pos="1418"/>
        </w:tabs>
        <w:ind w:left="0" w:right="-1" w:firstLine="709"/>
        <w:jc w:val="both"/>
      </w:pPr>
      <w:proofErr w:type="gramStart"/>
      <w:r w:rsidRPr="00117965">
        <w:t>подкрепленного</w:t>
      </w:r>
      <w:proofErr w:type="gramEnd"/>
      <w:r w:rsidRPr="00117965">
        <w:t xml:space="preserve"> документами факта давления таким участником </w:t>
      </w:r>
      <w:r w:rsidR="003E0066" w:rsidRPr="00117965">
        <w:t>запроса предложений</w:t>
      </w:r>
      <w:r w:rsidRPr="00117965">
        <w:t xml:space="preserve"> на члена </w:t>
      </w:r>
      <w:r w:rsidR="002E77A5" w:rsidRPr="00117965">
        <w:t xml:space="preserve">закупочной </w:t>
      </w:r>
      <w:r w:rsidRPr="00117965">
        <w:t xml:space="preserve">комиссии, эксперта, руководителя организатора </w:t>
      </w:r>
      <w:r w:rsidR="003E0066" w:rsidRPr="00117965">
        <w:t>запроса предложений</w:t>
      </w:r>
      <w:r w:rsidR="006E1EA3" w:rsidRPr="00117965">
        <w:t xml:space="preserve"> </w:t>
      </w:r>
      <w:r w:rsidRPr="00117965">
        <w:t>или заказчика.</w:t>
      </w:r>
    </w:p>
    <w:p w:rsidR="00204638" w:rsidRPr="00117965" w:rsidRDefault="00204638"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 случае отстранения всех участников запроса предложений по основаниям, предусмотренным </w:t>
      </w:r>
      <w:r w:rsidRPr="00117965">
        <w:rPr>
          <w:u w:val="single"/>
        </w:rPr>
        <w:t>пунктом</w:t>
      </w:r>
      <w:r w:rsidR="00700998" w:rsidRPr="00117965">
        <w:rPr>
          <w:u w:val="single"/>
        </w:rPr>
        <w:t> </w:t>
      </w:r>
      <w:r w:rsidR="00700998" w:rsidRPr="00117965">
        <w:rPr>
          <w:u w:val="single"/>
        </w:rPr>
        <w:fldChar w:fldCharType="begin"/>
      </w:r>
      <w:r w:rsidR="00700998" w:rsidRPr="00117965">
        <w:rPr>
          <w:u w:val="single"/>
        </w:rPr>
        <w:instrText xml:space="preserve"> REF _Ref317172396 \r \h </w:instrText>
      </w:r>
      <w:r w:rsidR="00CA7CFF" w:rsidRPr="00117965">
        <w:rPr>
          <w:u w:val="single"/>
        </w:rPr>
        <w:instrText xml:space="preserve"> \* MERGEFORMAT </w:instrText>
      </w:r>
      <w:r w:rsidR="00700998" w:rsidRPr="00117965">
        <w:rPr>
          <w:u w:val="single"/>
        </w:rPr>
      </w:r>
      <w:r w:rsidR="00700998" w:rsidRPr="00117965">
        <w:rPr>
          <w:u w:val="single"/>
        </w:rPr>
        <w:fldChar w:fldCharType="separate"/>
      </w:r>
      <w:r w:rsidR="00594072">
        <w:rPr>
          <w:u w:val="single"/>
        </w:rPr>
        <w:t>2.2.5</w:t>
      </w:r>
      <w:r w:rsidR="00700998" w:rsidRPr="00117965">
        <w:rPr>
          <w:u w:val="single"/>
        </w:rPr>
        <w:fldChar w:fldCharType="end"/>
      </w:r>
      <w:r w:rsidRPr="00117965">
        <w:t>, запрос предложений признается несостоявшимся.</w:t>
      </w:r>
    </w:p>
    <w:p w:rsidR="0021052D" w:rsidRPr="00117965" w:rsidRDefault="0021052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w:t>
      </w:r>
      <w:r w:rsidRPr="00117965">
        <w:rPr>
          <w:u w:val="single"/>
        </w:rPr>
        <w:t>пункту </w:t>
      </w:r>
      <w:r w:rsidRPr="00117965">
        <w:rPr>
          <w:u w:val="single"/>
        </w:rPr>
        <w:fldChar w:fldCharType="begin"/>
      </w:r>
      <w:r w:rsidRPr="00117965">
        <w:rPr>
          <w:u w:val="single"/>
        </w:rPr>
        <w:instrText xml:space="preserve"> REF _Ref317251555 \r \h  \* MERGEFORMAT </w:instrText>
      </w:r>
      <w:r w:rsidRPr="00117965">
        <w:rPr>
          <w:u w:val="single"/>
        </w:rPr>
      </w:r>
      <w:r w:rsidRPr="00117965">
        <w:rPr>
          <w:u w:val="single"/>
        </w:rPr>
        <w:fldChar w:fldCharType="separate"/>
      </w:r>
      <w:r w:rsidR="00594072">
        <w:rPr>
          <w:u w:val="single"/>
        </w:rPr>
        <w:t>4.14.1.8</w:t>
      </w:r>
      <w:r w:rsidRPr="00117965">
        <w:rPr>
          <w:u w:val="single"/>
        </w:rPr>
        <w:fldChar w:fldCharType="end"/>
      </w:r>
      <w:r w:rsidRPr="00117965">
        <w:t xml:space="preserve">, </w:t>
      </w:r>
      <w:r w:rsidR="003C5884" w:rsidRPr="00117965">
        <w:t xml:space="preserve">существенных для допуска участника запроса предложений к участию в запросе предложений и (или) установления его места в ранжире, </w:t>
      </w:r>
      <w:r w:rsidRPr="00117965">
        <w:t xml:space="preserve">не указанных в </w:t>
      </w:r>
      <w:r w:rsidRPr="00117965">
        <w:rPr>
          <w:u w:val="single"/>
        </w:rPr>
        <w:t xml:space="preserve">подпункте </w:t>
      </w:r>
      <w:r w:rsidR="0042164F" w:rsidRPr="00117965">
        <w:rPr>
          <w:u w:val="single"/>
        </w:rPr>
        <w:fldChar w:fldCharType="begin"/>
      </w:r>
      <w:r w:rsidR="0042164F" w:rsidRPr="00117965">
        <w:rPr>
          <w:u w:val="single"/>
        </w:rPr>
        <w:instrText xml:space="preserve"> REF _Ref317173209 \r \h </w:instrText>
      </w:r>
      <w:r w:rsidR="00CA7CFF" w:rsidRPr="00117965">
        <w:rPr>
          <w:u w:val="single"/>
        </w:rPr>
        <w:instrText xml:space="preserve"> \* MERGEFORMAT </w:instrText>
      </w:r>
      <w:r w:rsidR="0042164F" w:rsidRPr="00117965">
        <w:rPr>
          <w:u w:val="single"/>
        </w:rPr>
      </w:r>
      <w:r w:rsidR="0042164F" w:rsidRPr="00117965">
        <w:rPr>
          <w:u w:val="single"/>
        </w:rPr>
        <w:fldChar w:fldCharType="separate"/>
      </w:r>
      <w:r w:rsidR="00594072">
        <w:rPr>
          <w:u w:val="single"/>
        </w:rPr>
        <w:t>а)</w:t>
      </w:r>
      <w:r w:rsidR="0042164F"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_Ref317172396 \r \h </w:instrText>
      </w:r>
      <w:r w:rsidR="00CA7CFF" w:rsidRPr="00117965">
        <w:rPr>
          <w:u w:val="single"/>
        </w:rPr>
        <w:instrText xml:space="preserve"> \* MERGEFORMAT </w:instrText>
      </w:r>
      <w:r w:rsidRPr="00117965">
        <w:rPr>
          <w:u w:val="single"/>
        </w:rPr>
      </w:r>
      <w:r w:rsidRPr="00117965">
        <w:rPr>
          <w:u w:val="single"/>
        </w:rPr>
        <w:fldChar w:fldCharType="separate"/>
      </w:r>
      <w:r w:rsidR="00594072">
        <w:rPr>
          <w:u w:val="single"/>
        </w:rPr>
        <w:t>2.2.5</w:t>
      </w:r>
      <w:r w:rsidRPr="00117965">
        <w:rPr>
          <w:u w:val="single"/>
        </w:rPr>
        <w:fldChar w:fldCharType="end"/>
      </w:r>
      <w:r w:rsidRPr="00117965">
        <w:t>, если факт недостоверности сведений имеет документальное подтверждение.</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r w:rsidRPr="00117965">
        <w:t>Правовой статус документов</w:t>
      </w:r>
      <w:bookmarkEnd w:id="17"/>
      <w:bookmarkEnd w:id="18"/>
      <w:bookmarkEnd w:id="19"/>
      <w:bookmarkEnd w:id="20"/>
      <w:bookmarkEnd w:id="21"/>
      <w:bookmarkEnd w:id="22"/>
      <w:bookmarkEnd w:id="23"/>
      <w:bookmarkEnd w:id="24"/>
      <w:bookmarkEnd w:id="25"/>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Данная</w:t>
      </w:r>
      <w:r w:rsidRPr="00117965">
        <w:rPr>
          <w:bCs/>
        </w:rPr>
        <w:t xml:space="preserve"> процедура </w:t>
      </w:r>
      <w:r w:rsidR="003E0066" w:rsidRPr="00117965">
        <w:t>запроса предложений</w:t>
      </w:r>
      <w:r w:rsidRPr="00117965">
        <w:t xml:space="preserve"> проводится в соответствии с</w:t>
      </w:r>
      <w:r w:rsidR="00D53A1F" w:rsidRPr="00117965">
        <w:t> </w:t>
      </w:r>
      <w:r w:rsidR="00F84F2E" w:rsidRPr="00117965">
        <w:t>«</w:t>
      </w:r>
      <w:r w:rsidRPr="00117965">
        <w:t xml:space="preserve">Единым отраслевым стандартом </w:t>
      </w:r>
      <w:r w:rsidR="00F84F2E" w:rsidRPr="00117965">
        <w:t>закупок (Положением о закупке) Государственной корпорации по атомной энергии «</w:t>
      </w:r>
      <w:proofErr w:type="spellStart"/>
      <w:r w:rsidR="00F84F2E" w:rsidRPr="00117965">
        <w:t>Росатом</w:t>
      </w:r>
      <w:proofErr w:type="spellEnd"/>
      <w:r w:rsidR="00F84F2E" w:rsidRPr="00117965">
        <w:t xml:space="preserve">», </w:t>
      </w:r>
      <w:r w:rsidRPr="00117965">
        <w:t>утвержденным</w:t>
      </w:r>
      <w:r w:rsidR="00F84F2E" w:rsidRPr="00117965">
        <w:t xml:space="preserve"> решением наблюдательного совета </w:t>
      </w:r>
      <w:proofErr w:type="spellStart"/>
      <w:r w:rsidR="00F84F2E" w:rsidRPr="00117965">
        <w:t>Госкорпорации</w:t>
      </w:r>
      <w:proofErr w:type="spellEnd"/>
      <w:r w:rsidR="00F84F2E" w:rsidRPr="00117965">
        <w:t xml:space="preserve"> «</w:t>
      </w:r>
      <w:proofErr w:type="spellStart"/>
      <w:r w:rsidR="00F84F2E" w:rsidRPr="00117965">
        <w:t>Росатом</w:t>
      </w:r>
      <w:proofErr w:type="spellEnd"/>
      <w:r w:rsidR="00F84F2E" w:rsidRPr="00117965">
        <w:t xml:space="preserve">» </w:t>
      </w:r>
      <w:r w:rsidR="00BD7FA6" w:rsidRPr="00117965">
        <w:t xml:space="preserve">(протокол </w:t>
      </w:r>
      <w:r w:rsidR="00D46C66" w:rsidRPr="00117965">
        <w:t>от </w:t>
      </w:r>
      <w:r w:rsidR="00BD7FA6" w:rsidRPr="00117965">
        <w:t>07.02.2012</w:t>
      </w:r>
      <w:r w:rsidR="00D46C66" w:rsidRPr="00117965">
        <w:t xml:space="preserve"> № </w:t>
      </w:r>
      <w:r w:rsidR="00BD7FA6" w:rsidRPr="00117965">
        <w:t>37)</w:t>
      </w:r>
      <w:r w:rsidR="003157CF" w:rsidRPr="00117965">
        <w:t xml:space="preserve"> в редакции согласно пункту </w:t>
      </w:r>
      <w:r w:rsidR="003157CF" w:rsidRPr="00117965">
        <w:fldChar w:fldCharType="begin"/>
      </w:r>
      <w:r w:rsidR="003157CF" w:rsidRPr="00117965">
        <w:instrText xml:space="preserve"> REF _Ref320198365 \r \h </w:instrText>
      </w:r>
      <w:r w:rsidR="00CC2B95" w:rsidRPr="00117965">
        <w:instrText xml:space="preserve"> \* MERGEFORMAT </w:instrText>
      </w:r>
      <w:r w:rsidR="003157CF" w:rsidRPr="00117965">
        <w:fldChar w:fldCharType="separate"/>
      </w:r>
      <w:r w:rsidR="00594072">
        <w:t>2</w:t>
      </w:r>
      <w:r w:rsidR="003157CF" w:rsidRPr="00117965">
        <w:fldChar w:fldCharType="end"/>
      </w:r>
      <w:r w:rsidR="003157CF" w:rsidRPr="00117965">
        <w:t xml:space="preserve"> раздела </w:t>
      </w:r>
      <w:r w:rsidR="00076279" w:rsidRPr="00117965">
        <w:fldChar w:fldCharType="begin"/>
      </w:r>
      <w:r w:rsidR="00076279" w:rsidRPr="00117965">
        <w:instrText xml:space="preserve"> REF _Ref317249938 \r \h </w:instrText>
      </w:r>
      <w:r w:rsidR="00CC2B95" w:rsidRPr="00117965">
        <w:instrText xml:space="preserve"> \* MERGEFORMAT </w:instrText>
      </w:r>
      <w:r w:rsidR="00076279" w:rsidRPr="00117965">
        <w:fldChar w:fldCharType="separate"/>
      </w:r>
      <w:r w:rsidR="00594072">
        <w:t>5</w:t>
      </w:r>
      <w:r w:rsidR="00076279" w:rsidRPr="00117965">
        <w:fldChar w:fldCharType="end"/>
      </w:r>
      <w:r w:rsidR="003157CF" w:rsidRPr="00117965">
        <w:t xml:space="preserve"> «Информационная карта запроса предложений»</w:t>
      </w:r>
      <w:r w:rsidRPr="00117965">
        <w:t>.</w:t>
      </w:r>
    </w:p>
    <w:p w:rsidR="00D46C66" w:rsidRPr="00117965" w:rsidRDefault="00691C6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Процедура запроса предложений не является торгами по</w:t>
      </w:r>
      <w:r w:rsidR="00D53A1F" w:rsidRPr="00117965">
        <w:t> </w:t>
      </w:r>
      <w:r w:rsidRPr="00117965">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Во всем, что не урегулировано извещением о проведении </w:t>
      </w:r>
      <w:r w:rsidR="003E0066" w:rsidRPr="00117965">
        <w:t>запроса предложений</w:t>
      </w:r>
      <w:r w:rsidRPr="00117965">
        <w:t xml:space="preserve"> и</w:t>
      </w:r>
      <w:r w:rsidRPr="00117965">
        <w:rPr>
          <w:lang w:val="en-US"/>
        </w:rPr>
        <w:t> </w:t>
      </w:r>
      <w:r w:rsidRPr="00117965">
        <w:t xml:space="preserve">настоящей </w:t>
      </w:r>
      <w:r w:rsidR="002E77A5" w:rsidRPr="00117965">
        <w:t>документацией по запросу предложений</w:t>
      </w:r>
      <w:r w:rsidRPr="00117965">
        <w:t xml:space="preserve">, стороны руководствуются </w:t>
      </w:r>
      <w:r w:rsidR="00B178A0" w:rsidRPr="00117965">
        <w:t xml:space="preserve">ЕОСЗ, </w:t>
      </w:r>
      <w:r w:rsidRPr="00117965">
        <w:t>Гражданским кодексом Российской Федерации</w:t>
      </w:r>
      <w:r w:rsidR="0028106E" w:rsidRPr="00117965">
        <w:t xml:space="preserve"> и иными Федеральными законами</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Если в отношении сторон договора, заключаемого по результатам </w:t>
      </w:r>
      <w:r w:rsidR="003E0066" w:rsidRPr="00117965">
        <w:t>запроса предложений</w:t>
      </w:r>
      <w:r w:rsidRPr="00117965">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117965">
        <w:t>документация по запросу предложений</w:t>
      </w:r>
      <w:r w:rsidRPr="00117965">
        <w:t xml:space="preserve"> (и проект договора как ее часть) и заявка на участие в </w:t>
      </w:r>
      <w:r w:rsidR="009D6ADE" w:rsidRPr="00117965">
        <w:t>запросе предложений</w:t>
      </w:r>
      <w:r w:rsidRPr="00117965">
        <w:t xml:space="preserve"> победителя </w:t>
      </w:r>
      <w:r w:rsidR="003E0066" w:rsidRPr="00117965">
        <w:t>запроса предложений</w:t>
      </w:r>
      <w:r w:rsidRPr="00117965">
        <w:t xml:space="preserve"> будут считаться приоритетными по отношению к диспозитивным нормам указанных документов.</w:t>
      </w:r>
    </w:p>
    <w:p w:rsidR="00B67284" w:rsidRPr="00117965" w:rsidRDefault="00B6728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Особые положения в связи с</w:t>
      </w:r>
      <w:r w:rsidR="00183DDE" w:rsidRPr="00117965">
        <w:t xml:space="preserve"> проведением </w:t>
      </w:r>
      <w:r w:rsidR="003E0066" w:rsidRPr="00117965">
        <w:t>запроса предложений</w:t>
      </w:r>
      <w:r w:rsidR="00183DDE" w:rsidRPr="00117965">
        <w:t xml:space="preserve"> через ЭТП</w:t>
      </w:r>
    </w:p>
    <w:p w:rsidR="00B67284"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должен в сроки, указанные в</w:t>
      </w:r>
      <w:r w:rsidR="00D53A1F" w:rsidRPr="00117965">
        <w:t> </w:t>
      </w:r>
      <w:r w:rsidRPr="00117965">
        <w:rPr>
          <w:u w:val="single"/>
        </w:rPr>
        <w:t>пункте </w:t>
      </w:r>
      <w:r w:rsidR="003B7A32" w:rsidRPr="00117965">
        <w:rPr>
          <w:u w:val="single"/>
        </w:rPr>
        <w:fldChar w:fldCharType="begin"/>
      </w:r>
      <w:r w:rsidR="003B7A32" w:rsidRPr="00117965">
        <w:rPr>
          <w:u w:val="single"/>
        </w:rPr>
        <w:instrText xml:space="preserve"> REF _Ref317250778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594072">
        <w:rPr>
          <w:u w:val="single"/>
        </w:rPr>
        <w:t>20</w:t>
      </w:r>
      <w:r w:rsidR="003B7A32" w:rsidRPr="00117965">
        <w:rPr>
          <w:u w:val="single"/>
        </w:rPr>
        <w:fldChar w:fldCharType="end"/>
      </w:r>
      <w:r w:rsidRPr="00117965">
        <w:rPr>
          <w:u w:val="single"/>
        </w:rPr>
        <w:t xml:space="preserve"> раздела </w:t>
      </w:r>
      <w:r w:rsidR="003B7A32" w:rsidRPr="00117965">
        <w:rPr>
          <w:u w:val="single"/>
        </w:rPr>
        <w:fldChar w:fldCharType="begin"/>
      </w:r>
      <w:r w:rsidR="003B7A32" w:rsidRPr="00117965">
        <w:rPr>
          <w:u w:val="single"/>
        </w:rPr>
        <w:instrText xml:space="preserve"> REF _Ref317250794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594072">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подать заявку на участие в </w:t>
      </w:r>
      <w:r w:rsidR="009D6ADE" w:rsidRPr="00117965">
        <w:t>запросе предложений</w:t>
      </w:r>
      <w:r w:rsidRPr="00117965">
        <w:t xml:space="preserve"> в форме электронного документа через ЭТП в порядке, предусмотренном регламентом работы данной системы.</w:t>
      </w:r>
    </w:p>
    <w:p w:rsidR="00CB3291"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Правила регистрации и аккредитации участника </w:t>
      </w:r>
      <w:r w:rsidR="003E0066" w:rsidRPr="00117965">
        <w:t>запроса предложений</w:t>
      </w:r>
      <w:r w:rsidRPr="00117965">
        <w:t xml:space="preserve"> на ЭТП, </w:t>
      </w:r>
      <w:r w:rsidRPr="00117965">
        <w:lastRenderedPageBreak/>
        <w:t xml:space="preserve">правила проведения процедур </w:t>
      </w:r>
      <w:r w:rsidR="003E0066" w:rsidRPr="00117965">
        <w:t>запроса предложений</w:t>
      </w:r>
      <w:r w:rsidRPr="00117965">
        <w:t xml:space="preserve"> на ЭТП (в том числе, подача заявки на участие в </w:t>
      </w:r>
      <w:r w:rsidR="009D6ADE" w:rsidRPr="00117965">
        <w:t>запросе предложений</w:t>
      </w:r>
      <w:r w:rsidRPr="00117965">
        <w:t>) определяются регламентом работы и инструкциями данной ЭТП.</w:t>
      </w:r>
    </w:p>
    <w:p w:rsidR="00B67284"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Документы и сведения, размещаемые на ЭТП, должны быть подписаны </w:t>
      </w:r>
      <w:r w:rsidR="00E25760" w:rsidRPr="00117965">
        <w:t>ЭЦП</w:t>
      </w:r>
      <w:r w:rsidRPr="00117965">
        <w:t xml:space="preserve"> лица, имеющего право действовать от имени участника </w:t>
      </w:r>
      <w:r w:rsidR="003E0066" w:rsidRPr="00117965">
        <w:t>запроса предложений</w:t>
      </w:r>
      <w:r w:rsidR="00B67284"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Затраты на участие в </w:t>
      </w:r>
      <w:r w:rsidR="009D6ADE" w:rsidRPr="00117965">
        <w:t>запросе предложений</w:t>
      </w:r>
    </w:p>
    <w:p w:rsidR="00C87330" w:rsidRPr="00117965" w:rsidRDefault="00E2576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несет все расходы, связанные с</w:t>
      </w:r>
      <w:r w:rsidR="00D53A1F" w:rsidRPr="00117965">
        <w:t> </w:t>
      </w:r>
      <w:r w:rsidRPr="00117965">
        <w:t xml:space="preserve">участием в </w:t>
      </w:r>
      <w:r w:rsidR="009D6ADE" w:rsidRPr="00117965">
        <w:t>запросе предложений</w:t>
      </w:r>
      <w:r w:rsidRPr="00117965">
        <w:t xml:space="preserve">, в том числе с регистрацией и аккредитацией на ЭТП, с подготовкой и предоставлением заявки на участие в </w:t>
      </w:r>
      <w:r w:rsidR="009D6ADE" w:rsidRPr="00117965">
        <w:t>запросе предложений</w:t>
      </w:r>
      <w:r w:rsidRPr="00117965">
        <w:t xml:space="preserve"> </w:t>
      </w:r>
      <w:r w:rsidRPr="00117965">
        <w:rPr>
          <w:bCs/>
          <w:i/>
        </w:rPr>
        <w:t>[в отношении лота]</w:t>
      </w:r>
      <w:r w:rsidRPr="00117965">
        <w:t xml:space="preserve">, иной документации, а организатор </w:t>
      </w:r>
      <w:r w:rsidR="003E0066" w:rsidRPr="00117965">
        <w:t>запроса предложений</w:t>
      </w:r>
      <w:r w:rsidRPr="00117965">
        <w:t xml:space="preserve"> не имеет обязательств по этим расходам независимо от итогов </w:t>
      </w:r>
      <w:r w:rsidR="003E0066" w:rsidRPr="00117965">
        <w:t>запроса предложений</w:t>
      </w:r>
      <w:r w:rsidRPr="00117965">
        <w:t>, а также оснований их завершения</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Участники </w:t>
      </w:r>
      <w:r w:rsidR="003E0066" w:rsidRPr="00117965">
        <w:t>запроса предложений</w:t>
      </w:r>
      <w:r w:rsidRPr="00117965">
        <w:t xml:space="preserve"> не вправе требовать компенсацию упущенной выгоды</w:t>
      </w:r>
      <w:r w:rsidR="00D1173F" w:rsidRPr="00117965">
        <w:t xml:space="preserve"> по результатам</w:t>
      </w:r>
      <w:r w:rsidRPr="00117965">
        <w:t xml:space="preserve"> проведения </w:t>
      </w:r>
      <w:r w:rsidR="003E0066" w:rsidRPr="00117965">
        <w:t>запроса предложений</w:t>
      </w:r>
      <w:r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Отказ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p>
    <w:p w:rsidR="00C87330"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О</w:t>
      </w:r>
      <w:r w:rsidR="00C87330" w:rsidRPr="00117965">
        <w:t xml:space="preserve">рганизатор </w:t>
      </w:r>
      <w:r w:rsidR="003E0066" w:rsidRPr="00117965">
        <w:t>запроса предложений</w:t>
      </w:r>
      <w:r w:rsidR="00C87330" w:rsidRPr="00117965">
        <w:t xml:space="preserve">, </w:t>
      </w:r>
      <w:r w:rsidRPr="00117965">
        <w:t xml:space="preserve">по решению заказчика или </w:t>
      </w:r>
      <w:r w:rsidR="002E77A5" w:rsidRPr="00117965">
        <w:t>закупочной комиссии</w:t>
      </w:r>
      <w:r w:rsidRPr="00117965">
        <w:t xml:space="preserve">, </w:t>
      </w:r>
      <w:r w:rsidR="00C87330" w:rsidRPr="00117965">
        <w:t>разместивший</w:t>
      </w:r>
      <w:r w:rsidRPr="00117965">
        <w:t xml:space="preserve"> на</w:t>
      </w:r>
      <w:r w:rsidR="00C87330" w:rsidRPr="00117965">
        <w:t xml:space="preserve"> </w:t>
      </w:r>
      <w:r w:rsidRPr="00117965">
        <w:t xml:space="preserve">официальном сайте </w:t>
      </w:r>
      <w:r w:rsidR="00E25760" w:rsidRPr="00117965">
        <w:t>и</w:t>
      </w:r>
      <w:r w:rsidRPr="00117965">
        <w:t xml:space="preserve"> на ЭТП, </w:t>
      </w:r>
      <w:r w:rsidR="00C87330" w:rsidRPr="00117965">
        <w:t xml:space="preserve">извещение о проведении </w:t>
      </w:r>
      <w:r w:rsidR="003E0066" w:rsidRPr="00117965">
        <w:t>запроса предложений</w:t>
      </w:r>
      <w:r w:rsidRPr="00117965">
        <w:t xml:space="preserve"> и </w:t>
      </w:r>
      <w:r w:rsidR="002E77A5" w:rsidRPr="00117965">
        <w:t>документацию по запросу предложений</w:t>
      </w:r>
      <w:r w:rsidR="00C87330" w:rsidRPr="00117965">
        <w:t>, вправе отказаться от</w:t>
      </w:r>
      <w:r w:rsidR="00C87330" w:rsidRPr="00117965">
        <w:rPr>
          <w:lang w:val="en-US"/>
        </w:rPr>
        <w:t> </w:t>
      </w:r>
      <w:r w:rsidR="00C87330" w:rsidRPr="00117965">
        <w:t xml:space="preserve">проведения </w:t>
      </w:r>
      <w:r w:rsidR="003E0066" w:rsidRPr="00117965">
        <w:t>запроса предложений</w:t>
      </w:r>
      <w:r w:rsidR="00C87330" w:rsidRPr="00117965">
        <w:t xml:space="preserve"> </w:t>
      </w:r>
      <w:r w:rsidR="00C87330" w:rsidRPr="00117965">
        <w:rPr>
          <w:i/>
        </w:rPr>
        <w:t xml:space="preserve">[или любого лота </w:t>
      </w:r>
      <w:r w:rsidR="003E0066" w:rsidRPr="00117965">
        <w:rPr>
          <w:i/>
        </w:rPr>
        <w:t>запроса предложений</w:t>
      </w:r>
      <w:r w:rsidR="00C87330" w:rsidRPr="00117965">
        <w:rPr>
          <w:i/>
        </w:rPr>
        <w:t>]</w:t>
      </w:r>
      <w:r w:rsidR="00C87330" w:rsidRPr="00117965">
        <w:t xml:space="preserve"> в </w:t>
      </w:r>
      <w:r w:rsidR="00870343" w:rsidRPr="00117965">
        <w:t>любое время вплоть до подписания договора</w:t>
      </w:r>
      <w:r w:rsidR="007969CD" w:rsidRPr="00117965">
        <w:t>, не неся никакой ответственности перед участниками запроса предложений или третьими лицами</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Извещение об отказе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xml:space="preserve"> размещается организатором </w:t>
      </w:r>
      <w:r w:rsidR="003E0066" w:rsidRPr="00117965">
        <w:t>запроса предложений</w:t>
      </w:r>
      <w:r w:rsidRPr="00117965">
        <w:t xml:space="preserve"> </w:t>
      </w:r>
      <w:r w:rsidR="00870343" w:rsidRPr="00117965">
        <w:t xml:space="preserve">не позднее 2 (двух) дней со дня принятия решения об отказе </w:t>
      </w:r>
      <w:r w:rsidR="00E25760" w:rsidRPr="00117965">
        <w:t>от </w:t>
      </w:r>
      <w:r w:rsidRPr="00117965">
        <w:t xml:space="preserve">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в порядке, установленном для размещения из</w:t>
      </w:r>
      <w:r w:rsidR="00B67284" w:rsidRPr="00117965">
        <w:t xml:space="preserve">вещения о проведении </w:t>
      </w:r>
      <w:r w:rsidR="003E0066" w:rsidRPr="00117965">
        <w:t>запроса предложений</w:t>
      </w:r>
      <w:r w:rsidR="00B67284" w:rsidRPr="00117965">
        <w:t>.</w:t>
      </w:r>
    </w:p>
    <w:p w:rsidR="00172174" w:rsidRPr="00117965" w:rsidRDefault="0017217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Официальный источник информации о ходе и результатах </w:t>
      </w:r>
      <w:r w:rsidR="003E0066" w:rsidRPr="00117965">
        <w:t>запроса предложений</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На официальном сайте и на ЭТП в сроки, установленные ЕОСЗ и настоящей </w:t>
      </w:r>
      <w:r w:rsidR="002E77A5" w:rsidRPr="00117965">
        <w:t>документацией по запросу предложений</w:t>
      </w:r>
      <w:r w:rsidR="00AA3A80" w:rsidRPr="00117965">
        <w:t>,</w:t>
      </w:r>
      <w:r w:rsidRPr="00117965">
        <w:t xml:space="preserve"> размещаются: извещение о</w:t>
      </w:r>
      <w:r w:rsidR="00D53A1F" w:rsidRPr="00117965">
        <w:t> </w:t>
      </w:r>
      <w:r w:rsidRPr="00117965">
        <w:t xml:space="preserve">проведении </w:t>
      </w:r>
      <w:r w:rsidR="003E0066" w:rsidRPr="00117965">
        <w:t>запроса предложений</w:t>
      </w:r>
      <w:r w:rsidRPr="00117965">
        <w:t xml:space="preserve">, </w:t>
      </w:r>
      <w:r w:rsidR="009D6ADE" w:rsidRPr="00117965">
        <w:t>документация по запросу предложений</w:t>
      </w:r>
      <w:r w:rsidRPr="00117965">
        <w:t>, изменения, вносимые в такое извещение и такую документацию, разъяснения такой документации</w:t>
      </w:r>
      <w:r w:rsidR="00F7045B" w:rsidRPr="00117965">
        <w:t>,</w:t>
      </w:r>
      <w:r w:rsidRPr="00117965">
        <w:t xml:space="preserve"> протоколы</w:t>
      </w:r>
      <w:r w:rsidR="00076279" w:rsidRPr="00117965">
        <w:t>,</w:t>
      </w:r>
      <w:r w:rsidRPr="00117965">
        <w:t xml:space="preserve"> </w:t>
      </w:r>
      <w:r w:rsidR="00076279" w:rsidRPr="00117965">
        <w:t>составленные в ходе закупки</w:t>
      </w:r>
      <w:r w:rsidRPr="00117965">
        <w:t>.</w:t>
      </w:r>
      <w:r w:rsidR="00581933" w:rsidRPr="00117965">
        <w:t xml:space="preserve"> При этом, </w:t>
      </w:r>
      <w:r w:rsidR="00F7045B" w:rsidRPr="00117965">
        <w:t xml:space="preserve">официальной публикацией данной информации считается публикация </w:t>
      </w:r>
      <w:r w:rsidR="00AF0E25" w:rsidRPr="00117965">
        <w:t xml:space="preserve">на </w:t>
      </w:r>
      <w:r w:rsidR="00581933" w:rsidRPr="00117965">
        <w:t xml:space="preserve">сайте, указанном в </w:t>
      </w:r>
      <w:r w:rsidR="00581933" w:rsidRPr="00117965">
        <w:rPr>
          <w:u w:val="single"/>
        </w:rPr>
        <w:t xml:space="preserve">подпункте 1) пункта </w:t>
      </w:r>
      <w:r w:rsidR="00581933" w:rsidRPr="00117965">
        <w:rPr>
          <w:u w:val="single"/>
        </w:rPr>
        <w:fldChar w:fldCharType="begin"/>
      </w:r>
      <w:r w:rsidR="00581933" w:rsidRPr="00117965">
        <w:rPr>
          <w:u w:val="single"/>
        </w:rPr>
        <w:instrText xml:space="preserve"> REF _Ref317250534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594072">
        <w:rPr>
          <w:u w:val="single"/>
        </w:rPr>
        <w:t>7</w:t>
      </w:r>
      <w:r w:rsidR="00581933" w:rsidRPr="00117965">
        <w:rPr>
          <w:u w:val="single"/>
        </w:rPr>
        <w:fldChar w:fldCharType="end"/>
      </w:r>
      <w:r w:rsidR="00581933" w:rsidRPr="00117965">
        <w:rPr>
          <w:u w:val="single"/>
        </w:rPr>
        <w:t xml:space="preserve"> раздела </w:t>
      </w:r>
      <w:r w:rsidR="00581933" w:rsidRPr="00117965">
        <w:rPr>
          <w:u w:val="single"/>
        </w:rPr>
        <w:fldChar w:fldCharType="begin"/>
      </w:r>
      <w:r w:rsidR="00581933" w:rsidRPr="00117965">
        <w:rPr>
          <w:u w:val="single"/>
        </w:rPr>
        <w:instrText xml:space="preserve"> REF _Ref317249938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594072">
        <w:rPr>
          <w:u w:val="single"/>
        </w:rPr>
        <w:t>5</w:t>
      </w:r>
      <w:r w:rsidR="00581933" w:rsidRPr="00117965">
        <w:rPr>
          <w:u w:val="single"/>
        </w:rPr>
        <w:fldChar w:fldCharType="end"/>
      </w:r>
      <w:r w:rsidR="00581933" w:rsidRPr="00117965">
        <w:rPr>
          <w:u w:val="single"/>
        </w:rPr>
        <w:t xml:space="preserve"> «Информационная карта запроса предложений»</w:t>
      </w:r>
      <w:r w:rsidR="00581933" w:rsidRPr="00117965">
        <w:t>. Иные публикации указанных документов являются копиями.</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26" w:name="_Ref317254108"/>
      <w:r w:rsidRPr="00117965">
        <w:t xml:space="preserve">Допускается в протоколах, размещаемых на официальном сайте и на ЭТП, не указывать сведения о составе </w:t>
      </w:r>
      <w:r w:rsidR="002E77A5" w:rsidRPr="00117965">
        <w:t>закупочной комиссии</w:t>
      </w:r>
      <w:r w:rsidRPr="00117965">
        <w:t xml:space="preserve"> и данных о персональном голосовании членов </w:t>
      </w:r>
      <w:r w:rsidR="002E77A5" w:rsidRPr="00117965">
        <w:t>закупочной комиссии</w:t>
      </w:r>
      <w:r w:rsidRPr="00117965">
        <w:t>.</w:t>
      </w:r>
      <w:bookmarkEnd w:id="26"/>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Единственным официальным источником информации о ходе и результатах </w:t>
      </w:r>
      <w:r w:rsidR="003E0066" w:rsidRPr="00117965">
        <w:t>запроса предложений</w:t>
      </w:r>
      <w:r w:rsidRPr="00117965">
        <w:t xml:space="preserve"> является официальный сайт и участники </w:t>
      </w:r>
      <w:r w:rsidR="003E0066" w:rsidRPr="00117965">
        <w:t>запроса предложений</w:t>
      </w:r>
      <w:r w:rsidRPr="00117965">
        <w:t xml:space="preserve"> самостоятельно должны отслеживать опубликованные на таком сайте разъяснения и изменения </w:t>
      </w:r>
      <w:r w:rsidR="003E0066" w:rsidRPr="00117965">
        <w:t>документации по запросу предложений</w:t>
      </w:r>
      <w:r w:rsidR="008353FC" w:rsidRPr="00117965">
        <w:t>, информацию о принятых в </w:t>
      </w:r>
      <w:r w:rsidRPr="00117965">
        <w:t xml:space="preserve">ходе </w:t>
      </w:r>
      <w:r w:rsidR="003E0066" w:rsidRPr="00117965">
        <w:t>запроса предложений</w:t>
      </w:r>
      <w:r w:rsidRPr="00117965">
        <w:t xml:space="preserve"> решениях </w:t>
      </w:r>
      <w:r w:rsidR="002E77A5" w:rsidRPr="00117965">
        <w:t>закупочной комиссии</w:t>
      </w:r>
      <w:r w:rsidRPr="00117965">
        <w:t xml:space="preserve"> и организатора </w:t>
      </w:r>
      <w:r w:rsidR="003E0066" w:rsidRPr="00117965">
        <w:t>запроса предложений</w:t>
      </w:r>
      <w:r w:rsidRPr="00117965">
        <w:t>.</w:t>
      </w:r>
    </w:p>
    <w:p w:rsidR="00BA3DDA" w:rsidRPr="00117965" w:rsidRDefault="00BA3DDA"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Прочие</w:t>
      </w:r>
      <w:r w:rsidRPr="00117965">
        <w:rPr>
          <w:lang w:val="ru-RU"/>
        </w:rPr>
        <w:t xml:space="preserve"> положения</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вправе обжаловать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Pr="00117965">
        <w:t xml:space="preserve"> в связи с проведением данного </w:t>
      </w:r>
      <w:r w:rsidR="003E0066" w:rsidRPr="00117965">
        <w:t>запроса предложений</w:t>
      </w:r>
      <w:r w:rsidRPr="00117965">
        <w:t xml:space="preserve">, согласно положениям </w:t>
      </w:r>
      <w:r w:rsidRPr="00117965">
        <w:rPr>
          <w:u w:val="single"/>
        </w:rPr>
        <w:t>главы 10 ЕОСЗ</w:t>
      </w:r>
      <w:r w:rsidRPr="00117965">
        <w:t>.</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Заказчик, организатор </w:t>
      </w:r>
      <w:r w:rsidR="003E0066" w:rsidRPr="00117965">
        <w:t>запроса предложений</w:t>
      </w:r>
      <w:r w:rsidRPr="00117965">
        <w:t xml:space="preserve">, </w:t>
      </w:r>
      <w:r w:rsidR="002E77A5" w:rsidRPr="00117965">
        <w:t>закупочная комиссия</w:t>
      </w:r>
      <w:r w:rsidRPr="00117965">
        <w:t xml:space="preserve">, </w:t>
      </w:r>
      <w:r w:rsidRPr="00117965">
        <w:lastRenderedPageBreak/>
        <w:t xml:space="preserve">привлекаемые эксперты </w:t>
      </w:r>
      <w:r w:rsidR="000D5AF6" w:rsidRPr="00117965">
        <w:t xml:space="preserve">во время проведения запроса предложений </w:t>
      </w:r>
      <w:r w:rsidRPr="00117965">
        <w:t xml:space="preserve">обеспечивают </w:t>
      </w:r>
      <w:r w:rsidR="000D5AF6" w:rsidRPr="00117965">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117965">
        <w:t xml:space="preserve">. Предоставление этой информации другим участникам </w:t>
      </w:r>
      <w:r w:rsidR="003E0066" w:rsidRPr="00117965">
        <w:t>запроса предложений</w:t>
      </w:r>
      <w:r w:rsidRPr="00117965">
        <w:t xml:space="preserve"> или третьим лицам возможно только в случаях, прямо предусмотренных действующим законодательством Российской Федерации</w:t>
      </w:r>
      <w:r w:rsidR="00E0660C" w:rsidRPr="00117965">
        <w:t>,</w:t>
      </w:r>
      <w:r w:rsidRPr="00117965">
        <w:t xml:space="preserve"> </w:t>
      </w:r>
      <w:r w:rsidR="00E0660C" w:rsidRPr="00117965">
        <w:t>поручениями Правительства Российской Федерации либо нормативными правовыми актами федеральных органов исполнительной власти</w:t>
      </w:r>
      <w:r w:rsidR="00F7045B" w:rsidRPr="00117965">
        <w:t>, ЕОСЗ</w:t>
      </w:r>
      <w:r w:rsidR="00E0660C" w:rsidRPr="00117965">
        <w:t xml:space="preserve"> </w:t>
      </w:r>
      <w:r w:rsidRPr="00117965">
        <w:t xml:space="preserve">или настоящей </w:t>
      </w:r>
      <w:r w:rsidR="002E77A5" w:rsidRPr="00117965">
        <w:t>документацией по запросу предложений</w:t>
      </w:r>
      <w:r w:rsidRPr="00117965">
        <w:t>.</w:t>
      </w:r>
    </w:p>
    <w:p w:rsidR="00172174" w:rsidRPr="00117965" w:rsidRDefault="006C6B5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З</w:t>
      </w:r>
      <w:r w:rsidR="00D47C04" w:rsidRPr="00117965">
        <w:t xml:space="preserve">аседания закупочной комиссии могут проходить с использованием средств видеоконференцсвязи. Члены закупочной комиссии, </w:t>
      </w:r>
      <w:r w:rsidRPr="00117965">
        <w:t>дистанционно</w:t>
      </w:r>
      <w:r w:rsidR="00D47C04" w:rsidRPr="00117965">
        <w:t xml:space="preserve"> участвующие в заседании закупочной комиссии </w:t>
      </w:r>
      <w:r w:rsidRPr="00117965">
        <w:t xml:space="preserve">с использованием средств </w:t>
      </w:r>
      <w:r w:rsidR="00D47C04" w:rsidRPr="00117965">
        <w:t>видеоконференции, считаются присутствующими на заседании комиссии очно.</w:t>
      </w:r>
      <w:r w:rsidRPr="00117965">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117965" w:rsidRDefault="00C87330" w:rsidP="00C87330">
      <w:pPr>
        <w:pStyle w:val="aff8"/>
        <w:spacing w:after="0"/>
        <w:ind w:left="0"/>
        <w:jc w:val="both"/>
      </w:pPr>
      <w:r w:rsidRPr="00117965">
        <w:br w:type="page"/>
      </w:r>
    </w:p>
    <w:p w:rsidR="00C87330" w:rsidRPr="00117965" w:rsidRDefault="00C87330" w:rsidP="00035538">
      <w:pPr>
        <w:pStyle w:val="10"/>
        <w:keepNext w:val="0"/>
        <w:widowControl w:val="0"/>
        <w:numPr>
          <w:ilvl w:val="1"/>
          <w:numId w:val="6"/>
        </w:numPr>
        <w:tabs>
          <w:tab w:val="clear" w:pos="1440"/>
          <w:tab w:val="num" w:pos="1134"/>
          <w:tab w:val="num" w:pos="1790"/>
        </w:tabs>
        <w:ind w:left="1790" w:hanging="731"/>
        <w:jc w:val="center"/>
      </w:pPr>
      <w:bookmarkStart w:id="27" w:name="_Toc374456842"/>
      <w:r w:rsidRPr="00117965">
        <w:lastRenderedPageBreak/>
        <w:t>ТРЕБОВАНИЯ К УЧАСТНИКАМ</w:t>
      </w:r>
      <w:r w:rsidR="008F33CB" w:rsidRPr="00117965">
        <w:t xml:space="preserve"> </w:t>
      </w:r>
      <w:r w:rsidR="003E0066" w:rsidRPr="00117965">
        <w:t>ЗАПРОСА ПРЕДЛОЖЕНИЙ</w:t>
      </w:r>
      <w:r w:rsidR="008F33CB" w:rsidRPr="00117965">
        <w:t>,</w:t>
      </w:r>
      <w:r w:rsidRPr="00117965">
        <w:t xml:space="preserve"> ДОКУМЕНТАМ, ПРЕДОСТАВЛЯЕМЫМ В СОСТАВЕ ЗАЯВКИ НА УЧАСТИЕ В </w:t>
      </w:r>
      <w:r w:rsidR="009D6ADE" w:rsidRPr="00117965">
        <w:t>ЗАПРОСЕ ПРЕДЛОЖЕНИЙ</w:t>
      </w:r>
      <w:bookmarkEnd w:id="27"/>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28" w:name="_Ref317251769"/>
      <w:bookmarkStart w:id="29" w:name="_Ref317255509"/>
      <w:bookmarkStart w:id="30" w:name="_Ref317256436"/>
      <w:bookmarkStart w:id="31" w:name="_Ref317256490"/>
      <w:bookmarkStart w:id="32" w:name="_Ref271038689"/>
      <w:r w:rsidRPr="00117965">
        <w:t xml:space="preserve">Требования к участникам </w:t>
      </w:r>
      <w:r w:rsidR="003E0066" w:rsidRPr="00117965">
        <w:t>запроса предложений</w:t>
      </w:r>
      <w:bookmarkEnd w:id="28"/>
      <w:bookmarkEnd w:id="29"/>
      <w:bookmarkEnd w:id="30"/>
      <w:bookmarkEnd w:id="31"/>
    </w:p>
    <w:p w:rsidR="00C87330" w:rsidRPr="00117965" w:rsidRDefault="008F33CB" w:rsidP="00035538">
      <w:pPr>
        <w:pStyle w:val="Times12"/>
        <w:widowControl w:val="0"/>
        <w:ind w:firstLine="709"/>
      </w:pPr>
      <w:r w:rsidRPr="00117965">
        <w:rPr>
          <w:szCs w:val="24"/>
        </w:rPr>
        <w:t>Участник</w:t>
      </w:r>
      <w:r w:rsidRPr="00117965">
        <w:t xml:space="preserve"> </w:t>
      </w:r>
      <w:r w:rsidR="003E0066" w:rsidRPr="00117965">
        <w:t>запроса предложений</w:t>
      </w:r>
      <w:r w:rsidRPr="00117965">
        <w:t xml:space="preserve"> должен обладать </w:t>
      </w:r>
      <w:r w:rsidR="008353FC" w:rsidRPr="00117965">
        <w:t>гражданской правоспособностью в </w:t>
      </w:r>
      <w:r w:rsidRPr="00117965">
        <w:t xml:space="preserve">полном объеме для заключения и исполнения договора </w:t>
      </w:r>
      <w:r w:rsidR="00F917D8" w:rsidRPr="00117965">
        <w:t>по</w:t>
      </w:r>
      <w:r w:rsidR="00D53A1F" w:rsidRPr="00117965">
        <w:t> </w:t>
      </w:r>
      <w:r w:rsidR="00F917D8" w:rsidRPr="00117965">
        <w:t xml:space="preserve">результатам </w:t>
      </w:r>
      <w:r w:rsidR="003E0066" w:rsidRPr="00117965">
        <w:t>запроса предложений</w:t>
      </w:r>
      <w:r w:rsidRPr="00117965">
        <w:t>, в том числе:</w:t>
      </w:r>
      <w:bookmarkEnd w:id="32"/>
    </w:p>
    <w:p w:rsidR="00C87330" w:rsidRPr="00117965" w:rsidRDefault="008F33CB"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117965">
        <w:t>;</w:t>
      </w:r>
    </w:p>
    <w:p w:rsidR="008F33CB" w:rsidRPr="00117965" w:rsidRDefault="002E3EE2"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117965">
        <w:rPr>
          <w:lang w:val="en-US"/>
        </w:rPr>
        <w:t> </w:t>
      </w:r>
      <w:r w:rsidRPr="00117965">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117965">
        <w:t>(для иностранных участников);</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обладать необходимыми лицензиями или свидетельствами о допуске на поставку товаров, выполнение работ или оказание услуг</w:t>
      </w:r>
      <w:r w:rsidR="001E148B" w:rsidRPr="00117965">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117965">
        <w:t>в соответствии с действующим законодательством Российской Федерации</w:t>
      </w:r>
      <w:r w:rsidR="00165D5E" w:rsidRPr="00117965">
        <w:t xml:space="preserve"> и</w:t>
      </w:r>
      <w:r w:rsidRPr="00117965">
        <w:t xml:space="preserve"> если такие товары, работы, услуги приобретаются в рамках заключаемого договора;</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3" w:name="_Ref299553052"/>
      <w:r w:rsidRPr="00117965">
        <w:t>не находиться в процессе ликвидации (для юридического лица) или быть признанным по решению арбитражного суда несостоятельным (банкротом);</w:t>
      </w:r>
      <w:bookmarkEnd w:id="33"/>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4" w:name="_Ref299553055"/>
      <w:r w:rsidRPr="0011796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4"/>
    </w:p>
    <w:p w:rsidR="00CD46BE" w:rsidRPr="00117965" w:rsidRDefault="008353FC"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5" w:name="_Ref348974059"/>
      <w:r w:rsidRPr="00117965">
        <w:t>соответствовать требованиям, указанным в </w:t>
      </w:r>
      <w:r w:rsidRPr="00117965">
        <w:rPr>
          <w:u w:val="single"/>
        </w:rPr>
        <w:t>пункт</w:t>
      </w:r>
      <w:r w:rsidR="003B7A32" w:rsidRPr="00117965">
        <w:rPr>
          <w:u w:val="single"/>
        </w:rPr>
        <w:t>е</w:t>
      </w:r>
      <w:r w:rsidRPr="00117965">
        <w:rPr>
          <w:u w:val="single"/>
        </w:rPr>
        <w:t> </w:t>
      </w:r>
      <w:r w:rsidR="000520D1" w:rsidRPr="00117965">
        <w:rPr>
          <w:u w:val="single"/>
          <w:lang w:val="ru-RU"/>
        </w:rPr>
        <w:t>13</w:t>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_Ref317250960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594072">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в случае их установления на</w:t>
      </w:r>
      <w:r w:rsidR="00D53A1F" w:rsidRPr="00117965">
        <w:rPr>
          <w:lang w:val="en-US"/>
        </w:rPr>
        <w:t> </w:t>
      </w:r>
      <w:r w:rsidRPr="00117965">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117965">
        <w:t>;</w:t>
      </w:r>
    </w:p>
    <w:p w:rsidR="007449C0" w:rsidRPr="00117965" w:rsidRDefault="00CD46BE"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6" w:name="_Ref357679270"/>
      <w:bookmarkStart w:id="37" w:name="_Ref358050951"/>
      <w:r w:rsidRPr="0011796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117965">
        <w:t xml:space="preserve">, </w:t>
      </w:r>
      <w:r w:rsidRPr="00117965">
        <w:t>квартал/полугодие/9 месяцев текущего года)</w:t>
      </w:r>
      <w:bookmarkEnd w:id="36"/>
      <w:r w:rsidR="00F25B6D" w:rsidRPr="00117965">
        <w:t>.</w:t>
      </w:r>
      <w:bookmarkEnd w:id="35"/>
      <w:bookmarkEnd w:id="37"/>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Дополнительные требования</w:t>
      </w:r>
      <w:r w:rsidR="007449C0" w:rsidRPr="00117965">
        <w:t xml:space="preserve"> к участникам </w:t>
      </w:r>
      <w:r w:rsidR="003E0066" w:rsidRPr="00117965">
        <w:t>запроса предложений</w:t>
      </w:r>
      <w:r w:rsidR="009611F7" w:rsidRPr="00117965">
        <w:t xml:space="preserve"> указаны</w:t>
      </w:r>
      <w:r w:rsidR="009B65E9" w:rsidRPr="00117965">
        <w:t> </w:t>
      </w:r>
      <w:r w:rsidR="009611F7" w:rsidRPr="00117965">
        <w:t>в </w:t>
      </w:r>
      <w:r w:rsidR="009611F7" w:rsidRPr="00117965">
        <w:rPr>
          <w:u w:val="single"/>
        </w:rPr>
        <w:t>пункт</w:t>
      </w:r>
      <w:r w:rsidR="000520D1" w:rsidRPr="00117965">
        <w:rPr>
          <w:u w:val="single"/>
          <w:lang w:val="ru-RU"/>
        </w:rPr>
        <w:t>е</w:t>
      </w:r>
      <w:r w:rsidR="009611F7" w:rsidRPr="00117965">
        <w:rPr>
          <w:u w:val="single"/>
        </w:rPr>
        <w:t> </w:t>
      </w:r>
      <w:r w:rsidR="000520D1" w:rsidRPr="00117965">
        <w:rPr>
          <w:u w:val="single"/>
          <w:lang w:val="ru-RU"/>
        </w:rPr>
        <w:t>13</w:t>
      </w:r>
      <w:r w:rsidR="00BE1F34" w:rsidRPr="00117965">
        <w:rPr>
          <w:u w:val="single"/>
        </w:rPr>
        <w:t xml:space="preserve"> </w:t>
      </w:r>
      <w:r w:rsidRPr="00117965">
        <w:rPr>
          <w:u w:val="single"/>
        </w:rPr>
        <w:t>раздела</w:t>
      </w:r>
      <w:r w:rsidR="00BE1F34" w:rsidRPr="00117965">
        <w:rPr>
          <w:u w:val="single"/>
        </w:rPr>
        <w:t> </w:t>
      </w:r>
      <w:r w:rsidR="00BE1F34" w:rsidRPr="00117965">
        <w:rPr>
          <w:u w:val="single"/>
        </w:rPr>
        <w:fldChar w:fldCharType="begin"/>
      </w:r>
      <w:r w:rsidR="00BE1F34" w:rsidRPr="00117965">
        <w:rPr>
          <w:u w:val="single"/>
        </w:rPr>
        <w:instrText xml:space="preserve"> REF _Ref317251687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594072">
        <w:rPr>
          <w:u w:val="single"/>
        </w:rPr>
        <w:t>5</w:t>
      </w:r>
      <w:r w:rsidR="00BE1F34"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38" w:name="_Ref317253328"/>
      <w:bookmarkStart w:id="39" w:name="_Ref317256545"/>
      <w:r w:rsidRPr="00117965">
        <w:t xml:space="preserve">Документы, предоставляемые в составе заявки на участие в </w:t>
      </w:r>
      <w:r w:rsidR="009D6ADE" w:rsidRPr="00117965">
        <w:t>запросе предложений</w:t>
      </w:r>
      <w:bookmarkEnd w:id="38"/>
      <w:bookmarkEnd w:id="39"/>
    </w:p>
    <w:p w:rsidR="00C87330" w:rsidRPr="00117965" w:rsidRDefault="00C87330" w:rsidP="009B65E9">
      <w:pPr>
        <w:pStyle w:val="aff8"/>
        <w:tabs>
          <w:tab w:val="left" w:pos="1418"/>
        </w:tabs>
        <w:spacing w:after="0"/>
        <w:ind w:left="0" w:firstLine="709"/>
        <w:jc w:val="both"/>
      </w:pPr>
      <w:r w:rsidRPr="00117965">
        <w:t>Для подтверждения соответствия требованиям, указанным в</w:t>
      </w:r>
      <w:r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_Ref317251769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3.1</w:t>
      </w:r>
      <w:r w:rsidR="00695D9D" w:rsidRPr="00117965">
        <w:rPr>
          <w:u w:val="single"/>
        </w:rPr>
        <w:fldChar w:fldCharType="end"/>
      </w:r>
      <w:r w:rsidRPr="00117965">
        <w:t xml:space="preserve">, участник </w:t>
      </w:r>
      <w:r w:rsidR="003E0066" w:rsidRPr="00117965">
        <w:t>запроса предложений</w:t>
      </w:r>
      <w:r w:rsidRPr="00117965">
        <w:t xml:space="preserve"> в составе заявки на участие в </w:t>
      </w:r>
      <w:r w:rsidR="009D6ADE" w:rsidRPr="00117965">
        <w:t>запросе предложений</w:t>
      </w:r>
      <w:r w:rsidRPr="00117965">
        <w:t xml:space="preserve"> должен приложить следующие документы:</w:t>
      </w:r>
    </w:p>
    <w:p w:rsidR="00BC4F8B" w:rsidRPr="00117965" w:rsidRDefault="00CF302D"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362743" w:rsidRPr="00117965">
        <w:t>полученн</w:t>
      </w:r>
      <w:r w:rsidRPr="00117965">
        <w:t>ой не ранее чем за 6 месяцев (а </w:t>
      </w:r>
      <w:r w:rsidR="00362743" w:rsidRPr="00117965">
        <w:t>если были изменения — то не ранее внесения таких изменений в</w:t>
      </w:r>
      <w:r w:rsidR="00D53A1F" w:rsidRPr="00117965">
        <w:rPr>
          <w:lang w:val="en-US"/>
        </w:rPr>
        <w:t> </w:t>
      </w:r>
      <w:r w:rsidR="00362743" w:rsidRPr="00117965">
        <w:t xml:space="preserve">соответствующий реестр) до дня размещения на официальном сайте извещения о проведении </w:t>
      </w:r>
      <w:r w:rsidR="003E0066" w:rsidRPr="00117965">
        <w:t>запроса предложений</w:t>
      </w:r>
      <w:r w:rsidR="00362743" w:rsidRPr="00117965">
        <w:t xml:space="preserve"> выписк</w:t>
      </w:r>
      <w:r w:rsidRPr="00117965">
        <w:t>и</w:t>
      </w:r>
      <w:r w:rsidR="00362743" w:rsidRPr="00117965">
        <w:t xml:space="preserve"> из единого государственного реестра юридических лиц (для юридических лиц) либо выписк</w:t>
      </w:r>
      <w:r w:rsidRPr="00117965">
        <w:t>и</w:t>
      </w:r>
      <w:r w:rsidR="00362743" w:rsidRPr="00117965">
        <w:t xml:space="preserve"> из единого государственного реестра индивидуальных предпринимателей (для индивидуальных предпринимателей), </w:t>
      </w:r>
      <w:r w:rsidR="00581933" w:rsidRPr="00117965">
        <w:rPr>
          <w:i/>
        </w:rPr>
        <w:t>[</w:t>
      </w:r>
      <w:r w:rsidRPr="00117965">
        <w:rPr>
          <w:i/>
        </w:rPr>
        <w:t>или</w:t>
      </w:r>
      <w:r w:rsidR="00362743" w:rsidRPr="00117965">
        <w:rPr>
          <w:i/>
        </w:rPr>
        <w:t xml:space="preserve"> документов, удостоверяющих личность (для иных физических лиц)</w:t>
      </w:r>
      <w:r w:rsidR="00581933" w:rsidRPr="00117965">
        <w:rPr>
          <w:i/>
        </w:rPr>
        <w:t>]</w:t>
      </w:r>
      <w:r w:rsidR="00362743" w:rsidRPr="00117965">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00362743" w:rsidRPr="00117965">
        <w:lastRenderedPageBreak/>
        <w:t>предпринимателя в соответствии с</w:t>
      </w:r>
      <w:r w:rsidR="00D53A1F" w:rsidRPr="00117965">
        <w:rPr>
          <w:lang w:val="en-US"/>
        </w:rPr>
        <w:t> </w:t>
      </w:r>
      <w:r w:rsidR="00362743" w:rsidRPr="00117965">
        <w:t>законодательством соответствующего государства (для иностранных лиц)</w:t>
      </w:r>
      <w:r w:rsidR="00BC4F8B"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0" w:name="_Ref270105117"/>
      <w:r w:rsidRPr="00117965">
        <w:t xml:space="preserve">отсканированный оригинал </w:t>
      </w:r>
      <w:r w:rsidR="00362743" w:rsidRPr="00117965">
        <w:t>документ</w:t>
      </w:r>
      <w:r w:rsidRPr="00117965">
        <w:t>а</w:t>
      </w:r>
      <w:r w:rsidR="00362743" w:rsidRPr="00117965">
        <w:t xml:space="preserve">, подтверждающий полномочия лица на подписание заявки на участие в </w:t>
      </w:r>
      <w:r w:rsidR="009D6ADE" w:rsidRPr="00117965">
        <w:t>запросе предложений</w:t>
      </w:r>
      <w:r w:rsidR="00362743" w:rsidRPr="00117965">
        <w:t xml:space="preserve"> от имени участника </w:t>
      </w:r>
      <w:r w:rsidR="003E0066" w:rsidRPr="00117965">
        <w:t>запроса предложений</w:t>
      </w:r>
      <w:r w:rsidR="00362743" w:rsidRPr="00117965">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117965">
        <w:t>запросе предложений</w:t>
      </w:r>
      <w:r w:rsidR="00362743" w:rsidRPr="00117965">
        <w:t xml:space="preserve"> подписывается по доверенности)</w:t>
      </w:r>
      <w:r w:rsidR="002E0883" w:rsidRPr="00117965">
        <w:t xml:space="preserve">. Если заявка на участие в запросе предложений согласно </w:t>
      </w:r>
      <w:r w:rsidR="002E0883" w:rsidRPr="00117965">
        <w:rPr>
          <w:u w:val="single"/>
        </w:rPr>
        <w:t>пункту </w:t>
      </w:r>
      <w:r w:rsidR="00F75AC8" w:rsidRPr="00117965">
        <w:rPr>
          <w:u w:val="single"/>
        </w:rPr>
        <w:fldChar w:fldCharType="begin"/>
      </w:r>
      <w:r w:rsidR="00F75AC8" w:rsidRPr="00117965">
        <w:rPr>
          <w:u w:val="single"/>
        </w:rPr>
        <w:instrText xml:space="preserve"> REF _Ref352334465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594072">
        <w:rPr>
          <w:u w:val="single"/>
        </w:rPr>
        <w:t>4.4.1</w:t>
      </w:r>
      <w:r w:rsidR="00F75AC8" w:rsidRPr="00117965">
        <w:rPr>
          <w:u w:val="single"/>
        </w:rPr>
        <w:fldChar w:fldCharType="end"/>
      </w:r>
      <w:r w:rsidR="002E0883" w:rsidRPr="00117965">
        <w:t xml:space="preserve"> и (или) входящие в ее состав электронные документы подписаны разными лицами, то </w:t>
      </w:r>
      <w:r w:rsidR="000D5AF6" w:rsidRPr="00117965">
        <w:t>документы, подтверждающие полномочия лица на</w:t>
      </w:r>
      <w:r w:rsidR="000D5AF6" w:rsidRPr="00117965" w:rsidDel="00BA2715">
        <w:t xml:space="preserve"> </w:t>
      </w:r>
      <w:r w:rsidR="000D5AF6" w:rsidRPr="00117965">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117965">
        <w:t>;</w:t>
      </w:r>
      <w:bookmarkEnd w:id="40"/>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BC4F8B" w:rsidRPr="00117965">
        <w:t>учредительны</w:t>
      </w:r>
      <w:r w:rsidRPr="00117965">
        <w:t>х</w:t>
      </w:r>
      <w:r w:rsidR="00BC4F8B" w:rsidRPr="00117965">
        <w:t xml:space="preserve"> док</w:t>
      </w:r>
      <w:r w:rsidR="007603BF" w:rsidRPr="00117965">
        <w:t>умент</w:t>
      </w:r>
      <w:r w:rsidRPr="00117965">
        <w:t>ов</w:t>
      </w:r>
      <w:r w:rsidR="007603BF" w:rsidRPr="00117965">
        <w:t xml:space="preserve"> </w:t>
      </w:r>
      <w:r w:rsidRPr="00117965">
        <w:t>в действующей редакции</w:t>
      </w:r>
      <w:r w:rsidR="007603BF" w:rsidRPr="00117965">
        <w:t xml:space="preserve"> (для </w:t>
      </w:r>
      <w:r w:rsidR="00BC4F8B" w:rsidRPr="00117965">
        <w:t>юридических лиц);</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1" w:name="_Ref299570007"/>
      <w:r w:rsidRPr="00117965">
        <w:t xml:space="preserve">отсканированные оригиналы </w:t>
      </w:r>
      <w:r w:rsidR="007603BF" w:rsidRPr="00117965">
        <w:t>специальны</w:t>
      </w:r>
      <w:r w:rsidRPr="00117965">
        <w:t>х</w:t>
      </w:r>
      <w:r w:rsidR="007603BF" w:rsidRPr="00117965">
        <w:t xml:space="preserve"> разрешени</w:t>
      </w:r>
      <w:r w:rsidRPr="00117965">
        <w:t>й</w:t>
      </w:r>
      <w:r w:rsidR="007603BF" w:rsidRPr="00117965">
        <w:t xml:space="preserve"> </w:t>
      </w:r>
      <w:r w:rsidR="00BB2494" w:rsidRPr="00117965">
        <w:t>(лицензий, допусков, членства в </w:t>
      </w:r>
      <w:r w:rsidR="007603BF" w:rsidRPr="00117965">
        <w:t xml:space="preserve">саморегулируемых общественных организациях и т.д.), </w:t>
      </w:r>
      <w:r w:rsidR="00BB2494" w:rsidRPr="00117965">
        <w:t xml:space="preserve">если такие </w:t>
      </w:r>
      <w:r w:rsidR="007603BF" w:rsidRPr="00117965">
        <w:t>указаны</w:t>
      </w:r>
      <w:r w:rsidR="00BB2494" w:rsidRPr="00117965">
        <w:t xml:space="preserve"> </w:t>
      </w:r>
      <w:r w:rsidR="007603BF" w:rsidRPr="00117965">
        <w:t>в</w:t>
      </w:r>
      <w:r w:rsidR="00BB2494" w:rsidRPr="00117965">
        <w:t> </w:t>
      </w:r>
      <w:r w:rsidR="007603BF" w:rsidRPr="00117965">
        <w:rPr>
          <w:u w:val="single"/>
        </w:rPr>
        <w:t>пункте</w:t>
      </w:r>
      <w:r w:rsidR="000520D1" w:rsidRPr="00117965">
        <w:rPr>
          <w:u w:val="single"/>
          <w:lang w:val="ru-RU"/>
        </w:rPr>
        <w:t xml:space="preserve"> 16</w:t>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_Ref317251859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5</w:t>
      </w:r>
      <w:r w:rsidR="00695D9D" w:rsidRPr="00117965">
        <w:rPr>
          <w:u w:val="single"/>
        </w:rPr>
        <w:fldChar w:fldCharType="end"/>
      </w:r>
      <w:r w:rsidR="007603BF" w:rsidRPr="00117965">
        <w:rPr>
          <w:u w:val="single"/>
        </w:rPr>
        <w:t xml:space="preserve"> «Информационная карта </w:t>
      </w:r>
      <w:r w:rsidR="003E0066" w:rsidRPr="00117965">
        <w:rPr>
          <w:u w:val="single"/>
        </w:rPr>
        <w:t>запроса предложений</w:t>
      </w:r>
      <w:r w:rsidR="007603BF" w:rsidRPr="00117965">
        <w:rPr>
          <w:u w:val="single"/>
        </w:rPr>
        <w:t>»</w:t>
      </w:r>
      <w:r w:rsidR="00BC4F8B" w:rsidRPr="00117965">
        <w:t>;</w:t>
      </w:r>
      <w:bookmarkEnd w:id="41"/>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2" w:name="_Ref299570035"/>
      <w:r w:rsidRPr="00117965">
        <w:t xml:space="preserve">отсканированный оригинал </w:t>
      </w:r>
      <w:r w:rsidR="00362743" w:rsidRPr="00117965">
        <w:t>уведомлени</w:t>
      </w:r>
      <w:r w:rsidRPr="00117965">
        <w:t>я</w:t>
      </w:r>
      <w:r w:rsidR="00362743" w:rsidRPr="00117965">
        <w:t xml:space="preserve"> о возможности применения участником </w:t>
      </w:r>
      <w:r w:rsidR="003E0066" w:rsidRPr="00117965">
        <w:t>запроса предложений</w:t>
      </w:r>
      <w:r w:rsidR="00362743" w:rsidRPr="00117965">
        <w:t xml:space="preserve"> упрощенной системы налогообложения (для участников </w:t>
      </w:r>
      <w:r w:rsidR="003E0066" w:rsidRPr="00117965">
        <w:t>запроса предложений</w:t>
      </w:r>
      <w:r w:rsidR="00362743" w:rsidRPr="00117965">
        <w:t>, применяющих ее)</w:t>
      </w:r>
      <w:r w:rsidR="00BC4F8B" w:rsidRPr="00117965">
        <w:t>;</w:t>
      </w:r>
      <w:bookmarkEnd w:id="42"/>
    </w:p>
    <w:p w:rsidR="00D1173F" w:rsidRPr="00117965" w:rsidRDefault="00D1173F"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подтверждение по форме, указанной в </w:t>
      </w:r>
      <w:r w:rsidRPr="00117965">
        <w:rPr>
          <w:u w:val="single"/>
        </w:rPr>
        <w:t>пункт</w:t>
      </w:r>
      <w:r w:rsidR="000520D1" w:rsidRPr="00117965">
        <w:rPr>
          <w:u w:val="single"/>
          <w:lang w:val="ru-RU"/>
        </w:rPr>
        <w:t>е 17</w:t>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_Ref317251922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 </w:t>
      </w:r>
      <w:proofErr w:type="spellStart"/>
      <w:r w:rsidRPr="00117965">
        <w:t>ненахождении</w:t>
      </w:r>
      <w:proofErr w:type="spellEnd"/>
      <w:r w:rsidRPr="00117965">
        <w:t xml:space="preserve"> участника </w:t>
      </w:r>
      <w:r w:rsidR="003E0066" w:rsidRPr="00117965">
        <w:t>запроса предложений</w:t>
      </w:r>
      <w:r w:rsidRPr="00117965">
        <w:t xml:space="preserve"> в процессе ликвидации (для юридического лица), об отсутствии в отношении участника </w:t>
      </w:r>
      <w:r w:rsidR="003E0066" w:rsidRPr="00117965">
        <w:t>запроса предложений</w:t>
      </w:r>
      <w:r w:rsidRPr="00117965">
        <w:t xml:space="preserve"> решения арбитражного суда о признании его несостоятельным (банкротом), об отсутствии ареста имущества участника </w:t>
      </w:r>
      <w:r w:rsidR="003E0066" w:rsidRPr="00117965">
        <w:t>запроса предложений</w:t>
      </w:r>
      <w:r w:rsidRPr="00117965">
        <w:t xml:space="preserve">, наложенного по решению суда, административного органа, о </w:t>
      </w:r>
      <w:proofErr w:type="spellStart"/>
      <w:r w:rsidRPr="00117965">
        <w:t>неприостановлении</w:t>
      </w:r>
      <w:proofErr w:type="spellEnd"/>
      <w:r w:rsidRPr="00117965">
        <w:t xml:space="preserve"> экономической деятельности участника </w:t>
      </w:r>
      <w:r w:rsidR="003E0066" w:rsidRPr="00117965">
        <w:t>запроса предложений</w:t>
      </w:r>
      <w:r w:rsidR="00CD46BE" w:rsidRPr="00117965">
        <w:t>, об отсутствии задолженности у участника запроса предложений по уплате налогов, сборов, пеней и штрафов</w:t>
      </w:r>
      <w:r w:rsidR="00565EF4" w:rsidRPr="00117965">
        <w:t>, превышающей двадцать пять процентов балансовой стоимости активов участника запроса предложений</w:t>
      </w:r>
      <w:r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3" w:name="_Ref270105111"/>
      <w:bookmarkStart w:id="44" w:name="_Ref317251956"/>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117965">
        <w:t>запроса предложений</w:t>
      </w:r>
      <w:r w:rsidR="00362743" w:rsidRPr="00117965">
        <w:t xml:space="preserve"> заключение договора или предоставление обеспечения заявки на участие в </w:t>
      </w:r>
      <w:r w:rsidR="009D6ADE" w:rsidRPr="00117965">
        <w:t>запросе предложений</w:t>
      </w:r>
      <w:r w:rsidR="00362743" w:rsidRPr="00117965">
        <w:t xml:space="preserve">, обеспечения договора являются крупной сделкой,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362743" w:rsidRPr="00117965">
        <w:t xml:space="preserve"> не является крупно</w:t>
      </w:r>
      <w:bookmarkEnd w:id="43"/>
      <w:r w:rsidR="00362743" w:rsidRPr="00117965">
        <w:t>й</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117965">
        <w:t>;</w:t>
      </w:r>
      <w:bookmarkEnd w:id="44"/>
      <w:r w:rsidR="00BC4F8B" w:rsidRPr="00117965">
        <w:t xml:space="preserve"> </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5" w:name="_Ref317251962"/>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117965">
        <w:t>ми</w:t>
      </w:r>
      <w:r w:rsidR="00362743" w:rsidRPr="00117965">
        <w:t xml:space="preserve"> юридического лица и если для участника </w:t>
      </w:r>
      <w:r w:rsidR="003E0066" w:rsidRPr="00117965">
        <w:t>запроса предложений</w:t>
      </w:r>
      <w:r w:rsidR="00362743" w:rsidRPr="00117965">
        <w:t xml:space="preserve"> выполнение договора или предоставление обеспечения заявки на участие в</w:t>
      </w:r>
      <w:r w:rsidR="00D53A1F" w:rsidRPr="00117965">
        <w:rPr>
          <w:lang w:val="en-US"/>
        </w:rPr>
        <w:t> </w:t>
      </w:r>
      <w:r w:rsidR="009D6ADE" w:rsidRPr="00117965">
        <w:t>запросе предложений</w:t>
      </w:r>
      <w:r w:rsidR="00362743" w:rsidRPr="00117965">
        <w:t>, обеспечение договора является сделкой с</w:t>
      </w:r>
      <w:r w:rsidR="00D53A1F" w:rsidRPr="00117965">
        <w:rPr>
          <w:lang w:val="en-US"/>
        </w:rPr>
        <w:t> </w:t>
      </w:r>
      <w:r w:rsidR="00362743" w:rsidRPr="00117965">
        <w:t xml:space="preserve">заинтересованностью,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9278D2" w:rsidRPr="00117965">
        <w:t xml:space="preserve"> </w:t>
      </w:r>
      <w:r w:rsidR="00362743" w:rsidRPr="00117965">
        <w:t>не является сделкой с</w:t>
      </w:r>
      <w:r w:rsidR="00D53A1F" w:rsidRPr="00117965">
        <w:t> </w:t>
      </w:r>
      <w:r w:rsidR="00362743" w:rsidRPr="00117965">
        <w:t>заинтересованностью</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117965">
        <w:t>.</w:t>
      </w:r>
      <w:bookmarkEnd w:id="45"/>
    </w:p>
    <w:p w:rsidR="002429E1" w:rsidRPr="00117965" w:rsidRDefault="002429E1" w:rsidP="00035538">
      <w:pPr>
        <w:pStyle w:val="Times12"/>
        <w:widowControl w:val="0"/>
        <w:ind w:firstLine="709"/>
      </w:pPr>
      <w:r w:rsidRPr="00117965">
        <w:t>В случае, если получение решения об одобрении или о совершении крупной сделки и</w:t>
      </w:r>
      <w:r w:rsidR="009278D2" w:rsidRPr="00117965">
        <w:t xml:space="preserve"> (</w:t>
      </w:r>
      <w:r w:rsidRPr="00117965">
        <w:t>или</w:t>
      </w:r>
      <w:r w:rsidR="009278D2" w:rsidRPr="00117965">
        <w:t>)</w:t>
      </w:r>
      <w:r w:rsidRPr="00117965">
        <w:t xml:space="preserve"> решения об одобрении или о совершении сделки с</w:t>
      </w:r>
      <w:r w:rsidR="00D53A1F" w:rsidRPr="00117965">
        <w:rPr>
          <w:lang w:val="en-US"/>
        </w:rPr>
        <w:t> </w:t>
      </w:r>
      <w:r w:rsidRPr="00117965">
        <w:t>заинтересованностью</w:t>
      </w:r>
      <w:r w:rsidR="009278D2" w:rsidRPr="00117965">
        <w:t xml:space="preserve">, указанных в </w:t>
      </w:r>
      <w:r w:rsidR="009278D2" w:rsidRPr="00117965">
        <w:rPr>
          <w:u w:val="single"/>
        </w:rPr>
        <w:t>пунктах </w:t>
      </w:r>
      <w:r w:rsidR="00695D9D" w:rsidRPr="00117965">
        <w:rPr>
          <w:u w:val="single"/>
        </w:rPr>
        <w:fldChar w:fldCharType="begin"/>
      </w:r>
      <w:r w:rsidR="00695D9D" w:rsidRPr="00117965">
        <w:rPr>
          <w:u w:val="single"/>
        </w:rPr>
        <w:instrText xml:space="preserve"> REF _Ref317251956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3.3.7</w:t>
      </w:r>
      <w:r w:rsidR="00695D9D" w:rsidRPr="00117965">
        <w:rPr>
          <w:u w:val="single"/>
        </w:rPr>
        <w:fldChar w:fldCharType="end"/>
      </w:r>
      <w:r w:rsidR="009278D2" w:rsidRPr="00117965">
        <w:rPr>
          <w:u w:val="single"/>
        </w:rPr>
        <w:t xml:space="preserve">, </w:t>
      </w:r>
      <w:r w:rsidR="00695D9D" w:rsidRPr="00117965">
        <w:rPr>
          <w:u w:val="single"/>
        </w:rPr>
        <w:fldChar w:fldCharType="begin"/>
      </w:r>
      <w:r w:rsidR="00695D9D" w:rsidRPr="00117965">
        <w:rPr>
          <w:u w:val="single"/>
        </w:rPr>
        <w:instrText xml:space="preserve"> REF _Ref317251962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3.3.8</w:t>
      </w:r>
      <w:r w:rsidR="00695D9D" w:rsidRPr="00117965">
        <w:rPr>
          <w:u w:val="single"/>
        </w:rPr>
        <w:fldChar w:fldCharType="end"/>
      </w:r>
      <w:r w:rsidR="009278D2" w:rsidRPr="00117965">
        <w:t>,</w:t>
      </w:r>
      <w:r w:rsidRPr="00117965">
        <w:t xml:space="preserve"> до истечения срока подачи заявок на участие в </w:t>
      </w:r>
      <w:r w:rsidR="009D6ADE" w:rsidRPr="00117965">
        <w:t>запросе предложений</w:t>
      </w:r>
      <w:r w:rsidRPr="00117965">
        <w:t xml:space="preserve"> для участника невозможно в</w:t>
      </w:r>
      <w:r w:rsidR="00D53A1F" w:rsidRPr="00117965">
        <w:rPr>
          <w:lang w:val="en-US"/>
        </w:rPr>
        <w:t> </w:t>
      </w:r>
      <w:r w:rsidRPr="00117965">
        <w:t xml:space="preserve">силу необходимости соблюдения установленного законодательством и </w:t>
      </w:r>
      <w:r w:rsidRPr="00117965">
        <w:lastRenderedPageBreak/>
        <w:t xml:space="preserve">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117965">
        <w:t>запроса предложений</w:t>
      </w:r>
      <w:r w:rsidRPr="00117965">
        <w:t xml:space="preserve"> обязан представить письмо, содержащее обязательство в случае признания его победителем </w:t>
      </w:r>
      <w:r w:rsidR="003E0066" w:rsidRPr="00117965">
        <w:t>запроса предложений</w:t>
      </w:r>
      <w:r w:rsidR="00772FB7" w:rsidRPr="00117965">
        <w:t xml:space="preserve"> представить вышеуказанны</w:t>
      </w:r>
      <w:r w:rsidRPr="00117965">
        <w:t>е решени</w:t>
      </w:r>
      <w:r w:rsidR="00772FB7" w:rsidRPr="00117965">
        <w:t>я</w:t>
      </w:r>
      <w:r w:rsidRPr="00117965">
        <w:t xml:space="preserve"> до момента заключения договора.</w:t>
      </w:r>
    </w:p>
    <w:p w:rsidR="00D22C86"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D22C86" w:rsidRPr="00117965">
        <w:t>документ</w:t>
      </w:r>
      <w:r w:rsidRPr="00117965">
        <w:t>ов</w:t>
      </w:r>
      <w:r w:rsidR="00D22C86" w:rsidRPr="00117965">
        <w:t>, подтверждающи</w:t>
      </w:r>
      <w:r w:rsidRPr="00117965">
        <w:t>х</w:t>
      </w:r>
      <w:r w:rsidR="00D22C86" w:rsidRPr="00117965">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117965">
        <w:fldChar w:fldCharType="begin"/>
      </w:r>
      <w:r w:rsidR="00695D9D" w:rsidRPr="00117965">
        <w:instrText xml:space="preserve"> REF _Ref317251847 \r \h </w:instrText>
      </w:r>
      <w:r w:rsidR="00CC2B95" w:rsidRPr="00117965">
        <w:instrText xml:space="preserve"> \* MERGEFORMAT </w:instrText>
      </w:r>
      <w:r w:rsidR="00695D9D" w:rsidRPr="00117965">
        <w:fldChar w:fldCharType="separate"/>
      </w:r>
      <w:r w:rsidR="00594072">
        <w:t>16.1</w:t>
      </w:r>
      <w:r w:rsidR="00695D9D" w:rsidRPr="00117965">
        <w:fldChar w:fldCharType="end"/>
      </w:r>
      <w:r w:rsidR="00695D9D" w:rsidRPr="00117965">
        <w:t xml:space="preserve"> </w:t>
      </w:r>
      <w:r w:rsidR="00D22C86" w:rsidRPr="00117965">
        <w:t>раздела</w:t>
      </w:r>
      <w:r w:rsidR="00695D9D" w:rsidRPr="00117965">
        <w:t> </w:t>
      </w:r>
      <w:r w:rsidR="00695D9D" w:rsidRPr="00117965">
        <w:fldChar w:fldCharType="begin"/>
      </w:r>
      <w:r w:rsidR="00695D9D" w:rsidRPr="00117965">
        <w:instrText xml:space="preserve"> REF _Ref317252010 \r \h </w:instrText>
      </w:r>
      <w:r w:rsidR="00CC2B95" w:rsidRPr="00117965">
        <w:instrText xml:space="preserve"> \* MERGEFORMAT </w:instrText>
      </w:r>
      <w:r w:rsidR="00695D9D" w:rsidRPr="00117965">
        <w:fldChar w:fldCharType="separate"/>
      </w:r>
      <w:r w:rsidR="00594072">
        <w:t>5</w:t>
      </w:r>
      <w:r w:rsidR="00695D9D" w:rsidRPr="00117965">
        <w:fldChar w:fldCharType="end"/>
      </w:r>
      <w:r w:rsidR="00D22C86" w:rsidRPr="00117965">
        <w:t xml:space="preserve"> «Информационная карта </w:t>
      </w:r>
      <w:r w:rsidR="003E0066" w:rsidRPr="00117965">
        <w:t>запроса предложений</w:t>
      </w:r>
      <w:r w:rsidR="00D22C86" w:rsidRPr="00117965">
        <w:t>».</w:t>
      </w:r>
    </w:p>
    <w:p w:rsidR="007E53D7"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 xml:space="preserve">Условия привлечения </w:t>
      </w:r>
      <w:r w:rsidR="00BD7D4E" w:rsidRPr="00117965">
        <w:rPr>
          <w:i/>
        </w:rPr>
        <w:t>поставщиков/</w:t>
      </w:r>
      <w:r w:rsidR="00BD7D4E" w:rsidRPr="00117965">
        <w:t xml:space="preserve"> </w:t>
      </w:r>
      <w:r w:rsidRPr="00117965">
        <w:rPr>
          <w:i/>
        </w:rPr>
        <w:t>субподрядчиков/ соисполнителей</w:t>
      </w:r>
      <w:r w:rsidR="00BD7D4E" w:rsidRPr="00117965">
        <w:t xml:space="preserve"> и </w:t>
      </w:r>
      <w:r w:rsidRPr="00117965">
        <w:t>порядок подтверждения их соответствия установленным требованиям приведены в</w:t>
      </w:r>
      <w:r w:rsidRPr="00117965">
        <w:rPr>
          <w:lang w:val="en-US"/>
        </w:rPr>
        <w:t> </w:t>
      </w:r>
      <w:r w:rsidRPr="00117965">
        <w:rPr>
          <w:u w:val="single"/>
        </w:rPr>
        <w:t>пункте</w:t>
      </w:r>
      <w:r w:rsidRPr="00117965">
        <w:rPr>
          <w:u w:val="single"/>
          <w:lang w:val="en-US"/>
        </w:rPr>
        <w:t> </w:t>
      </w:r>
      <w:r w:rsidR="00695D9D" w:rsidRPr="00117965">
        <w:rPr>
          <w:u w:val="single"/>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317252053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sidRPr="00594072">
        <w:rPr>
          <w:u w:val="single"/>
        </w:rPr>
        <w:t>3.5</w:t>
      </w:r>
      <w:r w:rsidR="00695D9D" w:rsidRPr="00117965">
        <w:rPr>
          <w:u w:val="single"/>
        </w:rPr>
        <w:fldChar w:fldCharType="end"/>
      </w:r>
      <w:r w:rsidRPr="00117965">
        <w:t>.</w:t>
      </w:r>
      <w:r w:rsidRPr="00117965">
        <w:rPr>
          <w:lang w:val="ru-MD"/>
        </w:rPr>
        <w:t xml:space="preserve"> </w:t>
      </w:r>
      <w:r w:rsidR="00BD7D4E" w:rsidRPr="00117965">
        <w:t xml:space="preserve">Возможность привлечения </w:t>
      </w:r>
      <w:r w:rsidR="00BD7D4E" w:rsidRPr="00117965">
        <w:rPr>
          <w:i/>
        </w:rPr>
        <w:t>поставщиков/</w:t>
      </w:r>
      <w:r w:rsidR="00BD7D4E" w:rsidRPr="00117965">
        <w:t xml:space="preserve"> </w:t>
      </w:r>
      <w:r w:rsidR="00BD7D4E" w:rsidRPr="00117965">
        <w:rPr>
          <w:i/>
        </w:rPr>
        <w:t>субподрядчиков/ соисполнителей</w:t>
      </w:r>
      <w:r w:rsidR="00BD7D4E" w:rsidRPr="00117965">
        <w:t xml:space="preserve"> указана в </w:t>
      </w:r>
      <w:r w:rsidR="00695D9D"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18</w:t>
      </w:r>
      <w:r w:rsidR="00695D9D" w:rsidRPr="00117965">
        <w:rPr>
          <w:u w:val="single"/>
        </w:rPr>
        <w:fldChar w:fldCharType="end"/>
      </w:r>
      <w:r w:rsidR="00BD7D4E"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_Ref317252139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5</w:t>
      </w:r>
      <w:r w:rsidR="00695D9D" w:rsidRPr="00117965">
        <w:rPr>
          <w:u w:val="single"/>
        </w:rPr>
        <w:fldChar w:fldCharType="end"/>
      </w:r>
      <w:r w:rsidR="00BD7D4E" w:rsidRPr="00117965">
        <w:rPr>
          <w:u w:val="single"/>
        </w:rPr>
        <w:t xml:space="preserve"> «Информационная карта </w:t>
      </w:r>
      <w:r w:rsidR="003E0066" w:rsidRPr="00117965">
        <w:rPr>
          <w:u w:val="single"/>
        </w:rPr>
        <w:t>запроса предложений</w:t>
      </w:r>
      <w:r w:rsidR="00BD7D4E" w:rsidRPr="00117965">
        <w:rPr>
          <w:u w:val="single"/>
        </w:rPr>
        <w:t>»</w:t>
      </w:r>
      <w:r w:rsidR="00BD7D4E" w:rsidRPr="00117965">
        <w:t>.</w:t>
      </w:r>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46" w:name="_Toc318102635"/>
      <w:bookmarkStart w:id="47" w:name="_Toc318103507"/>
      <w:bookmarkStart w:id="48" w:name="_Toc127262883"/>
      <w:bookmarkStart w:id="49" w:name="_Toc255985672"/>
      <w:bookmarkStart w:id="50" w:name="_Ref317252053"/>
      <w:bookmarkEnd w:id="46"/>
      <w:bookmarkEnd w:id="47"/>
      <w:r w:rsidRPr="00117965">
        <w:t xml:space="preserve">Привлечение </w:t>
      </w:r>
      <w:r w:rsidR="00450BC8" w:rsidRPr="00117965">
        <w:rPr>
          <w:i/>
        </w:rPr>
        <w:t>поставщиков/</w:t>
      </w:r>
      <w:r w:rsidR="00450BC8" w:rsidRPr="00117965">
        <w:t xml:space="preserve"> </w:t>
      </w:r>
      <w:r w:rsidRPr="00117965">
        <w:rPr>
          <w:i/>
        </w:rPr>
        <w:t>субподрядчиков</w:t>
      </w:r>
      <w:bookmarkEnd w:id="48"/>
      <w:bookmarkEnd w:id="49"/>
      <w:r w:rsidRPr="00117965">
        <w:rPr>
          <w:i/>
        </w:rPr>
        <w:t>/ соисполнителей [в</w:t>
      </w:r>
      <w:r w:rsidR="00CE370A" w:rsidRPr="00117965">
        <w:rPr>
          <w:i/>
        </w:rPr>
        <w:t> </w:t>
      </w:r>
      <w:r w:rsidRPr="00117965">
        <w:rPr>
          <w:i/>
        </w:rPr>
        <w:t>отношении</w:t>
      </w:r>
      <w:r w:rsidR="00CE370A" w:rsidRPr="00117965">
        <w:rPr>
          <w:i/>
        </w:rPr>
        <w:t> </w:t>
      </w:r>
      <w:r w:rsidRPr="00117965">
        <w:rPr>
          <w:i/>
        </w:rPr>
        <w:t xml:space="preserve">любого лота </w:t>
      </w:r>
      <w:r w:rsidR="003E0066" w:rsidRPr="00117965">
        <w:rPr>
          <w:i/>
        </w:rPr>
        <w:t>запроса предложений</w:t>
      </w:r>
      <w:r w:rsidRPr="00117965">
        <w:rPr>
          <w:i/>
        </w:rPr>
        <w:t>]</w:t>
      </w:r>
      <w:bookmarkEnd w:id="50"/>
      <w:r w:rsidR="007A54B3" w:rsidRPr="00117965">
        <w:rPr>
          <w:i/>
        </w:rPr>
        <w:t>.</w:t>
      </w:r>
    </w:p>
    <w:p w:rsidR="00C87330" w:rsidRPr="00117965" w:rsidRDefault="00392183"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1" w:name="_Ref317252302"/>
      <w:r w:rsidRPr="00117965">
        <w:t xml:space="preserve">Если </w:t>
      </w:r>
      <w:r w:rsidRPr="00117965">
        <w:rPr>
          <w:u w:val="single"/>
        </w:rPr>
        <w:t xml:space="preserve">пунктом </w:t>
      </w:r>
      <w:r w:rsidRPr="00117965">
        <w:rPr>
          <w:u w:val="single"/>
        </w:rPr>
        <w:fldChar w:fldCharType="begin"/>
      </w:r>
      <w:r w:rsidRPr="00117965">
        <w:rPr>
          <w:u w:val="single"/>
        </w:rPr>
        <w:instrText xml:space="preserve"> REF _Ref319670208 \r \h </w:instrText>
      </w:r>
      <w:r w:rsidR="00CA7CFF" w:rsidRPr="00117965">
        <w:rPr>
          <w:u w:val="single"/>
        </w:rPr>
        <w:instrText xml:space="preserve"> \* MERGEFORMAT </w:instrText>
      </w:r>
      <w:r w:rsidRPr="00117965">
        <w:rPr>
          <w:u w:val="single"/>
        </w:rPr>
      </w:r>
      <w:r w:rsidRPr="00117965">
        <w:rPr>
          <w:u w:val="single"/>
        </w:rPr>
        <w:fldChar w:fldCharType="separate"/>
      </w:r>
      <w:r w:rsidR="00594072">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594072">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установлены требования к</w:t>
      </w:r>
      <w:r w:rsidR="00631C54" w:rsidRPr="00117965">
        <w:t xml:space="preserve"> привлекаемым</w:t>
      </w:r>
      <w:r w:rsidRPr="00117965">
        <w:t xml:space="preserve"> </w:t>
      </w:r>
      <w:r w:rsidRPr="00117965">
        <w:rPr>
          <w:i/>
        </w:rPr>
        <w:t>поставщик</w:t>
      </w:r>
      <w:r w:rsidR="007A54B3" w:rsidRPr="00117965">
        <w:rPr>
          <w:i/>
        </w:rPr>
        <w:t>ам</w:t>
      </w:r>
      <w:r w:rsidRPr="00117965">
        <w:rPr>
          <w:i/>
        </w:rPr>
        <w:t>/</w:t>
      </w:r>
      <w:r w:rsidRPr="00117965">
        <w:t xml:space="preserve"> </w:t>
      </w:r>
      <w:r w:rsidRPr="00117965">
        <w:rPr>
          <w:bCs/>
          <w:i/>
        </w:rPr>
        <w:t>субподрядчик</w:t>
      </w:r>
      <w:r w:rsidR="007A54B3" w:rsidRPr="00117965">
        <w:rPr>
          <w:bCs/>
          <w:i/>
        </w:rPr>
        <w:t>ам</w:t>
      </w:r>
      <w:r w:rsidRPr="00117965">
        <w:rPr>
          <w:bCs/>
          <w:i/>
        </w:rPr>
        <w:t>/ соисполнител</w:t>
      </w:r>
      <w:r w:rsidR="007A54B3" w:rsidRPr="00117965">
        <w:rPr>
          <w:bCs/>
          <w:i/>
        </w:rPr>
        <w:t>ям</w:t>
      </w:r>
      <w:r w:rsidRPr="00117965">
        <w:t>, то у</w:t>
      </w:r>
      <w:r w:rsidR="00CE370A" w:rsidRPr="00117965">
        <w:t xml:space="preserve">частник </w:t>
      </w:r>
      <w:r w:rsidR="003E0066" w:rsidRPr="00117965">
        <w:t>запроса предложений</w:t>
      </w:r>
      <w:r w:rsidR="00CE370A" w:rsidRPr="00117965">
        <w:t xml:space="preserve"> должен подтвердить, что </w:t>
      </w:r>
      <w:r w:rsidR="00C87330" w:rsidRPr="00117965">
        <w:t>каждый из</w:t>
      </w:r>
      <w:r w:rsidR="00D53A1F" w:rsidRPr="00117965">
        <w:rPr>
          <w:lang w:val="en-US"/>
        </w:rPr>
        <w:t> </w:t>
      </w:r>
      <w:r w:rsidR="00C87330" w:rsidRPr="00117965">
        <w:t xml:space="preserve">привлекаемых </w:t>
      </w:r>
      <w:r w:rsidR="00450BC8" w:rsidRPr="00117965">
        <w:rPr>
          <w:i/>
        </w:rPr>
        <w:t>поставщиков/</w:t>
      </w:r>
      <w:r w:rsidR="00450BC8" w:rsidRPr="00117965">
        <w:t xml:space="preserve"> </w:t>
      </w:r>
      <w:r w:rsidR="00C87330" w:rsidRPr="00117965">
        <w:rPr>
          <w:bCs/>
          <w:i/>
        </w:rPr>
        <w:t>субподрядчиков/ соисполнителей</w:t>
      </w:r>
      <w:r w:rsidR="00C87330" w:rsidRPr="00117965">
        <w:t xml:space="preserve"> (</w:t>
      </w:r>
      <w:r w:rsidR="00B60EB3" w:rsidRPr="00117965">
        <w:t>юридическое или физическое лицо,</w:t>
      </w:r>
      <w:r w:rsidR="00B60EB3" w:rsidRPr="00117965">
        <w:rPr>
          <w:bCs/>
        </w:rPr>
        <w:t xml:space="preserve"> </w:t>
      </w:r>
      <w:r w:rsidRPr="00117965">
        <w:rPr>
          <w:bCs/>
          <w:i/>
        </w:rPr>
        <w:t xml:space="preserve">осуществляющее/ </w:t>
      </w:r>
      <w:r w:rsidR="00C87330" w:rsidRPr="00117965">
        <w:rPr>
          <w:bCs/>
          <w:i/>
        </w:rPr>
        <w:t>выполняющ</w:t>
      </w:r>
      <w:r w:rsidR="00B60EB3" w:rsidRPr="00117965">
        <w:rPr>
          <w:bCs/>
          <w:i/>
        </w:rPr>
        <w:t>ее</w:t>
      </w:r>
      <w:r w:rsidR="00C87330" w:rsidRPr="00117965">
        <w:rPr>
          <w:bCs/>
          <w:i/>
        </w:rPr>
        <w:t>/оказывающ</w:t>
      </w:r>
      <w:r w:rsidR="00B60EB3" w:rsidRPr="00117965">
        <w:rPr>
          <w:bCs/>
          <w:i/>
        </w:rPr>
        <w:t>ее</w:t>
      </w:r>
      <w:r w:rsidR="00C87330" w:rsidRPr="00117965">
        <w:t xml:space="preserve"> </w:t>
      </w:r>
      <w:r w:rsidR="00285993" w:rsidRPr="00117965">
        <w:t>часть</w:t>
      </w:r>
      <w:r w:rsidR="00C87330" w:rsidRPr="00117965">
        <w:t xml:space="preserve"> </w:t>
      </w:r>
      <w:r w:rsidR="00C87330" w:rsidRPr="00117965">
        <w:rPr>
          <w:bCs/>
          <w:i/>
        </w:rPr>
        <w:t>поставок</w:t>
      </w:r>
      <w:r w:rsidRPr="00117965">
        <w:rPr>
          <w:bCs/>
          <w:i/>
        </w:rPr>
        <w:t>/</w:t>
      </w:r>
      <w:r w:rsidR="00C87330" w:rsidRPr="00117965">
        <w:rPr>
          <w:bCs/>
          <w:i/>
        </w:rPr>
        <w:t xml:space="preserve"> работ/ услуг</w:t>
      </w:r>
      <w:r w:rsidR="00285993" w:rsidRPr="00117965">
        <w:rPr>
          <w:bCs/>
          <w:i/>
        </w:rPr>
        <w:t xml:space="preserve"> </w:t>
      </w:r>
      <w:r w:rsidR="00285993" w:rsidRPr="00117965">
        <w:t>по</w:t>
      </w:r>
      <w:r w:rsidR="00D53A1F" w:rsidRPr="00117965">
        <w:rPr>
          <w:lang w:val="en-US"/>
        </w:rPr>
        <w:t> </w:t>
      </w:r>
      <w:r w:rsidR="00285993" w:rsidRPr="00117965">
        <w:t>договору</w:t>
      </w:r>
      <w:r w:rsidR="00C87330" w:rsidRPr="00117965">
        <w:t>)</w:t>
      </w:r>
      <w:r w:rsidR="00285993" w:rsidRPr="00117965">
        <w:t xml:space="preserve">, </w:t>
      </w:r>
      <w:r w:rsidRPr="00117965">
        <w:rPr>
          <w:i/>
        </w:rPr>
        <w:t>осуществляющий/</w:t>
      </w:r>
      <w:r w:rsidR="00CE370A" w:rsidRPr="00117965">
        <w:rPr>
          <w:i/>
        </w:rPr>
        <w:t>выполняющий/оказывающий</w:t>
      </w:r>
      <w:r w:rsidR="00CE370A" w:rsidRPr="00117965">
        <w:t xml:space="preserve"> </w:t>
      </w:r>
      <w:r w:rsidR="00CE370A" w:rsidRPr="00117965">
        <w:rPr>
          <w:i/>
        </w:rPr>
        <w:t>поставки/ работы / услуги</w:t>
      </w:r>
      <w:r w:rsidR="00285993" w:rsidRPr="00117965">
        <w:t xml:space="preserve"> </w:t>
      </w:r>
      <w:r w:rsidR="00CE370A" w:rsidRPr="00117965">
        <w:t>более объема, указанного в </w:t>
      </w:r>
      <w:r w:rsidR="00CE370A"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18</w:t>
      </w:r>
      <w:r w:rsidR="00695D9D" w:rsidRPr="00117965">
        <w:rPr>
          <w:u w:val="single"/>
        </w:rPr>
        <w:fldChar w:fldCharType="end"/>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_Ref317252218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5</w:t>
      </w:r>
      <w:r w:rsidR="00695D9D" w:rsidRPr="00117965">
        <w:rPr>
          <w:u w:val="single"/>
        </w:rPr>
        <w:fldChar w:fldCharType="end"/>
      </w:r>
      <w:r w:rsidR="00CE370A" w:rsidRPr="00117965">
        <w:rPr>
          <w:u w:val="single"/>
        </w:rPr>
        <w:t xml:space="preserve"> «Информационная карта </w:t>
      </w:r>
      <w:r w:rsidR="003E0066" w:rsidRPr="00117965">
        <w:rPr>
          <w:u w:val="single"/>
        </w:rPr>
        <w:t>запроса предложений</w:t>
      </w:r>
      <w:r w:rsidR="00CE370A" w:rsidRPr="00117965">
        <w:rPr>
          <w:u w:val="single"/>
        </w:rPr>
        <w:t>»</w:t>
      </w:r>
      <w:r w:rsidR="00285993" w:rsidRPr="00117965">
        <w:t>:</w:t>
      </w:r>
      <w:bookmarkEnd w:id="51"/>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2" w:name="_Ref317252286"/>
      <w:proofErr w:type="gramStart"/>
      <w:r w:rsidRPr="00117965">
        <w:rPr>
          <w:rFonts w:ascii="Times New Roman" w:hAnsi="Times New Roman"/>
          <w:color w:val="auto"/>
          <w:sz w:val="24"/>
          <w:szCs w:val="24"/>
        </w:rPr>
        <w:t>осведомлен</w:t>
      </w:r>
      <w:proofErr w:type="gramEnd"/>
      <w:r w:rsidRPr="00117965">
        <w:rPr>
          <w:rFonts w:ascii="Times New Roman" w:hAnsi="Times New Roman"/>
          <w:color w:val="auto"/>
          <w:sz w:val="24"/>
          <w:szCs w:val="24"/>
        </w:rPr>
        <w:t xml:space="preserve"> о привлечении его в качестве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w:t>
      </w:r>
      <w:bookmarkEnd w:id="52"/>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3" w:name="_Ref317252292"/>
      <w:proofErr w:type="gramStart"/>
      <w:r w:rsidRPr="00117965">
        <w:rPr>
          <w:rFonts w:ascii="Times New Roman" w:hAnsi="Times New Roman"/>
          <w:color w:val="auto"/>
          <w:sz w:val="24"/>
          <w:szCs w:val="24"/>
        </w:rPr>
        <w:t>согласен</w:t>
      </w:r>
      <w:proofErr w:type="gramEnd"/>
      <w:r w:rsidRPr="00117965">
        <w:rPr>
          <w:rFonts w:ascii="Times New Roman" w:hAnsi="Times New Roman"/>
          <w:color w:val="auto"/>
          <w:sz w:val="24"/>
          <w:szCs w:val="24"/>
        </w:rPr>
        <w:t xml:space="preserve"> с выделяемым ему перечнем, объемами</w:t>
      </w:r>
      <w:r w:rsidR="00BD7FA6" w:rsidRPr="00117965">
        <w:rPr>
          <w:rFonts w:ascii="Times New Roman" w:hAnsi="Times New Roman"/>
          <w:color w:val="auto"/>
          <w:sz w:val="24"/>
          <w:szCs w:val="24"/>
        </w:rPr>
        <w:t xml:space="preserve"> и</w:t>
      </w:r>
      <w:r w:rsidRPr="00117965">
        <w:rPr>
          <w:rFonts w:ascii="Times New Roman" w:hAnsi="Times New Roman"/>
          <w:color w:val="auto"/>
          <w:sz w:val="24"/>
          <w:szCs w:val="24"/>
        </w:rPr>
        <w:t xml:space="preserve"> сроками </w:t>
      </w:r>
      <w:r w:rsidRPr="00117965">
        <w:rPr>
          <w:rFonts w:ascii="Times New Roman" w:hAnsi="Times New Roman"/>
          <w:i/>
          <w:color w:val="auto"/>
          <w:sz w:val="24"/>
          <w:szCs w:val="24"/>
        </w:rPr>
        <w:t>поставки товара/ выполнения работ/ оказания услуг</w:t>
      </w:r>
      <w:r w:rsidRPr="00117965">
        <w:rPr>
          <w:rFonts w:ascii="Times New Roman" w:hAnsi="Times New Roman"/>
          <w:color w:val="auto"/>
          <w:sz w:val="24"/>
          <w:szCs w:val="24"/>
        </w:rPr>
        <w:t>;</w:t>
      </w:r>
      <w:bookmarkEnd w:id="53"/>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4" w:name="_Ref317252317"/>
      <w:proofErr w:type="gramStart"/>
      <w:r w:rsidRPr="00117965">
        <w:rPr>
          <w:rFonts w:ascii="Times New Roman" w:hAnsi="Times New Roman"/>
          <w:color w:val="auto"/>
          <w:sz w:val="24"/>
          <w:szCs w:val="24"/>
        </w:rPr>
        <w:t>отвечает</w:t>
      </w:r>
      <w:proofErr w:type="gramEnd"/>
      <w:r w:rsidRPr="00117965">
        <w:rPr>
          <w:rFonts w:ascii="Times New Roman" w:hAnsi="Times New Roman"/>
          <w:color w:val="auto"/>
          <w:sz w:val="24"/>
          <w:szCs w:val="24"/>
        </w:rPr>
        <w:t xml:space="preserve"> требованиям настоящей </w:t>
      </w:r>
      <w:r w:rsidR="003E0066" w:rsidRPr="00117965">
        <w:rPr>
          <w:rFonts w:ascii="Times New Roman" w:hAnsi="Times New Roman"/>
          <w:color w:val="auto"/>
          <w:sz w:val="24"/>
          <w:szCs w:val="24"/>
        </w:rPr>
        <w:t>документации по запросу предложений</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пункт</w:t>
      </w:r>
      <w:r w:rsidR="00695D9D" w:rsidRPr="00117965">
        <w:rPr>
          <w:rFonts w:ascii="Times New Roman" w:hAnsi="Times New Roman"/>
          <w:color w:val="auto"/>
          <w:sz w:val="24"/>
          <w:szCs w:val="24"/>
          <w:u w:val="single"/>
        </w:rPr>
        <w:t> </w:t>
      </w:r>
      <w:r w:rsidR="00EC056C" w:rsidRPr="00117965">
        <w:rPr>
          <w:rFonts w:ascii="Times New Roman" w:hAnsi="Times New Roman"/>
          <w:color w:val="auto"/>
          <w:sz w:val="24"/>
          <w:szCs w:val="24"/>
          <w:u w:val="single"/>
        </w:rPr>
        <w:fldChar w:fldCharType="begin"/>
      </w:r>
      <w:r w:rsidR="00EC056C" w:rsidRPr="00117965">
        <w:rPr>
          <w:rFonts w:ascii="Times New Roman" w:hAnsi="Times New Roman"/>
          <w:color w:val="auto"/>
          <w:sz w:val="24"/>
          <w:szCs w:val="24"/>
          <w:u w:val="single"/>
        </w:rPr>
        <w:instrText xml:space="preserve"> REF _Ref319670208 \r \h </w:instrText>
      </w:r>
      <w:r w:rsidR="00CA7CFF" w:rsidRPr="00117965">
        <w:rPr>
          <w:rFonts w:ascii="Times New Roman" w:hAnsi="Times New Roman"/>
          <w:color w:val="auto"/>
          <w:sz w:val="24"/>
          <w:szCs w:val="24"/>
          <w:u w:val="single"/>
        </w:rPr>
        <w:instrText xml:space="preserve"> \* MERGEFORMAT </w:instrText>
      </w:r>
      <w:r w:rsidR="00EC056C" w:rsidRPr="00117965">
        <w:rPr>
          <w:rFonts w:ascii="Times New Roman" w:hAnsi="Times New Roman"/>
          <w:color w:val="auto"/>
          <w:sz w:val="24"/>
          <w:szCs w:val="24"/>
          <w:u w:val="single"/>
        </w:rPr>
      </w:r>
      <w:r w:rsidR="00EC056C" w:rsidRPr="00117965">
        <w:rPr>
          <w:rFonts w:ascii="Times New Roman" w:hAnsi="Times New Roman"/>
          <w:color w:val="auto"/>
          <w:sz w:val="24"/>
          <w:szCs w:val="24"/>
          <w:u w:val="single"/>
        </w:rPr>
        <w:fldChar w:fldCharType="separate"/>
      </w:r>
      <w:r w:rsidR="00594072">
        <w:rPr>
          <w:rFonts w:ascii="Times New Roman" w:hAnsi="Times New Roman"/>
          <w:color w:val="auto"/>
          <w:sz w:val="24"/>
          <w:szCs w:val="24"/>
          <w:u w:val="single"/>
        </w:rPr>
        <w:t>13</w:t>
      </w:r>
      <w:r w:rsidR="00EC056C"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_Ref317252248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594072">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Pr="00117965">
        <w:rPr>
          <w:rFonts w:ascii="Times New Roman" w:hAnsi="Times New Roman"/>
          <w:color w:val="auto"/>
          <w:sz w:val="24"/>
          <w:szCs w:val="24"/>
        </w:rPr>
        <w:t xml:space="preserve">) в объеме </w:t>
      </w:r>
      <w:r w:rsidR="00392183" w:rsidRPr="00117965">
        <w:rPr>
          <w:rFonts w:ascii="Times New Roman" w:hAnsi="Times New Roman"/>
          <w:i/>
          <w:color w:val="auto"/>
          <w:sz w:val="24"/>
          <w:szCs w:val="24"/>
        </w:rPr>
        <w:t>осуществляемых</w:t>
      </w:r>
      <w:r w:rsidRPr="00117965">
        <w:rPr>
          <w:rFonts w:ascii="Times New Roman" w:hAnsi="Times New Roman"/>
          <w:i/>
          <w:color w:val="auto"/>
          <w:sz w:val="24"/>
          <w:szCs w:val="24"/>
        </w:rPr>
        <w:t xml:space="preserve"> </w:t>
      </w:r>
      <w:r w:rsidR="008353FC" w:rsidRPr="00117965">
        <w:rPr>
          <w:rFonts w:ascii="Times New Roman" w:hAnsi="Times New Roman"/>
          <w:i/>
          <w:color w:val="auto"/>
          <w:sz w:val="24"/>
          <w:szCs w:val="24"/>
        </w:rPr>
        <w:t>поставок</w:t>
      </w:r>
      <w:r w:rsidR="00392183" w:rsidRPr="00117965">
        <w:rPr>
          <w:rFonts w:ascii="Times New Roman" w:hAnsi="Times New Roman"/>
          <w:i/>
          <w:color w:val="auto"/>
          <w:sz w:val="24"/>
          <w:szCs w:val="24"/>
        </w:rPr>
        <w:t>/</w:t>
      </w:r>
      <w:r w:rsidR="008353FC" w:rsidRPr="00117965">
        <w:rPr>
          <w:rFonts w:ascii="Times New Roman" w:hAnsi="Times New Roman"/>
          <w:i/>
          <w:color w:val="auto"/>
          <w:sz w:val="24"/>
          <w:szCs w:val="24"/>
        </w:rPr>
        <w:t xml:space="preserve"> </w:t>
      </w:r>
      <w:r w:rsidR="00392183" w:rsidRPr="00117965">
        <w:rPr>
          <w:rFonts w:ascii="Times New Roman" w:hAnsi="Times New Roman"/>
          <w:i/>
          <w:color w:val="auto"/>
          <w:sz w:val="24"/>
          <w:szCs w:val="24"/>
        </w:rPr>
        <w:t xml:space="preserve">выполняемых </w:t>
      </w:r>
      <w:r w:rsidRPr="00117965">
        <w:rPr>
          <w:rFonts w:ascii="Times New Roman" w:hAnsi="Times New Roman"/>
          <w:i/>
          <w:color w:val="auto"/>
          <w:sz w:val="24"/>
          <w:szCs w:val="24"/>
        </w:rPr>
        <w:t xml:space="preserve">работ /оказываемых услуг </w:t>
      </w:r>
      <w:r w:rsidR="002E1075" w:rsidRPr="00117965">
        <w:rPr>
          <w:rFonts w:ascii="Times New Roman" w:hAnsi="Times New Roman"/>
          <w:i/>
          <w:color w:val="auto"/>
          <w:sz w:val="24"/>
          <w:szCs w:val="24"/>
        </w:rPr>
        <w:t xml:space="preserve">поставщиком/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w:t>
      </w:r>
      <w:bookmarkEnd w:id="54"/>
    </w:p>
    <w:p w:rsidR="00C87330" w:rsidRPr="00117965" w:rsidRDefault="00C87330"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5" w:name="_Ref317256775"/>
      <w:r w:rsidRPr="00117965">
        <w:t xml:space="preserve">В связи с вышеизложенным участник </w:t>
      </w:r>
      <w:r w:rsidR="003E0066" w:rsidRPr="00117965">
        <w:t>запроса предложений</w:t>
      </w:r>
      <w:r w:rsidRPr="00117965">
        <w:t xml:space="preserve"> готовит заявку на</w:t>
      </w:r>
      <w:r w:rsidR="007E53D7" w:rsidRPr="00117965">
        <w:rPr>
          <w:lang w:val="en-US"/>
        </w:rPr>
        <w:t> </w:t>
      </w:r>
      <w:r w:rsidRPr="00117965">
        <w:t xml:space="preserve">участие в </w:t>
      </w:r>
      <w:r w:rsidR="009D6ADE" w:rsidRPr="00117965">
        <w:t>запросе предложений</w:t>
      </w:r>
      <w:r w:rsidRPr="00117965">
        <w:t xml:space="preserve"> с учетом следующих дополнительных требований:</w:t>
      </w:r>
      <w:bookmarkEnd w:id="55"/>
    </w:p>
    <w:p w:rsidR="00C87330" w:rsidRPr="00117965"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56" w:name="_Ref317256766"/>
      <w:r w:rsidRPr="00117965">
        <w:rPr>
          <w:rFonts w:ascii="Times New Roman" w:hAnsi="Times New Roman"/>
          <w:color w:val="auto"/>
          <w:sz w:val="24"/>
          <w:szCs w:val="24"/>
        </w:rPr>
        <w:t>для подтверждения соответствия требов</w:t>
      </w:r>
      <w:r w:rsidR="00695D9D" w:rsidRPr="00117965">
        <w:rPr>
          <w:rFonts w:ascii="Times New Roman" w:hAnsi="Times New Roman"/>
          <w:color w:val="auto"/>
          <w:sz w:val="24"/>
          <w:szCs w:val="24"/>
        </w:rPr>
        <w:t xml:space="preserve">аниям, установленным </w:t>
      </w:r>
      <w:r w:rsidR="00695D9D" w:rsidRPr="00117965">
        <w:rPr>
          <w:rFonts w:ascii="Times New Roman" w:hAnsi="Times New Roman"/>
          <w:color w:val="auto"/>
          <w:sz w:val="24"/>
          <w:szCs w:val="24"/>
          <w:u w:val="single"/>
        </w:rPr>
        <w:t>подпунктами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_Ref317252286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594072">
        <w:rPr>
          <w:rFonts w:ascii="Times New Roman" w:hAnsi="Times New Roman"/>
          <w:color w:val="auto"/>
          <w:sz w:val="24"/>
          <w:szCs w:val="24"/>
          <w:u w:val="single"/>
        </w:rPr>
        <w:t>а)</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594072">
        <w:rPr>
          <w:rFonts w:ascii="Times New Roman" w:hAnsi="Times New Roman"/>
          <w:color w:val="auto"/>
          <w:sz w:val="24"/>
          <w:szCs w:val="24"/>
          <w:u w:val="single"/>
        </w:rPr>
        <w:t>б)</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Pr="00117965">
        <w:rPr>
          <w:rFonts w:ascii="Times New Roman" w:hAnsi="Times New Roman"/>
          <w:color w:val="auto"/>
          <w:sz w:val="24"/>
          <w:szCs w:val="24"/>
          <w:u w:val="single"/>
        </w:rPr>
        <w:t>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594072">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w:t>
      </w:r>
      <w:r w:rsidR="00C87330" w:rsidRPr="00117965">
        <w:rPr>
          <w:rFonts w:ascii="Times New Roman" w:hAnsi="Times New Roman"/>
          <w:color w:val="auto"/>
          <w:sz w:val="24"/>
          <w:szCs w:val="24"/>
        </w:rPr>
        <w:t xml:space="preserve">в заявку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 xml:space="preserve"> включаются </w:t>
      </w:r>
      <w:r w:rsidR="00CF302D" w:rsidRPr="00117965">
        <w:rPr>
          <w:rFonts w:ascii="Times New Roman" w:hAnsi="Times New Roman"/>
          <w:color w:val="auto"/>
          <w:sz w:val="24"/>
          <w:szCs w:val="24"/>
        </w:rPr>
        <w:t xml:space="preserve">отсканированные оригиналы </w:t>
      </w:r>
      <w:r w:rsidR="00BD7FA6" w:rsidRPr="00117965">
        <w:rPr>
          <w:rFonts w:ascii="Times New Roman" w:hAnsi="Times New Roman"/>
          <w:color w:val="auto"/>
          <w:sz w:val="24"/>
          <w:szCs w:val="24"/>
        </w:rPr>
        <w:t>договор</w:t>
      </w:r>
      <w:r w:rsidR="00CF302D" w:rsidRPr="00117965">
        <w:rPr>
          <w:rFonts w:ascii="Times New Roman" w:hAnsi="Times New Roman"/>
          <w:color w:val="auto"/>
          <w:sz w:val="24"/>
          <w:szCs w:val="24"/>
        </w:rPr>
        <w:t>ов</w:t>
      </w:r>
      <w:r w:rsidR="00BD7FA6" w:rsidRPr="00117965">
        <w:rPr>
          <w:rFonts w:ascii="Times New Roman" w:hAnsi="Times New Roman"/>
          <w:color w:val="auto"/>
          <w:sz w:val="24"/>
          <w:szCs w:val="24"/>
        </w:rPr>
        <w:t xml:space="preserve"> (в том числе предварительные или под условием) </w:t>
      </w:r>
      <w:r w:rsidR="00C87330" w:rsidRPr="00117965">
        <w:rPr>
          <w:rFonts w:ascii="Times New Roman" w:hAnsi="Times New Roman"/>
          <w:color w:val="auto"/>
          <w:sz w:val="24"/>
          <w:szCs w:val="24"/>
        </w:rPr>
        <w:t xml:space="preserve">с указанием перечня, объема и сроков </w:t>
      </w:r>
      <w:r w:rsidR="00C87330" w:rsidRPr="00117965">
        <w:rPr>
          <w:rFonts w:ascii="Times New Roman" w:hAnsi="Times New Roman"/>
          <w:i/>
          <w:color w:val="auto"/>
          <w:sz w:val="24"/>
          <w:szCs w:val="24"/>
        </w:rPr>
        <w:t>поставки товара/ выполнения работ/ оказания услуг</w:t>
      </w:r>
      <w:r w:rsidR="00C87330" w:rsidRPr="00117965">
        <w:rPr>
          <w:rFonts w:ascii="Times New Roman" w:hAnsi="Times New Roman"/>
          <w:color w:val="auto"/>
          <w:sz w:val="24"/>
          <w:szCs w:val="24"/>
        </w:rPr>
        <w:t xml:space="preserve">, возлагаемых на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00C87330" w:rsidRPr="00117965">
        <w:rPr>
          <w:rFonts w:ascii="Times New Roman" w:hAnsi="Times New Roman"/>
          <w:i/>
          <w:color w:val="auto"/>
          <w:sz w:val="24"/>
          <w:szCs w:val="24"/>
        </w:rPr>
        <w:t>субподрядчика/ соисполнителя</w:t>
      </w:r>
      <w:r w:rsidRPr="00117965">
        <w:rPr>
          <w:rFonts w:ascii="Times New Roman" w:hAnsi="Times New Roman"/>
          <w:i/>
          <w:color w:val="auto"/>
          <w:sz w:val="24"/>
          <w:szCs w:val="24"/>
        </w:rPr>
        <w:t>.</w:t>
      </w:r>
      <w:r w:rsidRPr="00117965">
        <w:rPr>
          <w:rFonts w:ascii="Times New Roman" w:hAnsi="Times New Roman"/>
          <w:color w:val="auto"/>
          <w:sz w:val="24"/>
          <w:szCs w:val="24"/>
        </w:rPr>
        <w:t xml:space="preserve"> </w:t>
      </w:r>
      <w:r w:rsidR="00D1173F" w:rsidRPr="00117965">
        <w:rPr>
          <w:rFonts w:ascii="Times New Roman" w:hAnsi="Times New Roman"/>
          <w:color w:val="auto"/>
          <w:sz w:val="24"/>
          <w:szCs w:val="24"/>
        </w:rPr>
        <w:t>В </w:t>
      </w:r>
      <w:r w:rsidRPr="00117965">
        <w:rPr>
          <w:rFonts w:ascii="Times New Roman" w:hAnsi="Times New Roman"/>
          <w:color w:val="auto"/>
          <w:sz w:val="24"/>
          <w:szCs w:val="24"/>
        </w:rPr>
        <w:t>случае отсутствия в составе заявки на участие в</w:t>
      </w:r>
      <w:r w:rsidR="00D53A1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указанн</w:t>
      </w:r>
      <w:r w:rsidR="00A37CC3" w:rsidRPr="00117965">
        <w:rPr>
          <w:rFonts w:ascii="Times New Roman" w:hAnsi="Times New Roman"/>
          <w:color w:val="auto"/>
          <w:sz w:val="24"/>
          <w:szCs w:val="24"/>
        </w:rPr>
        <w:t>ых договоров</w:t>
      </w:r>
      <w:r w:rsidRPr="00117965">
        <w:rPr>
          <w:rFonts w:ascii="Times New Roman" w:hAnsi="Times New Roman"/>
          <w:color w:val="auto"/>
          <w:sz w:val="24"/>
          <w:szCs w:val="24"/>
        </w:rPr>
        <w:t xml:space="preserve">, документы, представленные на такого </w:t>
      </w:r>
      <w:r w:rsidRPr="00117965">
        <w:rPr>
          <w:rFonts w:ascii="Times New Roman" w:hAnsi="Times New Roman"/>
          <w:i/>
          <w:color w:val="auto"/>
          <w:sz w:val="24"/>
          <w:szCs w:val="24"/>
        </w:rPr>
        <w:t>поставщика/ субподрядчика/ соисполнителя</w:t>
      </w:r>
      <w:r w:rsidRPr="00117965">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w:t>
      </w:r>
      <w:bookmarkEnd w:id="56"/>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подтверждающие соответствие каждого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установленным в </w:t>
      </w:r>
      <w:r w:rsidRPr="00117965">
        <w:rPr>
          <w:rFonts w:ascii="Times New Roman" w:hAnsi="Times New Roman"/>
          <w:color w:val="auto"/>
          <w:sz w:val="24"/>
          <w:szCs w:val="24"/>
          <w:u w:val="single"/>
        </w:rPr>
        <w:t>подпункте</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_Ref317252317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594072">
        <w:rPr>
          <w:rFonts w:ascii="Times New Roman" w:hAnsi="Times New Roman"/>
          <w:color w:val="auto"/>
          <w:sz w:val="24"/>
          <w:szCs w:val="24"/>
          <w:u w:val="single"/>
        </w:rPr>
        <w:t>в)</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594072">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требованиям, в объеме </w:t>
      </w:r>
      <w:r w:rsidRPr="00117965">
        <w:rPr>
          <w:rFonts w:ascii="Times New Roman" w:hAnsi="Times New Roman"/>
          <w:i/>
          <w:color w:val="auto"/>
          <w:sz w:val="24"/>
          <w:szCs w:val="24"/>
        </w:rPr>
        <w:t xml:space="preserve">поставляемого товара/ выполняемых работ/ оказываемых услуг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субподрядчиком/соисполнителем</w:t>
      </w:r>
      <w:r w:rsidRPr="00117965">
        <w:rPr>
          <w:rFonts w:ascii="Times New Roman" w:hAnsi="Times New Roman"/>
          <w:color w:val="auto"/>
          <w:sz w:val="24"/>
          <w:szCs w:val="24"/>
        </w:rPr>
        <w:t xml:space="preserve">, с предоставлением документов согласно </w:t>
      </w:r>
      <w:r w:rsidRPr="00117965">
        <w:rPr>
          <w:rFonts w:ascii="Times New Roman" w:hAnsi="Times New Roman"/>
          <w:color w:val="auto"/>
          <w:sz w:val="24"/>
          <w:szCs w:val="24"/>
          <w:u w:val="single"/>
        </w:rPr>
        <w:t>пункту</w:t>
      </w:r>
      <w:r w:rsidR="00695D9D" w:rsidRPr="00117965">
        <w:rPr>
          <w:rFonts w:ascii="Times New Roman" w:hAnsi="Times New Roman"/>
          <w:color w:val="auto"/>
          <w:sz w:val="24"/>
          <w:szCs w:val="24"/>
          <w:u w:val="single"/>
        </w:rPr>
        <w:t> </w:t>
      </w:r>
      <w:r w:rsidR="00780950" w:rsidRPr="00117965">
        <w:rPr>
          <w:rFonts w:ascii="Times New Roman" w:hAnsi="Times New Roman"/>
          <w:color w:val="auto"/>
          <w:sz w:val="24"/>
          <w:szCs w:val="24"/>
          <w:u w:val="single"/>
        </w:rPr>
        <w:fldChar w:fldCharType="begin"/>
      </w:r>
      <w:r w:rsidR="00780950" w:rsidRPr="00117965">
        <w:rPr>
          <w:rFonts w:ascii="Times New Roman" w:hAnsi="Times New Roman"/>
          <w:color w:val="auto"/>
          <w:sz w:val="24"/>
          <w:szCs w:val="24"/>
          <w:u w:val="single"/>
        </w:rPr>
        <w:instrText xml:space="preserve"> REF _Ref317257698 \r \h </w:instrText>
      </w:r>
      <w:r w:rsidR="00CA7CFF" w:rsidRPr="00117965">
        <w:rPr>
          <w:rFonts w:ascii="Times New Roman" w:hAnsi="Times New Roman"/>
          <w:color w:val="auto"/>
          <w:sz w:val="24"/>
          <w:szCs w:val="24"/>
          <w:u w:val="single"/>
        </w:rPr>
        <w:instrText xml:space="preserve"> \* MERGEFORMAT </w:instrText>
      </w:r>
      <w:r w:rsidR="00780950" w:rsidRPr="00117965">
        <w:rPr>
          <w:rFonts w:ascii="Times New Roman" w:hAnsi="Times New Roman"/>
          <w:color w:val="auto"/>
          <w:sz w:val="24"/>
          <w:szCs w:val="24"/>
          <w:u w:val="single"/>
        </w:rPr>
      </w:r>
      <w:r w:rsidR="00780950" w:rsidRPr="00117965">
        <w:rPr>
          <w:rFonts w:ascii="Times New Roman" w:hAnsi="Times New Roman"/>
          <w:color w:val="auto"/>
          <w:sz w:val="24"/>
          <w:szCs w:val="24"/>
          <w:u w:val="single"/>
        </w:rPr>
        <w:fldChar w:fldCharType="separate"/>
      </w:r>
      <w:r w:rsidR="00594072">
        <w:rPr>
          <w:rFonts w:ascii="Times New Roman" w:hAnsi="Times New Roman"/>
          <w:color w:val="auto"/>
          <w:sz w:val="24"/>
          <w:szCs w:val="24"/>
          <w:u w:val="single"/>
        </w:rPr>
        <w:t>16</w:t>
      </w:r>
      <w:r w:rsidR="00780950"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_Ref317252368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594072">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00695D9D" w:rsidRPr="00117965">
        <w:rPr>
          <w:rFonts w:ascii="Times New Roman" w:hAnsi="Times New Roman"/>
          <w:color w:val="auto"/>
          <w:sz w:val="24"/>
          <w:szCs w:val="24"/>
        </w:rPr>
        <w:t xml:space="preserve">. Соответствующие формы </w:t>
      </w:r>
      <w:r w:rsidR="00695D9D" w:rsidRPr="00117965">
        <w:rPr>
          <w:rFonts w:ascii="Times New Roman" w:hAnsi="Times New Roman"/>
          <w:color w:val="auto"/>
          <w:sz w:val="24"/>
          <w:szCs w:val="24"/>
          <w:u w:val="single"/>
        </w:rPr>
        <w:t>раздела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594072">
        <w:rPr>
          <w:rFonts w:ascii="Times New Roman" w:hAnsi="Times New Roman"/>
          <w:color w:val="auto"/>
          <w:sz w:val="24"/>
          <w:szCs w:val="24"/>
          <w:u w:val="single"/>
        </w:rPr>
        <w:t>6</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заполняются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 xml:space="preserve"> с указанием организаций </w:t>
      </w:r>
      <w:r w:rsidR="002E1075" w:rsidRPr="00117965">
        <w:rPr>
          <w:rFonts w:ascii="Times New Roman" w:hAnsi="Times New Roman"/>
          <w:i/>
          <w:color w:val="auto"/>
          <w:sz w:val="24"/>
          <w:szCs w:val="24"/>
        </w:rPr>
        <w:t>поставщика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и участника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заверяются подписью и печатью участника в</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соответствии с </w:t>
      </w:r>
      <w:r w:rsidR="00B178A0" w:rsidRPr="00117965">
        <w:rPr>
          <w:rFonts w:ascii="Times New Roman" w:hAnsi="Times New Roman"/>
          <w:color w:val="auto"/>
          <w:sz w:val="24"/>
          <w:szCs w:val="24"/>
        </w:rPr>
        <w:t xml:space="preserve">рекомендациями, указанными в </w:t>
      </w:r>
      <w:r w:rsidRPr="00117965">
        <w:rPr>
          <w:rFonts w:ascii="Times New Roman" w:hAnsi="Times New Roman"/>
          <w:color w:val="auto"/>
          <w:sz w:val="24"/>
          <w:szCs w:val="24"/>
          <w:u w:val="single"/>
        </w:rPr>
        <w:t>пункта</w:t>
      </w:r>
      <w:r w:rsidR="00B178A0" w:rsidRPr="00117965">
        <w:rPr>
          <w:rFonts w:ascii="Times New Roman" w:hAnsi="Times New Roman"/>
          <w:color w:val="auto"/>
          <w:sz w:val="24"/>
          <w:szCs w:val="24"/>
          <w:u w:val="single"/>
        </w:rPr>
        <w:t>х</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_Ref317252426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594072">
        <w:rPr>
          <w:rFonts w:ascii="Times New Roman" w:hAnsi="Times New Roman"/>
          <w:color w:val="auto"/>
          <w:sz w:val="24"/>
          <w:szCs w:val="24"/>
          <w:u w:val="single"/>
        </w:rPr>
        <w:t>4.4.4</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_Ref317252433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594072">
        <w:rPr>
          <w:rFonts w:ascii="Times New Roman" w:hAnsi="Times New Roman"/>
          <w:color w:val="auto"/>
          <w:sz w:val="24"/>
          <w:szCs w:val="24"/>
          <w:u w:val="single"/>
        </w:rPr>
        <w:t>4.4.5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proofErr w:type="gramStart"/>
      <w:r w:rsidRPr="00117965">
        <w:rPr>
          <w:rFonts w:ascii="Times New Roman" w:hAnsi="Times New Roman"/>
          <w:color w:val="auto"/>
          <w:sz w:val="24"/>
          <w:szCs w:val="24"/>
        </w:rPr>
        <w:t>заявка</w:t>
      </w:r>
      <w:proofErr w:type="gramEnd"/>
      <w:r w:rsidRPr="00117965">
        <w:rPr>
          <w:rFonts w:ascii="Times New Roman" w:hAnsi="Times New Roman"/>
          <w:color w:val="auto"/>
          <w:sz w:val="24"/>
          <w:szCs w:val="24"/>
        </w:rPr>
        <w:t xml:space="preserve">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о</w:t>
      </w:r>
      <w:r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распределении объемов </w:t>
      </w:r>
      <w:r w:rsidRPr="00117965">
        <w:rPr>
          <w:rFonts w:ascii="Times New Roman" w:hAnsi="Times New Roman"/>
          <w:i/>
          <w:color w:val="auto"/>
          <w:sz w:val="24"/>
          <w:szCs w:val="24"/>
        </w:rPr>
        <w:t>поставок, работ/услуг</w:t>
      </w:r>
      <w:r w:rsidRPr="00117965">
        <w:rPr>
          <w:rFonts w:ascii="Times New Roman" w:hAnsi="Times New Roman"/>
          <w:color w:val="auto"/>
          <w:sz w:val="24"/>
          <w:szCs w:val="24"/>
        </w:rPr>
        <w:t xml:space="preserve"> между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ами</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субподрядчиками/ соисполнителями</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раздел</w:t>
      </w:r>
      <w:r w:rsidR="007540C3" w:rsidRPr="00117965">
        <w:rPr>
          <w:rFonts w:ascii="Times New Roman" w:hAnsi="Times New Roman"/>
          <w:color w:val="auto"/>
          <w:sz w:val="24"/>
          <w:szCs w:val="24"/>
          <w:u w:val="single"/>
        </w:rPr>
        <w:t> </w:t>
      </w:r>
      <w:r w:rsidR="007540C3" w:rsidRPr="00117965">
        <w:rPr>
          <w:rFonts w:ascii="Times New Roman" w:hAnsi="Times New Roman"/>
          <w:color w:val="auto"/>
          <w:sz w:val="24"/>
          <w:szCs w:val="24"/>
          <w:u w:val="single"/>
        </w:rPr>
        <w:fldChar w:fldCharType="begin"/>
      </w:r>
      <w:r w:rsidR="007540C3" w:rsidRPr="00117965">
        <w:rPr>
          <w:rFonts w:ascii="Times New Roman" w:hAnsi="Times New Roman"/>
          <w:color w:val="auto"/>
          <w:sz w:val="24"/>
          <w:szCs w:val="24"/>
          <w:u w:val="single"/>
        </w:rPr>
        <w:instrText xml:space="preserve"> REF _Ref317258826 \r \h </w:instrText>
      </w:r>
      <w:r w:rsidR="00CC2B95" w:rsidRPr="00117965">
        <w:rPr>
          <w:rFonts w:ascii="Times New Roman" w:hAnsi="Times New Roman"/>
          <w:color w:val="auto"/>
          <w:sz w:val="24"/>
          <w:szCs w:val="24"/>
          <w:u w:val="single"/>
        </w:rPr>
        <w:instrText xml:space="preserve"> \* MERGEFORMAT </w:instrText>
      </w:r>
      <w:r w:rsidR="007540C3" w:rsidRPr="00117965">
        <w:rPr>
          <w:rFonts w:ascii="Times New Roman" w:hAnsi="Times New Roman"/>
          <w:color w:val="auto"/>
          <w:sz w:val="24"/>
          <w:szCs w:val="24"/>
          <w:u w:val="single"/>
        </w:rPr>
      </w:r>
      <w:r w:rsidR="007540C3" w:rsidRPr="00117965">
        <w:rPr>
          <w:rFonts w:ascii="Times New Roman" w:hAnsi="Times New Roman"/>
          <w:color w:val="auto"/>
          <w:sz w:val="24"/>
          <w:szCs w:val="24"/>
          <w:u w:val="single"/>
        </w:rPr>
        <w:fldChar w:fldCharType="separate"/>
      </w:r>
      <w:r w:rsidR="00594072">
        <w:rPr>
          <w:rFonts w:ascii="Times New Roman" w:hAnsi="Times New Roman"/>
          <w:color w:val="auto"/>
          <w:sz w:val="24"/>
          <w:szCs w:val="24"/>
          <w:u w:val="single"/>
        </w:rPr>
        <w:t>6</w:t>
      </w:r>
      <w:r w:rsidR="007540C3" w:rsidRPr="00117965">
        <w:rPr>
          <w:rFonts w:ascii="Times New Roman" w:hAnsi="Times New Roman"/>
          <w:color w:val="auto"/>
          <w:sz w:val="24"/>
          <w:szCs w:val="24"/>
          <w:u w:val="single"/>
        </w:rPr>
        <w:fldChar w:fldCharType="end"/>
      </w:r>
      <w:r w:rsidR="002E1075" w:rsidRPr="00117965">
        <w:rPr>
          <w:rFonts w:ascii="Times New Roman" w:hAnsi="Times New Roman"/>
          <w:color w:val="auto"/>
          <w:sz w:val="24"/>
          <w:szCs w:val="24"/>
        </w:rPr>
        <w:t>, соответствующая форма).</w:t>
      </w:r>
      <w:r w:rsidR="00F42828" w:rsidRPr="00117965">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117965">
        <w:rPr>
          <w:rFonts w:ascii="Times New Roman" w:hAnsi="Times New Roman"/>
          <w:color w:val="auto"/>
          <w:sz w:val="24"/>
          <w:szCs w:val="24"/>
        </w:rPr>
        <w:t>запроса предложений</w:t>
      </w:r>
      <w:r w:rsidR="00F42828" w:rsidRPr="00117965">
        <w:rPr>
          <w:rFonts w:ascii="Times New Roman" w:hAnsi="Times New Roman"/>
          <w:color w:val="auto"/>
          <w:sz w:val="24"/>
          <w:szCs w:val="24"/>
        </w:rPr>
        <w:t xml:space="preserve"> </w:t>
      </w:r>
      <w:r w:rsidR="00F42828" w:rsidRPr="00117965">
        <w:rPr>
          <w:rFonts w:ascii="Times New Roman" w:hAnsi="Times New Roman"/>
          <w:i/>
          <w:color w:val="auto"/>
          <w:sz w:val="24"/>
          <w:szCs w:val="24"/>
        </w:rPr>
        <w:t>поставщиков/ субподрядчиков/соисполнителей</w:t>
      </w:r>
      <w:r w:rsidR="00F42828" w:rsidRPr="00117965">
        <w:rPr>
          <w:rFonts w:ascii="Times New Roman" w:hAnsi="Times New Roman"/>
          <w:color w:val="auto"/>
          <w:sz w:val="24"/>
          <w:szCs w:val="24"/>
        </w:rPr>
        <w:t xml:space="preserve">, так и в случае их </w:t>
      </w:r>
      <w:proofErr w:type="spellStart"/>
      <w:r w:rsidR="00F42828" w:rsidRPr="00117965">
        <w:rPr>
          <w:rFonts w:ascii="Times New Roman" w:hAnsi="Times New Roman"/>
          <w:color w:val="auto"/>
          <w:sz w:val="24"/>
          <w:szCs w:val="24"/>
        </w:rPr>
        <w:t>непривлечения</w:t>
      </w:r>
      <w:proofErr w:type="spellEnd"/>
      <w:r w:rsidR="00F42828" w:rsidRPr="00117965">
        <w:rPr>
          <w:rFonts w:ascii="Times New Roman" w:hAnsi="Times New Roman"/>
          <w:color w:val="auto"/>
          <w:sz w:val="24"/>
          <w:szCs w:val="24"/>
        </w:rPr>
        <w:t xml:space="preserve">; в последнем случае в данной форме отражается, что </w:t>
      </w:r>
      <w:r w:rsidR="00F42828" w:rsidRPr="00117965">
        <w:rPr>
          <w:rFonts w:ascii="Times New Roman" w:hAnsi="Times New Roman"/>
          <w:i/>
          <w:color w:val="auto"/>
          <w:sz w:val="24"/>
          <w:szCs w:val="24"/>
        </w:rPr>
        <w:t>поставщики/ субподрядчики/соисполнители</w:t>
      </w:r>
      <w:r w:rsidR="00F42828" w:rsidRPr="00117965">
        <w:rPr>
          <w:rFonts w:ascii="Times New Roman" w:hAnsi="Times New Roman"/>
          <w:color w:val="auto"/>
          <w:sz w:val="24"/>
          <w:szCs w:val="24"/>
        </w:rPr>
        <w:t xml:space="preserve"> не планируются к привлечению.</w:t>
      </w:r>
    </w:p>
    <w:p w:rsidR="00E10DE3" w:rsidRPr="00117965" w:rsidRDefault="00E10DE3" w:rsidP="00035538">
      <w:pPr>
        <w:pStyle w:val="Times12"/>
        <w:widowControl w:val="0"/>
        <w:ind w:firstLine="709"/>
        <w:rPr>
          <w:szCs w:val="24"/>
        </w:rPr>
      </w:pPr>
      <w:r w:rsidRPr="00117965">
        <w:rPr>
          <w:szCs w:val="24"/>
        </w:rPr>
        <w:t xml:space="preserve">В </w:t>
      </w:r>
      <w:r w:rsidRPr="00117965">
        <w:t>случае</w:t>
      </w:r>
      <w:r w:rsidRPr="00117965">
        <w:rPr>
          <w:szCs w:val="24"/>
        </w:rPr>
        <w:t xml:space="preserve"> если участником запроса предложений является </w:t>
      </w:r>
      <w:r w:rsidR="0088424C" w:rsidRPr="00117965">
        <w:rPr>
          <w:szCs w:val="24"/>
        </w:rPr>
        <w:t xml:space="preserve">государственное или муниципальное </w:t>
      </w:r>
      <w:r w:rsidRPr="00117965">
        <w:rPr>
          <w:szCs w:val="24"/>
        </w:rPr>
        <w:t xml:space="preserve">бюджетное учреждение, и порядок выбора </w:t>
      </w:r>
      <w:r w:rsidRPr="00117965">
        <w:rPr>
          <w:i/>
          <w:szCs w:val="24"/>
        </w:rPr>
        <w:t>поставщиков/ субподрядчиков/ соисполнителей</w:t>
      </w:r>
      <w:r w:rsidRPr="00117965">
        <w:rPr>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117965">
        <w:rPr>
          <w:szCs w:val="24"/>
        </w:rPr>
        <w:t xml:space="preserve">такой участник вправе не указывать в соответствующей форме наименования конкретных </w:t>
      </w:r>
      <w:r w:rsidR="0088424C" w:rsidRPr="00117965">
        <w:rPr>
          <w:i/>
          <w:szCs w:val="24"/>
        </w:rPr>
        <w:t>субподрядчиков/ поставщиков/ соисполнителей</w:t>
      </w:r>
      <w:r w:rsidR="0088424C" w:rsidRPr="00117965">
        <w:rPr>
          <w:szCs w:val="24"/>
        </w:rPr>
        <w:t>, указав на особый порядок их выбора</w:t>
      </w:r>
      <w:r w:rsidR="00953A71" w:rsidRPr="00117965">
        <w:rPr>
          <w:szCs w:val="24"/>
        </w:rPr>
        <w:t>.</w:t>
      </w:r>
      <w:r w:rsidR="0088424C" w:rsidRPr="00117965">
        <w:rPr>
          <w:szCs w:val="24"/>
        </w:rPr>
        <w:t xml:space="preserve"> </w:t>
      </w:r>
      <w:r w:rsidRPr="00117965">
        <w:rPr>
          <w:szCs w:val="24"/>
        </w:rPr>
        <w:t xml:space="preserve">Участник запроса предложений, в случае если он является </w:t>
      </w:r>
      <w:r w:rsidR="000D5AF6" w:rsidRPr="00117965">
        <w:rPr>
          <w:szCs w:val="24"/>
        </w:rPr>
        <w:t xml:space="preserve">государственным или муниципальным </w:t>
      </w:r>
      <w:r w:rsidRPr="00117965">
        <w:rPr>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17965">
        <w:rPr>
          <w:i/>
          <w:szCs w:val="24"/>
        </w:rPr>
        <w:t>поставщиков/ субподрядчиков/ соисполнителей</w:t>
      </w:r>
      <w:r w:rsidRPr="00117965">
        <w:rPr>
          <w:szCs w:val="24"/>
        </w:rPr>
        <w:t xml:space="preserve"> и предоставить документы</w:t>
      </w:r>
      <w:r w:rsidR="003C5884" w:rsidRPr="00117965">
        <w:rPr>
          <w:szCs w:val="24"/>
        </w:rPr>
        <w:t xml:space="preserve">, указанные в </w:t>
      </w:r>
      <w:r w:rsidR="003C5884" w:rsidRPr="00117965">
        <w:rPr>
          <w:szCs w:val="24"/>
          <w:u w:val="single"/>
        </w:rPr>
        <w:t>подпункте а)</w:t>
      </w:r>
      <w:r w:rsidR="003C5884" w:rsidRPr="00117965">
        <w:rPr>
          <w:szCs w:val="24"/>
        </w:rPr>
        <w:t xml:space="preserve"> настоящего пункта,</w:t>
      </w:r>
      <w:r w:rsidRPr="00117965">
        <w:rPr>
          <w:szCs w:val="24"/>
        </w:rPr>
        <w:t xml:space="preserve"> после окончания процедур размещения заказа и определения </w:t>
      </w:r>
      <w:r w:rsidRPr="00117965">
        <w:rPr>
          <w:i/>
          <w:szCs w:val="24"/>
        </w:rPr>
        <w:t xml:space="preserve">поставщиков/ субподрядчиков/ соисполнителей. </w:t>
      </w:r>
      <w:r w:rsidRPr="00117965">
        <w:rPr>
          <w:szCs w:val="24"/>
        </w:rPr>
        <w:t xml:space="preserve">При этом, в случае выбора закупочной комиссией участника </w:t>
      </w:r>
      <w:r w:rsidR="00CF714A" w:rsidRPr="00117965">
        <w:rPr>
          <w:szCs w:val="24"/>
        </w:rPr>
        <w:t xml:space="preserve">запроса предложений </w:t>
      </w:r>
      <w:r w:rsidRPr="00117965">
        <w:rPr>
          <w:szCs w:val="24"/>
        </w:rPr>
        <w:t xml:space="preserve">– </w:t>
      </w:r>
      <w:r w:rsidR="0088424C" w:rsidRPr="00117965">
        <w:rPr>
          <w:szCs w:val="24"/>
        </w:rPr>
        <w:t xml:space="preserve">государственного или муниципального </w:t>
      </w:r>
      <w:r w:rsidRPr="00117965">
        <w:rPr>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117965">
        <w:rPr>
          <w:szCs w:val="24"/>
        </w:rPr>
        <w:t xml:space="preserve">государственного или муниципального </w:t>
      </w:r>
      <w:r w:rsidRPr="00117965">
        <w:rPr>
          <w:szCs w:val="24"/>
        </w:rPr>
        <w:t xml:space="preserve">бюджетного учреждения по размещению заказа по определению </w:t>
      </w:r>
      <w:r w:rsidRPr="00117965">
        <w:rPr>
          <w:i/>
          <w:szCs w:val="24"/>
        </w:rPr>
        <w:t>поставщиков/ субподрядчиков/ соисполнителей.</w:t>
      </w:r>
      <w:r w:rsidRPr="00117965">
        <w:rPr>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117965" w:rsidRDefault="00F42828"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При рассмотрении </w:t>
      </w:r>
      <w:r w:rsidRPr="00117965">
        <w:rPr>
          <w:i/>
        </w:rPr>
        <w:t>поставщиков/ субподрядчиков/ соисполнителей</w:t>
      </w:r>
      <w:r w:rsidRPr="00117965">
        <w:t xml:space="preserve"> количественные требования к </w:t>
      </w:r>
      <w:r w:rsidR="00392183" w:rsidRPr="00117965">
        <w:t xml:space="preserve">квалификационным показателям </w:t>
      </w:r>
      <w:r w:rsidRPr="00117965">
        <w:t>участник</w:t>
      </w:r>
      <w:r w:rsidR="00392183" w:rsidRPr="00117965">
        <w:t>а</w:t>
      </w:r>
      <w:r w:rsidRPr="00117965">
        <w:t xml:space="preserve"> </w:t>
      </w:r>
      <w:r w:rsidR="003E0066" w:rsidRPr="00117965">
        <w:t>запроса предложений</w:t>
      </w:r>
      <w:r w:rsidRPr="00117965">
        <w:t xml:space="preserve"> и </w:t>
      </w:r>
      <w:r w:rsidR="00392183" w:rsidRPr="00117965">
        <w:rPr>
          <w:i/>
        </w:rPr>
        <w:t>поставщиков</w:t>
      </w:r>
      <w:r w:rsidRPr="00117965">
        <w:rPr>
          <w:i/>
        </w:rPr>
        <w:t xml:space="preserve">/ </w:t>
      </w:r>
      <w:r w:rsidR="00392183" w:rsidRPr="00117965">
        <w:rPr>
          <w:i/>
        </w:rPr>
        <w:t>субподрядчиков</w:t>
      </w:r>
      <w:r w:rsidRPr="00117965">
        <w:rPr>
          <w:i/>
        </w:rPr>
        <w:t xml:space="preserve">/ </w:t>
      </w:r>
      <w:r w:rsidR="00392183" w:rsidRPr="00117965">
        <w:rPr>
          <w:i/>
        </w:rPr>
        <w:t>соисполнителей</w:t>
      </w:r>
      <w:r w:rsidRPr="00117965">
        <w:t xml:space="preserve"> устанавливаются в процентном соотношении от</w:t>
      </w:r>
      <w:r w:rsidR="00D53A1F" w:rsidRPr="00117965">
        <w:rPr>
          <w:lang w:val="en-US"/>
        </w:rPr>
        <w:t> </w:t>
      </w:r>
      <w:r w:rsidRPr="00117965">
        <w:t xml:space="preserve">перечня и объема </w:t>
      </w:r>
      <w:r w:rsidRPr="00117965">
        <w:rPr>
          <w:i/>
        </w:rPr>
        <w:t>поставляемого товара/ выполняемых работ /оказываемых услуг</w:t>
      </w:r>
      <w:r w:rsidR="00986826" w:rsidRPr="00117965">
        <w:t xml:space="preserve"> (в </w:t>
      </w:r>
      <w:r w:rsidRPr="00117965">
        <w:t>физическом выражении, в соответствующих единицах измерения, или денежном выражении).</w:t>
      </w:r>
    </w:p>
    <w:p w:rsidR="006169C2" w:rsidRPr="00117965" w:rsidRDefault="006169C2"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57" w:name="_Toc353964748"/>
      <w:r w:rsidRPr="00117965">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117965">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w:t>
      </w:r>
      <w:r w:rsidRPr="00117965">
        <w:rPr>
          <w:u w:val="single"/>
        </w:rPr>
        <w:t xml:space="preserve">пункте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594072">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r w:rsidRPr="00117965">
        <w:rPr>
          <w:i/>
        </w:rPr>
        <w:t>[в отношении любого лота запроса предложений]</w:t>
      </w:r>
      <w:r w:rsidRPr="00117965">
        <w:t>.</w:t>
      </w:r>
      <w:bookmarkEnd w:id="57"/>
    </w:p>
    <w:p w:rsidR="00C87330" w:rsidRPr="00117965" w:rsidRDefault="00C87330" w:rsidP="00C87330">
      <w:pPr>
        <w:pStyle w:val="Times12"/>
        <w:spacing w:after="120"/>
        <w:ind w:firstLine="0"/>
        <w:rPr>
          <w:szCs w:val="24"/>
        </w:rPr>
      </w:pPr>
      <w:r w:rsidRPr="00117965">
        <w:rPr>
          <w:szCs w:val="24"/>
        </w:rPr>
        <w:br w:type="page"/>
      </w:r>
    </w:p>
    <w:p w:rsidR="00C87330" w:rsidRPr="00117965" w:rsidRDefault="00C87330" w:rsidP="004769DF">
      <w:pPr>
        <w:pStyle w:val="10"/>
        <w:keepNext w:val="0"/>
        <w:widowControl w:val="0"/>
        <w:numPr>
          <w:ilvl w:val="1"/>
          <w:numId w:val="6"/>
        </w:numPr>
        <w:tabs>
          <w:tab w:val="clear" w:pos="1440"/>
          <w:tab w:val="num" w:pos="1134"/>
          <w:tab w:val="num" w:pos="1790"/>
        </w:tabs>
        <w:ind w:left="1790" w:hanging="731"/>
        <w:jc w:val="center"/>
      </w:pPr>
      <w:bookmarkStart w:id="58" w:name="_Ref317259044"/>
      <w:bookmarkStart w:id="59" w:name="_Toc374456843"/>
      <w:r w:rsidRPr="00117965">
        <w:t xml:space="preserve">ПОРЯДОК ПРОВЕДЕНИЯ </w:t>
      </w:r>
      <w:r w:rsidR="003E0066" w:rsidRPr="00117965">
        <w:t>ЗАПРОСА ПРЕДЛОЖЕНИЙ</w:t>
      </w:r>
      <w:bookmarkEnd w:id="58"/>
      <w:bookmarkEnd w:id="59"/>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Получение </w:t>
      </w:r>
      <w:r w:rsidR="003E0066" w:rsidRPr="00117965">
        <w:t>документации по запросу предложений</w:t>
      </w:r>
    </w:p>
    <w:p w:rsidR="00594A53" w:rsidRPr="00117965" w:rsidRDefault="009D6ADE" w:rsidP="00EF264F">
      <w:pPr>
        <w:numPr>
          <w:ilvl w:val="2"/>
          <w:numId w:val="11"/>
        </w:numPr>
        <w:tabs>
          <w:tab w:val="clear" w:pos="1288"/>
          <w:tab w:val="num" w:pos="1701"/>
        </w:tabs>
        <w:spacing w:before="60"/>
        <w:ind w:left="0" w:firstLine="851"/>
        <w:jc w:val="both"/>
      </w:pPr>
      <w:bookmarkStart w:id="60" w:name="_Ref125823280"/>
      <w:r w:rsidRPr="00117965">
        <w:t>Документация по запросу предложений</w:t>
      </w:r>
      <w:r w:rsidR="00594A53" w:rsidRPr="00117965">
        <w:t>, размещенная на</w:t>
      </w:r>
      <w:r w:rsidR="00D53A1F" w:rsidRPr="00117965">
        <w:rPr>
          <w:lang w:val="en-US"/>
        </w:rPr>
        <w:t> </w:t>
      </w:r>
      <w:r w:rsidR="00594A53" w:rsidRPr="00117965">
        <w:t xml:space="preserve">официальном сайте, находится в открытом доступе. Порядок получения </w:t>
      </w:r>
      <w:r w:rsidR="003E0066" w:rsidRPr="00117965">
        <w:t>документации по запросу предложений</w:t>
      </w:r>
      <w:r w:rsidR="00594A53" w:rsidRPr="00117965">
        <w:t xml:space="preserve"> на ЭТП определяется правилами данной </w:t>
      </w:r>
      <w:r w:rsidR="009A4C92" w:rsidRPr="00117965">
        <w:t>ЭТП</w:t>
      </w:r>
      <w:r w:rsidR="00594A53" w:rsidRPr="00117965">
        <w:t>.</w:t>
      </w:r>
    </w:p>
    <w:bookmarkEnd w:id="60"/>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Разъяснение положений </w:t>
      </w:r>
      <w:r w:rsidR="003E0066" w:rsidRPr="00117965">
        <w:t>документации по запросу предложений</w:t>
      </w:r>
    </w:p>
    <w:p w:rsidR="00C87330" w:rsidRPr="00117965" w:rsidRDefault="00981BF7" w:rsidP="00EF264F">
      <w:pPr>
        <w:numPr>
          <w:ilvl w:val="2"/>
          <w:numId w:val="11"/>
        </w:numPr>
        <w:tabs>
          <w:tab w:val="clear" w:pos="1288"/>
          <w:tab w:val="num" w:pos="1701"/>
        </w:tabs>
        <w:spacing w:before="60"/>
        <w:ind w:left="0" w:firstLine="851"/>
        <w:jc w:val="both"/>
      </w:pPr>
      <w:bookmarkStart w:id="61" w:name="_Ref317252532"/>
      <w:r w:rsidRPr="00117965">
        <w:t>Не позднее, чем за </w:t>
      </w:r>
      <w:r w:rsidR="00321125" w:rsidRPr="00117965">
        <w:t>3</w:t>
      </w:r>
      <w:r w:rsidRPr="00117965">
        <w:t> (</w:t>
      </w:r>
      <w:r w:rsidR="00321125" w:rsidRPr="00117965">
        <w:t>три</w:t>
      </w:r>
      <w:r w:rsidRPr="00117965">
        <w:t xml:space="preserve">) </w:t>
      </w:r>
      <w:r w:rsidR="008841DA" w:rsidRPr="00117965">
        <w:t xml:space="preserve">рабочих </w:t>
      </w:r>
      <w:r w:rsidRPr="00117965">
        <w:t>дн</w:t>
      </w:r>
      <w:r w:rsidR="00321125" w:rsidRPr="00117965">
        <w:t>я</w:t>
      </w:r>
      <w:r w:rsidRPr="00117965">
        <w:t xml:space="preserve"> до дня окончания подачи заявок на участие в </w:t>
      </w:r>
      <w:r w:rsidR="009D6ADE" w:rsidRPr="00117965">
        <w:t>запросе предложений</w:t>
      </w:r>
      <w:r w:rsidRPr="00117965">
        <w:t xml:space="preserve"> любой участник </w:t>
      </w:r>
      <w:r w:rsidR="003E0066" w:rsidRPr="00117965">
        <w:t>запроса предложений</w:t>
      </w:r>
      <w:r w:rsidRPr="00117965">
        <w:t xml:space="preserve"> вправе направить организатору </w:t>
      </w:r>
      <w:r w:rsidR="003E0066" w:rsidRPr="00117965">
        <w:t>запроса предложений</w:t>
      </w:r>
      <w:r w:rsidRPr="00117965">
        <w:t xml:space="preserve"> запрос о разъяснении положений </w:t>
      </w:r>
      <w:r w:rsidR="003E0066" w:rsidRPr="00117965">
        <w:t>документации по запросу предложений</w:t>
      </w:r>
      <w:r w:rsidRPr="00117965">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117965">
        <w:t>запроса предложений</w:t>
      </w:r>
      <w:r w:rsidRPr="00117965">
        <w:t xml:space="preserve"> или уполномоченного лица участника </w:t>
      </w:r>
      <w:r w:rsidR="003E0066" w:rsidRPr="00117965">
        <w:t>запроса предложений</w:t>
      </w:r>
      <w:r w:rsidRPr="00117965">
        <w:t xml:space="preserve"> по контактным реквизитам организатора </w:t>
      </w:r>
      <w:r w:rsidR="003E0066" w:rsidRPr="00117965">
        <w:t>запроса предложений</w:t>
      </w:r>
      <w:r w:rsidRPr="00117965">
        <w:t xml:space="preserve"> для соответствующего вида корреспонденции, указанным в извещении о проведении </w:t>
      </w:r>
      <w:r w:rsidR="003E0066" w:rsidRPr="00117965">
        <w:t>запроса предложений</w:t>
      </w:r>
      <w:r w:rsidRPr="00117965">
        <w:t xml:space="preserve"> и в пункте </w:t>
      </w:r>
      <w:r w:rsidR="00695D9D" w:rsidRPr="00117965">
        <w:fldChar w:fldCharType="begin"/>
      </w:r>
      <w:r w:rsidR="00695D9D" w:rsidRPr="00117965">
        <w:instrText xml:space="preserve"> REF _Ref317250471 \r \h </w:instrText>
      </w:r>
      <w:r w:rsidR="00CC2B95" w:rsidRPr="00117965">
        <w:instrText xml:space="preserve"> \* MERGEFORMAT </w:instrText>
      </w:r>
      <w:r w:rsidR="00695D9D" w:rsidRPr="00117965">
        <w:fldChar w:fldCharType="separate"/>
      </w:r>
      <w:r w:rsidR="00594072">
        <w:t>6</w:t>
      </w:r>
      <w:r w:rsidR="00695D9D" w:rsidRPr="00117965">
        <w:fldChar w:fldCharType="end"/>
      </w:r>
      <w:r w:rsidRPr="00117965">
        <w:t xml:space="preserve"> раздела </w:t>
      </w:r>
      <w:r w:rsidR="00695D9D" w:rsidRPr="00117965">
        <w:fldChar w:fldCharType="begin"/>
      </w:r>
      <w:r w:rsidR="00695D9D" w:rsidRPr="00117965">
        <w:instrText xml:space="preserve"> REF _Ref317252507 \r \h </w:instrText>
      </w:r>
      <w:r w:rsidR="00CC2B95" w:rsidRPr="00117965">
        <w:instrText xml:space="preserve"> \* MERGEFORMAT </w:instrText>
      </w:r>
      <w:r w:rsidR="00695D9D" w:rsidRPr="00117965">
        <w:fldChar w:fldCharType="separate"/>
      </w:r>
      <w:r w:rsidR="00594072">
        <w:t>5</w:t>
      </w:r>
      <w:r w:rsidR="00695D9D" w:rsidRPr="00117965">
        <w:fldChar w:fldCharType="end"/>
      </w:r>
      <w:r w:rsidRPr="00117965">
        <w:t xml:space="preserve"> «Информационная карта </w:t>
      </w:r>
      <w:r w:rsidR="003E0066" w:rsidRPr="00117965">
        <w:t>запроса предложений</w:t>
      </w:r>
      <w:r w:rsidRPr="00117965">
        <w:t>».</w:t>
      </w:r>
      <w:bookmarkEnd w:id="61"/>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 течение </w:t>
      </w:r>
      <w:r w:rsidR="00321125" w:rsidRPr="00117965">
        <w:t>1</w:t>
      </w:r>
      <w:r w:rsidRPr="00117965">
        <w:t xml:space="preserve"> (</w:t>
      </w:r>
      <w:r w:rsidR="00321125" w:rsidRPr="00117965">
        <w:t>одного</w:t>
      </w:r>
      <w:r w:rsidRPr="00117965">
        <w:t xml:space="preserve">) </w:t>
      </w:r>
      <w:r w:rsidR="00280526" w:rsidRPr="00117965">
        <w:t>рабоч</w:t>
      </w:r>
      <w:r w:rsidR="00321125" w:rsidRPr="00117965">
        <w:t>его</w:t>
      </w:r>
      <w:r w:rsidR="00280526" w:rsidRPr="00117965">
        <w:t xml:space="preserve"> </w:t>
      </w:r>
      <w:r w:rsidRPr="00117965">
        <w:t>дн</w:t>
      </w:r>
      <w:r w:rsidR="00321125" w:rsidRPr="00117965">
        <w:t>я</w:t>
      </w:r>
      <w:r w:rsidR="008841DA" w:rsidRPr="00117965">
        <w:t>,</w:t>
      </w:r>
      <w:r w:rsidR="00593F78" w:rsidRPr="00117965">
        <w:t xml:space="preserve"> </w:t>
      </w:r>
      <w:r w:rsidR="008841DA" w:rsidRPr="00117965">
        <w:t xml:space="preserve">следующего за днем </w:t>
      </w:r>
      <w:r w:rsidR="00593F78" w:rsidRPr="00117965">
        <w:t xml:space="preserve">поступления запроса, сделанного в порядке, определенном </w:t>
      </w:r>
      <w:r w:rsidR="00593F78" w:rsidRPr="00117965">
        <w:rPr>
          <w:u w:val="single"/>
        </w:rPr>
        <w:t>пунктом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4.2.1</w:t>
      </w:r>
      <w:r w:rsidR="00695D9D" w:rsidRPr="00117965">
        <w:rPr>
          <w:u w:val="single"/>
        </w:rPr>
        <w:fldChar w:fldCharType="end"/>
      </w:r>
      <w:r w:rsidR="00593F78" w:rsidRPr="00117965">
        <w:t xml:space="preserve">, </w:t>
      </w:r>
      <w:r w:rsidRPr="00117965">
        <w:t>размещае</w:t>
      </w:r>
      <w:r w:rsidR="00593F78" w:rsidRPr="00117965">
        <w:t>т</w:t>
      </w:r>
      <w:r w:rsidRPr="00117965">
        <w:t xml:space="preserve"> на </w:t>
      </w:r>
      <w:r w:rsidR="00593F78" w:rsidRPr="00117965">
        <w:t xml:space="preserve">официальном </w:t>
      </w:r>
      <w:r w:rsidRPr="00117965">
        <w:t xml:space="preserve">сайте </w:t>
      </w:r>
      <w:r w:rsidR="00280526" w:rsidRPr="00117965">
        <w:t>и н</w:t>
      </w:r>
      <w:r w:rsidR="00593F78" w:rsidRPr="00117965">
        <w:t>а ЭТП</w:t>
      </w:r>
      <w:r w:rsidRPr="00117965">
        <w:t xml:space="preserve"> соответствующий </w:t>
      </w:r>
      <w:r w:rsidR="00593F78" w:rsidRPr="00117965">
        <w:t>ответ</w:t>
      </w:r>
      <w:r w:rsidR="000B5374" w:rsidRPr="00117965">
        <w:t xml:space="preserve"> с указанием предмета запроса</w:t>
      </w:r>
      <w:r w:rsidRPr="00117965">
        <w:t>, без ссылки на</w:t>
      </w:r>
      <w:r w:rsidR="000B5374" w:rsidRPr="00117965">
        <w:t xml:space="preserve"> участника </w:t>
      </w:r>
      <w:r w:rsidR="003E0066" w:rsidRPr="00117965">
        <w:t>запроса предложений</w:t>
      </w:r>
      <w:r w:rsidR="000B5374" w:rsidRPr="00117965">
        <w:t>, от которого поступил запрос</w:t>
      </w:r>
      <w:r w:rsidRPr="00117965">
        <w:t xml:space="preserve">. </w:t>
      </w:r>
      <w:r w:rsidR="008841DA" w:rsidRPr="00117965">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117965">
        <w:t xml:space="preserve"> </w:t>
      </w:r>
      <w:r w:rsidR="002A0134" w:rsidRPr="0011796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117965">
        <w:t xml:space="preserve">, чтобы срок подачи заявок на участие в </w:t>
      </w:r>
      <w:proofErr w:type="spellStart"/>
      <w:r w:rsidR="000D5AF6" w:rsidRPr="00117965">
        <w:t>завпросе</w:t>
      </w:r>
      <w:proofErr w:type="spellEnd"/>
      <w:r w:rsidR="000D5AF6" w:rsidRPr="00117965">
        <w:t xml:space="preserve"> предложений составлял не менее чем 2 (два) рабочих дня</w:t>
      </w:r>
      <w:r w:rsidR="002A0134" w:rsidRPr="00117965">
        <w:t xml:space="preserve">. </w:t>
      </w:r>
      <w:r w:rsidRPr="00117965">
        <w:t>Разъяснение</w:t>
      </w:r>
      <w:r w:rsidRPr="00117965">
        <w:rPr>
          <w:bCs/>
        </w:rPr>
        <w:t xml:space="preserve"> положений </w:t>
      </w:r>
      <w:r w:rsidR="003E0066" w:rsidRPr="00117965">
        <w:rPr>
          <w:bCs/>
        </w:rPr>
        <w:t>документации по запросу предложений</w:t>
      </w:r>
      <w:r w:rsidRPr="00117965">
        <w:rPr>
          <w:bCs/>
        </w:rPr>
        <w:t xml:space="preserve"> не изменяет ее сут</w:t>
      </w:r>
      <w:r w:rsidR="0099403F" w:rsidRPr="00117965">
        <w:rPr>
          <w:bCs/>
        </w:rPr>
        <w:t>и</w:t>
      </w:r>
      <w:r w:rsidR="000B5374" w:rsidRPr="00117965">
        <w:rPr>
          <w:bCs/>
        </w:rPr>
        <w:t>.</w:t>
      </w:r>
      <w:r w:rsidR="002A0134" w:rsidRPr="00117965">
        <w:t xml:space="preserve"> </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вправе не отвечать на запросы о</w:t>
      </w:r>
      <w:r w:rsidR="00D53A1F" w:rsidRPr="00117965">
        <w:rPr>
          <w:lang w:val="en-US"/>
        </w:rPr>
        <w:t> </w:t>
      </w:r>
      <w:r w:rsidRPr="00117965">
        <w:t xml:space="preserve">разъяснении положений </w:t>
      </w:r>
      <w:r w:rsidR="003E0066" w:rsidRPr="00117965">
        <w:t>документации по запросу предложений</w:t>
      </w:r>
      <w:r w:rsidRPr="00117965">
        <w:t xml:space="preserve">, поступившие позднее срока, установленного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4.2.1</w:t>
      </w:r>
      <w:r w:rsidR="00695D9D" w:rsidRPr="00117965">
        <w:rPr>
          <w:u w:val="single"/>
        </w:rPr>
        <w:fldChar w:fldCharType="end"/>
      </w:r>
      <w:r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xml:space="preserve"> не вправе ссылаться на устную информацию, полученную от организатора </w:t>
      </w:r>
      <w:r w:rsidR="003E0066" w:rsidRPr="00117965">
        <w:t>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Внесение изменений </w:t>
      </w:r>
      <w:r w:rsidR="002719DF" w:rsidRPr="00117965">
        <w:t>в </w:t>
      </w:r>
      <w:r w:rsidR="00A0446F" w:rsidRPr="00117965">
        <w:t xml:space="preserve">извещение о проведении </w:t>
      </w:r>
      <w:r w:rsidR="003E0066" w:rsidRPr="00117965">
        <w:t>запроса предложений</w:t>
      </w:r>
      <w:r w:rsidR="00A0446F" w:rsidRPr="00117965">
        <w:t xml:space="preserve"> и </w:t>
      </w:r>
      <w:r w:rsidR="002E77A5" w:rsidRPr="00117965">
        <w:t>документацию по запросу предложений</w:t>
      </w:r>
    </w:p>
    <w:p w:rsidR="00A0446F" w:rsidRPr="00117965" w:rsidRDefault="00581933" w:rsidP="00EF264F">
      <w:pPr>
        <w:numPr>
          <w:ilvl w:val="2"/>
          <w:numId w:val="11"/>
        </w:numPr>
        <w:tabs>
          <w:tab w:val="clear" w:pos="1288"/>
          <w:tab w:val="num" w:pos="1701"/>
        </w:tabs>
        <w:spacing w:before="60"/>
        <w:ind w:left="0" w:firstLine="851"/>
        <w:jc w:val="both"/>
        <w:rPr>
          <w:bCs/>
          <w:iCs/>
        </w:rPr>
      </w:pPr>
      <w:r w:rsidRPr="00117965">
        <w:t>О</w:t>
      </w:r>
      <w:r w:rsidR="00A30317" w:rsidRPr="00117965">
        <w:t xml:space="preserve">рганизатор </w:t>
      </w:r>
      <w:r w:rsidR="003E0066" w:rsidRPr="00117965">
        <w:t>запроса предложений</w:t>
      </w:r>
      <w:r w:rsidR="00A30317" w:rsidRPr="00117965">
        <w:t xml:space="preserve"> по решению </w:t>
      </w:r>
      <w:r w:rsidRPr="00117965">
        <w:t>заказчика</w:t>
      </w:r>
      <w:r w:rsidR="00623680" w:rsidRPr="00117965">
        <w:t>,</w:t>
      </w:r>
      <w:r w:rsidR="00204638" w:rsidRPr="00117965">
        <w:t xml:space="preserve"> </w:t>
      </w:r>
      <w:r w:rsidR="002E77A5" w:rsidRPr="00117965">
        <w:t>закупочной комиссии</w:t>
      </w:r>
      <w:r w:rsidR="00623680" w:rsidRPr="00117965">
        <w:t xml:space="preserve"> или лица, утвердившего документацию по запросу предложений,</w:t>
      </w:r>
      <w:r w:rsidR="00A30317" w:rsidRPr="00117965">
        <w:t xml:space="preserve"> </w:t>
      </w:r>
      <w:r w:rsidR="00740DEE" w:rsidRPr="00117965">
        <w:t>вправе принять решение о</w:t>
      </w:r>
      <w:r w:rsidR="00740DEE" w:rsidRPr="00117965">
        <w:rPr>
          <w:bCs/>
          <w:iCs/>
        </w:rPr>
        <w:t> </w:t>
      </w:r>
      <w:r w:rsidR="00C87330" w:rsidRPr="00117965">
        <w:rPr>
          <w:bCs/>
          <w:iCs/>
        </w:rPr>
        <w:t>внесении изменений в</w:t>
      </w:r>
      <w:r w:rsidR="00D53A1F" w:rsidRPr="00117965">
        <w:rPr>
          <w:bCs/>
          <w:iCs/>
          <w:lang w:val="en-US"/>
        </w:rPr>
        <w:t> </w:t>
      </w:r>
      <w:r w:rsidR="002719DF" w:rsidRPr="00117965">
        <w:rPr>
          <w:bCs/>
          <w:iCs/>
        </w:rPr>
        <w:t xml:space="preserve">извещение о проведении </w:t>
      </w:r>
      <w:r w:rsidR="003E0066" w:rsidRPr="00117965">
        <w:rPr>
          <w:bCs/>
          <w:iCs/>
        </w:rPr>
        <w:t>запроса предложений</w:t>
      </w:r>
      <w:r w:rsidR="00C87330" w:rsidRPr="00117965">
        <w:rPr>
          <w:bCs/>
          <w:iCs/>
        </w:rPr>
        <w:t xml:space="preserve"> </w:t>
      </w:r>
      <w:r w:rsidR="002719DF" w:rsidRPr="00117965">
        <w:rPr>
          <w:bCs/>
          <w:iCs/>
        </w:rPr>
        <w:t xml:space="preserve">и </w:t>
      </w:r>
      <w:r w:rsidR="002E77A5" w:rsidRPr="00117965">
        <w:rPr>
          <w:bCs/>
          <w:iCs/>
        </w:rPr>
        <w:t>документацию по запросу предложений</w:t>
      </w:r>
      <w:r w:rsidR="004A7506" w:rsidRPr="00117965">
        <w:rPr>
          <w:bCs/>
          <w:iCs/>
        </w:rPr>
        <w:t xml:space="preserve"> </w:t>
      </w:r>
      <w:r w:rsidR="00571FA6" w:rsidRPr="00117965">
        <w:rPr>
          <w:bCs/>
          <w:iCs/>
        </w:rPr>
        <w:t xml:space="preserve">не позднее чем за </w:t>
      </w:r>
      <w:r w:rsidR="006F6E2A" w:rsidRPr="00117965">
        <w:rPr>
          <w:bCs/>
          <w:iCs/>
        </w:rPr>
        <w:t>2</w:t>
      </w:r>
      <w:r w:rsidR="00571FA6" w:rsidRPr="00117965">
        <w:rPr>
          <w:bCs/>
          <w:iCs/>
        </w:rPr>
        <w:t xml:space="preserve"> (</w:t>
      </w:r>
      <w:r w:rsidR="006F6E2A" w:rsidRPr="00117965">
        <w:rPr>
          <w:bCs/>
          <w:iCs/>
        </w:rPr>
        <w:t>два</w:t>
      </w:r>
      <w:r w:rsidR="00571FA6" w:rsidRPr="00117965">
        <w:rPr>
          <w:bCs/>
          <w:iCs/>
        </w:rPr>
        <w:t>) рабочих дн</w:t>
      </w:r>
      <w:r w:rsidR="006F6E2A" w:rsidRPr="00117965">
        <w:rPr>
          <w:bCs/>
          <w:iCs/>
        </w:rPr>
        <w:t>я</w:t>
      </w:r>
      <w:r w:rsidR="00571FA6" w:rsidRPr="00117965">
        <w:rPr>
          <w:bCs/>
          <w:iCs/>
        </w:rPr>
        <w:t xml:space="preserve"> до окончания срока подачи заявок</w:t>
      </w:r>
      <w:r w:rsidR="00C87330" w:rsidRPr="00117965">
        <w:rPr>
          <w:bCs/>
          <w:iCs/>
        </w:rPr>
        <w:t xml:space="preserve"> </w:t>
      </w:r>
      <w:r w:rsidR="00C87330" w:rsidRPr="00117965">
        <w:rPr>
          <w:i/>
        </w:rPr>
        <w:t>[</w:t>
      </w:r>
      <w:r w:rsidR="00981BF7" w:rsidRPr="00117965">
        <w:rPr>
          <w:i/>
        </w:rPr>
        <w:t xml:space="preserve">в отношении </w:t>
      </w:r>
      <w:r w:rsidR="00C87330" w:rsidRPr="00117965">
        <w:rPr>
          <w:i/>
        </w:rPr>
        <w:t xml:space="preserve">любого лота </w:t>
      </w:r>
      <w:r w:rsidR="003E0066" w:rsidRPr="00117965">
        <w:rPr>
          <w:i/>
        </w:rPr>
        <w:t>запроса предложений</w:t>
      </w:r>
      <w:r w:rsidR="00C87330" w:rsidRPr="00117965">
        <w:rPr>
          <w:i/>
        </w:rPr>
        <w:t>]</w:t>
      </w:r>
      <w:r w:rsidR="00A0446F" w:rsidRPr="00117965">
        <w:rPr>
          <w:i/>
        </w:rPr>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Любое изменение </w:t>
      </w:r>
      <w:r w:rsidR="003E0066" w:rsidRPr="00117965">
        <w:t>документации по запросу предложений</w:t>
      </w:r>
      <w:r w:rsidRPr="00117965">
        <w:t xml:space="preserve"> является неотъемлемой ее частью.</w:t>
      </w:r>
    </w:p>
    <w:p w:rsidR="00C87330" w:rsidRPr="00117965" w:rsidRDefault="008D1529" w:rsidP="00EF264F">
      <w:pPr>
        <w:numPr>
          <w:ilvl w:val="2"/>
          <w:numId w:val="11"/>
        </w:numPr>
        <w:tabs>
          <w:tab w:val="clear" w:pos="1288"/>
          <w:tab w:val="num" w:pos="1701"/>
        </w:tabs>
        <w:spacing w:before="60"/>
        <w:ind w:left="0" w:firstLine="851"/>
        <w:jc w:val="both"/>
      </w:pPr>
      <w:r w:rsidRPr="00117965">
        <w:t xml:space="preserve">В течение 3 (трех) рабочих дней со дня принятия решения о внесении изменений в </w:t>
      </w:r>
      <w:r w:rsidRPr="00117965">
        <w:rPr>
          <w:bCs/>
          <w:iCs/>
        </w:rPr>
        <w:t xml:space="preserve">извещение о проведении запроса предложений или </w:t>
      </w:r>
      <w:r w:rsidRPr="00117965">
        <w:t>документацию по запросу предложений, но не позднее срока окончания подачи заявок на участие в</w:t>
      </w:r>
      <w:r w:rsidRPr="00117965">
        <w:rPr>
          <w:lang w:val="en-US"/>
        </w:rPr>
        <w:t> </w:t>
      </w:r>
      <w:r w:rsidRPr="00117965">
        <w:t>запросе предложений, указанного в извещении о проведении запроса предложений и</w:t>
      </w:r>
      <w:r w:rsidRPr="00117965">
        <w:rPr>
          <w:lang w:val="en-US"/>
        </w:rPr>
        <w:t> </w:t>
      </w:r>
      <w:r w:rsidRPr="00117965">
        <w:t>в</w:t>
      </w:r>
      <w:r w:rsidRPr="00117965">
        <w:rPr>
          <w:lang w:val="en-US"/>
        </w:rPr>
        <w:t> </w:t>
      </w:r>
      <w:r w:rsidRPr="00117965">
        <w:rPr>
          <w:u w:val="single"/>
        </w:rPr>
        <w:t>пункте</w:t>
      </w:r>
      <w:r w:rsidRPr="00117965">
        <w:rPr>
          <w:u w:val="single"/>
          <w:lang w:val="en-US"/>
        </w:rPr>
        <w:t> </w:t>
      </w:r>
      <w:r w:rsidRPr="00117965">
        <w:rPr>
          <w:u w:val="single"/>
          <w:lang w:val="en-US"/>
        </w:rPr>
        <w:fldChar w:fldCharType="begin"/>
      </w:r>
      <w:r w:rsidRPr="00117965">
        <w:rPr>
          <w:u w:val="single"/>
        </w:rPr>
        <w:instrText xml:space="preserve"> </w:instrText>
      </w:r>
      <w:r w:rsidRPr="00117965">
        <w:rPr>
          <w:u w:val="single"/>
          <w:lang w:val="en-US"/>
        </w:rPr>
        <w:instrText>REF</w:instrText>
      </w:r>
      <w:r w:rsidRPr="00117965">
        <w:rPr>
          <w:u w:val="single"/>
        </w:rPr>
        <w:instrText xml:space="preserve"> _</w:instrText>
      </w:r>
      <w:r w:rsidRPr="00117965">
        <w:rPr>
          <w:u w:val="single"/>
          <w:lang w:val="en-US"/>
        </w:rPr>
        <w:instrText>Ref</w:instrText>
      </w:r>
      <w:r w:rsidRPr="00117965">
        <w:rPr>
          <w:u w:val="single"/>
        </w:rPr>
        <w:instrText>317250778 \</w:instrText>
      </w:r>
      <w:r w:rsidRPr="00117965">
        <w:rPr>
          <w:u w:val="single"/>
          <w:lang w:val="en-US"/>
        </w:rPr>
        <w:instrText>r</w:instrText>
      </w:r>
      <w:r w:rsidRPr="00117965">
        <w:rPr>
          <w:u w:val="single"/>
        </w:rPr>
        <w:instrText xml:space="preserve"> \</w:instrText>
      </w:r>
      <w:r w:rsidRPr="00117965">
        <w:rPr>
          <w:u w:val="single"/>
          <w:lang w:val="en-US"/>
        </w:rPr>
        <w:instrText>h</w:instrText>
      </w:r>
      <w:r w:rsidRPr="00117965">
        <w:rPr>
          <w:u w:val="single"/>
        </w:rPr>
        <w:instrText xml:space="preserve">  \* </w:instrText>
      </w:r>
      <w:r w:rsidRPr="00117965">
        <w:rPr>
          <w:u w:val="single"/>
          <w:lang w:val="en-US"/>
        </w:rPr>
        <w:instrText>MERGEFORMAT</w:instrText>
      </w:r>
      <w:r w:rsidRPr="00117965">
        <w:rPr>
          <w:u w:val="single"/>
        </w:rPr>
        <w:instrText xml:space="preserve"> </w:instrText>
      </w:r>
      <w:r w:rsidRPr="00117965">
        <w:rPr>
          <w:u w:val="single"/>
          <w:lang w:val="en-US"/>
        </w:rPr>
      </w:r>
      <w:r w:rsidRPr="00117965">
        <w:rPr>
          <w:u w:val="single"/>
          <w:lang w:val="en-US"/>
        </w:rPr>
        <w:fldChar w:fldCharType="separate"/>
      </w:r>
      <w:r w:rsidR="00594072" w:rsidRPr="00594072">
        <w:rPr>
          <w:u w:val="single"/>
        </w:rPr>
        <w:t>20</w:t>
      </w:r>
      <w:r w:rsidRPr="00117965">
        <w:rPr>
          <w:u w:val="single"/>
          <w:lang w:val="en-US"/>
        </w:rPr>
        <w:fldChar w:fldCharType="end"/>
      </w:r>
      <w:r w:rsidRPr="00117965">
        <w:rPr>
          <w:u w:val="single"/>
        </w:rPr>
        <w:t xml:space="preserve"> раздела </w:t>
      </w:r>
      <w:r w:rsidRPr="00117965">
        <w:rPr>
          <w:u w:val="single"/>
        </w:rPr>
        <w:fldChar w:fldCharType="begin"/>
      </w:r>
      <w:r w:rsidRPr="00117965">
        <w:rPr>
          <w:u w:val="single"/>
        </w:rPr>
        <w:instrText xml:space="preserve"> REF _Ref317253575 \r \h  \* MERGEFORMAT </w:instrText>
      </w:r>
      <w:r w:rsidRPr="00117965">
        <w:rPr>
          <w:u w:val="single"/>
        </w:rPr>
      </w:r>
      <w:r w:rsidRPr="00117965">
        <w:rPr>
          <w:u w:val="single"/>
        </w:rPr>
        <w:fldChar w:fldCharType="separate"/>
      </w:r>
      <w:r w:rsidR="00594072">
        <w:rPr>
          <w:u w:val="single"/>
        </w:rPr>
        <w:t>5</w:t>
      </w:r>
      <w:r w:rsidRPr="00117965">
        <w:rPr>
          <w:u w:val="single"/>
        </w:rPr>
        <w:fldChar w:fldCharType="end"/>
      </w:r>
      <w:r w:rsidRPr="00117965">
        <w:rPr>
          <w:u w:val="single"/>
        </w:rPr>
        <w:t xml:space="preserve"> «Информационная карта запроса предложений»</w:t>
      </w:r>
      <w:r w:rsidRPr="00117965">
        <w:t>, такие</w:t>
      </w:r>
      <w:r w:rsidRPr="00117965" w:rsidDel="008D1529">
        <w:t xml:space="preserve"> </w:t>
      </w:r>
      <w:r w:rsidR="00C87330" w:rsidRPr="00117965">
        <w:t xml:space="preserve">изменения размещаются организатором </w:t>
      </w:r>
      <w:r w:rsidR="003E0066" w:rsidRPr="00117965">
        <w:t>запроса предложений</w:t>
      </w:r>
      <w:r w:rsidR="00C87330" w:rsidRPr="00117965">
        <w:t xml:space="preserve"> </w:t>
      </w:r>
      <w:r w:rsidR="009434CF" w:rsidRPr="00117965">
        <w:rPr>
          <w:i/>
        </w:rPr>
        <w:t xml:space="preserve">[в отношении любого лота запроса предложений] </w:t>
      </w:r>
      <w:r w:rsidR="00755E36" w:rsidRPr="00117965">
        <w:t>на</w:t>
      </w:r>
      <w:r w:rsidR="009434CF" w:rsidRPr="00117965">
        <w:t> </w:t>
      </w:r>
      <w:r w:rsidR="00755E36" w:rsidRPr="00117965">
        <w:t xml:space="preserve">официальном сайте и на ЭТП </w:t>
      </w:r>
      <w:r w:rsidR="0025484D" w:rsidRPr="00117965">
        <w:t>в порядке, установленном для </w:t>
      </w:r>
      <w:r w:rsidR="00C87330" w:rsidRPr="00117965">
        <w:t>размещения извещения о </w:t>
      </w:r>
      <w:r w:rsidR="004A7506" w:rsidRPr="00117965">
        <w:t xml:space="preserve">проведении </w:t>
      </w:r>
      <w:r w:rsidR="003E0066" w:rsidRPr="00117965">
        <w:t>запроса предложений</w:t>
      </w:r>
      <w:r w:rsidR="00C87330"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При этом срок подачи заявок на участие в </w:t>
      </w:r>
      <w:r w:rsidR="009D6ADE" w:rsidRPr="00117965">
        <w:t>запросе предложений</w:t>
      </w:r>
      <w:r w:rsidRPr="00117965">
        <w:t xml:space="preserve"> </w:t>
      </w:r>
      <w:r w:rsidRPr="00117965">
        <w:rPr>
          <w:i/>
        </w:rPr>
        <w:t>[в</w:t>
      </w:r>
      <w:r w:rsidR="00D53A1F" w:rsidRPr="00117965">
        <w:rPr>
          <w:i/>
          <w:lang w:val="en-US"/>
        </w:rPr>
        <w:t> </w:t>
      </w:r>
      <w:r w:rsidRPr="00117965">
        <w:rPr>
          <w:i/>
        </w:rPr>
        <w:t>отношении данного лота]</w:t>
      </w:r>
      <w:r w:rsidRPr="00117965">
        <w:t xml:space="preserve"> </w:t>
      </w:r>
      <w:r w:rsidR="00A325F5" w:rsidRPr="00117965">
        <w:t>продлевается</w:t>
      </w:r>
      <w:r w:rsidRPr="00117965">
        <w:t xml:space="preserve"> так, чтобы со дня размещения на</w:t>
      </w:r>
      <w:r w:rsidR="00D53A1F" w:rsidRPr="00117965">
        <w:rPr>
          <w:lang w:val="en-US"/>
        </w:rPr>
        <w:t> </w:t>
      </w:r>
      <w:r w:rsidRPr="00117965">
        <w:t xml:space="preserve">официальном сайте </w:t>
      </w:r>
      <w:r w:rsidR="00755E36" w:rsidRPr="00117965">
        <w:t xml:space="preserve">и ЭТП </w:t>
      </w:r>
      <w:r w:rsidRPr="00117965">
        <w:t xml:space="preserve">внесенных изменений в </w:t>
      </w:r>
      <w:r w:rsidR="004A7506" w:rsidRPr="00117965">
        <w:rPr>
          <w:bCs/>
          <w:iCs/>
        </w:rPr>
        <w:t xml:space="preserve">извещение о проведении </w:t>
      </w:r>
      <w:r w:rsidR="003E0066" w:rsidRPr="00117965">
        <w:rPr>
          <w:bCs/>
          <w:iCs/>
        </w:rPr>
        <w:t>запроса предложений</w:t>
      </w:r>
      <w:r w:rsidR="004A7506" w:rsidRPr="00117965">
        <w:rPr>
          <w:bCs/>
          <w:iCs/>
        </w:rPr>
        <w:t xml:space="preserve"> и </w:t>
      </w:r>
      <w:r w:rsidR="002E77A5" w:rsidRPr="00117965">
        <w:t>документацию по запросу предложений</w:t>
      </w:r>
      <w:r w:rsidRPr="00117965">
        <w:t xml:space="preserve"> до даты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такой срок составлял не менее </w:t>
      </w:r>
      <w:r w:rsidR="004A7506" w:rsidRPr="00117965">
        <w:t>5 (пят</w:t>
      </w:r>
      <w:r w:rsidR="0025484D" w:rsidRPr="00117965">
        <w:t>и</w:t>
      </w:r>
      <w:r w:rsidR="004A7506" w:rsidRPr="00117965">
        <w:t>)</w:t>
      </w:r>
      <w:r w:rsidRPr="00117965">
        <w:t xml:space="preserve"> </w:t>
      </w:r>
      <w:r w:rsidR="0025484D" w:rsidRPr="00117965">
        <w:t>рабочих</w:t>
      </w:r>
      <w:r w:rsidRPr="00117965">
        <w:t xml:space="preserve"> дней</w:t>
      </w:r>
      <w:r w:rsidR="00755E36" w:rsidRPr="00117965">
        <w:t xml:space="preserve">, а в случае изменения предмета </w:t>
      </w:r>
      <w:r w:rsidR="003E0066" w:rsidRPr="00117965">
        <w:t>запроса предложений</w:t>
      </w:r>
      <w:r w:rsidR="00755E36" w:rsidRPr="00117965">
        <w:t xml:space="preserve"> — </w:t>
      </w:r>
      <w:r w:rsidR="009434CF" w:rsidRPr="00117965">
        <w:t>1</w:t>
      </w:r>
      <w:r w:rsidR="00755E36" w:rsidRPr="00117965">
        <w:t>0 (</w:t>
      </w:r>
      <w:r w:rsidR="009434CF" w:rsidRPr="00117965">
        <w:t>деся</w:t>
      </w:r>
      <w:r w:rsidR="00755E36" w:rsidRPr="00117965">
        <w:t>ть) календарных дней</w:t>
      </w:r>
      <w:r w:rsidRPr="00117965">
        <w:t>.</w:t>
      </w:r>
    </w:p>
    <w:p w:rsidR="00571FA6" w:rsidRPr="00117965" w:rsidRDefault="00571FA6"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00755E36" w:rsidRPr="00117965">
        <w:t xml:space="preserve"> вправе в любой момент до</w:t>
      </w:r>
      <w:r w:rsidR="00D53A1F" w:rsidRPr="00117965">
        <w:rPr>
          <w:lang w:val="en-US"/>
        </w:rPr>
        <w:t> </w:t>
      </w:r>
      <w:r w:rsidR="00755E36" w:rsidRPr="00117965">
        <w:t xml:space="preserve">окончания срока подачи заявок на участие в </w:t>
      </w:r>
      <w:r w:rsidR="009D6ADE" w:rsidRPr="00117965">
        <w:t>запросе предложений</w:t>
      </w:r>
      <w:r w:rsidR="00755E36" w:rsidRPr="00117965">
        <w:t xml:space="preserve"> продлить сроки приема заявок на участие в </w:t>
      </w:r>
      <w:r w:rsidR="009D6ADE" w:rsidRPr="00117965">
        <w:t>запросе предложений</w:t>
      </w:r>
      <w:r w:rsidR="00755E36" w:rsidRPr="00117965">
        <w:t xml:space="preserve"> и, при необходимости, сроки проведения последующих процедур </w:t>
      </w:r>
      <w:r w:rsidR="003E0066" w:rsidRPr="00117965">
        <w:t>запроса предложений</w:t>
      </w:r>
      <w:r w:rsidR="00755E36" w:rsidRPr="00117965">
        <w:t xml:space="preserve">, о чем организатор </w:t>
      </w:r>
      <w:r w:rsidR="003E0066" w:rsidRPr="00117965">
        <w:t>запроса предложений</w:t>
      </w:r>
      <w:r w:rsidR="00755E36" w:rsidRPr="00117965">
        <w:t xml:space="preserve"> в течение 1 (одного) рабочего дня размещает информацию на официальном сайте и ЭТП</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2" w:name="_Toc276137311"/>
      <w:bookmarkStart w:id="63" w:name="_Ref317504346"/>
      <w:bookmarkEnd w:id="62"/>
      <w:r w:rsidRPr="00117965">
        <w:t xml:space="preserve">Общие требования к заявке на участие в </w:t>
      </w:r>
      <w:r w:rsidR="009D6ADE" w:rsidRPr="00117965">
        <w:t>запросе предложений</w:t>
      </w:r>
      <w:bookmarkEnd w:id="63"/>
    </w:p>
    <w:p w:rsidR="00C87330" w:rsidRPr="00117965" w:rsidRDefault="00FA54A7" w:rsidP="00EF264F">
      <w:pPr>
        <w:numPr>
          <w:ilvl w:val="2"/>
          <w:numId w:val="11"/>
        </w:numPr>
        <w:tabs>
          <w:tab w:val="clear" w:pos="1288"/>
          <w:tab w:val="num" w:pos="1701"/>
        </w:tabs>
        <w:spacing w:before="60"/>
        <w:ind w:left="0" w:firstLine="851"/>
        <w:jc w:val="both"/>
      </w:pPr>
      <w:bookmarkStart w:id="64" w:name="_Ref352334465"/>
      <w:r w:rsidRPr="00117965">
        <w:t xml:space="preserve">Для целей настоящей </w:t>
      </w:r>
      <w:r w:rsidR="003E0066" w:rsidRPr="00117965">
        <w:t>документации по запросу предложений</w:t>
      </w:r>
      <w:r w:rsidRPr="00117965">
        <w:t xml:space="preserve"> под</w:t>
      </w:r>
      <w:r w:rsidR="00D53A1F" w:rsidRPr="00117965">
        <w:rPr>
          <w:lang w:val="en-US"/>
        </w:rPr>
        <w:t> </w:t>
      </w:r>
      <w:r w:rsidRPr="00117965">
        <w:rPr>
          <w:bCs/>
        </w:rPr>
        <w:t xml:space="preserve">заявкой на участие в </w:t>
      </w:r>
      <w:r w:rsidR="009D6ADE" w:rsidRPr="00117965">
        <w:rPr>
          <w:bCs/>
        </w:rPr>
        <w:t>запросе предложений</w:t>
      </w:r>
      <w:r w:rsidRPr="00117965">
        <w:rPr>
          <w:bCs/>
        </w:rPr>
        <w:t xml:space="preserve"> </w:t>
      </w:r>
      <w:r w:rsidRPr="00117965">
        <w:t xml:space="preserve">понимается предоставляемое участником </w:t>
      </w:r>
      <w:r w:rsidR="003E0066" w:rsidRPr="00117965">
        <w:t>запроса предложений</w:t>
      </w:r>
      <w:r w:rsidRPr="00117965">
        <w:t xml:space="preserve"> с использованием функционала и в</w:t>
      </w:r>
      <w:r w:rsidR="00D53A1F" w:rsidRPr="00117965">
        <w:rPr>
          <w:lang w:val="en-US"/>
        </w:rPr>
        <w:t> </w:t>
      </w:r>
      <w:r w:rsidRPr="00117965">
        <w:t xml:space="preserve">соответствии с регламентом ЭТП предложение на участие в </w:t>
      </w:r>
      <w:r w:rsidR="009D6ADE" w:rsidRPr="00117965">
        <w:t>запросе предложений</w:t>
      </w:r>
      <w:r w:rsidRPr="00117965">
        <w:t xml:space="preserve"> </w:t>
      </w:r>
      <w:r w:rsidRPr="00117965">
        <w:rPr>
          <w:i/>
        </w:rPr>
        <w:t>[в отношении лота]</w:t>
      </w:r>
      <w:r w:rsidRPr="00117965">
        <w:t xml:space="preserve">, сделанное в электронной форме с приложением полного комплекта электронных документов согласно перечню, определенному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_Ref317252608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17</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_Ref317252621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117965">
        <w:t>документации по запросу предложений</w:t>
      </w:r>
      <w:r w:rsidR="00491C71" w:rsidRPr="00117965">
        <w:t>.</w:t>
      </w:r>
      <w:bookmarkEnd w:id="64"/>
    </w:p>
    <w:p w:rsidR="00D56DBC" w:rsidRPr="00117965" w:rsidRDefault="002259E5" w:rsidP="00EF264F">
      <w:pPr>
        <w:numPr>
          <w:ilvl w:val="2"/>
          <w:numId w:val="11"/>
        </w:numPr>
        <w:tabs>
          <w:tab w:val="clear" w:pos="1288"/>
          <w:tab w:val="num" w:pos="1713"/>
        </w:tabs>
        <w:spacing w:before="60"/>
        <w:ind w:left="0" w:firstLine="851"/>
        <w:jc w:val="both"/>
      </w:pPr>
      <w:r w:rsidRPr="0011796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117965">
        <w:t>.</w:t>
      </w:r>
    </w:p>
    <w:p w:rsidR="00C87330" w:rsidRPr="00117965" w:rsidRDefault="00C87330" w:rsidP="00EF264F">
      <w:pPr>
        <w:numPr>
          <w:ilvl w:val="2"/>
          <w:numId w:val="11"/>
        </w:numPr>
        <w:tabs>
          <w:tab w:val="clear" w:pos="1288"/>
          <w:tab w:val="num" w:pos="1713"/>
        </w:tabs>
        <w:spacing w:before="60"/>
        <w:ind w:left="0" w:firstLine="851"/>
        <w:jc w:val="both"/>
      </w:pPr>
      <w:r w:rsidRPr="00117965">
        <w:rPr>
          <w:i/>
        </w:rPr>
        <w:t xml:space="preserve">[Участник </w:t>
      </w:r>
      <w:r w:rsidR="003E0066" w:rsidRPr="00117965">
        <w:rPr>
          <w:i/>
        </w:rPr>
        <w:t>запроса предложений</w:t>
      </w:r>
      <w:r w:rsidR="00E526CF" w:rsidRPr="00117965">
        <w:rPr>
          <w:i/>
        </w:rPr>
        <w:t xml:space="preserve"> </w:t>
      </w:r>
      <w:r w:rsidRPr="00117965">
        <w:rPr>
          <w:i/>
        </w:rPr>
        <w:t xml:space="preserve">вправе подать заявку на участие в </w:t>
      </w:r>
      <w:r w:rsidR="009D6ADE" w:rsidRPr="00117965">
        <w:rPr>
          <w:i/>
        </w:rPr>
        <w:t>запросе предложений</w:t>
      </w:r>
      <w:r w:rsidRPr="00117965">
        <w:rPr>
          <w:i/>
        </w:rPr>
        <w:t xml:space="preserve"> на любой лот, любые несколько лотов или все лоты. В случае если </w:t>
      </w:r>
      <w:r w:rsidR="00E526CF" w:rsidRPr="00117965">
        <w:rPr>
          <w:i/>
        </w:rPr>
        <w:t xml:space="preserve">участник </w:t>
      </w:r>
      <w:r w:rsidR="003E0066" w:rsidRPr="00117965">
        <w:rPr>
          <w:i/>
        </w:rPr>
        <w:t>запроса предложений</w:t>
      </w:r>
      <w:r w:rsidRPr="00117965">
        <w:rPr>
          <w:i/>
        </w:rPr>
        <w:t xml:space="preserve"> планирует принять участие в </w:t>
      </w:r>
      <w:r w:rsidR="009D6ADE" w:rsidRPr="00117965">
        <w:rPr>
          <w:i/>
        </w:rPr>
        <w:t>запросе предложений</w:t>
      </w:r>
      <w:r w:rsidRPr="00117965">
        <w:rPr>
          <w:i/>
        </w:rPr>
        <w:t xml:space="preserve"> по нескольким лотам, он должен подготовить заявку на участие в </w:t>
      </w:r>
      <w:r w:rsidR="009D6ADE" w:rsidRPr="00117965">
        <w:rPr>
          <w:i/>
        </w:rPr>
        <w:t>запросе предложений</w:t>
      </w:r>
      <w:r w:rsidRPr="00117965">
        <w:rPr>
          <w:i/>
        </w:rPr>
        <w:t xml:space="preserve"> на каждый такой лот отдельно. В отношении каждого лота]</w:t>
      </w:r>
      <w:r w:rsidRPr="00117965">
        <w:t xml:space="preserve"> </w:t>
      </w:r>
      <w:r w:rsidR="00E526CF" w:rsidRPr="00117965">
        <w:t xml:space="preserve">участник </w:t>
      </w:r>
      <w:r w:rsidR="003E0066" w:rsidRPr="00117965">
        <w:t>запроса предложений</w:t>
      </w:r>
      <w:r w:rsidRPr="00117965">
        <w:t xml:space="preserve"> вправе подать только одну заявку </w:t>
      </w:r>
      <w:r w:rsidR="004C1219" w:rsidRPr="00117965">
        <w:t>на </w:t>
      </w:r>
      <w:r w:rsidRPr="00117965">
        <w:t>участие в </w:t>
      </w:r>
      <w:r w:rsidR="009D6ADE" w:rsidRPr="00117965">
        <w:t>запросе предложений</w:t>
      </w:r>
      <w:r w:rsidR="001C5F1F" w:rsidRPr="00117965">
        <w:t xml:space="preserve"> (за исключением разрешенных альтернатив в</w:t>
      </w:r>
      <w:r w:rsidR="00741530" w:rsidRPr="00117965">
        <w:t xml:space="preserve"> </w:t>
      </w:r>
      <w:r w:rsidR="001C5F1F" w:rsidRPr="00117965">
        <w:t xml:space="preserve">составе заявки согласно </w:t>
      </w:r>
      <w:r w:rsidR="001C5F1F" w:rsidRPr="00117965">
        <w:rPr>
          <w:u w:val="single"/>
        </w:rPr>
        <w:t>пункту</w:t>
      </w:r>
      <w:r w:rsidR="00695D9D" w:rsidRPr="00117965">
        <w:rPr>
          <w:u w:val="single"/>
        </w:rPr>
        <w:t> </w:t>
      </w:r>
      <w:r w:rsidR="00695D9D" w:rsidRPr="00117965">
        <w:rPr>
          <w:u w:val="single"/>
        </w:rPr>
        <w:fldChar w:fldCharType="begin"/>
      </w:r>
      <w:r w:rsidR="00695D9D" w:rsidRPr="00117965">
        <w:rPr>
          <w:u w:val="single"/>
        </w:rPr>
        <w:instrText xml:space="preserve"> REF _Ref317252661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4.4.3.1</w:t>
      </w:r>
      <w:r w:rsidR="00695D9D" w:rsidRPr="00117965">
        <w:rPr>
          <w:u w:val="single"/>
        </w:rPr>
        <w:fldChar w:fldCharType="end"/>
      </w:r>
      <w:r w:rsidR="001C5F1F" w:rsidRPr="00117965">
        <w:t xml:space="preserve">, если </w:t>
      </w:r>
      <w:r w:rsidR="00741530" w:rsidRPr="00117965">
        <w:t xml:space="preserve">в </w:t>
      </w:r>
      <w:r w:rsidR="00741530" w:rsidRPr="00117965">
        <w:rPr>
          <w:u w:val="single"/>
        </w:rPr>
        <w:t>пункте</w:t>
      </w:r>
      <w:r w:rsidR="003D1EB9" w:rsidRPr="00117965">
        <w:rPr>
          <w:u w:val="single"/>
        </w:rPr>
        <w:t xml:space="preserve"> 17</w:t>
      </w:r>
      <w:r w:rsidR="00715CB6" w:rsidRPr="00117965">
        <w:rPr>
          <w:u w:val="single"/>
        </w:rPr>
        <w:t xml:space="preserve"> </w:t>
      </w:r>
      <w:r w:rsidR="00741530"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_Ref317252703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5</w:t>
      </w:r>
      <w:r w:rsidR="00695D9D" w:rsidRPr="00117965">
        <w:rPr>
          <w:u w:val="single"/>
        </w:rPr>
        <w:fldChar w:fldCharType="end"/>
      </w:r>
      <w:r w:rsidR="00741530" w:rsidRPr="00117965">
        <w:rPr>
          <w:u w:val="single"/>
        </w:rPr>
        <w:t xml:space="preserve"> «Информационная карта </w:t>
      </w:r>
      <w:r w:rsidR="003E0066" w:rsidRPr="00117965">
        <w:rPr>
          <w:u w:val="single"/>
        </w:rPr>
        <w:t>запроса предложений</w:t>
      </w:r>
      <w:r w:rsidR="00741530" w:rsidRPr="00117965">
        <w:rPr>
          <w:u w:val="single"/>
        </w:rPr>
        <w:t>»</w:t>
      </w:r>
      <w:r w:rsidR="00741530" w:rsidRPr="00117965">
        <w:t xml:space="preserve"> разрешена </w:t>
      </w:r>
      <w:r w:rsidR="001C5F1F" w:rsidRPr="00117965">
        <w:t>подача альтернативных предложений</w:t>
      </w:r>
      <w:r w:rsidR="00741530" w:rsidRPr="00117965">
        <w:t>)</w:t>
      </w:r>
      <w:r w:rsidRPr="00117965">
        <w:t>. В случае установления факта подачи одним участником двух и более заявок на участие в</w:t>
      </w:r>
      <w:r w:rsidR="00D53A1F" w:rsidRPr="00117965">
        <w:rPr>
          <w:lang w:val="en-US"/>
        </w:rPr>
        <w:t> </w:t>
      </w:r>
      <w:r w:rsidR="009D6ADE" w:rsidRPr="00117965">
        <w:t>запросе предложений</w:t>
      </w:r>
      <w:r w:rsidRPr="00117965">
        <w:t xml:space="preserve"> </w:t>
      </w:r>
      <w:r w:rsidRPr="00117965">
        <w:rPr>
          <w:i/>
        </w:rPr>
        <w:t>[в отношении одного и того же лота]</w:t>
      </w:r>
      <w:r w:rsidRPr="00117965">
        <w:t xml:space="preserve"> при условии, что поданные ранее </w:t>
      </w:r>
      <w:r w:rsidRPr="00117965">
        <w:rPr>
          <w:i/>
        </w:rPr>
        <w:t>[в отношении данного лота]</w:t>
      </w:r>
      <w:r w:rsidRPr="00117965">
        <w:t xml:space="preserve"> заявки на участие в </w:t>
      </w:r>
      <w:r w:rsidR="009D6ADE" w:rsidRPr="00117965">
        <w:t>запросе предложений</w:t>
      </w:r>
      <w:r w:rsidRPr="00117965">
        <w:t xml:space="preserve"> таким участником не отозваны, все заявки на участие в </w:t>
      </w:r>
      <w:r w:rsidR="009D6ADE" w:rsidRPr="00117965">
        <w:t>запросе предложений</w:t>
      </w:r>
      <w:r w:rsidRPr="00117965">
        <w:t xml:space="preserve"> такого участника, </w:t>
      </w:r>
      <w:r w:rsidRPr="00117965">
        <w:rPr>
          <w:i/>
        </w:rPr>
        <w:t>[поданные в отношении данного лота]</w:t>
      </w:r>
      <w:r w:rsidRPr="00117965">
        <w:t xml:space="preserve">, </w:t>
      </w:r>
      <w:r w:rsidR="004C1219" w:rsidRPr="00117965">
        <w:t>не </w:t>
      </w:r>
      <w:r w:rsidRPr="00117965">
        <w:t>рассматриваются.</w:t>
      </w:r>
    </w:p>
    <w:p w:rsidR="004066BB" w:rsidRPr="00117965" w:rsidRDefault="001217B3" w:rsidP="00FA1AE0">
      <w:pPr>
        <w:numPr>
          <w:ilvl w:val="3"/>
          <w:numId w:val="11"/>
        </w:numPr>
        <w:tabs>
          <w:tab w:val="clear" w:pos="2357"/>
          <w:tab w:val="num" w:pos="1985"/>
        </w:tabs>
        <w:spacing w:before="30"/>
        <w:ind w:left="0" w:firstLine="993"/>
        <w:jc w:val="both"/>
      </w:pPr>
      <w:bookmarkStart w:id="65" w:name="_Ref317252661"/>
      <w:r w:rsidRPr="00117965">
        <w:rPr>
          <w:i/>
        </w:rPr>
        <w:t>[</w:t>
      </w:r>
      <w:r w:rsidR="009F76BD" w:rsidRPr="00117965">
        <w:rPr>
          <w:i/>
        </w:rPr>
        <w:t>П</w:t>
      </w:r>
      <w:r w:rsidR="00D3198A" w:rsidRPr="00117965">
        <w:rPr>
          <w:i/>
        </w:rPr>
        <w:t>ри наличии соответствующего функционала на ЭТП</w:t>
      </w:r>
      <w:r w:rsidR="007D1DBD" w:rsidRPr="00117965">
        <w:rPr>
          <w:i/>
        </w:rPr>
        <w:t>]</w:t>
      </w:r>
      <w:r w:rsidR="004C1219" w:rsidRPr="00117965">
        <w:rPr>
          <w:i/>
        </w:rPr>
        <w:t xml:space="preserve"> </w:t>
      </w:r>
      <w:r w:rsidR="00E526CF" w:rsidRPr="00117965">
        <w:t xml:space="preserve">Участник </w:t>
      </w:r>
      <w:r w:rsidR="003E0066" w:rsidRPr="00117965">
        <w:t>запроса предложений</w:t>
      </w:r>
      <w:r w:rsidR="006541D1" w:rsidRPr="00117965">
        <w:t xml:space="preserve"> помимо основного предложения вправе подготовить и подать альтернативные предложения</w:t>
      </w:r>
      <w:r w:rsidR="004066BB" w:rsidRPr="00117965">
        <w:t xml:space="preserve"> в</w:t>
      </w:r>
      <w:r w:rsidR="00D53A1F" w:rsidRPr="00117965">
        <w:rPr>
          <w:lang w:val="en-US"/>
        </w:rPr>
        <w:t> </w:t>
      </w:r>
      <w:r w:rsidR="004066BB" w:rsidRPr="00117965">
        <w:t>соответствии с правилами и регламентами подачи таких предложений на ЭТП</w:t>
      </w:r>
      <w:r w:rsidR="004C1219" w:rsidRPr="00117965">
        <w:t>.</w:t>
      </w:r>
    </w:p>
    <w:p w:rsidR="006541D1" w:rsidRPr="00117965" w:rsidRDefault="004C1219" w:rsidP="00FA1AE0">
      <w:pPr>
        <w:numPr>
          <w:ilvl w:val="3"/>
          <w:numId w:val="11"/>
        </w:numPr>
        <w:tabs>
          <w:tab w:val="clear" w:pos="2357"/>
          <w:tab w:val="num" w:pos="1985"/>
        </w:tabs>
        <w:spacing w:before="30"/>
        <w:ind w:left="0" w:firstLine="993"/>
        <w:jc w:val="both"/>
      </w:pPr>
      <w:r w:rsidRPr="00117965">
        <w:t>Альтернативным является предложение, дополнительное к</w:t>
      </w:r>
      <w:r w:rsidR="00D53A1F" w:rsidRPr="00117965">
        <w:rPr>
          <w:lang w:val="en-US"/>
        </w:rPr>
        <w:t> </w:t>
      </w:r>
      <w:r w:rsidRPr="00117965">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117965">
        <w:t xml:space="preserve">в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594072">
        <w:rPr>
          <w:u w:val="single"/>
        </w:rPr>
        <w:t>17.1</w:t>
      </w:r>
      <w:r w:rsidR="00715CB6" w:rsidRPr="00117965">
        <w:rPr>
          <w:u w:val="single"/>
        </w:rPr>
        <w:fldChar w:fldCharType="end"/>
      </w:r>
      <w:r w:rsidR="00741530" w:rsidRPr="00117965">
        <w:rPr>
          <w:u w:val="single"/>
        </w:rPr>
        <w:t xml:space="preserve"> </w:t>
      </w:r>
      <w:r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t>; при этом альтернативные предложения принимаются только при</w:t>
      </w:r>
      <w:r w:rsidR="00D53A1F" w:rsidRPr="00117965">
        <w:rPr>
          <w:lang w:val="en-US"/>
        </w:rPr>
        <w:t> </w:t>
      </w:r>
      <w:r w:rsidR="006541D1" w:rsidRPr="00117965">
        <w:t>наличии основного предложения. Основным должно быть предложение, в</w:t>
      </w:r>
      <w:r w:rsidR="00D53A1F" w:rsidRPr="00117965">
        <w:rPr>
          <w:lang w:val="en-US"/>
        </w:rPr>
        <w:t> </w:t>
      </w:r>
      <w:r w:rsidR="006541D1" w:rsidRPr="00117965">
        <w:t>наибольшей степени соответствующее требованиям и условиям</w:t>
      </w:r>
      <w:r w:rsidR="007D1DBD" w:rsidRPr="00117965">
        <w:t>, указанным в</w:t>
      </w:r>
      <w:r w:rsidR="00D53A1F" w:rsidRPr="00117965">
        <w:rPr>
          <w:lang w:val="en-US"/>
        </w:rPr>
        <w:t> </w:t>
      </w:r>
      <w:r w:rsidR="003E0066" w:rsidRPr="00117965">
        <w:t>документации по запросу предложений</w:t>
      </w:r>
      <w:r w:rsidRPr="00117965">
        <w:t xml:space="preserve">. Альтернативные предложения могут сопровождаться альтернативными ценами. </w:t>
      </w:r>
      <w:r w:rsidR="00512F24" w:rsidRPr="00117965">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117965">
        <w:t>.</w:t>
      </w:r>
      <w:r w:rsidR="006541D1" w:rsidRPr="00117965">
        <w:t xml:space="preserve"> </w:t>
      </w:r>
      <w:r w:rsidR="007D1DBD" w:rsidRPr="00117965">
        <w:t xml:space="preserve">Если подается предложение с допустимыми </w:t>
      </w:r>
      <w:r w:rsidR="002E77A5" w:rsidRPr="00117965">
        <w:t>документацией по запросу предложений</w:t>
      </w:r>
      <w:r w:rsidR="007D1DBD" w:rsidRPr="00117965">
        <w:t xml:space="preserve"> альтернативными параметрами, такое предложение </w:t>
      </w:r>
      <w:r w:rsidR="008516CC" w:rsidRPr="00117965">
        <w:t xml:space="preserve">является </w:t>
      </w:r>
      <w:r w:rsidR="007D1DBD" w:rsidRPr="00117965">
        <w:t>основным.</w:t>
      </w:r>
      <w:bookmarkEnd w:id="65"/>
    </w:p>
    <w:p w:rsidR="006541D1" w:rsidRPr="00117965" w:rsidRDefault="004C1219" w:rsidP="00FA1AE0">
      <w:pPr>
        <w:numPr>
          <w:ilvl w:val="3"/>
          <w:numId w:val="11"/>
        </w:numPr>
        <w:tabs>
          <w:tab w:val="clear" w:pos="2357"/>
          <w:tab w:val="num" w:pos="1985"/>
        </w:tabs>
        <w:spacing w:before="30"/>
        <w:ind w:left="0" w:firstLine="993"/>
        <w:jc w:val="both"/>
        <w:rPr>
          <w:bCs/>
        </w:rPr>
      </w:pPr>
      <w:r w:rsidRPr="00117965">
        <w:t>Максимальное</w:t>
      </w:r>
      <w:r w:rsidRPr="00117965">
        <w:rPr>
          <w:bCs/>
        </w:rPr>
        <w:t xml:space="preserve"> количество альтернативных предложений, допустимое к</w:t>
      </w:r>
      <w:r w:rsidR="00733A75" w:rsidRPr="00117965">
        <w:rPr>
          <w:bCs/>
        </w:rPr>
        <w:t> </w:t>
      </w:r>
      <w:r w:rsidRPr="00117965">
        <w:rPr>
          <w:bCs/>
        </w:rPr>
        <w:t xml:space="preserve">подаче одним участником </w:t>
      </w:r>
      <w:r w:rsidR="003E0066" w:rsidRPr="00117965">
        <w:rPr>
          <w:bCs/>
        </w:rPr>
        <w:t>запроса предложений</w:t>
      </w:r>
      <w:r w:rsidR="00733A75" w:rsidRPr="00117965">
        <w:rPr>
          <w:bCs/>
        </w:rPr>
        <w:t xml:space="preserve">, </w:t>
      </w:r>
      <w:r w:rsidR="006541D1" w:rsidRPr="00117965">
        <w:rPr>
          <w:bCs/>
        </w:rPr>
        <w:t>указано в</w:t>
      </w:r>
      <w:r w:rsidR="00D53A1F" w:rsidRPr="00117965">
        <w:rPr>
          <w:bCs/>
          <w:lang w:val="en-US"/>
        </w:rPr>
        <w:t>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594072">
        <w:rPr>
          <w:u w:val="single"/>
        </w:rPr>
        <w:t>17.1</w:t>
      </w:r>
      <w:r w:rsidR="00715CB6"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_Ref317252748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rPr>
          <w:bCs/>
        </w:rPr>
        <w:t>.</w:t>
      </w:r>
    </w:p>
    <w:p w:rsidR="006541D1" w:rsidRPr="00117965" w:rsidRDefault="008516CC" w:rsidP="00FA1AE0">
      <w:pPr>
        <w:numPr>
          <w:ilvl w:val="3"/>
          <w:numId w:val="11"/>
        </w:numPr>
        <w:tabs>
          <w:tab w:val="clear" w:pos="2357"/>
          <w:tab w:val="num" w:pos="1985"/>
        </w:tabs>
        <w:spacing w:before="30"/>
        <w:ind w:left="0" w:firstLine="993"/>
        <w:jc w:val="both"/>
        <w:rPr>
          <w:bCs/>
        </w:rPr>
      </w:pPr>
      <w:r w:rsidRPr="00117965">
        <w:rPr>
          <w:bCs/>
        </w:rPr>
        <w:t xml:space="preserve">В </w:t>
      </w:r>
      <w:r w:rsidRPr="00117965">
        <w:t>случае</w:t>
      </w:r>
      <w:r w:rsidRPr="00117965">
        <w:rPr>
          <w:bCs/>
        </w:rPr>
        <w:t xml:space="preserve"> подачи как основного, так и альтернативного предложения, в а</w:t>
      </w:r>
      <w:r w:rsidR="006541D1" w:rsidRPr="00117965">
        <w:rPr>
          <w:bCs/>
        </w:rPr>
        <w:t>льтернативно</w:t>
      </w:r>
      <w:r w:rsidRPr="00117965">
        <w:rPr>
          <w:bCs/>
        </w:rPr>
        <w:t>м</w:t>
      </w:r>
      <w:r w:rsidR="006541D1" w:rsidRPr="00117965">
        <w:rPr>
          <w:bCs/>
        </w:rPr>
        <w:t xml:space="preserve"> предложени</w:t>
      </w:r>
      <w:r w:rsidRPr="00117965">
        <w:rPr>
          <w:bCs/>
        </w:rPr>
        <w:t>и</w:t>
      </w:r>
      <w:r w:rsidR="006541D1" w:rsidRPr="00117965">
        <w:rPr>
          <w:bCs/>
        </w:rPr>
        <w:t xml:space="preserve"> </w:t>
      </w:r>
      <w:r w:rsidRPr="00117965">
        <w:rPr>
          <w:bCs/>
        </w:rPr>
        <w:t>должны</w:t>
      </w:r>
      <w:r w:rsidR="006541D1" w:rsidRPr="00117965">
        <w:rPr>
          <w:bCs/>
        </w:rPr>
        <w:t xml:space="preserve"> быть </w:t>
      </w:r>
      <w:r w:rsidRPr="00117965">
        <w:rPr>
          <w:bCs/>
        </w:rPr>
        <w:t xml:space="preserve">указаны параметры, по которым альтернативное предложение отличается от основного предложения </w:t>
      </w:r>
      <w:r w:rsidR="006541D1" w:rsidRPr="00117965">
        <w:rPr>
          <w:bCs/>
        </w:rPr>
        <w:t>(указываются те пункты, разделы и т.д. основного предложения, вместо которых предлагаются альтернативные</w:t>
      </w:r>
      <w:r w:rsidR="00E6361B" w:rsidRPr="00117965">
        <w:rPr>
          <w:bCs/>
        </w:rPr>
        <w:t>,</w:t>
      </w:r>
      <w:r w:rsidR="006541D1" w:rsidRPr="00117965">
        <w:rPr>
          <w:bCs/>
        </w:rPr>
        <w:t xml:space="preserve"> с приложением к</w:t>
      </w:r>
      <w:r w:rsidR="004C1219" w:rsidRPr="00117965">
        <w:rPr>
          <w:bCs/>
        </w:rPr>
        <w:t xml:space="preserve"> заявке на участие в </w:t>
      </w:r>
      <w:r w:rsidR="009D6ADE" w:rsidRPr="00117965">
        <w:rPr>
          <w:bCs/>
        </w:rPr>
        <w:t>запросе предложений</w:t>
      </w:r>
      <w:r w:rsidR="004C1219" w:rsidRPr="00117965">
        <w:rPr>
          <w:bCs/>
        </w:rPr>
        <w:t xml:space="preserve"> </w:t>
      </w:r>
      <w:r w:rsidR="006541D1" w:rsidRPr="00117965">
        <w:rPr>
          <w:bCs/>
        </w:rPr>
        <w:t xml:space="preserve">соответствующих измененных форм, приведенных в </w:t>
      </w:r>
      <w:r w:rsidR="006541D1" w:rsidRPr="00117965">
        <w:rPr>
          <w:bCs/>
          <w:u w:val="single"/>
        </w:rPr>
        <w:t>разделе</w:t>
      </w:r>
      <w:r w:rsidR="00695D9D" w:rsidRPr="00117965">
        <w:rPr>
          <w:bCs/>
          <w:u w:val="single"/>
        </w:rPr>
        <w:t> </w:t>
      </w:r>
      <w:r w:rsidR="00695D9D" w:rsidRPr="00117965">
        <w:rPr>
          <w:bCs/>
          <w:u w:val="single"/>
        </w:rPr>
        <w:fldChar w:fldCharType="begin"/>
      </w:r>
      <w:r w:rsidR="00695D9D" w:rsidRPr="00117965">
        <w:rPr>
          <w:bCs/>
          <w:u w:val="single"/>
        </w:rPr>
        <w:instrText xml:space="preserve"> REF _Ref317252770 \r \h </w:instrText>
      </w:r>
      <w:r w:rsidR="00CC2B95" w:rsidRPr="00117965">
        <w:rPr>
          <w:bCs/>
          <w:u w:val="single"/>
        </w:rPr>
        <w:instrText xml:space="preserve"> \* MERGEFORMAT </w:instrText>
      </w:r>
      <w:r w:rsidR="00695D9D" w:rsidRPr="00117965">
        <w:rPr>
          <w:bCs/>
          <w:u w:val="single"/>
        </w:rPr>
      </w:r>
      <w:r w:rsidR="00695D9D" w:rsidRPr="00117965">
        <w:rPr>
          <w:bCs/>
          <w:u w:val="single"/>
        </w:rPr>
        <w:fldChar w:fldCharType="separate"/>
      </w:r>
      <w:r w:rsidR="00594072">
        <w:rPr>
          <w:bCs/>
          <w:u w:val="single"/>
        </w:rPr>
        <w:t>6</w:t>
      </w:r>
      <w:r w:rsidR="00695D9D" w:rsidRPr="00117965">
        <w:rPr>
          <w:bCs/>
          <w:u w:val="single"/>
        </w:rPr>
        <w:fldChar w:fldCharType="end"/>
      </w:r>
      <w:r w:rsidR="006541D1" w:rsidRPr="00117965">
        <w:rPr>
          <w:bCs/>
        </w:rPr>
        <w:t>).</w:t>
      </w:r>
      <w:r w:rsidRPr="00117965">
        <w:rPr>
          <w:bCs/>
        </w:rPr>
        <w:t xml:space="preserve"> При этом, в </w:t>
      </w:r>
      <w:r w:rsidR="00CE1339" w:rsidRPr="00117965">
        <w:rPr>
          <w:bCs/>
        </w:rPr>
        <w:t xml:space="preserve">составе </w:t>
      </w:r>
      <w:r w:rsidRPr="00117965">
        <w:rPr>
          <w:bCs/>
        </w:rPr>
        <w:t>альтернативно</w:t>
      </w:r>
      <w:r w:rsidR="00CE1339" w:rsidRPr="00117965">
        <w:rPr>
          <w:bCs/>
        </w:rPr>
        <w:t>го</w:t>
      </w:r>
      <w:r w:rsidRPr="00117965">
        <w:rPr>
          <w:bCs/>
        </w:rPr>
        <w:t xml:space="preserve"> предложени</w:t>
      </w:r>
      <w:r w:rsidR="00CE1339" w:rsidRPr="00117965">
        <w:rPr>
          <w:bCs/>
        </w:rPr>
        <w:t>я</w:t>
      </w:r>
      <w:r w:rsidRPr="00117965">
        <w:rPr>
          <w:bCs/>
        </w:rPr>
        <w:t xml:space="preserve"> </w:t>
      </w:r>
      <w:r w:rsidR="00CE1339" w:rsidRPr="00117965">
        <w:rPr>
          <w:bCs/>
        </w:rPr>
        <w:t xml:space="preserve">не обязательно дублировать документы, подтверждающие соответствие участника </w:t>
      </w:r>
      <w:r w:rsidR="003E0066" w:rsidRPr="00117965">
        <w:rPr>
          <w:bCs/>
        </w:rPr>
        <w:t>запроса предложений</w:t>
      </w:r>
      <w:r w:rsidR="00CE1339" w:rsidRPr="00117965">
        <w:rPr>
          <w:bCs/>
        </w:rPr>
        <w:t xml:space="preserve"> установленным требованиям (</w:t>
      </w:r>
      <w:r w:rsidR="00CE1339" w:rsidRPr="00117965">
        <w:rPr>
          <w:u w:val="single"/>
        </w:rPr>
        <w:t>пункты </w:t>
      </w:r>
      <w:r w:rsidR="003003BF" w:rsidRPr="00117965">
        <w:rPr>
          <w:u w:val="single"/>
        </w:rPr>
        <w:t>13</w:t>
      </w:r>
      <w:r w:rsidR="00CE1339" w:rsidRPr="00117965">
        <w:rPr>
          <w:u w:val="single"/>
        </w:rPr>
        <w:t xml:space="preserve"> раздела </w:t>
      </w:r>
      <w:r w:rsidR="00CE1339" w:rsidRPr="00117965">
        <w:rPr>
          <w:u w:val="single"/>
        </w:rPr>
        <w:fldChar w:fldCharType="begin"/>
      </w:r>
      <w:r w:rsidR="00CE1339" w:rsidRPr="00117965">
        <w:rPr>
          <w:u w:val="single"/>
        </w:rPr>
        <w:instrText xml:space="preserve"> REF _Ref317253259 \r \h </w:instrText>
      </w:r>
      <w:r w:rsidR="00CC2B95" w:rsidRPr="00117965">
        <w:rPr>
          <w:u w:val="single"/>
        </w:rPr>
        <w:instrText xml:space="preserve"> \* MERGEFORMAT </w:instrText>
      </w:r>
      <w:r w:rsidR="00CE1339" w:rsidRPr="00117965">
        <w:rPr>
          <w:u w:val="single"/>
        </w:rPr>
      </w:r>
      <w:r w:rsidR="00CE1339" w:rsidRPr="00117965">
        <w:rPr>
          <w:u w:val="single"/>
        </w:rPr>
        <w:fldChar w:fldCharType="separate"/>
      </w:r>
      <w:r w:rsidR="00594072">
        <w:rPr>
          <w:u w:val="single"/>
        </w:rPr>
        <w:t>5</w:t>
      </w:r>
      <w:r w:rsidR="00CE1339" w:rsidRPr="00117965">
        <w:rPr>
          <w:u w:val="single"/>
        </w:rPr>
        <w:fldChar w:fldCharType="end"/>
      </w:r>
      <w:r w:rsidR="00CE1339" w:rsidRPr="00117965">
        <w:rPr>
          <w:u w:val="single"/>
        </w:rPr>
        <w:t xml:space="preserve"> «Информационная карта </w:t>
      </w:r>
      <w:r w:rsidR="003E0066" w:rsidRPr="00117965">
        <w:rPr>
          <w:u w:val="single"/>
        </w:rPr>
        <w:t>запроса предложений</w:t>
      </w:r>
      <w:r w:rsidR="00CE1339" w:rsidRPr="00117965">
        <w:rPr>
          <w:u w:val="single"/>
        </w:rPr>
        <w:t>»</w:t>
      </w:r>
      <w:r w:rsidR="00CE1339" w:rsidRPr="00117965">
        <w:rPr>
          <w:bCs/>
        </w:rPr>
        <w:t>).</w:t>
      </w:r>
    </w:p>
    <w:p w:rsidR="00CE1339" w:rsidRPr="00117965" w:rsidRDefault="00CE1339" w:rsidP="00FA1AE0">
      <w:pPr>
        <w:numPr>
          <w:ilvl w:val="3"/>
          <w:numId w:val="11"/>
        </w:numPr>
        <w:tabs>
          <w:tab w:val="clear" w:pos="2357"/>
          <w:tab w:val="num" w:pos="1985"/>
        </w:tabs>
        <w:spacing w:before="30"/>
        <w:ind w:left="0" w:firstLine="993"/>
        <w:jc w:val="both"/>
        <w:rPr>
          <w:bCs/>
        </w:rPr>
      </w:pPr>
      <w:r w:rsidRPr="00117965">
        <w:rPr>
          <w:bCs/>
        </w:rPr>
        <w:t xml:space="preserve">В случае подачи </w:t>
      </w:r>
      <w:r w:rsidRPr="00117965">
        <w:t xml:space="preserve">предложения с допустимыми </w:t>
      </w:r>
      <w:r w:rsidR="002E77A5" w:rsidRPr="00117965">
        <w:t>документацией по</w:t>
      </w:r>
      <w:r w:rsidR="00D53A1F" w:rsidRPr="00117965">
        <w:rPr>
          <w:lang w:val="en-US"/>
        </w:rPr>
        <w:t> </w:t>
      </w:r>
      <w:r w:rsidR="002E77A5" w:rsidRPr="00117965">
        <w:t>запросу предложений</w:t>
      </w:r>
      <w:r w:rsidRPr="00117965">
        <w:t xml:space="preserve"> альтернативными параметрами, в составе заявки на</w:t>
      </w:r>
      <w:r w:rsidR="00D53A1F" w:rsidRPr="00117965">
        <w:rPr>
          <w:lang w:val="en-US"/>
        </w:rPr>
        <w:t> </w:t>
      </w:r>
      <w:r w:rsidRPr="00117965">
        <w:t xml:space="preserve">участие в </w:t>
      </w:r>
      <w:r w:rsidR="009D6ADE" w:rsidRPr="00117965">
        <w:t>запросе предложений</w:t>
      </w:r>
      <w:r w:rsidRPr="00117965">
        <w:rPr>
          <w:bCs/>
        </w:rPr>
        <w:t xml:space="preserve"> должно быть указание на </w:t>
      </w:r>
      <w:r w:rsidR="007816DE" w:rsidRPr="00117965">
        <w:rPr>
          <w:bCs/>
        </w:rPr>
        <w:t>предлагаемые альтернативные</w:t>
      </w:r>
      <w:r w:rsidRPr="00117965">
        <w:rPr>
          <w:bCs/>
        </w:rPr>
        <w:t xml:space="preserve"> параметры.</w:t>
      </w:r>
    </w:p>
    <w:p w:rsidR="00C87330" w:rsidRPr="00117965" w:rsidRDefault="00B178A0" w:rsidP="00EF264F">
      <w:pPr>
        <w:numPr>
          <w:ilvl w:val="2"/>
          <w:numId w:val="11"/>
        </w:numPr>
        <w:tabs>
          <w:tab w:val="clear" w:pos="1288"/>
          <w:tab w:val="num" w:pos="1713"/>
        </w:tabs>
        <w:spacing w:before="60"/>
        <w:ind w:left="0" w:firstLine="851"/>
        <w:jc w:val="both"/>
      </w:pPr>
      <w:bookmarkStart w:id="66" w:name="_Ref317252426"/>
      <w:r w:rsidRPr="00117965">
        <w:t>При подготовке заявки на участие в запросе предложений, участнику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512F24" w:rsidRPr="00117965">
        <w:t>был</w:t>
      </w:r>
      <w:r w:rsidR="00C87330" w:rsidRPr="00117965">
        <w:t xml:space="preserve"> подписан лицом, имеющим право в соответствии с законодательством Российской Федерации действовать от лица участника </w:t>
      </w:r>
      <w:r w:rsidR="003E0066" w:rsidRPr="00117965">
        <w:t>запроса предложений</w:t>
      </w:r>
      <w:r w:rsidR="00C87330" w:rsidRPr="0011796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117965">
        <w:t>веренность</w:t>
      </w:r>
      <w:r w:rsidR="00C87330" w:rsidRPr="00117965">
        <w:t xml:space="preserve"> прикладывается к заявке на участие в </w:t>
      </w:r>
      <w:r w:rsidR="009D6ADE" w:rsidRPr="00117965">
        <w:t>запросе предложений</w:t>
      </w:r>
      <w:r w:rsidR="007A0C42" w:rsidRPr="00117965">
        <w:t>.</w:t>
      </w:r>
      <w:bookmarkEnd w:id="66"/>
    </w:p>
    <w:p w:rsidR="00C87330" w:rsidRPr="00117965" w:rsidRDefault="00B178A0" w:rsidP="00EF264F">
      <w:pPr>
        <w:numPr>
          <w:ilvl w:val="2"/>
          <w:numId w:val="11"/>
        </w:numPr>
        <w:tabs>
          <w:tab w:val="clear" w:pos="1288"/>
          <w:tab w:val="num" w:pos="1713"/>
        </w:tabs>
        <w:spacing w:before="60"/>
        <w:ind w:left="0" w:firstLine="851"/>
        <w:jc w:val="both"/>
      </w:pPr>
      <w:bookmarkStart w:id="67" w:name="_Ref317252433"/>
      <w:r w:rsidRPr="00117965">
        <w:t>Также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E10DE3" w:rsidRPr="00117965">
        <w:t>был</w:t>
      </w:r>
      <w:r w:rsidR="00C87330" w:rsidRPr="00117965">
        <w:t xml:space="preserve"> скреплен печатью участника </w:t>
      </w:r>
      <w:r w:rsidR="003E0066" w:rsidRPr="00117965">
        <w:t>запроса предложений</w:t>
      </w:r>
      <w:r w:rsidR="00C87330" w:rsidRPr="00117965">
        <w:t>.</w:t>
      </w:r>
      <w:bookmarkEnd w:id="67"/>
    </w:p>
    <w:p w:rsidR="00681000" w:rsidRPr="00117965" w:rsidRDefault="00B178A0" w:rsidP="00EF264F">
      <w:pPr>
        <w:numPr>
          <w:ilvl w:val="2"/>
          <w:numId w:val="11"/>
        </w:numPr>
        <w:tabs>
          <w:tab w:val="clear" w:pos="1288"/>
          <w:tab w:val="num" w:pos="1713"/>
        </w:tabs>
        <w:spacing w:before="60"/>
        <w:ind w:left="0" w:firstLine="851"/>
        <w:jc w:val="both"/>
      </w:pPr>
      <w:r w:rsidRPr="00117965">
        <w:t>Рекомендации</w:t>
      </w:r>
      <w:r w:rsidR="00681000" w:rsidRPr="00117965">
        <w:t xml:space="preserve"> </w:t>
      </w:r>
      <w:r w:rsidR="00681000" w:rsidRPr="00117965">
        <w:rPr>
          <w:u w:val="single"/>
        </w:rPr>
        <w:t>пунктов </w:t>
      </w:r>
      <w:r w:rsidR="001172EF" w:rsidRPr="00117965">
        <w:rPr>
          <w:u w:val="single"/>
        </w:rPr>
        <w:fldChar w:fldCharType="begin"/>
      </w:r>
      <w:r w:rsidR="001172EF" w:rsidRPr="00117965">
        <w:rPr>
          <w:u w:val="single"/>
        </w:rPr>
        <w:instrText xml:space="preserve"> REF _Ref317252426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594072">
        <w:rPr>
          <w:u w:val="single"/>
        </w:rPr>
        <w:t>4.4.4</w:t>
      </w:r>
      <w:r w:rsidR="001172EF" w:rsidRPr="00117965">
        <w:rPr>
          <w:u w:val="single"/>
        </w:rPr>
        <w:fldChar w:fldCharType="end"/>
      </w:r>
      <w:r w:rsidR="00681000" w:rsidRPr="00117965">
        <w:rPr>
          <w:u w:val="single"/>
        </w:rPr>
        <w:t xml:space="preserve"> и </w:t>
      </w:r>
      <w:r w:rsidR="001172EF" w:rsidRPr="00117965">
        <w:rPr>
          <w:u w:val="single"/>
        </w:rPr>
        <w:fldChar w:fldCharType="begin"/>
      </w:r>
      <w:r w:rsidR="001172EF" w:rsidRPr="00117965">
        <w:rPr>
          <w:u w:val="single"/>
        </w:rPr>
        <w:instrText xml:space="preserve"> REF _Ref317252433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594072">
        <w:rPr>
          <w:u w:val="single"/>
        </w:rPr>
        <w:t>4.4.5</w:t>
      </w:r>
      <w:r w:rsidR="001172EF" w:rsidRPr="00117965">
        <w:rPr>
          <w:u w:val="single"/>
        </w:rPr>
        <w:fldChar w:fldCharType="end"/>
      </w:r>
      <w:r w:rsidR="00681000" w:rsidRPr="0011796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117965" w:rsidRDefault="00C87330" w:rsidP="00EF264F">
      <w:pPr>
        <w:numPr>
          <w:ilvl w:val="2"/>
          <w:numId w:val="11"/>
        </w:numPr>
        <w:tabs>
          <w:tab w:val="clear" w:pos="1288"/>
          <w:tab w:val="num" w:pos="1713"/>
        </w:tabs>
        <w:spacing w:before="60"/>
        <w:ind w:left="0" w:firstLine="851"/>
        <w:jc w:val="both"/>
      </w:pPr>
      <w:r w:rsidRPr="00117965">
        <w:t xml:space="preserve">Предоставляемые в составе заявки на участие в </w:t>
      </w:r>
      <w:r w:rsidR="009D6ADE" w:rsidRPr="00117965">
        <w:t>запросе предложений</w:t>
      </w:r>
      <w:r w:rsidRPr="00117965">
        <w:t xml:space="preserve"> документы должны быть четко напечатаны. Подчистки, дописки, исправления </w:t>
      </w:r>
      <w:r w:rsidR="00E10DE3" w:rsidRPr="00117965">
        <w:t xml:space="preserve">в сканированных документах, подготовленных самим участником запроса предложений, </w:t>
      </w:r>
      <w:r w:rsidRPr="00117965">
        <w:t>не</w:t>
      </w:r>
      <w:r w:rsidRPr="00117965">
        <w:rPr>
          <w:lang w:val="en-US"/>
        </w:rPr>
        <w:t> </w:t>
      </w:r>
      <w:r w:rsidRPr="0011796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117965">
        <w:t>скреплены</w:t>
      </w:r>
      <w:r w:rsidRPr="00117965">
        <w:t xml:space="preserve"> печатью </w:t>
      </w:r>
      <w:r w:rsidR="007A0C42" w:rsidRPr="00117965">
        <w:t xml:space="preserve">участника </w:t>
      </w:r>
      <w:r w:rsidR="003E0066" w:rsidRPr="00117965">
        <w:t>запроса предложений</w:t>
      </w:r>
      <w:r w:rsidRPr="00117965">
        <w:t>.</w:t>
      </w:r>
    </w:p>
    <w:p w:rsidR="00C87330" w:rsidRPr="00117965" w:rsidRDefault="00B178A0" w:rsidP="00EF264F">
      <w:pPr>
        <w:numPr>
          <w:ilvl w:val="2"/>
          <w:numId w:val="11"/>
        </w:numPr>
        <w:tabs>
          <w:tab w:val="clear" w:pos="1288"/>
          <w:tab w:val="num" w:pos="1713"/>
        </w:tabs>
        <w:spacing w:before="60"/>
        <w:ind w:left="0" w:firstLine="851"/>
        <w:jc w:val="both"/>
      </w:pPr>
      <w:bookmarkStart w:id="68" w:name="_Ref317253302"/>
      <w:r w:rsidRPr="00117965">
        <w:t>При подготовке заявки на участие в запросе предложений участнику рекомендуется, чтобы в</w:t>
      </w:r>
      <w:r w:rsidR="007A0C42" w:rsidRPr="00117965">
        <w:t xml:space="preserve">се без исключения страницы заявки на участие в </w:t>
      </w:r>
      <w:r w:rsidR="009D6ADE" w:rsidRPr="00117965">
        <w:t>запросе предложений</w:t>
      </w:r>
      <w:r w:rsidR="007A0C42" w:rsidRPr="00117965">
        <w:t xml:space="preserve"> </w:t>
      </w:r>
      <w:r w:rsidR="00E10DE3" w:rsidRPr="00117965">
        <w:t>были</w:t>
      </w:r>
      <w:r w:rsidR="007A0C42" w:rsidRPr="00117965">
        <w:t xml:space="preserve"> пронумерованы.</w:t>
      </w:r>
      <w:bookmarkEnd w:id="68"/>
    </w:p>
    <w:p w:rsidR="00C87330" w:rsidRPr="00117965" w:rsidRDefault="007A0C42" w:rsidP="00EF264F">
      <w:pPr>
        <w:numPr>
          <w:ilvl w:val="2"/>
          <w:numId w:val="11"/>
        </w:numPr>
        <w:tabs>
          <w:tab w:val="clear" w:pos="1288"/>
          <w:tab w:val="num" w:pos="1701"/>
        </w:tabs>
        <w:spacing w:before="60"/>
        <w:ind w:left="0" w:firstLine="851"/>
        <w:jc w:val="both"/>
      </w:pPr>
      <w:r w:rsidRPr="00117965">
        <w:t>Все документы (формы, заполненные в соответствии с</w:t>
      </w:r>
      <w:r w:rsidR="00D53A1F" w:rsidRPr="00117965">
        <w:rPr>
          <w:lang w:val="en-US"/>
        </w:rPr>
        <w:t> </w:t>
      </w:r>
      <w:r w:rsidRPr="00117965">
        <w:t xml:space="preserve">требованиями настоящей </w:t>
      </w:r>
      <w:r w:rsidR="003E0066" w:rsidRPr="00117965">
        <w:t>документации по запросу предложений</w:t>
      </w:r>
      <w:r w:rsidRPr="00117965">
        <w:t xml:space="preserve">, а также иные данные и сведения, предусмотренные </w:t>
      </w:r>
      <w:r w:rsidR="002E77A5" w:rsidRPr="00117965">
        <w:t>документацией по запросу предложений</w:t>
      </w:r>
      <w:r w:rsidRPr="00117965">
        <w:t xml:space="preserve">, оформленные в соответствии с </w:t>
      </w:r>
      <w:r w:rsidR="00B178A0" w:rsidRPr="00117965">
        <w:t xml:space="preserve">требованиями и </w:t>
      </w:r>
      <w:r w:rsidR="00E10DE3" w:rsidRPr="00117965">
        <w:t>рекомендациями</w:t>
      </w:r>
      <w:r w:rsidR="00B178A0" w:rsidRPr="00117965">
        <w:t xml:space="preserve"> </w:t>
      </w:r>
      <w:r w:rsidRPr="00117965">
        <w:t>настоящ</w:t>
      </w:r>
      <w:r w:rsidR="00B178A0" w:rsidRPr="00117965">
        <w:t>его</w:t>
      </w:r>
      <w:r w:rsidRPr="00117965">
        <w:t xml:space="preserve"> подраздел</w:t>
      </w:r>
      <w:r w:rsidR="00B178A0" w:rsidRPr="00117965">
        <w:t>а</w:t>
      </w:r>
      <w:r w:rsidRPr="00117965">
        <w:t xml:space="preserve">), входящие в состав заявки на участие в </w:t>
      </w:r>
      <w:r w:rsidR="009D6ADE" w:rsidRPr="00117965">
        <w:t>запросе предложений</w:t>
      </w:r>
      <w:r w:rsidRPr="00117965">
        <w:t xml:space="preserve"> должны быть предоставлены участником </w:t>
      </w:r>
      <w:r w:rsidR="003E0066" w:rsidRPr="00117965">
        <w:t>запроса предложений</w:t>
      </w:r>
      <w:r w:rsidRPr="00117965">
        <w:t xml:space="preserve"> через ЭТП в отсканированном виде в доступном для прочтения формате (предпочтительнее формат *.</w:t>
      </w:r>
      <w:proofErr w:type="spellStart"/>
      <w:r w:rsidRPr="00117965">
        <w:t>pdf</w:t>
      </w:r>
      <w:proofErr w:type="spellEnd"/>
      <w:r w:rsidRPr="00117965">
        <w:t xml:space="preserve">, формат: один файл – один документ). Все файлы заявки на участие в </w:t>
      </w:r>
      <w:r w:rsidR="009D6ADE" w:rsidRPr="00117965">
        <w:t>запросе предложений</w:t>
      </w:r>
      <w:r w:rsidRPr="00117965">
        <w:t xml:space="preserve">, размещенные участником </w:t>
      </w:r>
      <w:r w:rsidR="003E0066" w:rsidRPr="00117965">
        <w:t>запроса предложений</w:t>
      </w:r>
      <w:r w:rsidRPr="00117965">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117965">
        <w:t>запросе предложений</w:t>
      </w:r>
      <w:r w:rsidRPr="00117965">
        <w:t xml:space="preserve">, с указанием наименования документа, представленного данным файлом. При этом сканировать документы </w:t>
      </w:r>
      <w:r w:rsidR="00B178A0" w:rsidRPr="00117965">
        <w:t>необходимо</w:t>
      </w:r>
      <w:r w:rsidRPr="00117965">
        <w:t xml:space="preserve"> после того, как они будут оформлены в</w:t>
      </w:r>
      <w:r w:rsidR="00D53A1F" w:rsidRPr="00117965">
        <w:rPr>
          <w:lang w:val="en-US"/>
        </w:rPr>
        <w:t> </w:t>
      </w:r>
      <w:r w:rsidRPr="00117965">
        <w:t>соответствии с </w:t>
      </w:r>
      <w:r w:rsidR="00B178A0" w:rsidRPr="00117965">
        <w:t>рекомендациями</w:t>
      </w:r>
      <w:r w:rsidR="00695D9D" w:rsidRPr="00117965">
        <w:t xml:space="preserve">, указанными в </w:t>
      </w:r>
      <w:r w:rsidR="00695D9D" w:rsidRPr="00117965">
        <w:rPr>
          <w:u w:val="single"/>
        </w:rPr>
        <w:t>пунктах </w:t>
      </w:r>
      <w:r w:rsidR="00695D9D" w:rsidRPr="00117965">
        <w:rPr>
          <w:u w:val="single"/>
        </w:rPr>
        <w:fldChar w:fldCharType="begin"/>
      </w:r>
      <w:r w:rsidR="00695D9D" w:rsidRPr="00117965">
        <w:rPr>
          <w:u w:val="single"/>
        </w:rPr>
        <w:instrText xml:space="preserve"> REF _Ref317252426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4.4.4</w:t>
      </w:r>
      <w:r w:rsidR="00695D9D" w:rsidRPr="00117965">
        <w:rPr>
          <w:u w:val="single"/>
        </w:rPr>
        <w:fldChar w:fldCharType="end"/>
      </w:r>
      <w:r w:rsidRPr="00117965">
        <w:rPr>
          <w:u w:val="single"/>
        </w:rPr>
        <w:t xml:space="preserve"> –</w:t>
      </w:r>
      <w:r w:rsidR="00695D9D" w:rsidRPr="00117965">
        <w:rPr>
          <w:u w:val="single"/>
        </w:rPr>
        <w:t xml:space="preserve"> </w:t>
      </w:r>
      <w:r w:rsidR="00695D9D" w:rsidRPr="00117965">
        <w:rPr>
          <w:u w:val="single"/>
        </w:rPr>
        <w:fldChar w:fldCharType="begin"/>
      </w:r>
      <w:r w:rsidR="00695D9D" w:rsidRPr="00117965">
        <w:rPr>
          <w:u w:val="single"/>
        </w:rPr>
        <w:instrText xml:space="preserve"> REF _Ref317253302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4.4.8</w:t>
      </w:r>
      <w:r w:rsidR="00695D9D" w:rsidRPr="00117965">
        <w:rPr>
          <w:u w:val="single"/>
        </w:rPr>
        <w:fldChar w:fldCharType="end"/>
      </w:r>
      <w:r w:rsidRPr="00117965">
        <w:t xml:space="preserve">. </w:t>
      </w:r>
      <w:r w:rsidR="00C25DA7" w:rsidRPr="00117965">
        <w:rPr>
          <w:bCs/>
        </w:rPr>
        <w:t>Допускается размещение на ЭТП документов, сохраненных в архивах, при этом размещение на</w:t>
      </w:r>
      <w:r w:rsidR="00D53A1F" w:rsidRPr="00117965">
        <w:rPr>
          <w:bCs/>
          <w:lang w:val="en-US"/>
        </w:rPr>
        <w:t> </w:t>
      </w:r>
      <w:r w:rsidR="00C25DA7" w:rsidRPr="00117965">
        <w:rPr>
          <w:bCs/>
        </w:rPr>
        <w:t>ЭТП</w:t>
      </w:r>
      <w:r w:rsidR="00C25DA7" w:rsidRPr="00117965">
        <w:t xml:space="preserve"> </w:t>
      </w:r>
      <w:r w:rsidR="00C25DA7" w:rsidRPr="00117965">
        <w:rPr>
          <w:bCs/>
        </w:rPr>
        <w:t>архивов, разделенных на несколько частей</w:t>
      </w:r>
      <w:r w:rsidR="00C25DA7" w:rsidRPr="00117965">
        <w:t>,</w:t>
      </w:r>
      <w:r w:rsidR="00C25DA7" w:rsidRPr="00117965">
        <w:rPr>
          <w:bCs/>
        </w:rPr>
        <w:t xml:space="preserve"> открытие каждой из которых по отдельности невозможно, не допускается.</w:t>
      </w:r>
    </w:p>
    <w:p w:rsidR="000846E4" w:rsidRPr="00117965" w:rsidRDefault="000846E4" w:rsidP="00EF264F">
      <w:pPr>
        <w:numPr>
          <w:ilvl w:val="2"/>
          <w:numId w:val="11"/>
        </w:numPr>
        <w:tabs>
          <w:tab w:val="clear" w:pos="1288"/>
          <w:tab w:val="num" w:pos="1701"/>
        </w:tabs>
        <w:spacing w:before="60"/>
        <w:ind w:left="0" w:firstLine="851"/>
        <w:jc w:val="both"/>
      </w:pPr>
      <w:r w:rsidRPr="00117965">
        <w:t xml:space="preserve">Прочие правила подготовки и подачи заявки на участие в </w:t>
      </w:r>
      <w:r w:rsidR="009D6ADE" w:rsidRPr="00117965">
        <w:t>запросе предложений</w:t>
      </w:r>
      <w:r w:rsidRPr="00117965">
        <w:t xml:space="preserve"> через ЭТП определяются регламентом работы </w:t>
      </w:r>
      <w:r w:rsidR="00C25DA7" w:rsidRPr="00117965">
        <w:t xml:space="preserve">данной </w:t>
      </w:r>
      <w:r w:rsidRPr="00117965">
        <w:t>ЭТП.</w:t>
      </w:r>
    </w:p>
    <w:p w:rsidR="00C87330" w:rsidRPr="00117965" w:rsidRDefault="000846E4" w:rsidP="00EF264F">
      <w:pPr>
        <w:numPr>
          <w:ilvl w:val="2"/>
          <w:numId w:val="11"/>
        </w:numPr>
        <w:tabs>
          <w:tab w:val="clear" w:pos="1288"/>
          <w:tab w:val="num" w:pos="1701"/>
        </w:tabs>
        <w:spacing w:before="60"/>
        <w:ind w:left="0" w:firstLine="851"/>
        <w:jc w:val="both"/>
      </w:pPr>
      <w:r w:rsidRPr="00117965">
        <w:t xml:space="preserve">Заказчик/организатор </w:t>
      </w:r>
      <w:r w:rsidR="003E0066" w:rsidRPr="00117965">
        <w:t>запроса предложений</w:t>
      </w:r>
      <w:r w:rsidRPr="00117965">
        <w:t xml:space="preserve"> вправе запросить </w:t>
      </w:r>
      <w:r w:rsidR="00B178A0" w:rsidRPr="00117965">
        <w:t xml:space="preserve">у участника запроса предложений, с которым по итогам </w:t>
      </w:r>
      <w:r w:rsidR="009B382E" w:rsidRPr="00117965">
        <w:t xml:space="preserve">запроса предложений </w:t>
      </w:r>
      <w:r w:rsidR="00B178A0" w:rsidRPr="00117965">
        <w:t xml:space="preserve">заключается договор, </w:t>
      </w:r>
      <w:r w:rsidRPr="00117965">
        <w:t>оригиналы или нотариально заверенные копии документов, указанных в</w:t>
      </w:r>
      <w:r w:rsidR="00D53A1F"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_Ref317253328 \r \h </w:instrText>
      </w:r>
      <w:r w:rsidR="0075344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3.3</w:t>
      </w:r>
      <w:r w:rsidR="00695D9D" w:rsidRPr="00117965">
        <w:rPr>
          <w:u w:val="single"/>
        </w:rPr>
        <w:fldChar w:fldCharType="end"/>
      </w:r>
      <w:r w:rsidRPr="00117965">
        <w:t xml:space="preserve"> настоящей </w:t>
      </w:r>
      <w:r w:rsidR="003E0066" w:rsidRPr="00117965">
        <w:t>документации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Срок действия заявки на участие в </w:t>
      </w:r>
      <w:r w:rsidR="009D6ADE" w:rsidRPr="00117965">
        <w:t>запросе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69" w:name="_Ref56220570"/>
      <w:bookmarkStart w:id="70" w:name="_Ref317257850"/>
      <w:r w:rsidRPr="00117965">
        <w:t xml:space="preserve">Заявка на участие в </w:t>
      </w:r>
      <w:r w:rsidR="009D6ADE" w:rsidRPr="00117965">
        <w:t>запросе предложений</w:t>
      </w:r>
      <w:r w:rsidRPr="00117965">
        <w:t xml:space="preserve"> </w:t>
      </w:r>
      <w:r w:rsidRPr="00117965">
        <w:rPr>
          <w:i/>
        </w:rPr>
        <w:t>[в отношении лота]</w:t>
      </w:r>
      <w:r w:rsidRPr="00117965">
        <w:t xml:space="preserve"> </w:t>
      </w:r>
      <w:r w:rsidR="00392183" w:rsidRPr="00117965">
        <w:t xml:space="preserve">должна быть </w:t>
      </w:r>
      <w:r w:rsidRPr="00117965">
        <w:t>действительна в</w:t>
      </w:r>
      <w:r w:rsidRPr="00117965">
        <w:rPr>
          <w:lang w:val="en-US"/>
        </w:rPr>
        <w:t> </w:t>
      </w:r>
      <w:r w:rsidRPr="00117965">
        <w:t xml:space="preserve">течение срока, указанного </w:t>
      </w:r>
      <w:r w:rsidR="007A0C42" w:rsidRPr="00117965">
        <w:t xml:space="preserve">участником </w:t>
      </w:r>
      <w:r w:rsidR="003E0066" w:rsidRPr="00117965">
        <w:t>запроса предложений</w:t>
      </w:r>
      <w:r w:rsidRPr="00117965">
        <w:t xml:space="preserve"> в</w:t>
      </w:r>
      <w:r w:rsidR="00D53A1F" w:rsidRPr="00117965">
        <w:rPr>
          <w:lang w:val="en-US"/>
        </w:rPr>
        <w:t> </w:t>
      </w:r>
      <w:r w:rsidRPr="00117965">
        <w:t>данной заявке (</w:t>
      </w:r>
      <w:r w:rsidRPr="00117965">
        <w:rPr>
          <w:u w:val="single"/>
        </w:rPr>
        <w:t>раздел</w:t>
      </w:r>
      <w:r w:rsidR="007540C3" w:rsidRPr="00117965">
        <w:rPr>
          <w:u w:val="single"/>
        </w:rPr>
        <w:t> </w:t>
      </w:r>
      <w:r w:rsidR="007540C3" w:rsidRPr="00117965">
        <w:rPr>
          <w:u w:val="single"/>
        </w:rPr>
        <w:fldChar w:fldCharType="begin"/>
      </w:r>
      <w:r w:rsidR="007540C3" w:rsidRPr="00117965">
        <w:rPr>
          <w:u w:val="single"/>
        </w:rPr>
        <w:instrText xml:space="preserve"> REF _Ref317258884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594072">
        <w:rPr>
          <w:u w:val="single"/>
        </w:rPr>
        <w:t>6</w:t>
      </w:r>
      <w:r w:rsidR="007540C3" w:rsidRPr="00117965">
        <w:rPr>
          <w:u w:val="single"/>
        </w:rPr>
        <w:fldChar w:fldCharType="end"/>
      </w:r>
      <w:r w:rsidRPr="00117965">
        <w:rPr>
          <w:u w:val="single"/>
        </w:rPr>
        <w:t xml:space="preserve">, </w:t>
      </w:r>
      <w:hyperlink w:anchor="_Письмо_о_подаче" w:history="1">
        <w:r w:rsidRPr="00117965">
          <w:rPr>
            <w:rStyle w:val="afa"/>
            <w:color w:val="auto"/>
          </w:rPr>
          <w:t>Форма 1</w:t>
        </w:r>
      </w:hyperlink>
      <w:r w:rsidRPr="00117965">
        <w:t xml:space="preserve">), но </w:t>
      </w:r>
      <w:bookmarkEnd w:id="69"/>
      <w:r w:rsidRPr="00117965">
        <w:t xml:space="preserve">не менее </w:t>
      </w:r>
      <w:r w:rsidR="001C7866" w:rsidRPr="00117965">
        <w:t>6</w:t>
      </w:r>
      <w:r w:rsidRPr="00117965">
        <w:t>0 календарных дней со дня</w:t>
      </w:r>
      <w:r w:rsidR="002F3367" w:rsidRPr="00117965">
        <w:t xml:space="preserve"> </w:t>
      </w:r>
      <w:r w:rsidRPr="00117965">
        <w:t xml:space="preserve">проведения процедуры </w:t>
      </w:r>
      <w:r w:rsidR="00551F0C" w:rsidRPr="00117965">
        <w:t xml:space="preserve">открытия доступа к поданным заявкам на участие в </w:t>
      </w:r>
      <w:r w:rsidR="009D6ADE" w:rsidRPr="00117965">
        <w:t>запросе предложений</w:t>
      </w:r>
      <w:r w:rsidRPr="00117965">
        <w:t xml:space="preserve"> </w:t>
      </w:r>
      <w:r w:rsidRPr="00117965">
        <w:rPr>
          <w:i/>
        </w:rPr>
        <w:t>[по данному лоту]</w:t>
      </w:r>
      <w:r w:rsidRPr="00117965">
        <w:t>.</w:t>
      </w:r>
      <w:bookmarkEnd w:id="70"/>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Официальный язык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1" w:name="_Ref317253353"/>
      <w:r w:rsidRPr="00117965">
        <w:t xml:space="preserve">Заявка на участие в </w:t>
      </w:r>
      <w:r w:rsidR="009D6ADE" w:rsidRPr="00117965">
        <w:t>запросе предложений</w:t>
      </w:r>
      <w:r w:rsidRPr="00117965">
        <w:t xml:space="preserve">, подготовленная </w:t>
      </w:r>
      <w:r w:rsidR="007A0C42" w:rsidRPr="00117965">
        <w:t xml:space="preserve">участником </w:t>
      </w:r>
      <w:r w:rsidR="003E0066" w:rsidRPr="00117965">
        <w:t>запроса предложений</w:t>
      </w:r>
      <w:r w:rsidRPr="00117965">
        <w:t>, а также вся корреспонденция и документация, связанная с</w:t>
      </w:r>
      <w:r w:rsidR="00D53A1F" w:rsidRPr="00117965">
        <w:rPr>
          <w:lang w:val="en-US"/>
        </w:rPr>
        <w:t> </w:t>
      </w:r>
      <w:r w:rsidR="002E77A5" w:rsidRPr="00117965">
        <w:t>запросом предложений</w:t>
      </w:r>
      <w:r w:rsidRPr="00117965">
        <w:t xml:space="preserve">, которыми обмениваются участники </w:t>
      </w:r>
      <w:r w:rsidR="003E0066" w:rsidRPr="00117965">
        <w:t>запроса предложений</w:t>
      </w:r>
      <w:r w:rsidRPr="00117965">
        <w:t xml:space="preserve"> и</w:t>
      </w:r>
      <w:r w:rsidRPr="00117965">
        <w:rPr>
          <w:lang w:val="en-US"/>
        </w:rPr>
        <w:t> </w:t>
      </w:r>
      <w:r w:rsidRPr="00117965">
        <w:t xml:space="preserve">организатор </w:t>
      </w:r>
      <w:r w:rsidR="003E0066" w:rsidRPr="00117965">
        <w:t>запроса предложений</w:t>
      </w:r>
      <w:r w:rsidRPr="00117965">
        <w:t>, должны быть написаны на</w:t>
      </w:r>
      <w:r w:rsidR="00D53A1F" w:rsidRPr="00117965">
        <w:rPr>
          <w:lang w:val="en-US"/>
        </w:rPr>
        <w:t> </w:t>
      </w:r>
      <w:r w:rsidRPr="00117965">
        <w:t>русском языке.</w:t>
      </w:r>
      <w:bookmarkEnd w:id="71"/>
      <w:r w:rsidRPr="00117965">
        <w:t xml:space="preserve"> </w:t>
      </w:r>
    </w:p>
    <w:p w:rsidR="00C87330" w:rsidRPr="00117965" w:rsidRDefault="00EB6A53" w:rsidP="00EF264F">
      <w:pPr>
        <w:numPr>
          <w:ilvl w:val="2"/>
          <w:numId w:val="11"/>
        </w:numPr>
        <w:tabs>
          <w:tab w:val="clear" w:pos="1288"/>
          <w:tab w:val="num" w:pos="1701"/>
        </w:tabs>
        <w:spacing w:before="60"/>
        <w:ind w:left="0" w:firstLine="851"/>
        <w:jc w:val="both"/>
      </w:pPr>
      <w:bookmarkStart w:id="72" w:name="_Ref317253360"/>
      <w:r w:rsidRPr="00117965">
        <w:t xml:space="preserve">Любые вспомогательные документы, представленные участником </w:t>
      </w:r>
      <w:r w:rsidR="003E0066" w:rsidRPr="00117965">
        <w:t>запроса предложений</w:t>
      </w:r>
      <w:r w:rsidRPr="00117965">
        <w:t>, могут быть составлены на</w:t>
      </w:r>
      <w:r w:rsidRPr="00117965">
        <w:rPr>
          <w:lang w:val="en-US"/>
        </w:rPr>
        <w:t> </w:t>
      </w:r>
      <w:r w:rsidRPr="00117965">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17965">
        <w:t>апостиль</w:t>
      </w:r>
      <w:proofErr w:type="spellEnd"/>
      <w:r w:rsidRPr="0011796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117965">
        <w:t>закупочной комиссией</w:t>
      </w:r>
      <w:r w:rsidRPr="00117965">
        <w:t xml:space="preserve"> как предоставление участником </w:t>
      </w:r>
      <w:r w:rsidR="003E0066" w:rsidRPr="00117965">
        <w:t>запроса предложений</w:t>
      </w:r>
      <w:r w:rsidRPr="00117965">
        <w:t xml:space="preserve"> недостоверных сведений в</w:t>
      </w:r>
      <w:r w:rsidR="00D53A1F" w:rsidRPr="00117965">
        <w:rPr>
          <w:lang w:val="en-US"/>
        </w:rPr>
        <w:t> </w:t>
      </w:r>
      <w:r w:rsidRPr="00117965">
        <w:t xml:space="preserve">составе заявки на участие в </w:t>
      </w:r>
      <w:r w:rsidR="009D6ADE" w:rsidRPr="00117965">
        <w:t>запросе предложений</w:t>
      </w:r>
      <w:r w:rsidRPr="00117965">
        <w:t>.</w:t>
      </w:r>
      <w:bookmarkEnd w:id="72"/>
    </w:p>
    <w:p w:rsidR="00C87330" w:rsidRPr="00117965" w:rsidRDefault="00C87330" w:rsidP="00EF264F">
      <w:pPr>
        <w:numPr>
          <w:ilvl w:val="2"/>
          <w:numId w:val="11"/>
        </w:numPr>
        <w:tabs>
          <w:tab w:val="clear" w:pos="1288"/>
          <w:tab w:val="num" w:pos="1701"/>
        </w:tabs>
        <w:spacing w:before="60"/>
        <w:ind w:left="0" w:firstLine="851"/>
        <w:jc w:val="both"/>
      </w:pPr>
      <w:r w:rsidRPr="00117965">
        <w:t>Использование других языков для подготовки заявки на участие в</w:t>
      </w:r>
      <w:r w:rsidRPr="00117965">
        <w:rPr>
          <w:lang w:val="en-US"/>
        </w:rPr>
        <w:t> </w:t>
      </w:r>
      <w:r w:rsidR="009D6ADE" w:rsidRPr="00117965">
        <w:t>запросе предложений</w:t>
      </w:r>
      <w:r w:rsidRPr="00117965">
        <w:t xml:space="preserve">,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_Ref317253353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4.6.1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_Ref317253360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4.6.2</w:t>
      </w:r>
      <w:r w:rsidR="00695D9D" w:rsidRPr="00117965">
        <w:rPr>
          <w:u w:val="single"/>
        </w:rPr>
        <w:fldChar w:fldCharType="end"/>
      </w:r>
      <w:r w:rsidRPr="00117965">
        <w:t xml:space="preserve">, может быть расценено </w:t>
      </w:r>
      <w:r w:rsidR="002E77A5" w:rsidRPr="00117965">
        <w:t>закупочной комиссией</w:t>
      </w:r>
      <w:r w:rsidRPr="00117965">
        <w:t xml:space="preserve"> как</w:t>
      </w:r>
      <w:r w:rsidR="00D53A1F" w:rsidRPr="00117965">
        <w:rPr>
          <w:lang w:val="en-US"/>
        </w:rPr>
        <w:t> </w:t>
      </w:r>
      <w:r w:rsidRPr="00117965">
        <w:t>несоответствие заявки на</w:t>
      </w:r>
      <w:r w:rsidRPr="00117965">
        <w:rPr>
          <w:lang w:val="en-US"/>
        </w:rPr>
        <w:t> </w:t>
      </w:r>
      <w:r w:rsidRPr="00117965">
        <w:t xml:space="preserve">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Валюта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3" w:name="_Ref517806908"/>
      <w:bookmarkStart w:id="74" w:name="_Toc518119274"/>
      <w:bookmarkStart w:id="75" w:name="_Ref52534291"/>
      <w:bookmarkStart w:id="76" w:name="_Ref317253459"/>
      <w:r w:rsidRPr="00117965">
        <w:t xml:space="preserve">Все суммы денежных средств в заявке на участие в </w:t>
      </w:r>
      <w:r w:rsidR="009D6ADE" w:rsidRPr="00117965">
        <w:t>запросе предложений</w:t>
      </w:r>
      <w:r w:rsidRPr="00117965">
        <w:t xml:space="preserve"> и</w:t>
      </w:r>
      <w:r w:rsidRPr="00117965">
        <w:rPr>
          <w:lang w:val="en-US"/>
        </w:rPr>
        <w:t> </w:t>
      </w:r>
      <w:r w:rsidRPr="00117965">
        <w:t xml:space="preserve">приложениях к ней должны быть выражены в </w:t>
      </w:r>
      <w:bookmarkEnd w:id="73"/>
      <w:bookmarkEnd w:id="74"/>
      <w:r w:rsidRPr="00117965">
        <w:t xml:space="preserve">валюте, установленной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за исключением случаев, предусмотренных</w:t>
      </w:r>
      <w:bookmarkEnd w:id="75"/>
      <w:r w:rsidRPr="00117965">
        <w:t xml:space="preserve">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_Ref317253410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76"/>
    </w:p>
    <w:p w:rsidR="00C87330" w:rsidRPr="00117965" w:rsidRDefault="00C87330" w:rsidP="00EF264F">
      <w:pPr>
        <w:numPr>
          <w:ilvl w:val="2"/>
          <w:numId w:val="11"/>
        </w:numPr>
        <w:tabs>
          <w:tab w:val="clear" w:pos="1288"/>
          <w:tab w:val="num" w:pos="1701"/>
        </w:tabs>
        <w:spacing w:before="60"/>
        <w:ind w:left="0" w:firstLine="851"/>
        <w:jc w:val="both"/>
      </w:pPr>
      <w:bookmarkStart w:id="77" w:name="_Ref317253467"/>
      <w:bookmarkStart w:id="78" w:name="_Toc518119275"/>
      <w:r w:rsidRPr="00117965">
        <w:t xml:space="preserve">Документы, оригиналы которых выданы </w:t>
      </w:r>
      <w:r w:rsidR="007A0C42" w:rsidRPr="00117965">
        <w:t xml:space="preserve">участнику </w:t>
      </w:r>
      <w:r w:rsidR="003E0066" w:rsidRPr="00117965">
        <w:t>запроса предложений</w:t>
      </w:r>
      <w:r w:rsidRPr="00117965">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_Ref317253440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77"/>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Выражение денежных сумм в других валютах,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_Ref317253459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4.7.1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_Ref317253467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4.7.2</w:t>
      </w:r>
      <w:r w:rsidR="00695D9D" w:rsidRPr="00117965">
        <w:rPr>
          <w:u w:val="single"/>
        </w:rPr>
        <w:fldChar w:fldCharType="end"/>
      </w:r>
      <w:r w:rsidR="00695D9D" w:rsidRPr="00117965">
        <w:t xml:space="preserve"> </w:t>
      </w:r>
      <w:r w:rsidRPr="00117965">
        <w:t xml:space="preserve">может быть расценено </w:t>
      </w:r>
      <w:r w:rsidR="002E77A5" w:rsidRPr="00117965">
        <w:t>закупочной комиссией</w:t>
      </w:r>
      <w:r w:rsidRPr="00117965">
        <w:t xml:space="preserve"> как несоответствие заявки на 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bookmarkEnd w:id="78"/>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Начальная (максимальная) цена договора </w:t>
      </w:r>
      <w:r w:rsidR="005E4935" w:rsidRPr="00117965">
        <w:rPr>
          <w:i/>
        </w:rPr>
        <w:t>[</w:t>
      </w:r>
      <w:r w:rsidRPr="00117965">
        <w:rPr>
          <w:i/>
        </w:rPr>
        <w:t>цена лота</w:t>
      </w:r>
      <w:r w:rsidR="005E4935" w:rsidRPr="00117965">
        <w:rPr>
          <w:i/>
        </w:rPr>
        <w:t>]</w:t>
      </w:r>
    </w:p>
    <w:p w:rsidR="00C87330" w:rsidRPr="00117965" w:rsidRDefault="00C87330" w:rsidP="00C87330">
      <w:pPr>
        <w:pStyle w:val="Times12"/>
        <w:ind w:firstLine="709"/>
        <w:rPr>
          <w:szCs w:val="24"/>
        </w:rPr>
      </w:pPr>
      <w:r w:rsidRPr="00117965">
        <w:rPr>
          <w:szCs w:val="24"/>
        </w:rPr>
        <w:t xml:space="preserve">Начальная (максимальная) цена договора </w:t>
      </w:r>
      <w:r w:rsidRPr="00117965">
        <w:rPr>
          <w:bCs w:val="0"/>
          <w:i/>
          <w:szCs w:val="24"/>
        </w:rPr>
        <w:t>[для каждого лота отдельно]</w:t>
      </w:r>
      <w:r w:rsidRPr="00117965">
        <w:rPr>
          <w:szCs w:val="24"/>
        </w:rPr>
        <w:t xml:space="preserve"> указана в извещении о проведении </w:t>
      </w:r>
      <w:r w:rsidR="003E0066" w:rsidRPr="00117965">
        <w:rPr>
          <w:szCs w:val="24"/>
        </w:rPr>
        <w:t>запроса предложений</w:t>
      </w:r>
      <w:r w:rsidRPr="00117965">
        <w:rPr>
          <w:szCs w:val="24"/>
        </w:rPr>
        <w:t xml:space="preserve"> и в </w:t>
      </w:r>
      <w:r w:rsidRPr="00117965">
        <w:rPr>
          <w:szCs w:val="24"/>
          <w:u w:val="single"/>
        </w:rPr>
        <w:t>пункте</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_Ref317250440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594072">
        <w:rPr>
          <w:szCs w:val="24"/>
          <w:u w:val="single"/>
        </w:rPr>
        <w:t>9</w:t>
      </w:r>
      <w:r w:rsidR="00695D9D" w:rsidRPr="00117965">
        <w:rPr>
          <w:szCs w:val="24"/>
          <w:u w:val="single"/>
        </w:rPr>
        <w:fldChar w:fldCharType="end"/>
      </w:r>
      <w:r w:rsidRPr="00117965">
        <w:rPr>
          <w:szCs w:val="24"/>
          <w:u w:val="single"/>
        </w:rPr>
        <w:t xml:space="preserve"> раздела</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_Ref317253501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594072">
        <w:rPr>
          <w:szCs w:val="24"/>
          <w:u w:val="single"/>
        </w:rPr>
        <w:t>5</w:t>
      </w:r>
      <w:r w:rsidR="00695D9D" w:rsidRPr="00117965">
        <w:rPr>
          <w:szCs w:val="24"/>
          <w:u w:val="single"/>
        </w:rPr>
        <w:fldChar w:fldCharType="end"/>
      </w:r>
      <w:r w:rsidRPr="00117965">
        <w:rPr>
          <w:szCs w:val="24"/>
          <w:u w:val="single"/>
        </w:rPr>
        <w:t xml:space="preserve"> «Информационная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79" w:name="_Ref317258254"/>
      <w:r w:rsidRPr="00117965">
        <w:t xml:space="preserve">Обеспечение </w:t>
      </w:r>
      <w:r w:rsidR="005E4935" w:rsidRPr="00117965">
        <w:t>исполнения обязательств, связанных с участием в</w:t>
      </w:r>
      <w:r w:rsidR="00D53A1F" w:rsidRPr="00117965">
        <w:t> </w:t>
      </w:r>
      <w:r w:rsidR="009D6ADE" w:rsidRPr="00117965">
        <w:t>запросе предложений</w:t>
      </w:r>
      <w:r w:rsidR="005E4935" w:rsidRPr="00117965">
        <w:t xml:space="preserve"> </w:t>
      </w:r>
      <w:r w:rsidR="00DD0201" w:rsidRPr="00117965">
        <w:t xml:space="preserve">(обеспечение </w:t>
      </w:r>
      <w:r w:rsidRPr="00117965">
        <w:t>заявки</w:t>
      </w:r>
      <w:r w:rsidR="00231F47" w:rsidRPr="00117965">
        <w:t xml:space="preserve"> на участие в </w:t>
      </w:r>
      <w:r w:rsidR="009D6ADE" w:rsidRPr="00117965">
        <w:t>запросе предложений</w:t>
      </w:r>
      <w:r w:rsidR="00DD0201" w:rsidRPr="00117965">
        <w:t>)</w:t>
      </w:r>
      <w:bookmarkEnd w:id="79"/>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 случае, если извещением о проведении </w:t>
      </w:r>
      <w:r w:rsidR="003E0066" w:rsidRPr="00117965">
        <w:t>запроса предложений</w:t>
      </w:r>
      <w:r w:rsidRPr="00117965">
        <w:t xml:space="preserve"> и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_Ref317253528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12</w:t>
      </w:r>
      <w:r w:rsidR="00695D9D" w:rsidRPr="00117965">
        <w:rPr>
          <w:u w:val="single"/>
        </w:rPr>
        <w:fldChar w:fldCharType="end"/>
      </w:r>
      <w:r w:rsidR="00695D9D"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317253520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594072" w:rsidRPr="00594072">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установлено требование обеспечения </w:t>
      </w:r>
      <w:r w:rsidR="005F17AB" w:rsidRPr="00117965">
        <w:t>заявки на участие</w:t>
      </w:r>
      <w:r w:rsidR="00E845A7" w:rsidRPr="00117965">
        <w:t xml:space="preserve"> в </w:t>
      </w:r>
      <w:r w:rsidR="009D6ADE" w:rsidRPr="00117965">
        <w:t>запросе предложений</w:t>
      </w:r>
      <w:r w:rsidRPr="00117965">
        <w:t xml:space="preserve">, </w:t>
      </w:r>
      <w:r w:rsidR="00E526CF" w:rsidRPr="00117965">
        <w:t xml:space="preserve">участник </w:t>
      </w:r>
      <w:r w:rsidR="003E0066" w:rsidRPr="00117965">
        <w:t>запроса предложений</w:t>
      </w:r>
      <w:r w:rsidRPr="00117965">
        <w:t xml:space="preserve"> должен предоставить обеспечение заявки на участие в </w:t>
      </w:r>
      <w:r w:rsidR="009D6ADE" w:rsidRPr="00117965">
        <w:t>запросе предложений</w:t>
      </w:r>
      <w:r w:rsidRPr="00117965">
        <w:t xml:space="preserve"> </w:t>
      </w:r>
      <w:r w:rsidR="00A96C91" w:rsidRPr="00117965">
        <w:t xml:space="preserve">по форме, </w:t>
      </w:r>
      <w:r w:rsidRPr="00117965">
        <w:t>в размере и валюте,</w:t>
      </w:r>
      <w:r w:rsidR="00D35F80" w:rsidRPr="00117965">
        <w:t xml:space="preserve"> в соответствии с</w:t>
      </w:r>
      <w:r w:rsidR="00D53A1F" w:rsidRPr="00117965">
        <w:rPr>
          <w:lang w:val="en-US"/>
        </w:rPr>
        <w:t> </w:t>
      </w:r>
      <w:r w:rsidR="00D35F80" w:rsidRPr="00117965">
        <w:t>требованиями</w:t>
      </w:r>
      <w:r w:rsidRPr="00117965">
        <w:t xml:space="preserve"> </w:t>
      </w:r>
      <w:r w:rsidR="00D35F80" w:rsidRPr="00117965">
        <w:t>установленными</w:t>
      </w:r>
      <w:r w:rsidRPr="00117965">
        <w:t xml:space="preserve"> в извещении о проведении </w:t>
      </w:r>
      <w:r w:rsidR="003E0066" w:rsidRPr="00117965">
        <w:t>запроса предложений</w:t>
      </w:r>
      <w:r w:rsidRPr="00117965">
        <w:t xml:space="preserve"> и в </w:t>
      </w:r>
      <w:r w:rsidRPr="00117965">
        <w:rPr>
          <w:u w:val="single"/>
        </w:rPr>
        <w:t>пункте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594072" w:rsidRPr="00594072">
        <w:rPr>
          <w:u w:val="single"/>
        </w:rPr>
        <w:t>12</w:t>
      </w:r>
      <w:r w:rsidR="00695D9D" w:rsidRPr="00117965">
        <w:rPr>
          <w:u w:val="single"/>
          <w:lang w:val="en-US"/>
        </w:rPr>
        <w:fldChar w:fldCharType="end"/>
      </w:r>
      <w:r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317253546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594072" w:rsidRPr="00594072">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p>
    <w:p w:rsidR="00C87330" w:rsidRPr="00117965" w:rsidRDefault="00A96C91" w:rsidP="00EF264F">
      <w:pPr>
        <w:numPr>
          <w:ilvl w:val="2"/>
          <w:numId w:val="11"/>
        </w:numPr>
        <w:tabs>
          <w:tab w:val="clear" w:pos="1288"/>
          <w:tab w:val="num" w:pos="1701"/>
        </w:tabs>
        <w:spacing w:before="60"/>
        <w:ind w:left="0" w:firstLine="851"/>
        <w:jc w:val="both"/>
      </w:pPr>
      <w:r w:rsidRPr="00117965">
        <w:rPr>
          <w:i/>
        </w:rPr>
        <w:t xml:space="preserve"> </w:t>
      </w:r>
      <w:r w:rsidR="00C87330" w:rsidRPr="00117965">
        <w:rPr>
          <w:i/>
        </w:rPr>
        <w:t xml:space="preserve">[Если участник принимает участие в </w:t>
      </w:r>
      <w:r w:rsidR="009D6ADE" w:rsidRPr="00117965">
        <w:rPr>
          <w:i/>
        </w:rPr>
        <w:t>запросе предложений</w:t>
      </w:r>
      <w:r w:rsidR="00C87330" w:rsidRPr="00117965">
        <w:rPr>
          <w:i/>
        </w:rPr>
        <w:t xml:space="preserve"> по нескольким лотам, обеспечение заявки на участие в </w:t>
      </w:r>
      <w:r w:rsidR="009D6ADE" w:rsidRPr="00117965">
        <w:rPr>
          <w:i/>
        </w:rPr>
        <w:t>запросе предложений</w:t>
      </w:r>
      <w:r w:rsidR="00C87330" w:rsidRPr="00117965">
        <w:rPr>
          <w:i/>
        </w:rPr>
        <w:t xml:space="preserve"> предоставляется по</w:t>
      </w:r>
      <w:r w:rsidR="00D53A1F" w:rsidRPr="00117965">
        <w:rPr>
          <w:i/>
          <w:lang w:val="en-US"/>
        </w:rPr>
        <w:t> </w:t>
      </w:r>
      <w:r w:rsidR="00C87330" w:rsidRPr="00117965">
        <w:rPr>
          <w:i/>
        </w:rPr>
        <w:t>каждому такому лоту].</w:t>
      </w:r>
    </w:p>
    <w:p w:rsidR="007461C6" w:rsidRPr="00117965" w:rsidRDefault="00D078B7" w:rsidP="00EF264F">
      <w:pPr>
        <w:numPr>
          <w:ilvl w:val="2"/>
          <w:numId w:val="11"/>
        </w:numPr>
        <w:tabs>
          <w:tab w:val="clear" w:pos="1288"/>
          <w:tab w:val="num" w:pos="1701"/>
        </w:tabs>
        <w:spacing w:before="60"/>
        <w:ind w:left="0" w:firstLine="851"/>
        <w:jc w:val="both"/>
      </w:pPr>
      <w:r w:rsidRPr="00117965">
        <w:rPr>
          <w:bCs/>
          <w:i/>
        </w:rPr>
        <w:t>[</w:t>
      </w:r>
      <w:r w:rsidRPr="00117965">
        <w:rPr>
          <w:i/>
        </w:rPr>
        <w:t xml:space="preserve">При возможности предоставления участниками банковской гарантии в качестве обеспечения заявки на участие в </w:t>
      </w:r>
      <w:r w:rsidR="003076FD" w:rsidRPr="00117965">
        <w:rPr>
          <w:i/>
        </w:rPr>
        <w:t>запросе предложений</w:t>
      </w:r>
      <w:r w:rsidRPr="00117965">
        <w:rPr>
          <w:i/>
        </w:rPr>
        <w:t xml:space="preserve">] </w:t>
      </w:r>
      <w:r w:rsidR="007461C6" w:rsidRPr="00117965">
        <w:t xml:space="preserve">В случае предоставления обеспечения заявок на участие в </w:t>
      </w:r>
      <w:r w:rsidR="009D6ADE" w:rsidRPr="00117965">
        <w:t>запросе предложений</w:t>
      </w:r>
      <w:r w:rsidR="007461C6" w:rsidRPr="00117965">
        <w:t xml:space="preserve"> в форме банковской гарантии они должны удовлетворять следующим требованиям:</w:t>
      </w:r>
    </w:p>
    <w:p w:rsidR="007461C6" w:rsidRPr="00117965" w:rsidRDefault="007461C6" w:rsidP="00FA1AE0">
      <w:pPr>
        <w:numPr>
          <w:ilvl w:val="3"/>
          <w:numId w:val="11"/>
        </w:numPr>
        <w:tabs>
          <w:tab w:val="clear" w:pos="2357"/>
          <w:tab w:val="num" w:pos="1985"/>
        </w:tabs>
        <w:spacing w:before="30"/>
        <w:ind w:left="0" w:firstLine="993"/>
        <w:jc w:val="both"/>
      </w:pPr>
      <w:r w:rsidRPr="00117965">
        <w:t xml:space="preserve">Обеспечение заявки на участие в </w:t>
      </w:r>
      <w:r w:rsidR="009D6ADE" w:rsidRPr="00117965">
        <w:t>запросе предложений</w:t>
      </w:r>
      <w:r w:rsidRPr="00117965">
        <w:t xml:space="preserve"> </w:t>
      </w:r>
      <w:r w:rsidRPr="00117965">
        <w:rPr>
          <w:i/>
        </w:rPr>
        <w:t xml:space="preserve">[в отношении каждого лота, на который участник </w:t>
      </w:r>
      <w:r w:rsidR="003E0066" w:rsidRPr="00117965">
        <w:rPr>
          <w:i/>
        </w:rPr>
        <w:t>запроса предложений</w:t>
      </w:r>
      <w:r w:rsidRPr="00117965">
        <w:rPr>
          <w:i/>
        </w:rPr>
        <w:t xml:space="preserve"> подает заявку на</w:t>
      </w:r>
      <w:r w:rsidR="00D53A1F" w:rsidRPr="00117965">
        <w:rPr>
          <w:i/>
          <w:lang w:val="en-US"/>
        </w:rPr>
        <w:t> </w:t>
      </w:r>
      <w:r w:rsidRPr="00117965">
        <w:rPr>
          <w:i/>
        </w:rPr>
        <w:t xml:space="preserve">участие в </w:t>
      </w:r>
      <w:r w:rsidR="009D6ADE" w:rsidRPr="00117965">
        <w:rPr>
          <w:i/>
        </w:rPr>
        <w:t>запросе предложений</w:t>
      </w:r>
      <w:r w:rsidRPr="00117965">
        <w:rPr>
          <w:i/>
        </w:rPr>
        <w:t>]</w:t>
      </w:r>
      <w:r w:rsidRPr="00117965">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proofErr w:type="gramStart"/>
      <w:r w:rsidRPr="00117965">
        <w:rPr>
          <w:rFonts w:ascii="Times New Roman" w:hAnsi="Times New Roman"/>
          <w:color w:val="auto"/>
          <w:sz w:val="24"/>
          <w:szCs w:val="24"/>
        </w:rPr>
        <w:t>банковская</w:t>
      </w:r>
      <w:proofErr w:type="gramEnd"/>
      <w:r w:rsidRPr="00117965">
        <w:rPr>
          <w:rFonts w:ascii="Times New Roman" w:hAnsi="Times New Roman"/>
          <w:color w:val="auto"/>
          <w:sz w:val="24"/>
          <w:szCs w:val="24"/>
        </w:rPr>
        <w:t xml:space="preserve"> гарантия должна быть безотзывной.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proofErr w:type="gramStart"/>
      <w:r w:rsidRPr="00117965">
        <w:rPr>
          <w:rFonts w:ascii="Times New Roman" w:hAnsi="Times New Roman"/>
          <w:color w:val="auto"/>
          <w:sz w:val="24"/>
          <w:szCs w:val="24"/>
        </w:rPr>
        <w:t>сумма</w:t>
      </w:r>
      <w:proofErr w:type="gramEnd"/>
      <w:r w:rsidRPr="00117965">
        <w:rPr>
          <w:rFonts w:ascii="Times New Roman" w:hAnsi="Times New Roman"/>
          <w:color w:val="auto"/>
          <w:sz w:val="24"/>
          <w:szCs w:val="24"/>
        </w:rPr>
        <w:t xml:space="preserve"> банковской гарантии должна быть выражена в российских рублях.</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proofErr w:type="gramStart"/>
      <w:r w:rsidRPr="00117965">
        <w:rPr>
          <w:rFonts w:ascii="Times New Roman" w:hAnsi="Times New Roman"/>
          <w:color w:val="auto"/>
          <w:sz w:val="24"/>
          <w:szCs w:val="24"/>
        </w:rPr>
        <w:t>банковская</w:t>
      </w:r>
      <w:proofErr w:type="gramEnd"/>
      <w:r w:rsidRPr="00117965">
        <w:rPr>
          <w:rFonts w:ascii="Times New Roman" w:hAnsi="Times New Roman"/>
          <w:color w:val="auto"/>
          <w:sz w:val="24"/>
          <w:szCs w:val="24"/>
        </w:rPr>
        <w:t xml:space="preserve"> гарантия должна действовать </w:t>
      </w:r>
      <w:r w:rsidR="00581933" w:rsidRPr="00117965">
        <w:rPr>
          <w:rFonts w:ascii="Times New Roman" w:hAnsi="Times New Roman"/>
          <w:color w:val="auto"/>
          <w:sz w:val="24"/>
          <w:szCs w:val="24"/>
        </w:rPr>
        <w:t>не менее </w:t>
      </w:r>
      <w:r w:rsidR="001D0E2E" w:rsidRPr="00117965">
        <w:rPr>
          <w:rFonts w:ascii="Times New Roman" w:hAnsi="Times New Roman"/>
          <w:color w:val="auto"/>
          <w:sz w:val="24"/>
          <w:szCs w:val="24"/>
        </w:rPr>
        <w:t>6</w:t>
      </w:r>
      <w:r w:rsidR="000E6268" w:rsidRPr="00117965">
        <w:rPr>
          <w:rFonts w:ascii="Times New Roman" w:hAnsi="Times New Roman"/>
          <w:color w:val="auto"/>
          <w:sz w:val="24"/>
          <w:szCs w:val="24"/>
        </w:rPr>
        <w:t>0 (</w:t>
      </w:r>
      <w:r w:rsidR="001D0E2E" w:rsidRPr="00117965">
        <w:rPr>
          <w:rFonts w:ascii="Times New Roman" w:hAnsi="Times New Roman"/>
          <w:color w:val="auto"/>
          <w:sz w:val="24"/>
          <w:szCs w:val="24"/>
        </w:rPr>
        <w:t>шест</w:t>
      </w:r>
      <w:r w:rsidR="00F36143" w:rsidRPr="00117965">
        <w:rPr>
          <w:rFonts w:ascii="Times New Roman" w:hAnsi="Times New Roman"/>
          <w:color w:val="auto"/>
          <w:sz w:val="24"/>
          <w:szCs w:val="24"/>
        </w:rPr>
        <w:t>и</w:t>
      </w:r>
      <w:r w:rsidR="001D0E2E" w:rsidRPr="00117965">
        <w:rPr>
          <w:rFonts w:ascii="Times New Roman" w:hAnsi="Times New Roman"/>
          <w:color w:val="auto"/>
          <w:sz w:val="24"/>
          <w:szCs w:val="24"/>
        </w:rPr>
        <w:t>десяти</w:t>
      </w:r>
      <w:r w:rsidR="000E6268" w:rsidRPr="00117965">
        <w:rPr>
          <w:rFonts w:ascii="Times New Roman" w:hAnsi="Times New Roman"/>
          <w:color w:val="auto"/>
          <w:sz w:val="24"/>
          <w:szCs w:val="24"/>
        </w:rPr>
        <w:t xml:space="preserve">) календарных дней </w:t>
      </w:r>
      <w:r w:rsidR="00076279" w:rsidRPr="00117965">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117965">
        <w:rPr>
          <w:rFonts w:ascii="Times New Roman" w:hAnsi="Times New Roman"/>
          <w:i/>
          <w:color w:val="auto"/>
          <w:sz w:val="24"/>
          <w:szCs w:val="24"/>
        </w:rPr>
        <w:t>[по данному лоту]</w:t>
      </w:r>
      <w:r w:rsidRPr="00117965">
        <w:rPr>
          <w:rFonts w:ascii="Times New Roman" w:hAnsi="Times New Roman"/>
          <w:color w:val="auto"/>
          <w:sz w:val="24"/>
          <w:szCs w:val="24"/>
        </w:rPr>
        <w:t>.</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proofErr w:type="gramStart"/>
      <w:r w:rsidRPr="00117965">
        <w:rPr>
          <w:rFonts w:ascii="Times New Roman" w:hAnsi="Times New Roman"/>
          <w:color w:val="auto"/>
          <w:sz w:val="24"/>
          <w:szCs w:val="24"/>
        </w:rPr>
        <w:t>банковская</w:t>
      </w:r>
      <w:proofErr w:type="gramEnd"/>
      <w:r w:rsidRPr="00117965">
        <w:rPr>
          <w:rFonts w:ascii="Times New Roman" w:hAnsi="Times New Roman"/>
          <w:color w:val="auto"/>
          <w:sz w:val="24"/>
          <w:szCs w:val="24"/>
        </w:rPr>
        <w:t xml:space="preserve"> гарантия должна быть подписана лицом, имеющим право, в соответствии с законодательством Российской Федерации, действовать от</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proofErr w:type="gramStart"/>
      <w:r w:rsidRPr="00117965">
        <w:rPr>
          <w:rFonts w:ascii="Times New Roman" w:hAnsi="Times New Roman"/>
          <w:color w:val="auto"/>
          <w:sz w:val="24"/>
          <w:szCs w:val="24"/>
        </w:rPr>
        <w:t>бенефициаром</w:t>
      </w:r>
      <w:proofErr w:type="gramEnd"/>
      <w:r w:rsidRPr="00117965">
        <w:rPr>
          <w:rFonts w:ascii="Times New Roman" w:hAnsi="Times New Roman"/>
          <w:color w:val="auto"/>
          <w:sz w:val="24"/>
          <w:szCs w:val="24"/>
        </w:rPr>
        <w:t xml:space="preserve"> в банковской гарантии должен быть указан организатор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принципалом — участник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гарантом — банк, выдавший банковскую гарантию.</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proofErr w:type="gramStart"/>
      <w:r w:rsidRPr="00117965">
        <w:rPr>
          <w:rFonts w:ascii="Times New Roman" w:hAnsi="Times New Roman"/>
          <w:color w:val="auto"/>
          <w:sz w:val="24"/>
          <w:szCs w:val="24"/>
        </w:rPr>
        <w:t>в</w:t>
      </w:r>
      <w:proofErr w:type="gramEnd"/>
      <w:r w:rsidRPr="00117965">
        <w:rPr>
          <w:rFonts w:ascii="Times New Roman" w:hAnsi="Times New Roman"/>
          <w:color w:val="auto"/>
          <w:sz w:val="24"/>
          <w:szCs w:val="24"/>
        </w:rPr>
        <w:t xml:space="preserve">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Pr="00117965">
        <w:rPr>
          <w:rFonts w:ascii="Times New Roman" w:hAnsi="Times New Roman"/>
          <w:color w:val="auto"/>
          <w:sz w:val="24"/>
          <w:szCs w:val="24"/>
          <w:u w:val="single"/>
        </w:rPr>
        <w:t>п</w:t>
      </w:r>
      <w:r w:rsidR="00C1192A" w:rsidRPr="00117965">
        <w:rPr>
          <w:rFonts w:ascii="Times New Roman" w:hAnsi="Times New Roman"/>
          <w:color w:val="auto"/>
          <w:sz w:val="24"/>
          <w:szCs w:val="24"/>
          <w:u w:val="single"/>
        </w:rPr>
        <w:t>ункте </w:t>
      </w:r>
      <w:r w:rsidR="00C1192A" w:rsidRPr="00117965">
        <w:rPr>
          <w:rFonts w:ascii="Times New Roman" w:hAnsi="Times New Roman"/>
          <w:color w:val="auto"/>
          <w:sz w:val="24"/>
          <w:szCs w:val="24"/>
          <w:u w:val="single"/>
        </w:rPr>
        <w:fldChar w:fldCharType="begin"/>
      </w:r>
      <w:r w:rsidR="00C1192A" w:rsidRPr="00117965">
        <w:rPr>
          <w:rFonts w:ascii="Times New Roman" w:hAnsi="Times New Roman"/>
          <w:color w:val="auto"/>
          <w:sz w:val="24"/>
          <w:szCs w:val="24"/>
          <w:u w:val="single"/>
        </w:rPr>
        <w:instrText xml:space="preserve"> REF _Ref317515319 \r \h </w:instrText>
      </w:r>
      <w:r w:rsidR="00CC2B95" w:rsidRPr="00117965">
        <w:rPr>
          <w:rFonts w:ascii="Times New Roman" w:hAnsi="Times New Roman"/>
          <w:color w:val="auto"/>
          <w:sz w:val="24"/>
          <w:szCs w:val="24"/>
          <w:u w:val="single"/>
        </w:rPr>
        <w:instrText xml:space="preserve"> \* MERGEFORMAT </w:instrText>
      </w:r>
      <w:r w:rsidR="00C1192A" w:rsidRPr="00117965">
        <w:rPr>
          <w:rFonts w:ascii="Times New Roman" w:hAnsi="Times New Roman"/>
          <w:color w:val="auto"/>
          <w:sz w:val="24"/>
          <w:szCs w:val="24"/>
          <w:u w:val="single"/>
        </w:rPr>
      </w:r>
      <w:r w:rsidR="00C1192A" w:rsidRPr="00117965">
        <w:rPr>
          <w:rFonts w:ascii="Times New Roman" w:hAnsi="Times New Roman"/>
          <w:color w:val="auto"/>
          <w:sz w:val="24"/>
          <w:szCs w:val="24"/>
          <w:u w:val="single"/>
        </w:rPr>
        <w:fldChar w:fldCharType="separate"/>
      </w:r>
      <w:r w:rsidR="00594072">
        <w:rPr>
          <w:rFonts w:ascii="Times New Roman" w:hAnsi="Times New Roman"/>
          <w:color w:val="auto"/>
          <w:sz w:val="24"/>
          <w:szCs w:val="24"/>
          <w:u w:val="single"/>
        </w:rPr>
        <w:t>4.9.8</w:t>
      </w:r>
      <w:r w:rsidR="00C1192A"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7461C6" w:rsidRPr="00117965" w:rsidRDefault="007461C6" w:rsidP="00FA1AE0">
      <w:pPr>
        <w:numPr>
          <w:ilvl w:val="3"/>
          <w:numId w:val="11"/>
        </w:numPr>
        <w:tabs>
          <w:tab w:val="clear" w:pos="2357"/>
          <w:tab w:val="num" w:pos="1985"/>
        </w:tabs>
        <w:spacing w:before="30"/>
        <w:ind w:left="0" w:firstLine="993"/>
        <w:jc w:val="both"/>
      </w:pPr>
      <w:r w:rsidRPr="00117965">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Обеспечение заявки на участие в </w:t>
      </w:r>
      <w:r w:rsidR="009D6ADE" w:rsidRPr="00117965">
        <w:t>запросе предложений</w:t>
      </w:r>
      <w:r w:rsidRPr="00117965">
        <w:t xml:space="preserve"> должно быть </w:t>
      </w:r>
      <w:r w:rsidR="00A96C91" w:rsidRPr="00117965">
        <w:t>предоставлено</w:t>
      </w:r>
      <w:r w:rsidRPr="00117965">
        <w:t xml:space="preserve"> не позднее момента окончания срока подачи заявок на участие в</w:t>
      </w:r>
      <w:r w:rsidR="00D53A1F" w:rsidRPr="00117965">
        <w:rPr>
          <w:lang w:val="en-US"/>
        </w:rPr>
        <w:t> </w:t>
      </w:r>
      <w:r w:rsidR="009D6ADE" w:rsidRPr="00117965">
        <w:t>запросе предложений</w:t>
      </w:r>
      <w:r w:rsidRPr="00117965">
        <w:t xml:space="preserve">, указанного в извещении о проведении </w:t>
      </w:r>
      <w:r w:rsidR="003E0066" w:rsidRPr="00117965">
        <w:t>запроса предложений</w:t>
      </w:r>
      <w:r w:rsidRPr="00117965">
        <w:t xml:space="preserve"> и</w:t>
      </w:r>
      <w:r w:rsidRPr="00117965">
        <w:rPr>
          <w:lang w:val="en-US"/>
        </w:rPr>
        <w:t> </w:t>
      </w:r>
      <w:r w:rsidRPr="00117965">
        <w:t>в</w:t>
      </w:r>
      <w:r w:rsidRPr="00117965">
        <w:rPr>
          <w:lang w:val="en-US"/>
        </w:rPr>
        <w:t> </w:t>
      </w:r>
      <w:r w:rsidRPr="00117965">
        <w:rPr>
          <w:u w:val="single"/>
        </w:rPr>
        <w:t>пунк</w:t>
      </w:r>
      <w:r w:rsidR="00D35F80" w:rsidRPr="00117965">
        <w:rPr>
          <w:u w:val="single"/>
        </w:rPr>
        <w:t>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317250778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594072" w:rsidRPr="00594072">
        <w:rPr>
          <w:u w:val="single"/>
        </w:rPr>
        <w:t>20</w:t>
      </w:r>
      <w:r w:rsidR="00695D9D" w:rsidRPr="00117965">
        <w:rPr>
          <w:u w:val="single"/>
          <w:lang w:val="en-US"/>
        </w:rPr>
        <w:fldChar w:fldCharType="end"/>
      </w:r>
      <w:r w:rsidR="00D35F80" w:rsidRPr="00117965">
        <w:rPr>
          <w:u w:val="single"/>
        </w:rPr>
        <w:t xml:space="preserve"> раздела </w:t>
      </w:r>
      <w:r w:rsidR="00695D9D" w:rsidRPr="00117965">
        <w:rPr>
          <w:u w:val="single"/>
        </w:rPr>
        <w:fldChar w:fldCharType="begin"/>
      </w:r>
      <w:r w:rsidR="00695D9D" w:rsidRPr="00117965">
        <w:rPr>
          <w:u w:val="single"/>
        </w:rPr>
        <w:instrText xml:space="preserve"> REF _Ref317253575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F21DF0" w:rsidRPr="00117965" w:rsidRDefault="001A788E" w:rsidP="00EF264F">
      <w:pPr>
        <w:numPr>
          <w:ilvl w:val="2"/>
          <w:numId w:val="11"/>
        </w:numPr>
        <w:tabs>
          <w:tab w:val="clear" w:pos="1288"/>
          <w:tab w:val="num" w:pos="1701"/>
        </w:tabs>
        <w:spacing w:before="60"/>
        <w:ind w:left="0" w:firstLine="851"/>
        <w:jc w:val="both"/>
      </w:pPr>
      <w:r w:rsidRPr="00117965">
        <w:rPr>
          <w:bCs/>
          <w:i/>
        </w:rPr>
        <w:t>[</w:t>
      </w:r>
      <w:r w:rsidRPr="00117965">
        <w:rPr>
          <w:i/>
        </w:rPr>
        <w:t>При возможности предоставления участниками банковской гарантии в</w:t>
      </w:r>
      <w:r w:rsidR="00D53A1F" w:rsidRPr="00117965">
        <w:rPr>
          <w:i/>
          <w:lang w:val="en-US"/>
        </w:rPr>
        <w:t> </w:t>
      </w:r>
      <w:r w:rsidRPr="00117965">
        <w:rPr>
          <w:i/>
        </w:rPr>
        <w:t xml:space="preserve">качестве обеспечения заявки на участие в </w:t>
      </w:r>
      <w:r w:rsidR="009D6ADE" w:rsidRPr="00117965">
        <w:rPr>
          <w:i/>
        </w:rPr>
        <w:t>запросе предложений</w:t>
      </w:r>
      <w:r w:rsidR="00076279" w:rsidRPr="00117965">
        <w:rPr>
          <w:i/>
        </w:rPr>
        <w:t>].</w:t>
      </w:r>
      <w:r w:rsidRPr="00117965">
        <w:rPr>
          <w:i/>
        </w:rPr>
        <w:t xml:space="preserve"> </w:t>
      </w:r>
      <w:r w:rsidR="00076279" w:rsidRPr="00117965">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117965">
        <w:t>, следующего</w:t>
      </w:r>
      <w:r w:rsidR="00076279" w:rsidRPr="00117965">
        <w:t xml:space="preserve"> </w:t>
      </w:r>
      <w:r w:rsidR="00D0297C" w:rsidRPr="00117965">
        <w:t>за днем</w:t>
      </w:r>
      <w:r w:rsidR="00076279" w:rsidRPr="00117965">
        <w:t xml:space="preserve"> окончания подачи заявок на участие в запросе предложений по адресу места нахождения организатора </w:t>
      </w:r>
      <w:r w:rsidR="00A674D5" w:rsidRPr="00117965">
        <w:t>запроса предложений</w:t>
      </w:r>
      <w:r w:rsidR="00076279" w:rsidRPr="00117965">
        <w:t xml:space="preserve"> в соответствии с </w:t>
      </w:r>
      <w:r w:rsidR="00076279" w:rsidRPr="00117965">
        <w:rPr>
          <w:u w:val="single"/>
        </w:rPr>
        <w:t xml:space="preserve">пунктом </w:t>
      </w:r>
      <w:r w:rsidR="00076279" w:rsidRPr="00117965">
        <w:rPr>
          <w:u w:val="single"/>
        </w:rPr>
        <w:fldChar w:fldCharType="begin"/>
      </w:r>
      <w:r w:rsidR="00076279" w:rsidRPr="00117965">
        <w:rPr>
          <w:u w:val="single"/>
        </w:rPr>
        <w:instrText xml:space="preserve"> REF _Ref317250471 \r \h  \* MERGEFORMAT </w:instrText>
      </w:r>
      <w:r w:rsidR="00076279" w:rsidRPr="00117965">
        <w:rPr>
          <w:u w:val="single"/>
        </w:rPr>
      </w:r>
      <w:r w:rsidR="00076279" w:rsidRPr="00117965">
        <w:rPr>
          <w:u w:val="single"/>
        </w:rPr>
        <w:fldChar w:fldCharType="separate"/>
      </w:r>
      <w:r w:rsidR="00594072">
        <w:rPr>
          <w:u w:val="single"/>
        </w:rPr>
        <w:t>6</w:t>
      </w:r>
      <w:r w:rsidR="00076279" w:rsidRPr="00117965">
        <w:rPr>
          <w:u w:val="single"/>
        </w:rPr>
        <w:fldChar w:fldCharType="end"/>
      </w:r>
      <w:r w:rsidR="00076279" w:rsidRPr="00117965">
        <w:rPr>
          <w:u w:val="single"/>
        </w:rPr>
        <w:t xml:space="preserve"> раздела </w:t>
      </w:r>
      <w:r w:rsidR="00076279" w:rsidRPr="00117965">
        <w:rPr>
          <w:u w:val="single"/>
        </w:rPr>
        <w:fldChar w:fldCharType="begin"/>
      </w:r>
      <w:r w:rsidR="00076279" w:rsidRPr="00117965">
        <w:rPr>
          <w:u w:val="single"/>
        </w:rPr>
        <w:instrText xml:space="preserve"> REF _Ref317249938 \r \h  \* MERGEFORMAT </w:instrText>
      </w:r>
      <w:r w:rsidR="00076279" w:rsidRPr="00117965">
        <w:rPr>
          <w:u w:val="single"/>
        </w:rPr>
      </w:r>
      <w:r w:rsidR="00076279" w:rsidRPr="00117965">
        <w:rPr>
          <w:u w:val="single"/>
        </w:rPr>
        <w:fldChar w:fldCharType="separate"/>
      </w:r>
      <w:r w:rsidR="00594072">
        <w:rPr>
          <w:u w:val="single"/>
        </w:rPr>
        <w:t>5</w:t>
      </w:r>
      <w:r w:rsidR="00076279" w:rsidRPr="00117965">
        <w:rPr>
          <w:u w:val="single"/>
        </w:rPr>
        <w:fldChar w:fldCharType="end"/>
      </w:r>
      <w:r w:rsidR="00076279" w:rsidRPr="00117965">
        <w:rPr>
          <w:u w:val="single"/>
        </w:rPr>
        <w:t xml:space="preserve"> «Информационная карта </w:t>
      </w:r>
      <w:r w:rsidR="00A674D5" w:rsidRPr="00117965">
        <w:rPr>
          <w:u w:val="single"/>
        </w:rPr>
        <w:t>запроса предложений</w:t>
      </w:r>
      <w:r w:rsidR="00076279" w:rsidRPr="00117965">
        <w:rPr>
          <w:u w:val="single"/>
        </w:rPr>
        <w:t>»</w:t>
      </w:r>
      <w:r w:rsidR="00076279" w:rsidRPr="00117965">
        <w:t>.</w:t>
      </w:r>
    </w:p>
    <w:p w:rsidR="00C87330" w:rsidRPr="00117965" w:rsidRDefault="00C87330" w:rsidP="00EF264F">
      <w:pPr>
        <w:numPr>
          <w:ilvl w:val="2"/>
          <w:numId w:val="11"/>
        </w:numPr>
        <w:tabs>
          <w:tab w:val="clear" w:pos="1288"/>
          <w:tab w:val="num" w:pos="1701"/>
        </w:tabs>
        <w:spacing w:before="60"/>
        <w:ind w:left="0" w:firstLine="851"/>
        <w:jc w:val="both"/>
      </w:pPr>
      <w:bookmarkStart w:id="80" w:name="_Ref317253663"/>
      <w:r w:rsidRPr="00117965">
        <w:t xml:space="preserve">Обеспечение заявки на участие в </w:t>
      </w:r>
      <w:r w:rsidR="009D6ADE" w:rsidRPr="00117965">
        <w:t>запросе предложений</w:t>
      </w:r>
      <w:r w:rsidRPr="00117965">
        <w:t xml:space="preserve"> возвращается:</w:t>
      </w:r>
      <w:bookmarkEnd w:id="80"/>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proofErr w:type="gramStart"/>
      <w:r w:rsidRPr="00117965">
        <w:rPr>
          <w:rFonts w:ascii="Times New Roman" w:hAnsi="Times New Roman"/>
          <w:color w:val="auto"/>
          <w:sz w:val="24"/>
          <w:szCs w:val="24"/>
        </w:rPr>
        <w:t>в</w:t>
      </w:r>
      <w:proofErr w:type="gramEnd"/>
      <w:r w:rsidRPr="00117965">
        <w:rPr>
          <w:rFonts w:ascii="Times New Roman" w:hAnsi="Times New Roman"/>
          <w:color w:val="auto"/>
          <w:sz w:val="24"/>
          <w:szCs w:val="24"/>
        </w:rPr>
        <w:t xml:space="preserve"> течение </w:t>
      </w:r>
      <w:r w:rsidR="00207CBD" w:rsidRPr="00117965">
        <w:rPr>
          <w:rFonts w:ascii="Times New Roman" w:hAnsi="Times New Roman"/>
          <w:color w:val="auto"/>
          <w:sz w:val="24"/>
          <w:szCs w:val="24"/>
        </w:rPr>
        <w:t>5 (</w:t>
      </w:r>
      <w:r w:rsidRPr="00117965">
        <w:rPr>
          <w:rFonts w:ascii="Times New Roman" w:hAnsi="Times New Roman"/>
          <w:color w:val="auto"/>
          <w:sz w:val="24"/>
          <w:szCs w:val="24"/>
        </w:rPr>
        <w:t>пяти</w:t>
      </w:r>
      <w:r w:rsidR="00207CBD" w:rsidRPr="00117965">
        <w:rPr>
          <w:rFonts w:ascii="Times New Roman" w:hAnsi="Times New Roman"/>
          <w:color w:val="auto"/>
          <w:sz w:val="24"/>
          <w:szCs w:val="24"/>
        </w:rPr>
        <w:t>)</w:t>
      </w:r>
      <w:r w:rsidRPr="00117965">
        <w:rPr>
          <w:rFonts w:ascii="Times New Roman" w:hAnsi="Times New Roman"/>
          <w:color w:val="auto"/>
          <w:sz w:val="24"/>
          <w:szCs w:val="24"/>
        </w:rPr>
        <w:t xml:space="preserve"> рабочих дней со дня принятия решения об </w:t>
      </w:r>
      <w:r w:rsidR="00207CBD" w:rsidRPr="00117965">
        <w:rPr>
          <w:rFonts w:ascii="Times New Roman" w:hAnsi="Times New Roman"/>
          <w:color w:val="auto"/>
          <w:sz w:val="24"/>
          <w:szCs w:val="24"/>
        </w:rPr>
        <w:t>отказе от </w:t>
      </w:r>
      <w:r w:rsidRPr="00117965">
        <w:rPr>
          <w:rFonts w:ascii="Times New Roman" w:hAnsi="Times New Roman"/>
          <w:color w:val="auto"/>
          <w:sz w:val="24"/>
          <w:szCs w:val="24"/>
        </w:rPr>
        <w:t xml:space="preserve">проведения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xml:space="preserve"> – всем участникам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подавшим заявки на участие в</w:t>
      </w:r>
      <w:r w:rsidR="00A2638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proofErr w:type="gramStart"/>
      <w:r w:rsidRPr="00117965">
        <w:rPr>
          <w:rFonts w:ascii="Times New Roman" w:hAnsi="Times New Roman"/>
          <w:color w:val="auto"/>
          <w:sz w:val="24"/>
          <w:szCs w:val="24"/>
        </w:rPr>
        <w:t>в</w:t>
      </w:r>
      <w:proofErr w:type="gramEnd"/>
      <w:r w:rsidRPr="00117965">
        <w:rPr>
          <w:rFonts w:ascii="Times New Roman" w:hAnsi="Times New Roman"/>
          <w:color w:val="auto"/>
          <w:sz w:val="24"/>
          <w:szCs w:val="24"/>
        </w:rPr>
        <w:t xml:space="preserve"> течение </w:t>
      </w:r>
      <w:r w:rsidR="00207CBD"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поступления организатору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уведомления об отзыве </w:t>
      </w:r>
      <w:r w:rsidR="007A0C42"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заявки на участие в</w:t>
      </w:r>
      <w:r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00805F1D" w:rsidRPr="00117965">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proofErr w:type="gramStart"/>
      <w:r w:rsidRPr="00117965">
        <w:rPr>
          <w:rFonts w:ascii="Times New Roman" w:hAnsi="Times New Roman"/>
          <w:color w:val="auto"/>
          <w:sz w:val="24"/>
          <w:szCs w:val="24"/>
        </w:rPr>
        <w:t>в</w:t>
      </w:r>
      <w:proofErr w:type="gramEnd"/>
      <w:r w:rsidRPr="00117965">
        <w:rPr>
          <w:rFonts w:ascii="Times New Roman" w:hAnsi="Times New Roman"/>
          <w:color w:val="auto"/>
          <w:sz w:val="24"/>
          <w:szCs w:val="24"/>
        </w:rPr>
        <w:t xml:space="preserve"> течение </w:t>
      </w:r>
      <w:r w:rsidR="000024E5"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подписания протокола </w:t>
      </w:r>
      <w:r w:rsidR="000024E5" w:rsidRPr="00117965">
        <w:rPr>
          <w:rFonts w:ascii="Times New Roman" w:hAnsi="Times New Roman"/>
          <w:color w:val="auto"/>
          <w:sz w:val="24"/>
          <w:szCs w:val="24"/>
        </w:rPr>
        <w:t>подведения итогов</w:t>
      </w:r>
      <w:r w:rsidRPr="00117965">
        <w:rPr>
          <w:rFonts w:ascii="Times New Roman" w:hAnsi="Times New Roman"/>
          <w:color w:val="auto"/>
          <w:sz w:val="24"/>
          <w:szCs w:val="24"/>
        </w:rPr>
        <w:t xml:space="preserve"> – </w:t>
      </w:r>
      <w:r w:rsidR="007A0C42" w:rsidRPr="00117965">
        <w:rPr>
          <w:rFonts w:ascii="Times New Roman" w:hAnsi="Times New Roman"/>
          <w:color w:val="auto"/>
          <w:sz w:val="24"/>
          <w:szCs w:val="24"/>
        </w:rPr>
        <w:t xml:space="preserve">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0024E5" w:rsidRPr="00117965">
        <w:rPr>
          <w:rFonts w:ascii="Times New Roman" w:hAnsi="Times New Roman"/>
          <w:color w:val="auto"/>
          <w:sz w:val="24"/>
          <w:szCs w:val="24"/>
        </w:rPr>
        <w:t>заявка которого отклонена;</w:t>
      </w:r>
    </w:p>
    <w:p w:rsidR="00E23AF3" w:rsidRPr="00117965"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proofErr w:type="gramStart"/>
      <w:r w:rsidRPr="00117965">
        <w:rPr>
          <w:rFonts w:ascii="Times New Roman" w:hAnsi="Times New Roman"/>
          <w:color w:val="auto"/>
          <w:sz w:val="24"/>
          <w:szCs w:val="24"/>
        </w:rPr>
        <w:t>в</w:t>
      </w:r>
      <w:proofErr w:type="gramEnd"/>
      <w:r w:rsidRPr="00117965">
        <w:rPr>
          <w:rFonts w:ascii="Times New Roman" w:hAnsi="Times New Roman"/>
          <w:color w:val="auto"/>
          <w:sz w:val="24"/>
          <w:szCs w:val="24"/>
        </w:rPr>
        <w:t xml:space="preserve"> течение </w:t>
      </w:r>
      <w:r w:rsidR="00C43314"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w:t>
      </w:r>
      <w:r w:rsidR="00C43314" w:rsidRPr="00117965">
        <w:rPr>
          <w:rFonts w:ascii="Times New Roman" w:hAnsi="Times New Roman"/>
          <w:color w:val="auto"/>
          <w:sz w:val="24"/>
          <w:szCs w:val="24"/>
        </w:rPr>
        <w:t xml:space="preserve">заключения договора </w:t>
      </w:r>
      <w:r w:rsidR="00DA1362" w:rsidRPr="00117965">
        <w:rPr>
          <w:rFonts w:ascii="Times New Roman" w:hAnsi="Times New Roman"/>
          <w:color w:val="auto"/>
          <w:sz w:val="24"/>
          <w:szCs w:val="24"/>
        </w:rPr>
        <w:t>с</w:t>
      </w:r>
      <w:r w:rsidR="00D53A1F" w:rsidRPr="00117965">
        <w:rPr>
          <w:rFonts w:ascii="Times New Roman" w:hAnsi="Times New Roman"/>
          <w:color w:val="auto"/>
          <w:sz w:val="24"/>
          <w:szCs w:val="24"/>
          <w:lang w:val="en-US"/>
        </w:rPr>
        <w:t> </w:t>
      </w:r>
      <w:r w:rsidR="00DA1362" w:rsidRPr="00117965">
        <w:rPr>
          <w:rFonts w:ascii="Times New Roman" w:hAnsi="Times New Roman"/>
          <w:color w:val="auto"/>
          <w:sz w:val="24"/>
          <w:szCs w:val="24"/>
        </w:rPr>
        <w:t xml:space="preserve">победителем </w:t>
      </w:r>
      <w:r w:rsidR="003E0066" w:rsidRPr="00117965">
        <w:rPr>
          <w:rFonts w:ascii="Times New Roman" w:hAnsi="Times New Roman"/>
          <w:color w:val="auto"/>
          <w:sz w:val="24"/>
          <w:szCs w:val="24"/>
        </w:rPr>
        <w:t>запроса предложений</w:t>
      </w:r>
      <w:r w:rsidR="00DA1362" w:rsidRPr="00117965">
        <w:rPr>
          <w:rFonts w:ascii="Times New Roman" w:hAnsi="Times New Roman"/>
          <w:color w:val="auto"/>
          <w:sz w:val="24"/>
          <w:szCs w:val="24"/>
        </w:rPr>
        <w:t xml:space="preserve"> </w:t>
      </w:r>
      <w:r w:rsidR="00C43314" w:rsidRPr="00117965">
        <w:rPr>
          <w:rFonts w:ascii="Times New Roman" w:hAnsi="Times New Roman"/>
          <w:color w:val="auto"/>
          <w:sz w:val="24"/>
          <w:szCs w:val="24"/>
        </w:rPr>
        <w:t xml:space="preserve">по результатам состоявшегося </w:t>
      </w:r>
      <w:r w:rsidR="003E0066" w:rsidRPr="00117965">
        <w:rPr>
          <w:rFonts w:ascii="Times New Roman" w:hAnsi="Times New Roman"/>
          <w:color w:val="auto"/>
          <w:sz w:val="24"/>
          <w:szCs w:val="24"/>
        </w:rPr>
        <w:t>запроса предложений</w:t>
      </w:r>
      <w:r w:rsidR="00C43314" w:rsidRPr="00117965">
        <w:rPr>
          <w:rFonts w:ascii="Times New Roman" w:hAnsi="Times New Roman"/>
          <w:color w:val="auto"/>
          <w:sz w:val="24"/>
          <w:szCs w:val="24"/>
        </w:rPr>
        <w:t xml:space="preserve"> и (если требовалось) предоставления им обеспеч</w:t>
      </w:r>
      <w:r w:rsidR="00DA1362" w:rsidRPr="00117965">
        <w:rPr>
          <w:rFonts w:ascii="Times New Roman" w:hAnsi="Times New Roman"/>
          <w:color w:val="auto"/>
          <w:sz w:val="24"/>
          <w:szCs w:val="24"/>
        </w:rPr>
        <w:t>ения исполнения обязательств по </w:t>
      </w:r>
      <w:r w:rsidR="00C43314" w:rsidRPr="00117965">
        <w:rPr>
          <w:rFonts w:ascii="Times New Roman" w:hAnsi="Times New Roman"/>
          <w:color w:val="auto"/>
          <w:sz w:val="24"/>
          <w:szCs w:val="24"/>
        </w:rPr>
        <w:t>договору</w:t>
      </w:r>
      <w:r w:rsidRPr="00117965">
        <w:rPr>
          <w:rFonts w:ascii="Times New Roman" w:hAnsi="Times New Roman"/>
          <w:color w:val="auto"/>
          <w:sz w:val="24"/>
          <w:szCs w:val="24"/>
        </w:rPr>
        <w:t xml:space="preserve"> –</w:t>
      </w:r>
      <w:r w:rsidR="00DA1362" w:rsidRPr="00117965">
        <w:rPr>
          <w:rFonts w:ascii="Times New Roman" w:hAnsi="Times New Roman"/>
          <w:color w:val="auto"/>
          <w:sz w:val="24"/>
          <w:szCs w:val="24"/>
        </w:rPr>
        <w:t xml:space="preserve"> победителю </w:t>
      </w:r>
      <w:r w:rsidR="003E0066" w:rsidRPr="00117965">
        <w:rPr>
          <w:rFonts w:ascii="Times New Roman" w:hAnsi="Times New Roman"/>
          <w:color w:val="auto"/>
          <w:sz w:val="24"/>
          <w:szCs w:val="24"/>
        </w:rPr>
        <w:t>запроса предложений</w:t>
      </w:r>
      <w:r w:rsidR="0088424C" w:rsidRPr="00117965">
        <w:rPr>
          <w:rFonts w:ascii="Times New Roman" w:hAnsi="Times New Roman"/>
          <w:color w:val="auto"/>
          <w:sz w:val="24"/>
          <w:szCs w:val="24"/>
        </w:rPr>
        <w:t xml:space="preserve"> и </w:t>
      </w:r>
      <w:r w:rsidR="00E23AF3" w:rsidRPr="00117965">
        <w:rPr>
          <w:rFonts w:ascii="Times New Roman" w:hAnsi="Times New Roman"/>
          <w:color w:val="auto"/>
          <w:sz w:val="24"/>
          <w:szCs w:val="24"/>
        </w:rPr>
        <w:t xml:space="preserve">всем остальным участникам </w:t>
      </w:r>
      <w:r w:rsidR="003E0066" w:rsidRPr="00117965">
        <w:rPr>
          <w:rFonts w:ascii="Times New Roman" w:hAnsi="Times New Roman"/>
          <w:color w:val="auto"/>
          <w:sz w:val="24"/>
          <w:szCs w:val="24"/>
        </w:rPr>
        <w:t>запроса предложений</w:t>
      </w:r>
      <w:r w:rsidR="00E23AF3" w:rsidRPr="00117965">
        <w:rPr>
          <w:rFonts w:ascii="Times New Roman" w:hAnsi="Times New Roman"/>
          <w:color w:val="auto"/>
          <w:sz w:val="24"/>
          <w:szCs w:val="24"/>
        </w:rPr>
        <w:t>, которым обеспечение заявки не было возвращено на предыдущих стадиях;</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proofErr w:type="gramStart"/>
      <w:r w:rsidRPr="00117965">
        <w:rPr>
          <w:rFonts w:ascii="Times New Roman" w:hAnsi="Times New Roman"/>
          <w:color w:val="auto"/>
          <w:sz w:val="24"/>
          <w:szCs w:val="24"/>
        </w:rPr>
        <w:t>в</w:t>
      </w:r>
      <w:proofErr w:type="gramEnd"/>
      <w:r w:rsidRPr="00117965">
        <w:rPr>
          <w:rFonts w:ascii="Times New Roman" w:hAnsi="Times New Roman"/>
          <w:color w:val="auto"/>
          <w:sz w:val="24"/>
          <w:szCs w:val="24"/>
        </w:rPr>
        <w:t xml:space="preserve"> течение 5 (пяти) рабочих дней со дня заключения договора с</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FD66E0"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594072">
        <w:rPr>
          <w:rFonts w:ascii="Times New Roman" w:hAnsi="Times New Roman"/>
          <w:color w:val="auto"/>
          <w:sz w:val="24"/>
          <w:szCs w:val="24"/>
          <w:u w:val="single"/>
        </w:rPr>
        <w:t>4.15.9</w:t>
      </w:r>
      <w:r w:rsidR="00C42E0F" w:rsidRPr="00117965">
        <w:rPr>
          <w:rFonts w:ascii="Times New Roman" w:hAnsi="Times New Roman"/>
          <w:color w:val="auto"/>
          <w:sz w:val="24"/>
          <w:szCs w:val="24"/>
          <w:u w:val="single"/>
        </w:rPr>
        <w:fldChar w:fldCharType="end"/>
      </w:r>
      <w:r w:rsidR="00C42E0F"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594072">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594072">
        <w:rPr>
          <w:rFonts w:ascii="Times New Roman" w:hAnsi="Times New Roman"/>
          <w:color w:val="auto"/>
          <w:sz w:val="24"/>
          <w:szCs w:val="24"/>
          <w:u w:val="single"/>
        </w:rPr>
        <w:t>4.15.18</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proofErr w:type="gramStart"/>
      <w:r w:rsidRPr="00117965">
        <w:rPr>
          <w:rFonts w:ascii="Times New Roman" w:hAnsi="Times New Roman"/>
          <w:color w:val="auto"/>
          <w:sz w:val="24"/>
          <w:szCs w:val="24"/>
        </w:rPr>
        <w:t>в</w:t>
      </w:r>
      <w:proofErr w:type="gramEnd"/>
      <w:r w:rsidRPr="00117965">
        <w:rPr>
          <w:rFonts w:ascii="Times New Roman" w:hAnsi="Times New Roman"/>
          <w:color w:val="auto"/>
          <w:sz w:val="24"/>
          <w:szCs w:val="24"/>
        </w:rPr>
        <w:t xml:space="preserve"> течение 5 (пяти) рабочих дней со дня признания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несостоявшимся и принятия решения о </w:t>
      </w:r>
      <w:proofErr w:type="spellStart"/>
      <w:r w:rsidRPr="00117965">
        <w:rPr>
          <w:rFonts w:ascii="Times New Roman" w:hAnsi="Times New Roman"/>
          <w:color w:val="auto"/>
          <w:sz w:val="24"/>
          <w:szCs w:val="24"/>
        </w:rPr>
        <w:t>незаключении</w:t>
      </w:r>
      <w:proofErr w:type="spellEnd"/>
      <w:r w:rsidRPr="00117965">
        <w:rPr>
          <w:rFonts w:ascii="Times New Roman" w:hAnsi="Times New Roman"/>
          <w:color w:val="auto"/>
          <w:sz w:val="24"/>
          <w:szCs w:val="24"/>
        </w:rPr>
        <w:t xml:space="preserve"> договора по его результатам –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которому обеспечение заявки не было возвращено на предыдущих стадиях.</w:t>
      </w:r>
    </w:p>
    <w:p w:rsidR="00E23AF3" w:rsidRPr="00117965" w:rsidRDefault="00E23AF3" w:rsidP="00EF264F">
      <w:pPr>
        <w:numPr>
          <w:ilvl w:val="2"/>
          <w:numId w:val="11"/>
        </w:numPr>
        <w:tabs>
          <w:tab w:val="clear" w:pos="1288"/>
          <w:tab w:val="num" w:pos="1701"/>
        </w:tabs>
        <w:spacing w:before="60"/>
        <w:ind w:left="0" w:firstLine="851"/>
        <w:jc w:val="both"/>
      </w:pPr>
      <w:bookmarkStart w:id="81" w:name="_Ref317253690"/>
      <w:r w:rsidRPr="00117965">
        <w:t xml:space="preserve">В случае поступления жалобы на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003F34DE" w:rsidRPr="00117965">
        <w:t>,</w:t>
      </w:r>
      <w:r w:rsidRPr="00117965">
        <w:t xml:space="preserve"> срок в соответствии с </w:t>
      </w:r>
      <w:r w:rsidRPr="00117965">
        <w:rPr>
          <w:u w:val="single"/>
        </w:rPr>
        <w:t>пунктом </w:t>
      </w:r>
      <w:r w:rsidRPr="00117965">
        <w:rPr>
          <w:u w:val="single"/>
        </w:rPr>
        <w:fldChar w:fldCharType="begin"/>
      </w:r>
      <w:r w:rsidRPr="00117965">
        <w:rPr>
          <w:u w:val="single"/>
        </w:rPr>
        <w:instrText xml:space="preserve"> REF _Ref317253663 \r \h </w:instrText>
      </w:r>
      <w:r w:rsidR="00CC2B95" w:rsidRPr="00117965">
        <w:rPr>
          <w:u w:val="single"/>
        </w:rPr>
        <w:instrText xml:space="preserve"> \* MERGEFORMAT </w:instrText>
      </w:r>
      <w:r w:rsidRPr="00117965">
        <w:rPr>
          <w:u w:val="single"/>
        </w:rPr>
      </w:r>
      <w:r w:rsidRPr="00117965">
        <w:rPr>
          <w:u w:val="single"/>
        </w:rPr>
        <w:fldChar w:fldCharType="separate"/>
      </w:r>
      <w:r w:rsidR="00594072">
        <w:rPr>
          <w:u w:val="single"/>
        </w:rPr>
        <w:t>4.9.6</w:t>
      </w:r>
      <w:r w:rsidRPr="00117965">
        <w:rPr>
          <w:u w:val="single"/>
        </w:rPr>
        <w:fldChar w:fldCharType="end"/>
      </w:r>
      <w:r w:rsidRPr="00117965">
        <w:t xml:space="preserve">, начиная с которого участник </w:t>
      </w:r>
      <w:r w:rsidR="003E0066" w:rsidRPr="00117965">
        <w:t>запроса предложений</w:t>
      </w:r>
      <w:r w:rsidRPr="00117965">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117965" w:rsidRDefault="00C87330" w:rsidP="00EF264F">
      <w:pPr>
        <w:numPr>
          <w:ilvl w:val="2"/>
          <w:numId w:val="11"/>
        </w:numPr>
        <w:tabs>
          <w:tab w:val="clear" w:pos="1288"/>
          <w:tab w:val="num" w:pos="1701"/>
        </w:tabs>
        <w:spacing w:before="60"/>
        <w:ind w:left="0" w:firstLine="851"/>
        <w:jc w:val="both"/>
      </w:pPr>
      <w:bookmarkStart w:id="82" w:name="_Ref317515319"/>
      <w:r w:rsidRPr="00117965">
        <w:t xml:space="preserve">Обеспечение заявки на участие в </w:t>
      </w:r>
      <w:r w:rsidR="009D6ADE" w:rsidRPr="00117965">
        <w:t>запросе предложений</w:t>
      </w:r>
      <w:r w:rsidRPr="00117965">
        <w:t xml:space="preserve"> может быть удержано в</w:t>
      </w:r>
      <w:r w:rsidRPr="00117965">
        <w:rPr>
          <w:lang w:val="en-US"/>
        </w:rPr>
        <w:t> </w:t>
      </w:r>
      <w:r w:rsidRPr="00117965">
        <w:t>следующих случаях:</w:t>
      </w:r>
      <w:bookmarkEnd w:id="81"/>
      <w:bookmarkEnd w:id="82"/>
    </w:p>
    <w:p w:rsidR="008C69D0" w:rsidRPr="00117965"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proofErr w:type="gramStart"/>
      <w:r w:rsidRPr="00117965">
        <w:rPr>
          <w:rFonts w:ascii="Times New Roman" w:hAnsi="Times New Roman"/>
          <w:color w:val="auto"/>
          <w:sz w:val="24"/>
          <w:szCs w:val="24"/>
        </w:rPr>
        <w:t>при</w:t>
      </w:r>
      <w:proofErr w:type="gramEnd"/>
      <w:r w:rsidRPr="00117965">
        <w:rPr>
          <w:rFonts w:ascii="Times New Roman" w:hAnsi="Times New Roman"/>
          <w:color w:val="auto"/>
          <w:sz w:val="24"/>
          <w:szCs w:val="24"/>
        </w:rPr>
        <w:t xml:space="preserve"> отзыве либо изменении поданной заявки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117965">
        <w:rPr>
          <w:rFonts w:ascii="Times New Roman" w:hAnsi="Times New Roman"/>
          <w:color w:val="auto"/>
          <w:sz w:val="24"/>
          <w:szCs w:val="24"/>
        </w:rPr>
        <w:t>запросе предложений</w:t>
      </w:r>
      <w:r w:rsidR="00EB13B6" w:rsidRPr="00117965">
        <w:rPr>
          <w:rFonts w:ascii="Times New Roman" w:hAnsi="Times New Roman"/>
          <w:color w:val="auto"/>
          <w:sz w:val="24"/>
          <w:szCs w:val="24"/>
        </w:rPr>
        <w:t xml:space="preserve">, установленного в извещении о проведении </w:t>
      </w:r>
      <w:r w:rsidR="003E0066" w:rsidRPr="00117965">
        <w:rPr>
          <w:rFonts w:ascii="Times New Roman" w:hAnsi="Times New Roman"/>
          <w:color w:val="auto"/>
          <w:sz w:val="24"/>
          <w:szCs w:val="24"/>
        </w:rPr>
        <w:t>запроса предложений</w:t>
      </w:r>
      <w:r w:rsidR="00EB13B6" w:rsidRPr="00117965">
        <w:rPr>
          <w:rFonts w:ascii="Times New Roman" w:hAnsi="Times New Roman"/>
          <w:color w:val="auto"/>
          <w:sz w:val="24"/>
          <w:szCs w:val="24"/>
        </w:rPr>
        <w:t xml:space="preserve"> и в </w:t>
      </w:r>
      <w:r w:rsidR="00EB13B6" w:rsidRPr="00117965">
        <w:rPr>
          <w:rFonts w:ascii="Times New Roman" w:hAnsi="Times New Roman"/>
          <w:color w:val="auto"/>
          <w:sz w:val="24"/>
          <w:szCs w:val="24"/>
          <w:u w:val="single"/>
        </w:rPr>
        <w:t>пункте</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317250778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594072" w:rsidRPr="00594072">
        <w:rPr>
          <w:rFonts w:ascii="Times New Roman" w:hAnsi="Times New Roman"/>
          <w:color w:val="auto"/>
          <w:sz w:val="24"/>
          <w:szCs w:val="24"/>
          <w:u w:val="single"/>
        </w:rPr>
        <w:t>20</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раздела</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317253625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594072" w:rsidRPr="00594072">
        <w:rPr>
          <w:rFonts w:ascii="Times New Roman" w:hAnsi="Times New Roman"/>
          <w:color w:val="auto"/>
          <w:sz w:val="24"/>
          <w:szCs w:val="24"/>
          <w:u w:val="single"/>
        </w:rPr>
        <w:t>5</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00EB13B6" w:rsidRPr="00117965">
        <w:rPr>
          <w:rFonts w:ascii="Times New Roman" w:hAnsi="Times New Roman"/>
          <w:color w:val="auto"/>
          <w:sz w:val="24"/>
          <w:szCs w:val="24"/>
          <w:u w:val="single"/>
        </w:rPr>
        <w:t>»</w:t>
      </w:r>
      <w:r w:rsidRPr="00117965">
        <w:rPr>
          <w:rFonts w:ascii="Times New Roman" w:hAnsi="Times New Roman"/>
          <w:color w:val="auto"/>
          <w:sz w:val="24"/>
          <w:szCs w:val="24"/>
        </w:rPr>
        <w:t>;</w:t>
      </w:r>
    </w:p>
    <w:p w:rsidR="00C87330" w:rsidRPr="00117965"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proofErr w:type="gramStart"/>
      <w:r w:rsidRPr="00117965">
        <w:rPr>
          <w:rFonts w:ascii="Times New Roman" w:hAnsi="Times New Roman"/>
          <w:color w:val="auto"/>
          <w:sz w:val="24"/>
          <w:szCs w:val="24"/>
        </w:rPr>
        <w:t>уклонения</w:t>
      </w:r>
      <w:proofErr w:type="gramEnd"/>
      <w:r w:rsidRPr="00117965">
        <w:rPr>
          <w:rFonts w:ascii="Times New Roman" w:hAnsi="Times New Roman"/>
          <w:color w:val="auto"/>
          <w:sz w:val="24"/>
          <w:szCs w:val="24"/>
        </w:rPr>
        <w:t xml:space="preserve"> победителя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или участника запроса предложений, с которым </w:t>
      </w:r>
      <w:r w:rsidR="00804702" w:rsidRPr="00117965">
        <w:rPr>
          <w:rFonts w:ascii="Times New Roman" w:hAnsi="Times New Roman"/>
          <w:color w:val="auto"/>
          <w:sz w:val="24"/>
          <w:szCs w:val="24"/>
        </w:rPr>
        <w:t xml:space="preserve">принято решение о заключении договора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C42E0F" w:rsidRPr="00117965">
        <w:rPr>
          <w:rFonts w:ascii="Times New Roman" w:hAnsi="Times New Roman"/>
          <w:color w:val="auto"/>
          <w:sz w:val="24"/>
          <w:szCs w:val="24"/>
          <w:u w:val="single"/>
        </w:rPr>
        <w:t>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594072">
        <w:rPr>
          <w:rFonts w:ascii="Times New Roman" w:hAnsi="Times New Roman"/>
          <w:color w:val="auto"/>
          <w:sz w:val="24"/>
          <w:szCs w:val="24"/>
          <w:u w:val="single"/>
        </w:rPr>
        <w:t>4.15.9</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594072">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594072">
        <w:rPr>
          <w:rFonts w:ascii="Times New Roman" w:hAnsi="Times New Roman"/>
          <w:color w:val="auto"/>
          <w:sz w:val="24"/>
          <w:szCs w:val="24"/>
          <w:u w:val="single"/>
        </w:rPr>
        <w:t>4.15.18</w:t>
      </w:r>
      <w:r w:rsidR="00113C1B"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от заключения договора</w:t>
      </w:r>
      <w:r w:rsidR="00D71382" w:rsidRPr="00117965">
        <w:rPr>
          <w:rFonts w:ascii="Times New Roman" w:hAnsi="Times New Roman"/>
          <w:color w:val="auto"/>
          <w:sz w:val="24"/>
          <w:szCs w:val="24"/>
        </w:rPr>
        <w:t xml:space="preserve"> (</w:t>
      </w:r>
      <w:r w:rsidR="00D71382" w:rsidRPr="00117965">
        <w:rPr>
          <w:rFonts w:ascii="Times New Roman" w:hAnsi="Times New Roman"/>
          <w:color w:val="auto"/>
          <w:sz w:val="24"/>
          <w:szCs w:val="24"/>
          <w:u w:val="single"/>
        </w:rPr>
        <w:t>пункт</w:t>
      </w:r>
      <w:r w:rsidR="00C42E0F"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_Ref352057514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594072">
        <w:rPr>
          <w:rFonts w:ascii="Times New Roman" w:hAnsi="Times New Roman"/>
          <w:color w:val="auto"/>
          <w:sz w:val="24"/>
          <w:szCs w:val="24"/>
          <w:u w:val="single"/>
        </w:rPr>
        <w:t>4.15.19</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w:t>
      </w:r>
    </w:p>
    <w:p w:rsidR="00C87330" w:rsidRPr="00117965" w:rsidRDefault="00C87330" w:rsidP="00EF264F">
      <w:pPr>
        <w:numPr>
          <w:ilvl w:val="2"/>
          <w:numId w:val="11"/>
        </w:numPr>
        <w:tabs>
          <w:tab w:val="clear" w:pos="1288"/>
          <w:tab w:val="num" w:pos="1701"/>
        </w:tabs>
        <w:spacing w:before="60"/>
        <w:ind w:left="0" w:firstLine="851"/>
        <w:jc w:val="both"/>
      </w:pPr>
      <w:r w:rsidRPr="00117965">
        <w:t>При наступл</w:t>
      </w:r>
      <w:r w:rsidR="00035643" w:rsidRPr="00117965">
        <w:t xml:space="preserve">ении случая, указанного в </w:t>
      </w:r>
      <w:r w:rsidR="00035643" w:rsidRPr="00117965">
        <w:rPr>
          <w:u w:val="single"/>
        </w:rPr>
        <w:t>пункте </w:t>
      </w:r>
      <w:r w:rsidR="005E66A9" w:rsidRPr="00117965">
        <w:rPr>
          <w:u w:val="single"/>
        </w:rPr>
        <w:fldChar w:fldCharType="begin"/>
      </w:r>
      <w:r w:rsidR="005E66A9" w:rsidRPr="00117965">
        <w:rPr>
          <w:u w:val="single"/>
        </w:rPr>
        <w:instrText xml:space="preserve"> REF _Ref317515319 \r \h </w:instrText>
      </w:r>
      <w:r w:rsidR="005974BC" w:rsidRPr="00117965">
        <w:rPr>
          <w:u w:val="single"/>
        </w:rPr>
        <w:instrText xml:space="preserve"> \* MERGEFORMAT </w:instrText>
      </w:r>
      <w:r w:rsidR="005E66A9" w:rsidRPr="00117965">
        <w:rPr>
          <w:u w:val="single"/>
        </w:rPr>
      </w:r>
      <w:r w:rsidR="005E66A9" w:rsidRPr="00117965">
        <w:rPr>
          <w:u w:val="single"/>
        </w:rPr>
        <w:fldChar w:fldCharType="separate"/>
      </w:r>
      <w:r w:rsidR="00594072">
        <w:rPr>
          <w:u w:val="single"/>
        </w:rPr>
        <w:t>4.9.8</w:t>
      </w:r>
      <w:r w:rsidR="005E66A9" w:rsidRPr="00117965">
        <w:rPr>
          <w:u w:val="single"/>
        </w:rPr>
        <w:fldChar w:fldCharType="end"/>
      </w:r>
      <w:r w:rsidRPr="00117965">
        <w:t xml:space="preserve">, организатор </w:t>
      </w:r>
      <w:r w:rsidR="003E0066" w:rsidRPr="00117965">
        <w:t>запроса предложений</w:t>
      </w:r>
      <w:r w:rsidR="006F02C8" w:rsidRPr="00117965">
        <w:t>/заказчик</w:t>
      </w:r>
      <w:r w:rsidRPr="00117965">
        <w:t xml:space="preserve"> уведомляет </w:t>
      </w:r>
      <w:r w:rsidR="00E14F28" w:rsidRPr="00117965">
        <w:t xml:space="preserve">такого </w:t>
      </w:r>
      <w:r w:rsidRPr="00117965">
        <w:t>участника</w:t>
      </w:r>
      <w:r w:rsidR="0008141F" w:rsidRPr="00117965">
        <w:t xml:space="preserve"> </w:t>
      </w:r>
      <w:r w:rsidR="003E0066" w:rsidRPr="00117965">
        <w:t>запроса предложений</w:t>
      </w:r>
      <w:r w:rsidRPr="00117965">
        <w:t xml:space="preserve"> </w:t>
      </w:r>
      <w:r w:rsidR="0008141F" w:rsidRPr="00117965">
        <w:t>об </w:t>
      </w:r>
      <w:r w:rsidRPr="00117965">
        <w:t>удержании обеспечен</w:t>
      </w:r>
      <w:r w:rsidR="006F02C8" w:rsidRPr="00117965">
        <w:t xml:space="preserve">ия заявки на участие в </w:t>
      </w:r>
      <w:r w:rsidR="009D6ADE" w:rsidRPr="00117965">
        <w:t>запросе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3" w:name="_Ref317254894"/>
      <w:r w:rsidRPr="00117965">
        <w:t>Подача и прием заяв</w:t>
      </w:r>
      <w:r w:rsidR="000B1AA1" w:rsidRPr="00117965">
        <w:t>ок</w:t>
      </w:r>
      <w:r w:rsidRPr="00117965">
        <w:t xml:space="preserve"> на участие в </w:t>
      </w:r>
      <w:r w:rsidR="009D6ADE" w:rsidRPr="00117965">
        <w:t>запросе предложений</w:t>
      </w:r>
      <w:bookmarkEnd w:id="83"/>
    </w:p>
    <w:p w:rsidR="000B1AA1" w:rsidRPr="00117965" w:rsidRDefault="000B1AA1" w:rsidP="00EF264F">
      <w:pPr>
        <w:numPr>
          <w:ilvl w:val="2"/>
          <w:numId w:val="11"/>
        </w:numPr>
        <w:tabs>
          <w:tab w:val="clear" w:pos="1288"/>
          <w:tab w:val="num" w:pos="1701"/>
        </w:tabs>
        <w:spacing w:before="60"/>
        <w:ind w:left="0" w:firstLine="851"/>
        <w:jc w:val="both"/>
      </w:pPr>
      <w:r w:rsidRPr="00117965">
        <w:t xml:space="preserve">Порядок подачи заявок на участие в </w:t>
      </w:r>
      <w:r w:rsidR="009D6ADE" w:rsidRPr="00117965">
        <w:t>запросе предложений</w:t>
      </w:r>
      <w:r w:rsidRPr="00117965">
        <w:t xml:space="preserve"> на ЭТП определяется регламентом работы данной ЭТП.</w:t>
      </w:r>
    </w:p>
    <w:p w:rsidR="00C87330" w:rsidRPr="00117965" w:rsidRDefault="000B1AA1" w:rsidP="00EF264F">
      <w:pPr>
        <w:numPr>
          <w:ilvl w:val="2"/>
          <w:numId w:val="11"/>
        </w:numPr>
        <w:tabs>
          <w:tab w:val="clear" w:pos="1288"/>
          <w:tab w:val="num" w:pos="1701"/>
        </w:tabs>
        <w:spacing w:before="60"/>
        <w:ind w:left="0" w:firstLine="851"/>
        <w:jc w:val="both"/>
      </w:pPr>
      <w:r w:rsidRPr="00117965">
        <w:t xml:space="preserve">Заявки на участие в </w:t>
      </w:r>
      <w:r w:rsidR="009D6ADE" w:rsidRPr="00117965">
        <w:t>запросе предложений</w:t>
      </w:r>
      <w:r w:rsidRPr="00117965">
        <w:t xml:space="preserve"> должны быть поданы на</w:t>
      </w:r>
      <w:r w:rsidR="00D53A1F" w:rsidRPr="00117965">
        <w:rPr>
          <w:lang w:val="en-US"/>
        </w:rPr>
        <w:t> </w:t>
      </w:r>
      <w:r w:rsidRPr="00117965">
        <w:t xml:space="preserve">ЭТП </w:t>
      </w:r>
      <w:r w:rsidR="00A43962" w:rsidRPr="00117965">
        <w:t>до </w:t>
      </w:r>
      <w:r w:rsidRPr="00117965">
        <w:t xml:space="preserve">истечения срока, установленного в извещении о проведении </w:t>
      </w:r>
      <w:r w:rsidR="003E0066" w:rsidRPr="00117965">
        <w:t>запроса предложений</w:t>
      </w:r>
      <w:r w:rsidRPr="00117965">
        <w:t xml:space="preserve"> и</w:t>
      </w:r>
      <w:r w:rsidR="00A43962" w:rsidRPr="00117965">
        <w:t> </w:t>
      </w:r>
      <w:r w:rsidRPr="00117965">
        <w:t>в</w:t>
      </w:r>
      <w:r w:rsidR="00A43962" w:rsidRPr="00117965">
        <w:t>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594072">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_Ref317253730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594072">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178A0" w:rsidRPr="00117965" w:rsidRDefault="00B178A0" w:rsidP="00EF264F">
      <w:pPr>
        <w:numPr>
          <w:ilvl w:val="2"/>
          <w:numId w:val="11"/>
        </w:numPr>
        <w:tabs>
          <w:tab w:val="clear" w:pos="1288"/>
          <w:tab w:val="num" w:pos="1701"/>
        </w:tabs>
        <w:spacing w:before="60"/>
        <w:ind w:left="0" w:firstLine="851"/>
        <w:jc w:val="both"/>
      </w:pPr>
      <w:r w:rsidRPr="00117965">
        <w:t xml:space="preserve">Заявки на участие в запросе предложений должны быть поданы в соответствии </w:t>
      </w:r>
      <w:r w:rsidR="00E10DE3" w:rsidRPr="00117965">
        <w:t>требованиями по</w:t>
      </w:r>
      <w:r w:rsidRPr="00117965">
        <w:t> состав</w:t>
      </w:r>
      <w:r w:rsidR="00E10DE3" w:rsidRPr="00117965">
        <w:t>у</w:t>
      </w:r>
      <w:r w:rsidRPr="00117965">
        <w:t xml:space="preserve"> и порядк</w:t>
      </w:r>
      <w:r w:rsidR="00E10DE3" w:rsidRPr="00117965">
        <w:t>у</w:t>
      </w:r>
      <w:r w:rsidRPr="00117965">
        <w:t xml:space="preserve"> размещения документов в составе заявок, указанным</w:t>
      </w:r>
      <w:r w:rsidR="00E10DE3" w:rsidRPr="00117965">
        <w:t>и</w:t>
      </w:r>
      <w:r w:rsidRPr="00117965">
        <w:t xml:space="preserve"> в </w:t>
      </w:r>
      <w:r w:rsidRPr="00117965">
        <w:rPr>
          <w:u w:val="single"/>
        </w:rPr>
        <w:t xml:space="preserve">пункте </w:t>
      </w:r>
      <w:r w:rsidR="00AE0266" w:rsidRPr="00117965">
        <w:rPr>
          <w:u w:val="single"/>
        </w:rPr>
        <w:fldChar w:fldCharType="begin"/>
      </w:r>
      <w:r w:rsidR="00AE0266" w:rsidRPr="00117965">
        <w:rPr>
          <w:u w:val="single"/>
        </w:rPr>
        <w:instrText xml:space="preserve"> REF _Ref317252608 \r \h  \* MERGEFORMAT </w:instrText>
      </w:r>
      <w:r w:rsidR="00AE0266" w:rsidRPr="00117965">
        <w:rPr>
          <w:u w:val="single"/>
        </w:rPr>
      </w:r>
      <w:r w:rsidR="00AE0266" w:rsidRPr="00117965">
        <w:rPr>
          <w:u w:val="single"/>
        </w:rPr>
        <w:fldChar w:fldCharType="separate"/>
      </w:r>
      <w:r w:rsidR="00594072">
        <w:rPr>
          <w:u w:val="single"/>
        </w:rPr>
        <w:t>17</w:t>
      </w:r>
      <w:r w:rsidR="00AE0266" w:rsidRPr="00117965">
        <w:rPr>
          <w:u w:val="single"/>
        </w:rPr>
        <w:fldChar w:fldCharType="end"/>
      </w:r>
      <w:r w:rsidRPr="00117965">
        <w:rPr>
          <w:u w:val="single"/>
        </w:rPr>
        <w:t xml:space="preserve"> раздела </w:t>
      </w:r>
      <w:r w:rsidR="00AE0266" w:rsidRPr="00117965">
        <w:rPr>
          <w:u w:val="single"/>
        </w:rPr>
        <w:fldChar w:fldCharType="begin"/>
      </w:r>
      <w:r w:rsidR="00AE0266" w:rsidRPr="00117965">
        <w:rPr>
          <w:u w:val="single"/>
        </w:rPr>
        <w:instrText xml:space="preserve"> REF _Ref317249938 \r \h  \* MERGEFORMAT </w:instrText>
      </w:r>
      <w:r w:rsidR="00AE0266" w:rsidRPr="00117965">
        <w:rPr>
          <w:u w:val="single"/>
        </w:rPr>
      </w:r>
      <w:r w:rsidR="00AE0266" w:rsidRPr="00117965">
        <w:rPr>
          <w:u w:val="single"/>
        </w:rPr>
        <w:fldChar w:fldCharType="separate"/>
      </w:r>
      <w:r w:rsidR="00594072">
        <w:rPr>
          <w:u w:val="single"/>
        </w:rPr>
        <w:t>5</w:t>
      </w:r>
      <w:r w:rsidR="00AE0266" w:rsidRPr="00117965">
        <w:rPr>
          <w:u w:val="single"/>
        </w:rPr>
        <w:fldChar w:fldCharType="end"/>
      </w:r>
      <w:r w:rsidRPr="00117965">
        <w:rPr>
          <w:u w:val="single"/>
        </w:rPr>
        <w:t xml:space="preserve"> «Информационная карта 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Изменение заявок на участие в </w:t>
      </w:r>
      <w:r w:rsidR="009D6ADE" w:rsidRPr="00117965">
        <w:t>запросе предложений</w:t>
      </w:r>
      <w:r w:rsidRPr="00117965">
        <w:t xml:space="preserve"> или их отзыв</w:t>
      </w:r>
    </w:p>
    <w:p w:rsidR="00C87330" w:rsidRPr="00117965" w:rsidRDefault="00F62BD9"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подавший заявку на участие в</w:t>
      </w:r>
      <w:r w:rsidRPr="00117965">
        <w:rPr>
          <w:lang w:val="en-US"/>
        </w:rPr>
        <w:t> </w:t>
      </w:r>
      <w:r w:rsidR="009D6ADE" w:rsidRPr="00117965">
        <w:t>запросе предложений</w:t>
      </w:r>
      <w:r w:rsidRPr="00117965">
        <w:t xml:space="preserve"> </w:t>
      </w:r>
      <w:r w:rsidRPr="00117965">
        <w:rPr>
          <w:i/>
        </w:rPr>
        <w:t>[в отношении какого-либо лота]</w:t>
      </w:r>
      <w:r w:rsidRPr="00117965">
        <w:t xml:space="preserve">, вправе изменить или отозвать свою заявку на участие в </w:t>
      </w:r>
      <w:r w:rsidR="009D6ADE" w:rsidRPr="00117965">
        <w:t>запросе предложений</w:t>
      </w:r>
      <w:r w:rsidRPr="00117965">
        <w:t xml:space="preserve"> </w:t>
      </w:r>
      <w:r w:rsidRPr="00117965">
        <w:rPr>
          <w:i/>
        </w:rPr>
        <w:t>[поданную на данный лот]</w:t>
      </w:r>
      <w:r w:rsidRPr="00117965">
        <w:t>, в соответствии с регламентом ЭТП, в любое время после ее</w:t>
      </w:r>
      <w:r w:rsidRPr="00117965">
        <w:rPr>
          <w:lang w:val="en-US"/>
        </w:rPr>
        <w:t> </w:t>
      </w:r>
      <w:r w:rsidRPr="00117965">
        <w:t>подачи, но до</w:t>
      </w:r>
      <w:r w:rsidR="00D53A1F" w:rsidRPr="00117965">
        <w:rPr>
          <w:lang w:val="en-US"/>
        </w:rPr>
        <w:t> </w:t>
      </w:r>
      <w:r w:rsidRPr="00117965">
        <w:t xml:space="preserve">истечения срока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указанного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594072">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_Ref317253746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594072">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88045F" w:rsidP="00EF264F">
      <w:pPr>
        <w:numPr>
          <w:ilvl w:val="2"/>
          <w:numId w:val="11"/>
        </w:numPr>
        <w:tabs>
          <w:tab w:val="clear" w:pos="1288"/>
          <w:tab w:val="num" w:pos="1701"/>
        </w:tabs>
        <w:spacing w:before="60"/>
        <w:ind w:left="0" w:firstLine="851"/>
        <w:jc w:val="both"/>
      </w:pPr>
      <w:r w:rsidRPr="00117965">
        <w:t xml:space="preserve">Порядок изменения или отзыва заявок на участие в </w:t>
      </w:r>
      <w:r w:rsidR="009D6ADE" w:rsidRPr="00117965">
        <w:t>запросе предложений</w:t>
      </w:r>
      <w:r w:rsidRPr="00117965">
        <w:t>, поданных на ЭТП, определяется и осуществляется в соответствии с</w:t>
      </w:r>
      <w:r w:rsidR="00D53A1F" w:rsidRPr="00117965">
        <w:rPr>
          <w:lang w:val="en-US"/>
        </w:rPr>
        <w:t> </w:t>
      </w:r>
      <w:r w:rsidRPr="00117965">
        <w:t>регламентом работы данной ЭТП.</w:t>
      </w:r>
    </w:p>
    <w:p w:rsidR="00F62BD9" w:rsidRPr="00117965" w:rsidRDefault="00F62BD9" w:rsidP="00EF264F">
      <w:pPr>
        <w:numPr>
          <w:ilvl w:val="2"/>
          <w:numId w:val="11"/>
        </w:numPr>
        <w:tabs>
          <w:tab w:val="clear" w:pos="1288"/>
          <w:tab w:val="num" w:pos="1701"/>
        </w:tabs>
        <w:spacing w:before="60"/>
        <w:ind w:left="0" w:firstLine="851"/>
        <w:jc w:val="both"/>
      </w:pPr>
      <w:bookmarkStart w:id="84" w:name="_Ref317253800"/>
      <w:r w:rsidRPr="00117965">
        <w:t xml:space="preserve">Если организатором </w:t>
      </w:r>
      <w:r w:rsidR="003E0066" w:rsidRPr="00117965">
        <w:t>запроса предложений</w:t>
      </w:r>
      <w:r w:rsidR="000E6268" w:rsidRPr="00117965">
        <w:t xml:space="preserve"> продлен срок подачи заявок, то </w:t>
      </w:r>
      <w:r w:rsidRPr="00117965">
        <w:t xml:space="preserve">участник </w:t>
      </w:r>
      <w:r w:rsidR="003E0066" w:rsidRPr="00117965">
        <w:t>запроса предложений</w:t>
      </w:r>
      <w:r w:rsidRPr="00117965">
        <w:t>, уже подавший заявку, вправе принять любое из следующих решений:</w:t>
      </w:r>
      <w:bookmarkEnd w:id="84"/>
    </w:p>
    <w:p w:rsidR="00F62BD9" w:rsidRPr="00117965" w:rsidRDefault="00F62BD9" w:rsidP="00636A33">
      <w:pPr>
        <w:numPr>
          <w:ilvl w:val="0"/>
          <w:numId w:val="68"/>
        </w:numPr>
        <w:ind w:left="0" w:firstLine="709"/>
        <w:jc w:val="both"/>
      </w:pPr>
      <w:proofErr w:type="gramStart"/>
      <w:r w:rsidRPr="00117965">
        <w:t>отозвать</w:t>
      </w:r>
      <w:proofErr w:type="gramEnd"/>
      <w:r w:rsidRPr="00117965">
        <w:t xml:space="preserve"> поданную заявку</w:t>
      </w:r>
      <w:r w:rsidR="00E23AF3" w:rsidRPr="00117965">
        <w:t xml:space="preserve"> и подать ее вновь (при желании)</w:t>
      </w:r>
      <w:r w:rsidRPr="00117965">
        <w:t>;</w:t>
      </w:r>
    </w:p>
    <w:p w:rsidR="00F62BD9" w:rsidRPr="00117965" w:rsidRDefault="00F62BD9" w:rsidP="00636A33">
      <w:pPr>
        <w:numPr>
          <w:ilvl w:val="0"/>
          <w:numId w:val="68"/>
        </w:numPr>
        <w:ind w:left="0" w:firstLine="709"/>
        <w:jc w:val="both"/>
      </w:pPr>
      <w:bookmarkStart w:id="85" w:name="_Ref307223370"/>
      <w:proofErr w:type="gramStart"/>
      <w:r w:rsidRPr="00117965">
        <w:t>продли</w:t>
      </w:r>
      <w:r w:rsidR="00E23AF3" w:rsidRPr="00117965">
        <w:t>ть</w:t>
      </w:r>
      <w:proofErr w:type="gramEnd"/>
      <w:r w:rsidRPr="00117965">
        <w:t xml:space="preserve"> срок действия </w:t>
      </w:r>
      <w:r w:rsidR="00E23AF3" w:rsidRPr="00117965">
        <w:t xml:space="preserve">заявки </w:t>
      </w:r>
      <w:r w:rsidRPr="00117965">
        <w:t>на соответствующий период времени;</w:t>
      </w:r>
      <w:bookmarkEnd w:id="85"/>
    </w:p>
    <w:p w:rsidR="00F62BD9" w:rsidRPr="00117965" w:rsidRDefault="00F62BD9" w:rsidP="00636A33">
      <w:pPr>
        <w:numPr>
          <w:ilvl w:val="0"/>
          <w:numId w:val="68"/>
        </w:numPr>
        <w:ind w:left="0" w:firstLine="709"/>
        <w:jc w:val="both"/>
      </w:pPr>
      <w:proofErr w:type="gramStart"/>
      <w:r w:rsidRPr="00117965">
        <w:t>не</w:t>
      </w:r>
      <w:proofErr w:type="gramEnd"/>
      <w:r w:rsidRPr="00117965">
        <w:t xml:space="preserve"> изменять срок ее действия, при этом заявка утрачивает свою си</w:t>
      </w:r>
      <w:r w:rsidR="000E6268" w:rsidRPr="00117965">
        <w:t>лу в </w:t>
      </w:r>
      <w:r w:rsidRPr="00117965">
        <w:t>первоначально установленный в ней срок. При этом</w:t>
      </w:r>
      <w:r w:rsidR="007968E7" w:rsidRPr="00117965">
        <w:t>,</w:t>
      </w:r>
      <w:r w:rsidRPr="00117965">
        <w:t xml:space="preserve"> </w:t>
      </w:r>
      <w:r w:rsidR="007968E7" w:rsidRPr="00117965">
        <w:t xml:space="preserve">если в течение старого срока действия заявки </w:t>
      </w:r>
      <w:r w:rsidR="002E77A5" w:rsidRPr="00117965">
        <w:t>закупочная комиссия</w:t>
      </w:r>
      <w:r w:rsidR="007968E7" w:rsidRPr="00117965">
        <w:t xml:space="preserve"> успевает выбрать победителя, то</w:t>
      </w:r>
      <w:r w:rsidR="000E6268" w:rsidRPr="00117965">
        <w:t> </w:t>
      </w:r>
      <w:r w:rsidR="002E77A5" w:rsidRPr="00117965">
        <w:t>закупочная комиссия</w:t>
      </w:r>
      <w:r w:rsidRPr="00117965">
        <w:t xml:space="preserve"> не отклон</w:t>
      </w:r>
      <w:r w:rsidR="007968E7" w:rsidRPr="00117965">
        <w:t>яет</w:t>
      </w:r>
      <w:r w:rsidRPr="00117965">
        <w:t xml:space="preserve"> заявку на основании несоответствия срока действия заявки вновь установленному.</w:t>
      </w:r>
    </w:p>
    <w:p w:rsidR="00F62BD9" w:rsidRPr="00117965" w:rsidRDefault="00F62BD9" w:rsidP="00EF264F">
      <w:pPr>
        <w:numPr>
          <w:ilvl w:val="2"/>
          <w:numId w:val="11"/>
        </w:numPr>
        <w:tabs>
          <w:tab w:val="clear" w:pos="1288"/>
          <w:tab w:val="num" w:pos="1701"/>
        </w:tabs>
        <w:spacing w:before="60"/>
        <w:ind w:left="0" w:firstLine="851"/>
        <w:jc w:val="both"/>
      </w:pPr>
      <w:r w:rsidRPr="00117965">
        <w:t xml:space="preserve">Продление срока действия заявки в соответствии с </w:t>
      </w:r>
      <w:r w:rsidR="00C62F44" w:rsidRPr="00117965">
        <w:rPr>
          <w:u w:val="single"/>
        </w:rPr>
        <w:t>подпунктом </w:t>
      </w:r>
      <w:r w:rsidR="00035643" w:rsidRPr="00117965">
        <w:rPr>
          <w:u w:val="single"/>
        </w:rPr>
        <w:fldChar w:fldCharType="begin"/>
      </w:r>
      <w:r w:rsidR="00035643" w:rsidRPr="00117965">
        <w:rPr>
          <w:u w:val="single"/>
        </w:rPr>
        <w:instrText xml:space="preserve"> REF _Ref307223370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594072">
        <w:rPr>
          <w:u w:val="single"/>
        </w:rPr>
        <w:t>б)</w:t>
      </w:r>
      <w:r w:rsidR="00035643" w:rsidRPr="00117965">
        <w:rPr>
          <w:u w:val="single"/>
        </w:rPr>
        <w:fldChar w:fldCharType="end"/>
      </w:r>
      <w:r w:rsidR="00C62F44" w:rsidRPr="00117965">
        <w:rPr>
          <w:u w:val="single"/>
        </w:rPr>
        <w:t xml:space="preserve"> </w:t>
      </w:r>
      <w:r w:rsidRPr="00117965">
        <w:rPr>
          <w:u w:val="single"/>
        </w:rPr>
        <w:t>п</w:t>
      </w:r>
      <w:r w:rsidR="00C62F44" w:rsidRPr="00117965">
        <w:rPr>
          <w:u w:val="single"/>
        </w:rPr>
        <w:t>ункта </w:t>
      </w:r>
      <w:r w:rsidR="00035643" w:rsidRPr="00117965">
        <w:rPr>
          <w:u w:val="single"/>
        </w:rPr>
        <w:fldChar w:fldCharType="begin"/>
      </w:r>
      <w:r w:rsidR="00035643" w:rsidRPr="00117965">
        <w:rPr>
          <w:u w:val="single"/>
        </w:rPr>
        <w:instrText xml:space="preserve"> REF _Ref317253800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594072">
        <w:rPr>
          <w:u w:val="single"/>
        </w:rPr>
        <w:t>4.11.3</w:t>
      </w:r>
      <w:r w:rsidR="00035643" w:rsidRPr="00117965">
        <w:rPr>
          <w:u w:val="single"/>
        </w:rPr>
        <w:fldChar w:fldCharType="end"/>
      </w:r>
      <w:r w:rsidRPr="00117965">
        <w:t xml:space="preserve"> осуществляется путем </w:t>
      </w:r>
      <w:r w:rsidR="00C62F44" w:rsidRPr="00117965">
        <w:t>размещения</w:t>
      </w:r>
      <w:r w:rsidR="007968E7" w:rsidRPr="00117965">
        <w:t xml:space="preserve"> на ЭТП в составе заявки на участие в </w:t>
      </w:r>
      <w:r w:rsidR="009D6ADE" w:rsidRPr="00117965">
        <w:t>запросе предложений</w:t>
      </w:r>
      <w:r w:rsidR="007968E7" w:rsidRPr="00117965">
        <w:t>,</w:t>
      </w:r>
      <w:r w:rsidRPr="00117965">
        <w:t xml:space="preserve"> подавшим ее участником</w:t>
      </w:r>
      <w:r w:rsidR="00C62F44" w:rsidRPr="00117965">
        <w:t xml:space="preserve"> </w:t>
      </w:r>
      <w:r w:rsidR="003E0066" w:rsidRPr="00117965">
        <w:t>запроса предложений</w:t>
      </w:r>
      <w:r w:rsidR="007968E7" w:rsidRPr="00117965">
        <w:t>,</w:t>
      </w:r>
      <w:r w:rsidRPr="00117965">
        <w:t xml:space="preserve"> письма о ее продлении. При этом такой участник </w:t>
      </w:r>
      <w:r w:rsidR="003E0066" w:rsidRPr="00117965">
        <w:t>запроса предложений</w:t>
      </w:r>
      <w:r w:rsidR="00C62F44" w:rsidRPr="00117965">
        <w:t xml:space="preserve"> </w:t>
      </w:r>
      <w:r w:rsidRPr="00117965">
        <w:t xml:space="preserve">должен предоставить новое обеспечение исполнения обязательств участника </w:t>
      </w:r>
      <w:r w:rsidR="003E0066" w:rsidRPr="00117965">
        <w:t>запроса предложений</w:t>
      </w:r>
      <w:r w:rsidRPr="0011796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17965" w:rsidRDefault="00C62F44"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6" w:name="_Ref317254920"/>
      <w:r w:rsidRPr="00117965">
        <w:t xml:space="preserve">Открытие доступа к поданным заявкам на участие в </w:t>
      </w:r>
      <w:r w:rsidR="009D6ADE" w:rsidRPr="00117965">
        <w:t>запросе предложений</w:t>
      </w:r>
      <w:bookmarkEnd w:id="86"/>
    </w:p>
    <w:p w:rsidR="00C87330" w:rsidRPr="00117965" w:rsidRDefault="00C62F44" w:rsidP="00EF264F">
      <w:pPr>
        <w:numPr>
          <w:ilvl w:val="2"/>
          <w:numId w:val="11"/>
        </w:numPr>
        <w:tabs>
          <w:tab w:val="clear" w:pos="1288"/>
          <w:tab w:val="num" w:pos="1701"/>
        </w:tabs>
        <w:spacing w:before="60"/>
        <w:ind w:left="0" w:firstLine="851"/>
        <w:jc w:val="both"/>
      </w:pPr>
      <w:r w:rsidRPr="00117965">
        <w:t xml:space="preserve">В срок, установленный в извещении о проведении </w:t>
      </w:r>
      <w:r w:rsidR="003E0066" w:rsidRPr="00117965">
        <w:t>запроса предложений</w:t>
      </w:r>
      <w:r w:rsidRPr="00117965">
        <w:t xml:space="preserve"> и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594072">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_Ref317253837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594072">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автоматически с помощью программно-аппаратных средств ЭТП производится открытие доступа организатору </w:t>
      </w:r>
      <w:r w:rsidR="003E0066" w:rsidRPr="00117965">
        <w:t>запроса предложений</w:t>
      </w:r>
      <w:r w:rsidRPr="00117965">
        <w:t xml:space="preserve"> ко всем поданным заявкам на участие в </w:t>
      </w:r>
      <w:r w:rsidR="009D6ADE" w:rsidRPr="00117965">
        <w:t>запросе предложений</w:t>
      </w:r>
      <w:r w:rsidRPr="00117965">
        <w:t xml:space="preserve"> </w:t>
      </w:r>
      <w:r w:rsidRPr="00117965">
        <w:rPr>
          <w:i/>
        </w:rPr>
        <w:t>[в отношении каждого лота]</w:t>
      </w:r>
      <w:r w:rsidRPr="00117965">
        <w:t xml:space="preserve"> и</w:t>
      </w:r>
      <w:r w:rsidR="00D53A1F" w:rsidRPr="00117965">
        <w:rPr>
          <w:lang w:val="en-US"/>
        </w:rPr>
        <w:t> </w:t>
      </w:r>
      <w:r w:rsidRPr="00117965">
        <w:t>содержащимся в них документам и сведениям.</w:t>
      </w:r>
    </w:p>
    <w:p w:rsidR="00ED4181" w:rsidRPr="00117965" w:rsidRDefault="00444101" w:rsidP="00EF264F">
      <w:pPr>
        <w:numPr>
          <w:ilvl w:val="2"/>
          <w:numId w:val="11"/>
        </w:numPr>
        <w:tabs>
          <w:tab w:val="clear" w:pos="1288"/>
          <w:tab w:val="num" w:pos="1701"/>
        </w:tabs>
        <w:spacing w:before="60"/>
        <w:ind w:left="0" w:firstLine="851"/>
        <w:jc w:val="both"/>
      </w:pPr>
      <w:bookmarkStart w:id="87" w:name="_Ref318387012"/>
      <w:r w:rsidRPr="00117965">
        <w:t>П</w:t>
      </w:r>
      <w:r w:rsidR="008B0182" w:rsidRPr="00117965">
        <w:t xml:space="preserve">ротокол </w:t>
      </w:r>
      <w:r w:rsidRPr="00117965">
        <w:t xml:space="preserve">открытия доступа к заявкам на участие в запросе предложений </w:t>
      </w:r>
      <w:r w:rsidR="008B0182" w:rsidRPr="00117965">
        <w:t xml:space="preserve">формируется организатором </w:t>
      </w:r>
      <w:r w:rsidR="003E0066" w:rsidRPr="00117965">
        <w:t>запроса предложений</w:t>
      </w:r>
      <w:r w:rsidR="00EB0413" w:rsidRPr="00117965">
        <w:t xml:space="preserve"> с указанием </w:t>
      </w:r>
      <w:r w:rsidR="000D5AF6" w:rsidRPr="00117965">
        <w:t xml:space="preserve">как минимум </w:t>
      </w:r>
      <w:r w:rsidR="00ED4181" w:rsidRPr="00117965">
        <w:t xml:space="preserve">следующих </w:t>
      </w:r>
      <w:r w:rsidR="00EB0413" w:rsidRPr="00117965">
        <w:t>сведений</w:t>
      </w:r>
      <w:r w:rsidR="00ED4181"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proofErr w:type="gramStart"/>
      <w:r w:rsidRPr="00117965">
        <w:t>наименование</w:t>
      </w:r>
      <w:proofErr w:type="gramEnd"/>
      <w:r w:rsidRPr="00117965">
        <w:t xml:space="preserve"> и реквизиты запроса предложений </w:t>
      </w:r>
      <w:r w:rsidRPr="00117965">
        <w:rPr>
          <w:i/>
        </w:rPr>
        <w:t>[предмета лота]</w:t>
      </w:r>
      <w:r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proofErr w:type="gramStart"/>
      <w:r w:rsidRPr="00117965">
        <w:t>наименование</w:t>
      </w:r>
      <w:proofErr w:type="gramEnd"/>
      <w:r w:rsidRPr="00117965">
        <w:t xml:space="preserve"> ЭТП и ее адрес в информационно-телекоммуникационной сети «Интернет»;</w:t>
      </w:r>
    </w:p>
    <w:p w:rsidR="00ED4181" w:rsidRPr="00117965" w:rsidRDefault="00ED4181" w:rsidP="00ED4181">
      <w:pPr>
        <w:numPr>
          <w:ilvl w:val="0"/>
          <w:numId w:val="64"/>
        </w:numPr>
        <w:tabs>
          <w:tab w:val="left" w:pos="0"/>
        </w:tabs>
        <w:autoSpaceDE w:val="0"/>
        <w:autoSpaceDN w:val="0"/>
        <w:adjustRightInd w:val="0"/>
        <w:ind w:left="0" w:firstLine="709"/>
        <w:jc w:val="both"/>
      </w:pPr>
      <w:proofErr w:type="gramStart"/>
      <w:r w:rsidRPr="00117965">
        <w:t>дату</w:t>
      </w:r>
      <w:proofErr w:type="gramEnd"/>
      <w:r w:rsidRPr="00117965">
        <w:t xml:space="preserve"> и время окончания подачи заявок;</w:t>
      </w:r>
    </w:p>
    <w:p w:rsidR="00ED4181" w:rsidRPr="00117965" w:rsidRDefault="00ED4181" w:rsidP="00ED4181">
      <w:pPr>
        <w:numPr>
          <w:ilvl w:val="0"/>
          <w:numId w:val="64"/>
        </w:numPr>
        <w:tabs>
          <w:tab w:val="left" w:pos="0"/>
        </w:tabs>
        <w:autoSpaceDE w:val="0"/>
        <w:autoSpaceDN w:val="0"/>
        <w:adjustRightInd w:val="0"/>
        <w:ind w:left="0" w:firstLine="709"/>
        <w:jc w:val="both"/>
      </w:pPr>
      <w:proofErr w:type="gramStart"/>
      <w:r w:rsidRPr="00117965">
        <w:t>сведения</w:t>
      </w:r>
      <w:proofErr w:type="gramEnd"/>
      <w:r w:rsidRPr="00117965">
        <w:t xml:space="preserve"> об объеме закупаемых товаров, работ, услуг;</w:t>
      </w:r>
    </w:p>
    <w:p w:rsidR="00ED4181" w:rsidRPr="00117965" w:rsidRDefault="00ED4181" w:rsidP="00ED4181">
      <w:pPr>
        <w:numPr>
          <w:ilvl w:val="0"/>
          <w:numId w:val="64"/>
        </w:numPr>
        <w:tabs>
          <w:tab w:val="left" w:pos="0"/>
        </w:tabs>
        <w:autoSpaceDE w:val="0"/>
        <w:autoSpaceDN w:val="0"/>
        <w:adjustRightInd w:val="0"/>
        <w:ind w:left="0" w:firstLine="709"/>
        <w:jc w:val="both"/>
      </w:pPr>
      <w:proofErr w:type="gramStart"/>
      <w:r w:rsidRPr="00117965">
        <w:t>сведения</w:t>
      </w:r>
      <w:proofErr w:type="gramEnd"/>
      <w:r w:rsidRPr="00117965">
        <w:t xml:space="preserve"> о начальной (максимальной) цене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proofErr w:type="gramStart"/>
      <w:r w:rsidRPr="00117965">
        <w:t>сведения</w:t>
      </w:r>
      <w:proofErr w:type="gramEnd"/>
      <w:r w:rsidRPr="00117965">
        <w:t xml:space="preserve"> о сроке исполнения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proofErr w:type="gramStart"/>
      <w:r w:rsidRPr="00117965">
        <w:t>перечень</w:t>
      </w:r>
      <w:proofErr w:type="gramEnd"/>
      <w:r w:rsidRPr="00117965">
        <w:t xml:space="preserve"> участников, подавших заявки </w:t>
      </w:r>
      <w:r w:rsidRPr="00117965">
        <w:rPr>
          <w:i/>
        </w:rPr>
        <w:t>[в отношении лота]</w:t>
      </w:r>
      <w:r w:rsidRPr="00117965">
        <w:t>, и цены таких заявок.</w:t>
      </w:r>
    </w:p>
    <w:p w:rsidR="007F77AE" w:rsidRPr="00117965" w:rsidRDefault="00ED4181" w:rsidP="00ED4181">
      <w:pPr>
        <w:tabs>
          <w:tab w:val="num" w:pos="1288"/>
          <w:tab w:val="num" w:pos="1560"/>
        </w:tabs>
        <w:ind w:firstLine="709"/>
        <w:jc w:val="both"/>
      </w:pPr>
      <w:r w:rsidRPr="00117965">
        <w:t>Данный протокол в день открытия доступа к</w:t>
      </w:r>
      <w:r w:rsidRPr="00117965">
        <w:rPr>
          <w:lang w:val="en-US"/>
        </w:rPr>
        <w:t> </w:t>
      </w:r>
      <w:r w:rsidRPr="00117965">
        <w:t xml:space="preserve">заявкам на участие в запросе предложений </w:t>
      </w:r>
      <w:r w:rsidR="008B0182" w:rsidRPr="00117965">
        <w:t>подписывается секретарем комиссии и</w:t>
      </w:r>
      <w:r w:rsidR="00D53A1F" w:rsidRPr="00117965">
        <w:rPr>
          <w:lang w:val="en-US"/>
        </w:rPr>
        <w:t> </w:t>
      </w:r>
      <w:r w:rsidR="008B0182" w:rsidRPr="00117965">
        <w:t>размещается на официальном сайте и на ЭТП.</w:t>
      </w:r>
      <w:bookmarkEnd w:id="87"/>
    </w:p>
    <w:p w:rsidR="00145F4F" w:rsidRPr="00117965" w:rsidRDefault="00145F4F" w:rsidP="00EF264F">
      <w:pPr>
        <w:numPr>
          <w:ilvl w:val="2"/>
          <w:numId w:val="11"/>
        </w:numPr>
        <w:tabs>
          <w:tab w:val="clear" w:pos="1288"/>
          <w:tab w:val="num" w:pos="1701"/>
        </w:tabs>
        <w:spacing w:before="60"/>
        <w:ind w:left="0" w:firstLine="851"/>
        <w:jc w:val="both"/>
      </w:pPr>
      <w:bookmarkStart w:id="88" w:name="_Ref318214577"/>
      <w:r w:rsidRPr="00117965">
        <w:t>В случае если по окончании срока подачи заявок на участие в</w:t>
      </w:r>
      <w:r w:rsidRPr="00117965">
        <w:rPr>
          <w:lang w:val="en-US"/>
        </w:rPr>
        <w:t> </w:t>
      </w:r>
      <w:r w:rsidRPr="00117965">
        <w:t xml:space="preserve">запросе предложений на ЭТП </w:t>
      </w:r>
      <w:r w:rsidRPr="00117965">
        <w:rPr>
          <w:i/>
        </w:rPr>
        <w:t>[по лоту]</w:t>
      </w:r>
      <w:r w:rsidRPr="00117965">
        <w:t xml:space="preserve"> в порядке, предусмотренном регламентом работы данной ЭТП, подана только одна заявка на участие в запросе предложений или не</w:t>
      </w:r>
      <w:r w:rsidRPr="00117965">
        <w:rPr>
          <w:lang w:val="en-US"/>
        </w:rPr>
        <w:t> </w:t>
      </w:r>
      <w:r w:rsidRPr="00117965">
        <w:t xml:space="preserve">подано ни одной заявки на участие в запросе предложений </w:t>
      </w:r>
      <w:r w:rsidRPr="00117965">
        <w:rPr>
          <w:i/>
        </w:rPr>
        <w:t>[по лоту]</w:t>
      </w:r>
      <w:r w:rsidRPr="00117965">
        <w:t xml:space="preserve">, в указанный протокол вносится информация о признании запроса предложений несостоявшимся </w:t>
      </w:r>
      <w:r w:rsidRPr="00117965">
        <w:rPr>
          <w:i/>
        </w:rPr>
        <w:t>[в отношении такого лота]</w:t>
      </w:r>
      <w:r w:rsidRPr="00117965">
        <w:t>.</w:t>
      </w:r>
    </w:p>
    <w:p w:rsidR="00145F4F" w:rsidRPr="00117965" w:rsidRDefault="00145F4F" w:rsidP="00EF264F">
      <w:pPr>
        <w:numPr>
          <w:ilvl w:val="2"/>
          <w:numId w:val="11"/>
        </w:numPr>
        <w:tabs>
          <w:tab w:val="clear" w:pos="1288"/>
          <w:tab w:val="num" w:pos="1701"/>
        </w:tabs>
        <w:spacing w:before="60"/>
        <w:ind w:left="0" w:firstLine="851"/>
        <w:jc w:val="both"/>
      </w:pPr>
      <w:r w:rsidRPr="00117965">
        <w:t>В случае, если по окончании срока подачи заявок на участие в</w:t>
      </w:r>
      <w:r w:rsidRPr="00117965">
        <w:rPr>
          <w:lang w:val="en-US"/>
        </w:rPr>
        <w:t> </w:t>
      </w:r>
      <w:r w:rsidRPr="00117965">
        <w:t xml:space="preserve">запросе предложений </w:t>
      </w:r>
      <w:r w:rsidRPr="00117965">
        <w:rPr>
          <w:i/>
        </w:rPr>
        <w:t>[по лоту]</w:t>
      </w:r>
      <w:r w:rsidRPr="00117965">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w:t>
      </w:r>
      <w:r w:rsidRPr="00117965">
        <w:rPr>
          <w:u w:val="single"/>
        </w:rPr>
        <w:t>подразделом </w:t>
      </w:r>
      <w:r w:rsidRPr="00117965">
        <w:rPr>
          <w:u w:val="single"/>
        </w:rPr>
        <w:fldChar w:fldCharType="begin"/>
      </w:r>
      <w:r w:rsidRPr="00117965">
        <w:rPr>
          <w:u w:val="single"/>
        </w:rPr>
        <w:instrText xml:space="preserve"> REF _Ref317258098 \r \h  \* MERGEFORMAT </w:instrText>
      </w:r>
      <w:r w:rsidRPr="00117965">
        <w:rPr>
          <w:u w:val="single"/>
        </w:rPr>
      </w:r>
      <w:r w:rsidRPr="00117965">
        <w:rPr>
          <w:u w:val="single"/>
        </w:rPr>
        <w:fldChar w:fldCharType="separate"/>
      </w:r>
      <w:r w:rsidR="00594072">
        <w:rPr>
          <w:u w:val="single"/>
        </w:rPr>
        <w:t>4.14</w:t>
      </w:r>
      <w:r w:rsidRPr="00117965">
        <w:rPr>
          <w:u w:val="single"/>
        </w:rPr>
        <w:fldChar w:fldCharType="end"/>
      </w:r>
      <w:r w:rsidRPr="00117965">
        <w:t>.</w:t>
      </w:r>
    </w:p>
    <w:p w:rsidR="00932412" w:rsidRPr="00117965" w:rsidRDefault="00932412" w:rsidP="00EF264F">
      <w:pPr>
        <w:numPr>
          <w:ilvl w:val="2"/>
          <w:numId w:val="11"/>
        </w:numPr>
        <w:tabs>
          <w:tab w:val="clear" w:pos="1288"/>
          <w:tab w:val="num" w:pos="1701"/>
        </w:tabs>
        <w:spacing w:before="60"/>
        <w:ind w:left="0" w:firstLine="851"/>
        <w:jc w:val="both"/>
      </w:pPr>
      <w:r w:rsidRPr="00117965">
        <w:t>При открыти</w:t>
      </w:r>
      <w:r w:rsidR="0079705A" w:rsidRPr="00117965">
        <w:t>и</w:t>
      </w:r>
      <w:r w:rsidRPr="00117965">
        <w:t xml:space="preserve"> доступа к поданным заявкам возможно проведение очного заседания </w:t>
      </w:r>
      <w:r w:rsidR="002E77A5" w:rsidRPr="00117965">
        <w:t>закупочной комиссии</w:t>
      </w:r>
      <w:r w:rsidRPr="00117965">
        <w:t xml:space="preserve"> с оформлением протокола открытия доступа к заявкам на участие в </w:t>
      </w:r>
      <w:r w:rsidR="009D6ADE" w:rsidRPr="00117965">
        <w:t>запросе предложений</w:t>
      </w:r>
      <w:r w:rsidRPr="00117965">
        <w:t xml:space="preserve">. В таком случае протокол оформляется и подписывается присутствующими на заседании членами </w:t>
      </w:r>
      <w:r w:rsidR="002E77A5" w:rsidRPr="00117965">
        <w:t>закупочной комиссии</w:t>
      </w:r>
      <w:r w:rsidRPr="00117965">
        <w:t xml:space="preserve"> не позже следующего рабочего дня после открытия доступа к</w:t>
      </w:r>
      <w:r w:rsidR="00D53A1F" w:rsidRPr="00117965">
        <w:rPr>
          <w:lang w:val="en-US"/>
        </w:rPr>
        <w:t> </w:t>
      </w:r>
      <w:r w:rsidRPr="00117965">
        <w:t xml:space="preserve">заявкам на участие в </w:t>
      </w:r>
      <w:r w:rsidR="009D6ADE" w:rsidRPr="00117965">
        <w:t>запросе предложений</w:t>
      </w:r>
      <w:r w:rsidRPr="00117965">
        <w:t xml:space="preserve"> и в течение 1 (одного) рабочего дня, следующего после подписания, указанного протокола размещается организатором </w:t>
      </w:r>
      <w:r w:rsidR="003E0066" w:rsidRPr="00117965">
        <w:t>запроса предложений</w:t>
      </w:r>
      <w:r w:rsidRPr="00117965">
        <w:t xml:space="preserve">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594072">
        <w:rPr>
          <w:u w:val="single"/>
        </w:rPr>
        <w:t>2.7.2</w:t>
      </w:r>
      <w:r w:rsidRPr="00117965">
        <w:rPr>
          <w:u w:val="single"/>
        </w:rPr>
        <w:fldChar w:fldCharType="end"/>
      </w:r>
      <w:r w:rsidRPr="00117965">
        <w:t>.</w:t>
      </w:r>
      <w:bookmarkEnd w:id="88"/>
    </w:p>
    <w:p w:rsidR="00C87330" w:rsidRPr="00117965" w:rsidRDefault="007968E7" w:rsidP="00EF264F">
      <w:pPr>
        <w:numPr>
          <w:ilvl w:val="2"/>
          <w:numId w:val="11"/>
        </w:numPr>
        <w:tabs>
          <w:tab w:val="clear" w:pos="1288"/>
          <w:tab w:val="num" w:pos="1701"/>
        </w:tabs>
        <w:spacing w:before="60"/>
        <w:ind w:left="0" w:firstLine="851"/>
        <w:jc w:val="both"/>
      </w:pPr>
      <w:r w:rsidRPr="00117965">
        <w:t xml:space="preserve">Если участник </w:t>
      </w:r>
      <w:r w:rsidR="003E0066" w:rsidRPr="00117965">
        <w:t>запроса предложений</w:t>
      </w:r>
      <w:r w:rsidRPr="00117965">
        <w:t xml:space="preserve"> намерен н</w:t>
      </w:r>
      <w:r w:rsidR="0006373D" w:rsidRPr="00117965">
        <w:t>аправить своего представителя к </w:t>
      </w:r>
      <w:r w:rsidRPr="00117965">
        <w:t xml:space="preserve">организатору </w:t>
      </w:r>
      <w:r w:rsidR="003E0066" w:rsidRPr="00117965">
        <w:t>запроса предложений</w:t>
      </w:r>
      <w:r w:rsidRPr="00117965">
        <w:t xml:space="preserve"> к моменту открытия доступа к заявкам</w:t>
      </w:r>
      <w:r w:rsidR="009D6A1E" w:rsidRPr="00117965">
        <w:t xml:space="preserve"> </w:t>
      </w:r>
      <w:r w:rsidR="0006373D" w:rsidRPr="00117965">
        <w:t>на участие в </w:t>
      </w:r>
      <w:r w:rsidR="009D6ADE" w:rsidRPr="00117965">
        <w:t>запросе предложений</w:t>
      </w:r>
      <w:r w:rsidR="0006373D" w:rsidRPr="00117965">
        <w:t xml:space="preserve"> с целью наблюдения за моментом открытия доступа к заявкам на участие в </w:t>
      </w:r>
      <w:r w:rsidR="009D6ADE" w:rsidRPr="00117965">
        <w:t>запросе предложений</w:t>
      </w:r>
      <w:r w:rsidRPr="00117965">
        <w:t>, такой участник должен не позднее чем за 1</w:t>
      </w:r>
      <w:r w:rsidR="009D6A1E" w:rsidRPr="00117965">
        <w:t> (один)</w:t>
      </w:r>
      <w:r w:rsidR="0006373D" w:rsidRPr="00117965">
        <w:t xml:space="preserve"> день до </w:t>
      </w:r>
      <w:r w:rsidRPr="00117965">
        <w:t>истечения срока подачи заявок</w:t>
      </w:r>
      <w:r w:rsidR="0006373D" w:rsidRPr="00117965">
        <w:t xml:space="preserve"> на участие в </w:t>
      </w:r>
      <w:r w:rsidR="009D6ADE" w:rsidRPr="00117965">
        <w:t>запросе предложений</w:t>
      </w:r>
      <w:r w:rsidR="009D6A1E" w:rsidRPr="00117965">
        <w:t>,</w:t>
      </w:r>
      <w:r w:rsidRPr="00117965">
        <w:t xml:space="preserve"> </w:t>
      </w:r>
      <w:r w:rsidR="009D6A1E" w:rsidRPr="00117965">
        <w:t xml:space="preserve">указанного в извещении о проведении </w:t>
      </w:r>
      <w:r w:rsidR="003E0066" w:rsidRPr="00117965">
        <w:t>запроса предложений</w:t>
      </w:r>
      <w:r w:rsidR="009D6A1E" w:rsidRPr="00117965">
        <w:t xml:space="preserve"> и в </w:t>
      </w:r>
      <w:r w:rsidR="009D6A1E"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594072">
        <w:rPr>
          <w:u w:val="single"/>
        </w:rPr>
        <w:t>20</w:t>
      </w:r>
      <w:r w:rsidR="00035643" w:rsidRPr="00117965">
        <w:rPr>
          <w:u w:val="single"/>
        </w:rPr>
        <w:fldChar w:fldCharType="end"/>
      </w:r>
      <w:r w:rsidR="009D6A1E"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_Ref317253860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594072">
        <w:rPr>
          <w:u w:val="single"/>
        </w:rPr>
        <w:t>5</w:t>
      </w:r>
      <w:r w:rsidR="00035643" w:rsidRPr="00117965">
        <w:rPr>
          <w:u w:val="single"/>
        </w:rPr>
        <w:fldChar w:fldCharType="end"/>
      </w:r>
      <w:r w:rsidR="009D6A1E" w:rsidRPr="00117965">
        <w:rPr>
          <w:u w:val="single"/>
        </w:rPr>
        <w:t xml:space="preserve"> «Информационная карта </w:t>
      </w:r>
      <w:r w:rsidR="003E0066" w:rsidRPr="00117965">
        <w:rPr>
          <w:u w:val="single"/>
        </w:rPr>
        <w:t>запроса предложений</w:t>
      </w:r>
      <w:r w:rsidR="009D6A1E" w:rsidRPr="00117965">
        <w:rPr>
          <w:u w:val="single"/>
        </w:rPr>
        <w:t>»</w:t>
      </w:r>
      <w:r w:rsidR="009D6A1E" w:rsidRPr="00117965">
        <w:t xml:space="preserve">, </w:t>
      </w:r>
      <w:r w:rsidRPr="00117965">
        <w:t>уведомить об этом организато</w:t>
      </w:r>
      <w:r w:rsidR="009D6A1E" w:rsidRPr="00117965">
        <w:t xml:space="preserve">ра </w:t>
      </w:r>
      <w:r w:rsidR="003E0066" w:rsidRPr="00117965">
        <w:t>запроса предложений</w:t>
      </w:r>
      <w:r w:rsidR="0006373D" w:rsidRPr="00117965">
        <w:t xml:space="preserve">, </w:t>
      </w:r>
      <w:r w:rsidR="00C87330" w:rsidRPr="00117965">
        <w:t>направи</w:t>
      </w:r>
      <w:r w:rsidR="0006373D" w:rsidRPr="00117965">
        <w:t>в</w:t>
      </w:r>
      <w:r w:rsidR="00C87330" w:rsidRPr="00117965">
        <w:t xml:space="preserve"> контактному лицу организатора </w:t>
      </w:r>
      <w:r w:rsidR="003E0066" w:rsidRPr="00117965">
        <w:t>запроса предложений</w:t>
      </w:r>
      <w:r w:rsidR="00C87330" w:rsidRPr="00117965">
        <w:t xml:space="preserve">, указанному в </w:t>
      </w:r>
      <w:r w:rsidR="00C87330"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_Ref317250471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594072">
        <w:rPr>
          <w:u w:val="single"/>
        </w:rPr>
        <w:t>6</w:t>
      </w:r>
      <w:r w:rsidR="00035643" w:rsidRPr="00117965">
        <w:rPr>
          <w:u w:val="single"/>
        </w:rPr>
        <w:fldChar w:fldCharType="end"/>
      </w:r>
      <w:r w:rsidR="00C87330"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_Ref317253928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594072">
        <w:rPr>
          <w:u w:val="single"/>
        </w:rPr>
        <w:t>5</w:t>
      </w:r>
      <w:r w:rsidR="00035643"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заявку на оформление пропуска с указанием наименования </w:t>
      </w:r>
      <w:r w:rsidR="007A0C42" w:rsidRPr="00117965">
        <w:t xml:space="preserve">участника </w:t>
      </w:r>
      <w:r w:rsidR="003E0066" w:rsidRPr="00117965">
        <w:t>запроса предложений</w:t>
      </w:r>
      <w:r w:rsidR="00C87330" w:rsidRPr="00117965">
        <w:t xml:space="preserve">, полных фамилий, имен, отчеств тех лиц, которые будут присутствовать </w:t>
      </w:r>
      <w:r w:rsidR="0006373D" w:rsidRPr="00117965">
        <w:t xml:space="preserve">при открытии доступа к заявкам на участие в </w:t>
      </w:r>
      <w:r w:rsidR="009D6ADE" w:rsidRPr="00117965">
        <w:t>запросе предложений</w:t>
      </w:r>
      <w:r w:rsidR="00C87330" w:rsidRPr="00117965">
        <w:t>. Заявка на оформление пропуска может направляться с</w:t>
      </w:r>
      <w:r w:rsidR="00C87330" w:rsidRPr="00117965">
        <w:rPr>
          <w:lang w:val="en-US"/>
        </w:rPr>
        <w:t> </w:t>
      </w:r>
      <w:r w:rsidR="00C87330" w:rsidRPr="00117965">
        <w:t>использованием любых средств связи, включая почтовую, телеграфную и</w:t>
      </w:r>
      <w:r w:rsidR="00C87330" w:rsidRPr="00117965">
        <w:rPr>
          <w:lang w:val="en-US"/>
        </w:rPr>
        <w:t> </w:t>
      </w:r>
      <w:r w:rsidR="00C87330"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00C87330" w:rsidRPr="00117965">
        <w:t xml:space="preserve"> такой заявки на оформление пропуска несет </w:t>
      </w:r>
      <w:r w:rsidR="00E526CF" w:rsidRPr="00117965">
        <w:t xml:space="preserve">участник </w:t>
      </w:r>
      <w:r w:rsidR="003E0066" w:rsidRPr="00117965">
        <w:t>запроса предложений</w:t>
      </w:r>
      <w:r w:rsidR="00C87330" w:rsidRPr="00117965">
        <w:t>.</w:t>
      </w:r>
    </w:p>
    <w:p w:rsidR="00D71382" w:rsidRPr="00117965" w:rsidRDefault="00D71382" w:rsidP="00EF264F">
      <w:pPr>
        <w:numPr>
          <w:ilvl w:val="2"/>
          <w:numId w:val="11"/>
        </w:numPr>
        <w:tabs>
          <w:tab w:val="clear" w:pos="1288"/>
          <w:tab w:val="num" w:pos="1713"/>
        </w:tabs>
        <w:spacing w:before="60"/>
        <w:ind w:left="0" w:firstLine="851"/>
        <w:jc w:val="both"/>
      </w:pPr>
      <w:bookmarkStart w:id="89" w:name="_Ref320194434"/>
      <w:r w:rsidRPr="00117965">
        <w:t xml:space="preserve">Присутствующие на заседании </w:t>
      </w:r>
      <w:r w:rsidR="00B01E60" w:rsidRPr="00117965">
        <w:t>закупочной</w:t>
      </w:r>
      <w:r w:rsidRPr="00117965">
        <w:t xml:space="preserve"> комиссии пр</w:t>
      </w:r>
      <w:r w:rsidR="00545B36" w:rsidRPr="00117965">
        <w:t>и</w:t>
      </w:r>
      <w:r w:rsidRPr="00117965">
        <w:t xml:space="preserve"> открыти</w:t>
      </w:r>
      <w:r w:rsidR="00545B36" w:rsidRPr="00117965">
        <w:t>и</w:t>
      </w:r>
      <w:r w:rsidRPr="00117965">
        <w:t xml:space="preserve"> доступа к заявкам на участие в </w:t>
      </w:r>
      <w:r w:rsidR="00B01E60" w:rsidRPr="00117965">
        <w:t>запросе предложений</w:t>
      </w:r>
      <w:r w:rsidRPr="00117965">
        <w:t xml:space="preserve"> представители участников </w:t>
      </w:r>
      <w:r w:rsidR="00B01E60" w:rsidRPr="00117965">
        <w:t>запроса предложений</w:t>
      </w:r>
      <w:r w:rsidRPr="00117965">
        <w:t xml:space="preserve"> должны зарегистрироваться в Журнале регистрации представителей участников </w:t>
      </w:r>
      <w:r w:rsidR="00B01E60" w:rsidRPr="00117965">
        <w:t>запроса предложений</w:t>
      </w:r>
      <w:r w:rsidRPr="00117965">
        <w:t xml:space="preserve"> </w:t>
      </w:r>
      <w:r w:rsidRPr="00117965">
        <w:rPr>
          <w:bCs/>
          <w:i/>
          <w:iCs/>
        </w:rPr>
        <w:t>[отдельно по лотам].</w:t>
      </w:r>
      <w:bookmarkEnd w:id="89"/>
    </w:p>
    <w:p w:rsidR="00D71382" w:rsidRPr="00117965" w:rsidRDefault="00B01E60" w:rsidP="00EF264F">
      <w:pPr>
        <w:numPr>
          <w:ilvl w:val="2"/>
          <w:numId w:val="11"/>
        </w:numPr>
        <w:tabs>
          <w:tab w:val="clear" w:pos="1288"/>
          <w:tab w:val="num" w:pos="1713"/>
        </w:tabs>
        <w:spacing w:before="60"/>
        <w:ind w:left="0" w:firstLine="851"/>
        <w:jc w:val="both"/>
      </w:pPr>
      <w:r w:rsidRPr="00117965">
        <w:t>Организатор запроса предложений</w:t>
      </w:r>
      <w:r w:rsidR="00D71382" w:rsidRPr="00117965">
        <w:t xml:space="preserve"> вправе осуществлять видеотрансляцию (с возможным ведением видеозаписи)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на официальный сайт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4" w:history="1">
        <w:r w:rsidR="00D71382" w:rsidRPr="00117965">
          <w:rPr>
            <w:rStyle w:val="afa"/>
            <w:color w:val="auto"/>
          </w:rPr>
          <w:t>http://zakupki.rosatom.ru/</w:t>
        </w:r>
      </w:hyperlink>
      <w:r w:rsidR="00D71382" w:rsidRPr="00117965">
        <w:t xml:space="preserve">. Участники </w:t>
      </w:r>
      <w:r w:rsidRPr="00117965">
        <w:t>запроса предложений</w:t>
      </w:r>
      <w:r w:rsidR="00D71382" w:rsidRPr="00117965">
        <w:t xml:space="preserve">, зарегистрировавшись в Журнале регистрации представителей участников </w:t>
      </w:r>
      <w:r w:rsidRPr="00117965">
        <w:t>запроса предложений</w:t>
      </w:r>
      <w:r w:rsidR="00D71382" w:rsidRPr="00117965">
        <w:rPr>
          <w:bCs/>
          <w:i/>
          <w:iCs/>
        </w:rPr>
        <w:t xml:space="preserve"> [отдельно по лотам] </w:t>
      </w:r>
      <w:r w:rsidR="00D71382" w:rsidRPr="00117965">
        <w:t xml:space="preserve">в соответствии с </w:t>
      </w:r>
      <w:r w:rsidR="00D71382" w:rsidRPr="00117965">
        <w:rPr>
          <w:u w:val="single"/>
        </w:rPr>
        <w:t>пунктом </w:t>
      </w:r>
      <w:r w:rsidR="00CD1F71" w:rsidRPr="00117965">
        <w:rPr>
          <w:u w:val="single"/>
        </w:rPr>
        <w:fldChar w:fldCharType="begin"/>
      </w:r>
      <w:r w:rsidR="00CD1F71" w:rsidRPr="00117965">
        <w:rPr>
          <w:u w:val="single"/>
        </w:rPr>
        <w:instrText xml:space="preserve"> REF _Ref320194434 \r \h </w:instrText>
      </w:r>
      <w:r w:rsidR="00CA7CFF" w:rsidRPr="00117965">
        <w:rPr>
          <w:u w:val="single"/>
        </w:rPr>
        <w:instrText xml:space="preserve"> \* MERGEFORMAT </w:instrText>
      </w:r>
      <w:r w:rsidR="00CD1F71" w:rsidRPr="00117965">
        <w:rPr>
          <w:u w:val="single"/>
        </w:rPr>
      </w:r>
      <w:r w:rsidR="00CD1F71" w:rsidRPr="00117965">
        <w:rPr>
          <w:u w:val="single"/>
        </w:rPr>
        <w:fldChar w:fldCharType="separate"/>
      </w:r>
      <w:r w:rsidR="00594072">
        <w:rPr>
          <w:u w:val="single"/>
        </w:rPr>
        <w:t>4.12.7</w:t>
      </w:r>
      <w:r w:rsidR="00CD1F71" w:rsidRPr="00117965">
        <w:rPr>
          <w:u w:val="single"/>
        </w:rPr>
        <w:fldChar w:fldCharType="end"/>
      </w:r>
      <w:r w:rsidR="00D71382" w:rsidRPr="00117965">
        <w:t xml:space="preserve">, тем самым выражают согласие на осуществление видеотрансляции на официальный сайт о размещении заказов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5" w:history="1">
        <w:r w:rsidR="00407971" w:rsidRPr="00117965">
          <w:rPr>
            <w:rStyle w:val="afa"/>
            <w:color w:val="auto"/>
          </w:rPr>
          <w:t>http://zakupki.rosatom.ru/</w:t>
        </w:r>
      </w:hyperlink>
      <w:r w:rsidR="00407971" w:rsidRPr="00117965">
        <w:t xml:space="preserve"> в</w:t>
      </w:r>
      <w:r w:rsidR="00D71382" w:rsidRPr="00117965">
        <w:t xml:space="preserve"> сети «Интернет» </w:t>
      </w:r>
      <w:r w:rsidRPr="00117965">
        <w:t>заседания</w:t>
      </w:r>
      <w:r w:rsidR="00D71382" w:rsidRPr="00117965">
        <w:t xml:space="preserve"> </w:t>
      </w:r>
      <w:r w:rsidRPr="00117965">
        <w:t xml:space="preserve">закупочной </w:t>
      </w:r>
      <w:r w:rsidR="00D71382" w:rsidRPr="00117965">
        <w:t>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Участники </w:t>
      </w:r>
      <w:r w:rsidRPr="00117965">
        <w:t>запроса предложений</w:t>
      </w:r>
      <w:r w:rsidR="00D71382" w:rsidRPr="00117965">
        <w:t xml:space="preserve">, присутствующие на </w:t>
      </w:r>
      <w:r w:rsidRPr="00117965">
        <w:t>заседании 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вправе вести аудио и/или видеозапись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предварительно сообщив об этом организатору </w:t>
      </w:r>
      <w:r w:rsidRPr="00117965">
        <w:t>запроса предложений</w:t>
      </w:r>
      <w:r w:rsidR="00D71382"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0" w:name="_Toc317269894"/>
      <w:bookmarkStart w:id="91" w:name="_Toc317269975"/>
      <w:bookmarkStart w:id="92" w:name="_Toc317269900"/>
      <w:bookmarkStart w:id="93" w:name="_Toc317269981"/>
      <w:bookmarkStart w:id="94" w:name="_Toc317269901"/>
      <w:bookmarkStart w:id="95" w:name="_Toc317269982"/>
      <w:bookmarkStart w:id="96" w:name="_Toc317269902"/>
      <w:bookmarkStart w:id="97" w:name="_Toc317269983"/>
      <w:bookmarkStart w:id="98" w:name="_Toc317269903"/>
      <w:bookmarkStart w:id="99" w:name="_Toc317269984"/>
      <w:bookmarkStart w:id="100" w:name="_Toc317269904"/>
      <w:bookmarkStart w:id="101" w:name="_Toc317269985"/>
      <w:bookmarkStart w:id="102" w:name="_Toc317269907"/>
      <w:bookmarkStart w:id="103" w:name="_Toc317269988"/>
      <w:bookmarkStart w:id="104" w:name="_Toc317269909"/>
      <w:bookmarkStart w:id="105" w:name="_Toc317269990"/>
      <w:bookmarkStart w:id="106" w:name="_Toc269472549"/>
      <w:bookmarkStart w:id="107" w:name="_Toc277263812"/>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117965">
        <w:t xml:space="preserve">Опоздавшие </w:t>
      </w:r>
      <w:bookmarkEnd w:id="106"/>
      <w:r w:rsidRPr="00117965">
        <w:t xml:space="preserve">заявки на участие в </w:t>
      </w:r>
      <w:r w:rsidR="009D6ADE" w:rsidRPr="00117965">
        <w:t>запросе предложений</w:t>
      </w:r>
      <w:bookmarkEnd w:id="107"/>
    </w:p>
    <w:p w:rsidR="00C87330" w:rsidRPr="00117965" w:rsidRDefault="00F55C42" w:rsidP="00EF264F">
      <w:pPr>
        <w:numPr>
          <w:ilvl w:val="2"/>
          <w:numId w:val="11"/>
        </w:numPr>
        <w:tabs>
          <w:tab w:val="clear" w:pos="1288"/>
          <w:tab w:val="num" w:pos="1701"/>
        </w:tabs>
        <w:spacing w:before="60"/>
        <w:ind w:left="0" w:firstLine="851"/>
        <w:jc w:val="both"/>
      </w:pPr>
      <w:r w:rsidRPr="00117965">
        <w:t xml:space="preserve">У участника </w:t>
      </w:r>
      <w:r w:rsidR="003E0066" w:rsidRPr="00117965">
        <w:t>запроса предложений</w:t>
      </w:r>
      <w:r w:rsidRPr="00117965">
        <w:t xml:space="preserve"> отсутствует возможность подать заявку на участие в </w:t>
      </w:r>
      <w:r w:rsidR="009D6ADE" w:rsidRPr="00117965">
        <w:t>запросе предложений</w:t>
      </w:r>
      <w:r w:rsidRPr="00117965">
        <w:t xml:space="preserve"> </w:t>
      </w:r>
      <w:r w:rsidRPr="00117965">
        <w:rPr>
          <w:i/>
        </w:rPr>
        <w:t xml:space="preserve">[в отношение лота] </w:t>
      </w:r>
      <w:r w:rsidRPr="00117965">
        <w:t xml:space="preserve">на ЭТП после окончания срока подачи заявок на участие в </w:t>
      </w:r>
      <w:r w:rsidR="009D6ADE" w:rsidRPr="00117965">
        <w:t>запросе предложений</w:t>
      </w:r>
      <w:r w:rsidRPr="00117965">
        <w:t xml:space="preserve"> </w:t>
      </w:r>
      <w:r w:rsidRPr="00117965">
        <w:rPr>
          <w:i/>
        </w:rPr>
        <w:t>[по данному лоту].</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8" w:name="_Toc269472550"/>
      <w:bookmarkStart w:id="109" w:name="_Ref317258080"/>
      <w:bookmarkStart w:id="110" w:name="_Ref317258098"/>
      <w:r w:rsidRPr="00117965">
        <w:t xml:space="preserve">Рассмотрение заявок на участие в </w:t>
      </w:r>
      <w:r w:rsidR="009D6ADE" w:rsidRPr="00117965">
        <w:t>запросе предложений</w:t>
      </w:r>
      <w:r w:rsidRPr="00117965">
        <w:t xml:space="preserve">, проведение переторжки, выбор победителя </w:t>
      </w:r>
      <w:bookmarkEnd w:id="108"/>
      <w:r w:rsidR="003E0066" w:rsidRPr="00117965">
        <w:t>запроса предложений</w:t>
      </w:r>
      <w:bookmarkEnd w:id="109"/>
      <w:bookmarkEnd w:id="110"/>
    </w:p>
    <w:p w:rsidR="00C87330" w:rsidRPr="00117965" w:rsidRDefault="00C87330" w:rsidP="00EF264F">
      <w:pPr>
        <w:numPr>
          <w:ilvl w:val="2"/>
          <w:numId w:val="11"/>
        </w:numPr>
        <w:tabs>
          <w:tab w:val="clear" w:pos="1288"/>
          <w:tab w:val="num" w:pos="1701"/>
        </w:tabs>
        <w:spacing w:before="60"/>
        <w:ind w:left="0" w:firstLine="851"/>
        <w:jc w:val="both"/>
      </w:pPr>
      <w:r w:rsidRPr="00117965">
        <w:t>Общие положения</w:t>
      </w:r>
      <w:r w:rsidR="00EF264F" w:rsidRPr="00117965">
        <w:t xml:space="preserve"> </w:t>
      </w:r>
    </w:p>
    <w:p w:rsidR="00F55C42" w:rsidRPr="00117965" w:rsidRDefault="00F55C42" w:rsidP="00FA1AE0">
      <w:pPr>
        <w:numPr>
          <w:ilvl w:val="3"/>
          <w:numId w:val="11"/>
        </w:numPr>
        <w:tabs>
          <w:tab w:val="clear" w:pos="2357"/>
          <w:tab w:val="num" w:pos="1985"/>
        </w:tabs>
        <w:spacing w:before="30"/>
        <w:ind w:left="0" w:firstLine="993"/>
        <w:jc w:val="both"/>
        <w:rPr>
          <w:rFonts w:eastAsia="Arial Unicode MS"/>
          <w:bCs/>
        </w:rPr>
      </w:pPr>
      <w:r w:rsidRPr="00117965">
        <w:rPr>
          <w:i/>
        </w:rPr>
        <w:t>[По каждому лоту]</w:t>
      </w:r>
      <w:r w:rsidRPr="00117965">
        <w:t xml:space="preserve"> р</w:t>
      </w:r>
      <w:r w:rsidRPr="00117965">
        <w:rPr>
          <w:rFonts w:eastAsia="Arial Unicode MS"/>
          <w:bCs/>
        </w:rPr>
        <w:t>ассмотрение заявок осуществляется в</w:t>
      </w:r>
      <w:r w:rsidR="00D53A1F" w:rsidRPr="00117965">
        <w:rPr>
          <w:rFonts w:eastAsia="Arial Unicode MS"/>
          <w:bCs/>
          <w:lang w:val="en-US"/>
        </w:rPr>
        <w:t> </w:t>
      </w:r>
      <w:r w:rsidRPr="00117965">
        <w:rPr>
          <w:rFonts w:eastAsia="Arial Unicode MS"/>
          <w:bCs/>
        </w:rPr>
        <w:t>следующем порядке:</w:t>
      </w:r>
    </w:p>
    <w:p w:rsidR="00F55C42" w:rsidRPr="00117965"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rPr>
      </w:pPr>
      <w:proofErr w:type="gramStart"/>
      <w:r w:rsidRPr="00117965">
        <w:rPr>
          <w:rFonts w:eastAsia="Arial Unicode MS"/>
          <w:bCs/>
        </w:rPr>
        <w:t>проведение</w:t>
      </w:r>
      <w:proofErr w:type="gramEnd"/>
      <w:r w:rsidRPr="00117965">
        <w:rPr>
          <w:rFonts w:eastAsia="Arial Unicode MS"/>
          <w:bCs/>
        </w:rPr>
        <w:t xml:space="preserve"> отборочной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_Ref317258141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594072">
        <w:rPr>
          <w:rFonts w:eastAsia="Arial Unicode MS"/>
          <w:bCs/>
          <w:u w:val="single"/>
        </w:rPr>
        <w:t>4.14.2</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F55C42" w:rsidRPr="00117965"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rPr>
      </w:pPr>
      <w:proofErr w:type="gramStart"/>
      <w:r w:rsidRPr="00117965">
        <w:rPr>
          <w:rFonts w:eastAsia="Arial Unicode MS"/>
          <w:bCs/>
        </w:rPr>
        <w:t>проведение</w:t>
      </w:r>
      <w:proofErr w:type="gramEnd"/>
      <w:r w:rsidRPr="00117965">
        <w:rPr>
          <w:rFonts w:eastAsia="Arial Unicode MS"/>
          <w:bCs/>
        </w:rPr>
        <w:t xml:space="preserve"> оценочной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_Ref317258175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594072">
        <w:rPr>
          <w:rFonts w:eastAsia="Arial Unicode MS"/>
          <w:bCs/>
          <w:u w:val="single"/>
        </w:rPr>
        <w:t>4.14.5</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E26670" w:rsidRPr="00117965" w:rsidRDefault="00B76A1C" w:rsidP="00FA1AE0">
      <w:pPr>
        <w:numPr>
          <w:ilvl w:val="3"/>
          <w:numId w:val="11"/>
        </w:numPr>
        <w:tabs>
          <w:tab w:val="clear" w:pos="2357"/>
          <w:tab w:val="num" w:pos="1985"/>
        </w:tabs>
        <w:spacing w:before="30"/>
        <w:ind w:left="0" w:firstLine="993"/>
        <w:jc w:val="both"/>
      </w:pPr>
      <w:r w:rsidRPr="00117965">
        <w:rPr>
          <w:rFonts w:eastAsia="Arial Unicode MS"/>
          <w:bCs/>
        </w:rPr>
        <w:t xml:space="preserve">После отборочной стадии рассмотрения заявок до выбора победителя </w:t>
      </w:r>
      <w:r w:rsidR="00F96DE1" w:rsidRPr="00117965">
        <w:rPr>
          <w:rFonts w:eastAsia="Arial Unicode MS"/>
          <w:bCs/>
        </w:rPr>
        <w:t xml:space="preserve">возможно </w:t>
      </w:r>
      <w:r w:rsidR="00F96DE1" w:rsidRPr="00117965">
        <w:t xml:space="preserve">по решению закупочной комиссии </w:t>
      </w:r>
      <w:r w:rsidR="00E26670" w:rsidRPr="00117965">
        <w:rPr>
          <w:rFonts w:eastAsia="Arial Unicode MS"/>
          <w:bCs/>
        </w:rPr>
        <w:t>проведение переговоров (</w:t>
      </w:r>
      <w:r w:rsidR="00E26670" w:rsidRPr="00117965">
        <w:rPr>
          <w:rFonts w:eastAsia="Arial Unicode MS"/>
          <w:bCs/>
          <w:u w:val="single"/>
        </w:rPr>
        <w:t>пункт</w:t>
      </w:r>
      <w:r w:rsidR="00F96DE1" w:rsidRPr="00117965">
        <w:rPr>
          <w:rFonts w:eastAsia="Arial Unicode MS"/>
          <w:bCs/>
          <w:u w:val="single"/>
        </w:rPr>
        <w:t> </w:t>
      </w:r>
      <w:r w:rsidR="00E26670" w:rsidRPr="00117965">
        <w:rPr>
          <w:rFonts w:eastAsia="Arial Unicode MS"/>
          <w:bCs/>
          <w:u w:val="single"/>
        </w:rPr>
        <w:fldChar w:fldCharType="begin"/>
      </w:r>
      <w:r w:rsidR="00E26670" w:rsidRPr="00117965">
        <w:rPr>
          <w:rFonts w:eastAsia="Arial Unicode MS"/>
          <w:bCs/>
          <w:u w:val="single"/>
        </w:rPr>
        <w:instrText xml:space="preserve"> REF _Ref318369480 \r \h </w:instrText>
      </w:r>
      <w:r w:rsidR="00F96DE1" w:rsidRPr="00117965">
        <w:rPr>
          <w:rFonts w:eastAsia="Arial Unicode MS"/>
          <w:bCs/>
          <w:u w:val="single"/>
        </w:rPr>
        <w:instrText xml:space="preserve"> \* MERGEFORMAT </w:instrText>
      </w:r>
      <w:r w:rsidR="00E26670" w:rsidRPr="00117965">
        <w:rPr>
          <w:rFonts w:eastAsia="Arial Unicode MS"/>
          <w:bCs/>
          <w:u w:val="single"/>
        </w:rPr>
      </w:r>
      <w:r w:rsidR="00E26670" w:rsidRPr="00117965">
        <w:rPr>
          <w:rFonts w:eastAsia="Arial Unicode MS"/>
          <w:bCs/>
          <w:u w:val="single"/>
        </w:rPr>
        <w:fldChar w:fldCharType="separate"/>
      </w:r>
      <w:r w:rsidR="00594072">
        <w:rPr>
          <w:rFonts w:eastAsia="Arial Unicode MS"/>
          <w:bCs/>
          <w:u w:val="single"/>
        </w:rPr>
        <w:t>4.14.3</w:t>
      </w:r>
      <w:r w:rsidR="00E26670" w:rsidRPr="00117965">
        <w:rPr>
          <w:rFonts w:eastAsia="Arial Unicode MS"/>
          <w:bCs/>
          <w:u w:val="single"/>
        </w:rPr>
        <w:fldChar w:fldCharType="end"/>
      </w:r>
      <w:r w:rsidR="00E26670" w:rsidRPr="00117965">
        <w:rPr>
          <w:rFonts w:eastAsia="Arial Unicode MS"/>
          <w:bCs/>
        </w:rPr>
        <w:t>)</w:t>
      </w:r>
      <w:r w:rsidR="00E26670" w:rsidRPr="00117965">
        <w:t xml:space="preserve"> </w:t>
      </w:r>
      <w:r w:rsidR="00F96DE1" w:rsidRPr="00117965">
        <w:t xml:space="preserve">с допущенными участниками запроса предложений (до переторжки (если предусмотрена)), а так же проведение переторжки, если в </w:t>
      </w:r>
      <w:r w:rsidR="00F96DE1" w:rsidRPr="00117965">
        <w:rPr>
          <w:u w:val="single"/>
        </w:rPr>
        <w:t>пункте </w:t>
      </w:r>
      <w:r w:rsidR="00F96DE1" w:rsidRPr="00117965">
        <w:rPr>
          <w:u w:val="single"/>
        </w:rPr>
        <w:fldChar w:fldCharType="begin"/>
      </w:r>
      <w:r w:rsidR="00F96DE1" w:rsidRPr="00117965">
        <w:rPr>
          <w:u w:val="single"/>
        </w:rPr>
        <w:instrText xml:space="preserve"> REF _Ref317254826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594072">
        <w:rPr>
          <w:u w:val="single"/>
        </w:rPr>
        <w:t>19</w:t>
      </w:r>
      <w:r w:rsidR="00F96DE1" w:rsidRPr="00117965">
        <w:rPr>
          <w:u w:val="single"/>
        </w:rPr>
        <w:fldChar w:fldCharType="end"/>
      </w:r>
      <w:r w:rsidR="00F96DE1" w:rsidRPr="00117965">
        <w:rPr>
          <w:u w:val="single"/>
        </w:rPr>
        <w:t xml:space="preserve"> раздела </w:t>
      </w:r>
      <w:r w:rsidR="00F96DE1" w:rsidRPr="00117965">
        <w:rPr>
          <w:u w:val="single"/>
        </w:rPr>
        <w:fldChar w:fldCharType="begin"/>
      </w:r>
      <w:r w:rsidR="00F96DE1" w:rsidRPr="00117965">
        <w:rPr>
          <w:u w:val="single"/>
        </w:rPr>
        <w:instrText xml:space="preserve"> REF _Ref317254811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594072">
        <w:rPr>
          <w:u w:val="single"/>
        </w:rPr>
        <w:t>5</w:t>
      </w:r>
      <w:r w:rsidR="00F96DE1" w:rsidRPr="00117965">
        <w:rPr>
          <w:u w:val="single"/>
        </w:rPr>
        <w:fldChar w:fldCharType="end"/>
      </w:r>
      <w:r w:rsidR="00F96DE1" w:rsidRPr="00117965">
        <w:rPr>
          <w:u w:val="single"/>
        </w:rPr>
        <w:t xml:space="preserve"> «Информационная карта запроса предложений»</w:t>
      </w:r>
      <w:r w:rsidR="00F96DE1" w:rsidRPr="00117965">
        <w:t xml:space="preserve"> предусмотрена возможность проведения процедуры переторжки.</w:t>
      </w:r>
    </w:p>
    <w:p w:rsidR="00F55C42" w:rsidRPr="00117965" w:rsidRDefault="006066A8" w:rsidP="00FA1AE0">
      <w:pPr>
        <w:numPr>
          <w:ilvl w:val="3"/>
          <w:numId w:val="11"/>
        </w:numPr>
        <w:tabs>
          <w:tab w:val="clear" w:pos="2357"/>
          <w:tab w:val="num" w:pos="1985"/>
        </w:tabs>
        <w:spacing w:before="30"/>
        <w:ind w:left="0" w:firstLine="993"/>
        <w:jc w:val="both"/>
      </w:pPr>
      <w:r w:rsidRPr="00117965">
        <w:rPr>
          <w:i/>
        </w:rPr>
        <w:t xml:space="preserve">[В отношении любого лота] </w:t>
      </w:r>
      <w:r w:rsidRPr="00117965">
        <w:t>п</w:t>
      </w:r>
      <w:r w:rsidR="00F55C42" w:rsidRPr="00117965">
        <w:t xml:space="preserve">о </w:t>
      </w:r>
      <w:r w:rsidR="00F55C42" w:rsidRPr="00117965">
        <w:rPr>
          <w:rFonts w:eastAsia="Arial Unicode MS"/>
          <w:bCs/>
        </w:rPr>
        <w:t>решению</w:t>
      </w:r>
      <w:r w:rsidR="00F55C42" w:rsidRPr="00117965">
        <w:t xml:space="preserve"> </w:t>
      </w:r>
      <w:r w:rsidR="002E77A5" w:rsidRPr="00117965">
        <w:t>закупочной комиссии</w:t>
      </w:r>
      <w:r w:rsidR="00F55C42" w:rsidRPr="00117965">
        <w:t xml:space="preserve"> отборочная и оценочная стадии могут быть объединены с оформлением единого протокола</w:t>
      </w:r>
      <w:r w:rsidR="00C604F8" w:rsidRPr="00117965">
        <w:t>, при этом сроки оформления протоколов по результатам отборочной стадии и оценочной стадии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rPr>
          <w:i/>
        </w:rPr>
        <w:t>[По каждому лоту]</w:t>
      </w:r>
      <w:r w:rsidRPr="00117965">
        <w:t xml:space="preserve"> </w:t>
      </w:r>
      <w:r w:rsidRPr="00117965">
        <w:rPr>
          <w:rFonts w:eastAsia="Arial Unicode MS"/>
          <w:bCs/>
        </w:rPr>
        <w:t>рассмотрение</w:t>
      </w:r>
      <w:r w:rsidRPr="00117965">
        <w:t xml:space="preserve"> заявок на</w:t>
      </w:r>
      <w:r w:rsidRPr="00117965">
        <w:rPr>
          <w:lang w:val="en-US"/>
        </w:rPr>
        <w:t> </w:t>
      </w:r>
      <w:r w:rsidRPr="00117965">
        <w:t xml:space="preserve">участие в </w:t>
      </w:r>
      <w:r w:rsidR="009D6ADE" w:rsidRPr="00117965">
        <w:t>запросе предложений</w:t>
      </w:r>
      <w:r w:rsidRPr="00117965">
        <w:t xml:space="preserve"> проводится в сроки, установленные извещением о</w:t>
      </w:r>
      <w:r w:rsidRPr="00117965">
        <w:rPr>
          <w:lang w:val="en-US"/>
        </w:rPr>
        <w:t> </w:t>
      </w:r>
      <w:r w:rsidRPr="00117965">
        <w:t xml:space="preserve">проведении </w:t>
      </w:r>
      <w:r w:rsidR="003E0066" w:rsidRPr="00117965">
        <w:t>запроса предложений</w:t>
      </w:r>
      <w:r w:rsidRPr="00117965">
        <w:t xml:space="preserve"> и </w:t>
      </w:r>
      <w:r w:rsidRPr="00117965">
        <w:rPr>
          <w:u w:val="single"/>
        </w:rPr>
        <w:t>пунктом</w:t>
      </w:r>
      <w:r w:rsidR="00035643" w:rsidRPr="00117965">
        <w:rPr>
          <w:u w:val="single"/>
        </w:rPr>
        <w:t> </w:t>
      </w:r>
      <w:r w:rsidR="00035643" w:rsidRPr="00117965">
        <w:rPr>
          <w:u w:val="single"/>
        </w:rPr>
        <w:fldChar w:fldCharType="begin"/>
      </w:r>
      <w:r w:rsidR="00035643" w:rsidRPr="00117965">
        <w:rPr>
          <w:u w:val="single"/>
        </w:rPr>
        <w:instrText xml:space="preserve"> REF _Ref317254136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594072">
        <w:rPr>
          <w:u w:val="single"/>
        </w:rPr>
        <w:t>21</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_Ref317254150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594072">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604F8" w:rsidP="00FA1AE0">
      <w:pPr>
        <w:numPr>
          <w:ilvl w:val="3"/>
          <w:numId w:val="11"/>
        </w:numPr>
        <w:tabs>
          <w:tab w:val="clear" w:pos="2357"/>
          <w:tab w:val="num" w:pos="1985"/>
        </w:tabs>
        <w:spacing w:before="30"/>
        <w:ind w:left="0" w:firstLine="993"/>
        <w:jc w:val="both"/>
      </w:pPr>
      <w:r w:rsidRPr="00117965">
        <w:rPr>
          <w:rFonts w:eastAsia="Arial Unicode MS"/>
          <w:bCs/>
        </w:rPr>
        <w:t>Организатор</w:t>
      </w:r>
      <w:r w:rsidRPr="00117965">
        <w:t xml:space="preserve"> </w:t>
      </w:r>
      <w:r w:rsidR="003E0066" w:rsidRPr="00117965">
        <w:t>запроса предложений</w:t>
      </w:r>
      <w:r w:rsidR="00744448" w:rsidRPr="00117965">
        <w:t>,</w:t>
      </w:r>
      <w:r w:rsidRPr="00117965">
        <w:t xml:space="preserve"> по решению </w:t>
      </w:r>
      <w:r w:rsidR="002E77A5" w:rsidRPr="00117965">
        <w:t>закупочной комиссии</w:t>
      </w:r>
      <w:r w:rsidRPr="00117965">
        <w:t xml:space="preserve"> либо по указанию заказчика, привлекает экспертов к рассмотрению заявок</w:t>
      </w:r>
      <w:r w:rsidR="00B81D81" w:rsidRPr="00117965">
        <w:t xml:space="preserve"> на участие в </w:t>
      </w:r>
      <w:r w:rsidR="009D6ADE" w:rsidRPr="00117965">
        <w:t>запросе предложений</w:t>
      </w:r>
      <w:r w:rsidRPr="00117965">
        <w:t xml:space="preserve">. При этом </w:t>
      </w:r>
      <w:r w:rsidR="002E77A5" w:rsidRPr="00117965">
        <w:t>закупочная комиссия</w:t>
      </w:r>
      <w:r w:rsidRPr="00117965">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имеет право запрашивать у соответствующих органов государственной власти, а также юридических и физических лиц, указанных в</w:t>
      </w:r>
      <w:r w:rsidRPr="00117965">
        <w:rPr>
          <w:lang w:val="en-US"/>
        </w:rPr>
        <w:t> </w:t>
      </w:r>
      <w:r w:rsidRPr="00117965">
        <w:t xml:space="preserve">заявке на участие в </w:t>
      </w:r>
      <w:r w:rsidR="009D6ADE" w:rsidRPr="00117965">
        <w:t>запросе предложений</w:t>
      </w:r>
      <w:r w:rsidRPr="00117965">
        <w:t xml:space="preserve"> и приложениях к ней, информацию о соответствии достоверности указанных в заявке на участие в</w:t>
      </w:r>
      <w:r w:rsidR="006954A4" w:rsidRPr="00117965">
        <w:rPr>
          <w:lang w:val="en-US"/>
        </w:rPr>
        <w:t> </w:t>
      </w:r>
      <w:r w:rsidR="009D6ADE" w:rsidRPr="00117965">
        <w:t>запросе предложений</w:t>
      </w:r>
      <w:r w:rsidRPr="00117965">
        <w:t xml:space="preserve"> сведений.</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При наличии сомнений в достоверности копии документа организатор </w:t>
      </w:r>
      <w:r w:rsidR="003E0066" w:rsidRPr="00117965">
        <w:t>запроса предложений</w:t>
      </w:r>
      <w:r w:rsidRPr="00117965">
        <w:t xml:space="preserve"> вправе запросить для обозрения оригинал документа, предоставленного в копии. В случае, если </w:t>
      </w:r>
      <w:r w:rsidR="00E526CF" w:rsidRPr="00117965">
        <w:t xml:space="preserve">участник </w:t>
      </w:r>
      <w:r w:rsidR="003E0066" w:rsidRPr="00117965">
        <w:t>запроса предложений</w:t>
      </w:r>
      <w:r w:rsidRPr="00117965">
        <w:t xml:space="preserve"> в установленный в запросе </w:t>
      </w:r>
      <w:r w:rsidR="00B178A0" w:rsidRPr="00117965">
        <w:t xml:space="preserve">разумный </w:t>
      </w:r>
      <w:r w:rsidRPr="00117965">
        <w:t>срок не предоставил оригинала документа, копия документа не рассматривается и документ считается не предоставленным.</w:t>
      </w:r>
    </w:p>
    <w:p w:rsidR="008240C6" w:rsidRPr="00117965" w:rsidRDefault="008240C6" w:rsidP="00FA1AE0">
      <w:pPr>
        <w:numPr>
          <w:ilvl w:val="3"/>
          <w:numId w:val="11"/>
        </w:numPr>
        <w:tabs>
          <w:tab w:val="clear" w:pos="2357"/>
          <w:tab w:val="num" w:pos="1985"/>
        </w:tabs>
        <w:spacing w:before="30"/>
        <w:ind w:left="0" w:firstLine="993"/>
        <w:jc w:val="both"/>
      </w:pPr>
      <w:bookmarkStart w:id="111" w:name="_Ref317251555"/>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по решению </w:t>
      </w:r>
      <w:r w:rsidR="002E77A5" w:rsidRPr="00117965">
        <w:t>закупочной комиссии</w:t>
      </w:r>
      <w:r w:rsidRPr="00117965">
        <w:t xml:space="preserve">, вправе уточнять заявки на участие в </w:t>
      </w:r>
      <w:r w:rsidR="009D6ADE" w:rsidRPr="00117965">
        <w:t>запросе предложений</w:t>
      </w:r>
      <w:r w:rsidRPr="00117965">
        <w:t xml:space="preserve"> в следующем порядке:</w:t>
      </w:r>
      <w:bookmarkEnd w:id="111"/>
    </w:p>
    <w:p w:rsidR="008240C6" w:rsidRPr="00117965" w:rsidRDefault="00F3540C" w:rsidP="009F76BD">
      <w:pPr>
        <w:numPr>
          <w:ilvl w:val="0"/>
          <w:numId w:val="63"/>
        </w:numPr>
        <w:autoSpaceDE w:val="0"/>
        <w:autoSpaceDN w:val="0"/>
        <w:adjustRightInd w:val="0"/>
        <w:ind w:left="0" w:firstLine="360"/>
        <w:jc w:val="both"/>
      </w:pPr>
      <w:bookmarkStart w:id="112" w:name="_Ref352334466"/>
      <w:r w:rsidRPr="00117965">
        <w:t xml:space="preserve">затребовать у участника </w:t>
      </w:r>
      <w:r w:rsidR="003E0066" w:rsidRPr="00117965">
        <w:t>запроса предложений</w:t>
      </w:r>
      <w:r w:rsidRPr="00117965">
        <w:t xml:space="preserve"> отсутствующие, представленные не в полном объеме или в нечитаемом виде</w:t>
      </w:r>
      <w:r w:rsidR="009F76BD" w:rsidRPr="00117965">
        <w:t xml:space="preserve"> документы, подтверждающие полномочия лица на подписание заявки от имени участника запроса предложений, учредительные документы,</w:t>
      </w:r>
      <w:r w:rsidRPr="00117965">
        <w:t xml:space="preserve"> разрешающие документы (лицензии, допуски, членство в саморегулируемых общественных организациях и т.д.), </w:t>
      </w:r>
      <w:r w:rsidR="009F76BD" w:rsidRPr="00117965">
        <w:t>документы о крупной сделке, документы о сделке с заинтересованностью</w:t>
      </w:r>
      <w:r w:rsidRPr="00117965">
        <w:t xml:space="preserve">, документы, подтверждающие обладание участником </w:t>
      </w:r>
      <w:r w:rsidR="003E0066" w:rsidRPr="00117965">
        <w:t>запроса предложений</w:t>
      </w:r>
      <w:r w:rsidRPr="00117965">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117965">
        <w:t>запроса предложений</w:t>
      </w:r>
      <w:r w:rsidRPr="00117965">
        <w:t xml:space="preserve"> предлагать этот товар</w:t>
      </w:r>
      <w:r w:rsidR="00392183" w:rsidRPr="00117965">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117965">
        <w:t>;</w:t>
      </w:r>
      <w:bookmarkEnd w:id="112"/>
    </w:p>
    <w:p w:rsidR="008240C6" w:rsidRPr="00117965" w:rsidRDefault="008240C6" w:rsidP="00636A33">
      <w:pPr>
        <w:numPr>
          <w:ilvl w:val="0"/>
          <w:numId w:val="63"/>
        </w:numPr>
        <w:tabs>
          <w:tab w:val="num" w:pos="1276"/>
        </w:tabs>
        <w:autoSpaceDE w:val="0"/>
        <w:autoSpaceDN w:val="0"/>
        <w:adjustRightInd w:val="0"/>
        <w:ind w:left="0" w:firstLine="709"/>
        <w:jc w:val="both"/>
      </w:pPr>
      <w:proofErr w:type="gramStart"/>
      <w:r w:rsidRPr="00117965">
        <w:t>направить</w:t>
      </w:r>
      <w:proofErr w:type="gramEnd"/>
      <w:r w:rsidRPr="00117965">
        <w:t xml:space="preserve"> участникам </w:t>
      </w:r>
      <w:r w:rsidR="003E0066" w:rsidRPr="00117965">
        <w:t>запроса предложений</w:t>
      </w:r>
      <w:r w:rsidRPr="00117965">
        <w:t xml:space="preserve"> запросы об исправлении выявленных в ходе рассмотрения арифметических и грамматических ошибок в</w:t>
      </w:r>
      <w:r w:rsidR="006954A4" w:rsidRPr="00117965">
        <w:rPr>
          <w:lang w:val="en-US"/>
        </w:rPr>
        <w:t> </w:t>
      </w:r>
      <w:r w:rsidRPr="00117965">
        <w:t xml:space="preserve">документах, представленных в составе заявки на участие в </w:t>
      </w:r>
      <w:r w:rsidR="009D6ADE" w:rsidRPr="00117965">
        <w:t>запросе предложений</w:t>
      </w:r>
      <w:r w:rsidRPr="00117965">
        <w:t xml:space="preserve"> и направлении организатору </w:t>
      </w:r>
      <w:r w:rsidR="003E0066" w:rsidRPr="00117965">
        <w:t>запроса предложений</w:t>
      </w:r>
      <w:r w:rsidRPr="00117965">
        <w:t xml:space="preserve"> исправленных документов. При исправлении арифметических ошибок в заявках на участие в </w:t>
      </w:r>
      <w:r w:rsidR="009D6ADE" w:rsidRPr="00117965">
        <w:t>запросе предложений</w:t>
      </w:r>
      <w:r w:rsidRPr="00117965">
        <w:t xml:space="preserve"> применяются следующие правила:</w:t>
      </w:r>
    </w:p>
    <w:p w:rsidR="006D246B" w:rsidRPr="00117965" w:rsidRDefault="006D246B" w:rsidP="00636A33">
      <w:pPr>
        <w:numPr>
          <w:ilvl w:val="0"/>
          <w:numId w:val="57"/>
        </w:numPr>
        <w:tabs>
          <w:tab w:val="left" w:pos="1276"/>
        </w:tabs>
        <w:autoSpaceDE w:val="0"/>
        <w:autoSpaceDN w:val="0"/>
        <w:adjustRightInd w:val="0"/>
        <w:ind w:left="1276" w:hanging="567"/>
        <w:jc w:val="both"/>
      </w:pPr>
      <w:proofErr w:type="gramStart"/>
      <w:r w:rsidRPr="00117965">
        <w:t>при</w:t>
      </w:r>
      <w:proofErr w:type="gramEnd"/>
      <w:r w:rsidRPr="00117965">
        <w:t xml:space="preserve"> наличии разночтений между суммой, указанной словами, и суммой, указанной цифрами, преимущество имеет сумма, указанная словами; </w:t>
      </w:r>
    </w:p>
    <w:p w:rsidR="008240C6" w:rsidRPr="00117965" w:rsidRDefault="006D246B" w:rsidP="00636A33">
      <w:pPr>
        <w:numPr>
          <w:ilvl w:val="0"/>
          <w:numId w:val="57"/>
        </w:numPr>
        <w:tabs>
          <w:tab w:val="left" w:pos="1276"/>
        </w:tabs>
        <w:autoSpaceDE w:val="0"/>
        <w:autoSpaceDN w:val="0"/>
        <w:adjustRightInd w:val="0"/>
        <w:ind w:left="1276" w:hanging="567"/>
        <w:jc w:val="both"/>
      </w:pPr>
      <w:proofErr w:type="gramStart"/>
      <w:r w:rsidRPr="00117965">
        <w:t>при</w:t>
      </w:r>
      <w:proofErr w:type="gramEnd"/>
      <w:r w:rsidRPr="00117965">
        <w:t xml:space="preserve"> наличии разночтений между ценой, указанной в заявке на участие в </w:t>
      </w:r>
      <w:r w:rsidR="009D6ADE" w:rsidRPr="00117965">
        <w:t>запросе предложений</w:t>
      </w:r>
      <w:r w:rsidRPr="0011796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117965">
        <w:t>запросе предложений</w:t>
      </w:r>
      <w:r w:rsidR="008240C6" w:rsidRPr="00117965">
        <w:t>;</w:t>
      </w:r>
    </w:p>
    <w:p w:rsidR="008240C6" w:rsidRPr="00117965" w:rsidRDefault="006D246B" w:rsidP="00636A33">
      <w:pPr>
        <w:numPr>
          <w:ilvl w:val="0"/>
          <w:numId w:val="57"/>
        </w:numPr>
        <w:tabs>
          <w:tab w:val="left" w:pos="1276"/>
        </w:tabs>
        <w:autoSpaceDE w:val="0"/>
        <w:autoSpaceDN w:val="0"/>
        <w:adjustRightInd w:val="0"/>
        <w:ind w:left="1276" w:hanging="567"/>
        <w:jc w:val="both"/>
      </w:pPr>
      <w:proofErr w:type="gramStart"/>
      <w:r w:rsidRPr="00117965">
        <w:t>при</w:t>
      </w:r>
      <w:proofErr w:type="gramEnd"/>
      <w:r w:rsidRPr="00117965">
        <w:t xml:space="preserve">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117965">
        <w:t>запросе предложений</w:t>
      </w:r>
      <w:r w:rsidR="008240C6" w:rsidRPr="00117965">
        <w:t>.</w:t>
      </w:r>
    </w:p>
    <w:p w:rsidR="008240C6" w:rsidRPr="00117965" w:rsidRDefault="008240C6" w:rsidP="008240C6">
      <w:pPr>
        <w:autoSpaceDE w:val="0"/>
        <w:autoSpaceDN w:val="0"/>
        <w:adjustRightInd w:val="0"/>
        <w:ind w:firstLine="709"/>
        <w:jc w:val="both"/>
      </w:pPr>
      <w:r w:rsidRPr="00117965">
        <w:t>И</w:t>
      </w:r>
      <w:r w:rsidRPr="00117965">
        <w:rPr>
          <w:bCs/>
          <w:szCs w:val="22"/>
        </w:rPr>
        <w:t>с</w:t>
      </w:r>
      <w:r w:rsidRPr="00117965">
        <w:t>правление иных ошибок не допускается.</w:t>
      </w:r>
    </w:p>
    <w:p w:rsidR="009F76BD" w:rsidRPr="00117965" w:rsidRDefault="008240C6" w:rsidP="00636A33">
      <w:pPr>
        <w:numPr>
          <w:ilvl w:val="0"/>
          <w:numId w:val="63"/>
        </w:numPr>
        <w:tabs>
          <w:tab w:val="num" w:pos="1276"/>
        </w:tabs>
        <w:autoSpaceDE w:val="0"/>
        <w:autoSpaceDN w:val="0"/>
        <w:adjustRightInd w:val="0"/>
        <w:ind w:left="0" w:firstLine="709"/>
        <w:jc w:val="both"/>
      </w:pPr>
      <w:proofErr w:type="gramStart"/>
      <w:r w:rsidRPr="00117965">
        <w:t>направить</w:t>
      </w:r>
      <w:proofErr w:type="gramEnd"/>
      <w:r w:rsidRPr="00117965">
        <w:t xml:space="preserve"> участникам </w:t>
      </w:r>
      <w:r w:rsidR="003E0066" w:rsidRPr="00117965">
        <w:t>запроса предложений</w:t>
      </w:r>
      <w:r w:rsidRPr="00117965">
        <w:t xml:space="preserve"> запросы по разъяснению положений заявок на участие в </w:t>
      </w:r>
      <w:r w:rsidR="009D6ADE" w:rsidRPr="00117965">
        <w:t>запросе предложений</w:t>
      </w:r>
      <w:r w:rsidRPr="00117965">
        <w:t>, не изменяющие существо заявки</w:t>
      </w:r>
      <w:r w:rsidR="006D246B" w:rsidRPr="00117965">
        <w:t>, включая изменение условий заявки</w:t>
      </w:r>
      <w:r w:rsidRPr="00117965">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117965">
        <w:t>ых</w:t>
      </w:r>
      <w:r w:rsidRPr="00117965">
        <w:t xml:space="preserve"> </w:t>
      </w:r>
      <w:r w:rsidR="006D246B" w:rsidRPr="00117965">
        <w:t>товар</w:t>
      </w:r>
      <w:r w:rsidR="005349A9" w:rsidRPr="00117965">
        <w:t>ов</w:t>
      </w:r>
      <w:r w:rsidR="006D246B" w:rsidRPr="00117965">
        <w:t>, работ, услуг</w:t>
      </w:r>
      <w:r w:rsidRPr="00117965">
        <w:t xml:space="preserve">, </w:t>
      </w:r>
      <w:r w:rsidR="005349A9" w:rsidRPr="00117965">
        <w:t>их</w:t>
      </w:r>
      <w:r w:rsidRPr="00117965">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117965">
        <w:t>запроса предложений</w:t>
      </w:r>
      <w:r w:rsidRPr="00117965">
        <w:t xml:space="preserve"> и объем, номенклатуру и цену предлагаем</w:t>
      </w:r>
      <w:r w:rsidR="005F0D85" w:rsidRPr="00117965">
        <w:t>ых</w:t>
      </w:r>
      <w:r w:rsidRPr="00117965">
        <w:t xml:space="preserve"> участником </w:t>
      </w:r>
      <w:r w:rsidR="005F0D85" w:rsidRPr="00117965">
        <w:t>товаров, работ, услуг</w:t>
      </w:r>
      <w:r w:rsidR="009F76BD" w:rsidRPr="00117965">
        <w:t>;</w:t>
      </w:r>
    </w:p>
    <w:p w:rsidR="008240C6" w:rsidRPr="00117965" w:rsidRDefault="009F76BD" w:rsidP="009F76BD">
      <w:pPr>
        <w:numPr>
          <w:ilvl w:val="0"/>
          <w:numId w:val="63"/>
        </w:numPr>
        <w:tabs>
          <w:tab w:val="num" w:pos="1276"/>
        </w:tabs>
        <w:autoSpaceDE w:val="0"/>
        <w:autoSpaceDN w:val="0"/>
        <w:adjustRightInd w:val="0"/>
        <w:ind w:left="0" w:firstLine="709"/>
        <w:jc w:val="both"/>
      </w:pPr>
      <w:bookmarkStart w:id="113" w:name="_Ref349118445"/>
      <w:proofErr w:type="gramStart"/>
      <w:r w:rsidRPr="00117965">
        <w:t>направить</w:t>
      </w:r>
      <w:proofErr w:type="gramEnd"/>
      <w:r w:rsidRPr="00117965">
        <w:t xml:space="preserve"> участникам запроса предложений запросы о замене </w:t>
      </w:r>
      <w:r w:rsidRPr="00117965">
        <w:rPr>
          <w:i/>
        </w:rPr>
        <w:t>субподрядчика/ поставщика/ соисполнителя</w:t>
      </w:r>
      <w:r w:rsidRPr="00117965">
        <w:t xml:space="preserve">, если сведения о таком </w:t>
      </w:r>
      <w:r w:rsidRPr="00117965">
        <w:rPr>
          <w:i/>
        </w:rPr>
        <w:t>субподрядчике/ поставщике/ соисполнителе</w:t>
      </w:r>
      <w:r w:rsidRPr="00117965">
        <w:t xml:space="preserve"> находятся в </w:t>
      </w:r>
      <w:r w:rsidR="004C2C71" w:rsidRPr="00117965">
        <w:t>р</w:t>
      </w:r>
      <w:r w:rsidRPr="00117965">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117965">
        <w:t>запросе предложений</w:t>
      </w:r>
      <w:r w:rsidRPr="00117965">
        <w:t xml:space="preserve">, и такое требование было установлено </w:t>
      </w:r>
      <w:r w:rsidR="003003BF" w:rsidRPr="00117965">
        <w:t>в</w:t>
      </w:r>
      <w:r w:rsidRPr="00117965">
        <w:rPr>
          <w:u w:val="single"/>
        </w:rPr>
        <w:t xml:space="preserve"> раздел</w:t>
      </w:r>
      <w:r w:rsidR="003003BF" w:rsidRPr="00117965">
        <w:rPr>
          <w:u w:val="single"/>
        </w:rPr>
        <w:t>е</w:t>
      </w:r>
      <w:r w:rsidRPr="00117965">
        <w:rPr>
          <w:u w:val="single"/>
        </w:rPr>
        <w:t> </w:t>
      </w:r>
      <w:r w:rsidRPr="00117965">
        <w:rPr>
          <w:u w:val="single"/>
        </w:rPr>
        <w:fldChar w:fldCharType="begin"/>
      </w:r>
      <w:r w:rsidRPr="00117965">
        <w:rPr>
          <w:u w:val="single"/>
        </w:rPr>
        <w:instrText xml:space="preserve"> REF _Ref317249938 \r \h </w:instrText>
      </w:r>
      <w:r w:rsidR="00846468" w:rsidRPr="00117965">
        <w:rPr>
          <w:u w:val="single"/>
        </w:rPr>
        <w:instrText xml:space="preserve"> \* MERGEFORMAT </w:instrText>
      </w:r>
      <w:r w:rsidRPr="00117965">
        <w:rPr>
          <w:u w:val="single"/>
        </w:rPr>
      </w:r>
      <w:r w:rsidRPr="00117965">
        <w:rPr>
          <w:u w:val="single"/>
        </w:rPr>
        <w:fldChar w:fldCharType="separate"/>
      </w:r>
      <w:r w:rsidR="00594072">
        <w:rPr>
          <w:u w:val="single"/>
        </w:rPr>
        <w:t>5</w:t>
      </w:r>
      <w:r w:rsidRPr="00117965">
        <w:rPr>
          <w:u w:val="single"/>
        </w:rPr>
        <w:fldChar w:fldCharType="end"/>
      </w:r>
      <w:r w:rsidRPr="00117965">
        <w:rPr>
          <w:u w:val="single"/>
        </w:rPr>
        <w:t xml:space="preserve"> «Информационная карта </w:t>
      </w:r>
      <w:r w:rsidR="00846468" w:rsidRPr="00117965">
        <w:rPr>
          <w:u w:val="single"/>
        </w:rPr>
        <w:t>запроса предложений</w:t>
      </w:r>
      <w:r w:rsidRPr="00117965">
        <w:rPr>
          <w:u w:val="single"/>
        </w:rPr>
        <w:t>»</w:t>
      </w:r>
      <w:r w:rsidRPr="00117965">
        <w:t>.</w:t>
      </w:r>
      <w:bookmarkEnd w:id="113"/>
    </w:p>
    <w:p w:rsidR="00B74D12" w:rsidRPr="00117965" w:rsidRDefault="008240C6" w:rsidP="00FA1AE0">
      <w:pPr>
        <w:numPr>
          <w:ilvl w:val="3"/>
          <w:numId w:val="11"/>
        </w:numPr>
        <w:tabs>
          <w:tab w:val="clear" w:pos="2357"/>
          <w:tab w:val="num" w:pos="1985"/>
        </w:tabs>
        <w:spacing w:before="30"/>
        <w:ind w:left="0" w:firstLine="993"/>
        <w:jc w:val="both"/>
      </w:pPr>
      <w:bookmarkStart w:id="114" w:name="_Ref317250737"/>
      <w:r w:rsidRPr="00117965">
        <w:t xml:space="preserve">При уточнении заявок на участие в </w:t>
      </w:r>
      <w:r w:rsidR="009D6ADE" w:rsidRPr="00117965">
        <w:t>запросе предложений</w:t>
      </w:r>
      <w:r w:rsidRPr="00117965">
        <w:t xml:space="preserve"> организатором </w:t>
      </w:r>
      <w:r w:rsidR="003E0066" w:rsidRPr="00117965">
        <w:t>запроса предложений</w:t>
      </w:r>
      <w:r w:rsidRPr="00117965">
        <w:t xml:space="preserve"> не допускается создание преимущественных условий участнику</w:t>
      </w:r>
      <w:r w:rsidR="005F0D85" w:rsidRPr="00117965">
        <w:t xml:space="preserve"> </w:t>
      </w:r>
      <w:r w:rsidRPr="00117965">
        <w:t xml:space="preserve">или нескольким участникам </w:t>
      </w:r>
      <w:r w:rsidR="003E0066" w:rsidRPr="00117965">
        <w:t>запроса предложений</w:t>
      </w:r>
      <w:r w:rsidRPr="00117965">
        <w:t>.</w:t>
      </w:r>
      <w:bookmarkEnd w:id="114"/>
      <w:r w:rsidR="00B74D12" w:rsidRPr="00117965">
        <w:t xml:space="preserve"> Предусмотренные </w:t>
      </w:r>
      <w:r w:rsidR="00B74D12" w:rsidRPr="00117965">
        <w:rPr>
          <w:u w:val="single"/>
        </w:rPr>
        <w:t>подпунктом </w:t>
      </w:r>
      <w:r w:rsidR="00F75AC8" w:rsidRPr="00117965">
        <w:rPr>
          <w:u w:val="single"/>
        </w:rPr>
        <w:fldChar w:fldCharType="begin"/>
      </w:r>
      <w:r w:rsidR="00F75AC8" w:rsidRPr="00117965">
        <w:rPr>
          <w:u w:val="single"/>
        </w:rPr>
        <w:instrText xml:space="preserve"> REF _Ref352334466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594072">
        <w:rPr>
          <w:u w:val="single"/>
        </w:rPr>
        <w:t>а)</w:t>
      </w:r>
      <w:r w:rsidR="00F75AC8" w:rsidRPr="00117965">
        <w:rPr>
          <w:u w:val="single"/>
        </w:rPr>
        <w:fldChar w:fldCharType="end"/>
      </w:r>
      <w:r w:rsidR="00B74D12" w:rsidRPr="00117965">
        <w:rPr>
          <w:u w:val="single"/>
        </w:rPr>
        <w:t xml:space="preserve"> пункта </w:t>
      </w:r>
      <w:r w:rsidR="00B74D12" w:rsidRPr="00117965">
        <w:rPr>
          <w:u w:val="single"/>
        </w:rPr>
        <w:fldChar w:fldCharType="begin"/>
      </w:r>
      <w:r w:rsidR="00B74D12" w:rsidRPr="00117965">
        <w:rPr>
          <w:u w:val="single"/>
        </w:rPr>
        <w:instrText xml:space="preserve"> REF _Ref317251555 \r \h </w:instrText>
      </w:r>
      <w:r w:rsidR="00CA7CFF" w:rsidRPr="00117965">
        <w:rPr>
          <w:u w:val="single"/>
        </w:rPr>
        <w:instrText xml:space="preserve"> \* MERGEFORMAT </w:instrText>
      </w:r>
      <w:r w:rsidR="00B74D12" w:rsidRPr="00117965">
        <w:rPr>
          <w:u w:val="single"/>
        </w:rPr>
      </w:r>
      <w:r w:rsidR="00B74D12" w:rsidRPr="00117965">
        <w:rPr>
          <w:u w:val="single"/>
        </w:rPr>
        <w:fldChar w:fldCharType="separate"/>
      </w:r>
      <w:r w:rsidR="00594072">
        <w:rPr>
          <w:u w:val="single"/>
        </w:rPr>
        <w:t>4.14.1.8</w:t>
      </w:r>
      <w:r w:rsidR="00B74D12" w:rsidRPr="00117965">
        <w:rPr>
          <w:u w:val="single"/>
        </w:rPr>
        <w:fldChar w:fldCharType="end"/>
      </w:r>
      <w:r w:rsidR="00B74D12" w:rsidRPr="0011796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117965" w:rsidRDefault="008240C6" w:rsidP="00FA1AE0">
      <w:pPr>
        <w:numPr>
          <w:ilvl w:val="3"/>
          <w:numId w:val="11"/>
        </w:numPr>
        <w:tabs>
          <w:tab w:val="clear" w:pos="2357"/>
          <w:tab w:val="num" w:pos="1985"/>
        </w:tabs>
        <w:spacing w:before="30"/>
        <w:ind w:left="0" w:firstLine="993"/>
        <w:jc w:val="both"/>
      </w:pPr>
      <w:r w:rsidRPr="00117965">
        <w:t xml:space="preserve">Допускается не направлять участнику </w:t>
      </w:r>
      <w:r w:rsidR="003E0066" w:rsidRPr="00117965">
        <w:t>запроса предложений</w:t>
      </w:r>
      <w:r w:rsidRPr="00117965">
        <w:t xml:space="preserve"> </w:t>
      </w:r>
      <w:r w:rsidR="005F0D85" w:rsidRPr="00117965">
        <w:rPr>
          <w:i/>
        </w:rPr>
        <w:t>[в</w:t>
      </w:r>
      <w:r w:rsidR="006954A4" w:rsidRPr="00117965">
        <w:rPr>
          <w:i/>
          <w:lang w:val="en-US"/>
        </w:rPr>
        <w:t> </w:t>
      </w:r>
      <w:r w:rsidR="005F0D85" w:rsidRPr="00117965">
        <w:rPr>
          <w:i/>
        </w:rPr>
        <w:t>отношении лота]</w:t>
      </w:r>
      <w:r w:rsidR="005F0D85" w:rsidRPr="00117965">
        <w:t xml:space="preserve"> </w:t>
      </w:r>
      <w:r w:rsidRPr="00117965">
        <w:t xml:space="preserve">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w:t>
      </w:r>
      <w:r w:rsidRPr="00117965">
        <w:rPr>
          <w:u w:val="single"/>
        </w:rPr>
        <w:t>пунктом </w:t>
      </w:r>
      <w:r w:rsidR="00035643" w:rsidRPr="00117965">
        <w:rPr>
          <w:u w:val="single"/>
        </w:rPr>
        <w:fldChar w:fldCharType="begin"/>
      </w:r>
      <w:r w:rsidR="00035643" w:rsidRPr="00117965">
        <w:rPr>
          <w:u w:val="single"/>
        </w:rPr>
        <w:instrText xml:space="preserve"> REF _Ref297560912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594072">
        <w:rPr>
          <w:u w:val="single"/>
        </w:rPr>
        <w:t>4.14.2.3</w:t>
      </w:r>
      <w:r w:rsidR="00035643" w:rsidRPr="00117965">
        <w:rPr>
          <w:u w:val="single"/>
        </w:rPr>
        <w:fldChar w:fldCharType="end"/>
      </w:r>
      <w:r w:rsidRPr="00117965">
        <w:t xml:space="preserve"> имеются также иные основания для отказа в допуске к участию в </w:t>
      </w:r>
      <w:r w:rsidR="009D6ADE" w:rsidRPr="00117965">
        <w:t>запросе предложений</w:t>
      </w:r>
      <w:r w:rsidRPr="00117965">
        <w:t xml:space="preserve"> такого участника.</w:t>
      </w:r>
    </w:p>
    <w:p w:rsidR="008240C6" w:rsidRPr="00117965" w:rsidRDefault="008240C6" w:rsidP="00FA1AE0">
      <w:pPr>
        <w:numPr>
          <w:ilvl w:val="3"/>
          <w:numId w:val="11"/>
        </w:numPr>
        <w:tabs>
          <w:tab w:val="clear" w:pos="2357"/>
          <w:tab w:val="num" w:pos="1985"/>
        </w:tabs>
        <w:spacing w:before="30"/>
        <w:ind w:left="0" w:firstLine="993"/>
        <w:jc w:val="both"/>
      </w:pPr>
      <w:bookmarkStart w:id="115" w:name="_Ref317254290"/>
      <w:r w:rsidRPr="00117965">
        <w:t xml:space="preserve">Решение </w:t>
      </w:r>
      <w:r w:rsidR="002E77A5" w:rsidRPr="00117965">
        <w:t>закупочной комиссии</w:t>
      </w:r>
      <w:r w:rsidRPr="00117965">
        <w:t xml:space="preserve"> о</w:t>
      </w:r>
      <w:r w:rsidR="00206B3B" w:rsidRPr="00117965">
        <w:t>б уточнении заявок на участие в </w:t>
      </w:r>
      <w:r w:rsidR="009D6ADE" w:rsidRPr="00117965">
        <w:t>запросе предложений</w:t>
      </w:r>
      <w:r w:rsidR="005F0D85" w:rsidRPr="00117965">
        <w:t xml:space="preserve"> в соответствии с </w:t>
      </w:r>
      <w:r w:rsidR="005F0D85" w:rsidRPr="00117965">
        <w:rPr>
          <w:u w:val="single"/>
        </w:rPr>
        <w:t>пунктом </w:t>
      </w:r>
      <w:r w:rsidR="00035643" w:rsidRPr="00117965">
        <w:rPr>
          <w:u w:val="single"/>
        </w:rPr>
        <w:fldChar w:fldCharType="begin"/>
      </w:r>
      <w:r w:rsidR="00035643" w:rsidRPr="00117965">
        <w:rPr>
          <w:u w:val="single"/>
        </w:rPr>
        <w:instrText xml:space="preserve"> REF _Ref317251555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594072">
        <w:rPr>
          <w:u w:val="single"/>
        </w:rPr>
        <w:t>4.14.1.8</w:t>
      </w:r>
      <w:r w:rsidR="00035643" w:rsidRPr="00117965">
        <w:rPr>
          <w:u w:val="single"/>
        </w:rPr>
        <w:fldChar w:fldCharType="end"/>
      </w:r>
      <w:r w:rsidRPr="00117965">
        <w:t xml:space="preserve"> отражается в протоколе заседания </w:t>
      </w:r>
      <w:r w:rsidR="002E77A5" w:rsidRPr="00117965">
        <w:t>закупочной комиссии</w:t>
      </w:r>
      <w:r w:rsidRPr="00117965">
        <w:t xml:space="preserve">, который размещается </w:t>
      </w:r>
      <w:r w:rsidR="00206B3B" w:rsidRPr="00117965">
        <w:t xml:space="preserve">на официальном сайте </w:t>
      </w:r>
      <w:r w:rsidR="005F0D85" w:rsidRPr="00117965">
        <w:t>и</w:t>
      </w:r>
      <w:r w:rsidR="00206B3B" w:rsidRPr="00117965">
        <w:t xml:space="preserve"> </w:t>
      </w:r>
      <w:r w:rsidR="005F0D85" w:rsidRPr="00117965">
        <w:t>на ЭТП, в </w:t>
      </w:r>
      <w:r w:rsidR="00206B3B" w:rsidRPr="00117965">
        <w:t xml:space="preserve">течение 1 (одного) </w:t>
      </w:r>
      <w:r w:rsidRPr="00117965">
        <w:t>дня после подписания указанного протокола</w:t>
      </w:r>
      <w:r w:rsidR="009936F6" w:rsidRPr="00117965">
        <w:t xml:space="preserve">, </w:t>
      </w:r>
      <w:r w:rsidR="00035643" w:rsidRPr="00117965">
        <w:t>с</w:t>
      </w:r>
      <w:r w:rsidR="006954A4" w:rsidRPr="00117965">
        <w:rPr>
          <w:lang w:val="en-US"/>
        </w:rPr>
        <w:t> </w:t>
      </w:r>
      <w:r w:rsidR="00035643" w:rsidRPr="00117965">
        <w:t xml:space="preserve">учетом положений </w:t>
      </w:r>
      <w:r w:rsidR="00035643" w:rsidRPr="00117965">
        <w:rPr>
          <w:u w:val="single"/>
        </w:rPr>
        <w:t>пункта </w:t>
      </w:r>
      <w:r w:rsidR="00B85488" w:rsidRPr="00117965">
        <w:rPr>
          <w:u w:val="single"/>
        </w:rPr>
        <w:fldChar w:fldCharType="begin"/>
      </w:r>
      <w:r w:rsidR="00B85488" w:rsidRPr="00117965">
        <w:rPr>
          <w:u w:val="single"/>
        </w:rPr>
        <w:instrText xml:space="preserve"> REF _Ref317254108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594072">
        <w:rPr>
          <w:u w:val="single"/>
        </w:rPr>
        <w:t>2.7.2</w:t>
      </w:r>
      <w:r w:rsidR="00B85488" w:rsidRPr="00117965">
        <w:rPr>
          <w:u w:val="single"/>
        </w:rPr>
        <w:fldChar w:fldCharType="end"/>
      </w:r>
      <w:r w:rsidR="009936F6" w:rsidRPr="00117965">
        <w:t>.</w:t>
      </w:r>
      <w:bookmarkEnd w:id="115"/>
    </w:p>
    <w:p w:rsidR="00206B3B" w:rsidRPr="00117965" w:rsidRDefault="00206B3B" w:rsidP="00FA1AE0">
      <w:pPr>
        <w:numPr>
          <w:ilvl w:val="3"/>
          <w:numId w:val="11"/>
        </w:numPr>
        <w:tabs>
          <w:tab w:val="clear" w:pos="2357"/>
          <w:tab w:val="num" w:pos="1985"/>
        </w:tabs>
        <w:spacing w:before="30"/>
        <w:ind w:left="0" w:firstLine="993"/>
        <w:jc w:val="both"/>
      </w:pPr>
      <w:r w:rsidRPr="00117965">
        <w:t>В случае принятия</w:t>
      </w:r>
      <w:r w:rsidR="00320201" w:rsidRPr="00117965">
        <w:t xml:space="preserve"> </w:t>
      </w:r>
      <w:r w:rsidR="002E77A5" w:rsidRPr="00117965">
        <w:t>закупочной комиссией</w:t>
      </w:r>
      <w:r w:rsidR="00320201" w:rsidRPr="00117965">
        <w:t xml:space="preserve"> решения о </w:t>
      </w:r>
      <w:r w:rsidRPr="00117965">
        <w:t xml:space="preserve">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B85488" w:rsidRPr="00117965">
        <w:rPr>
          <w:u w:val="single"/>
        </w:rPr>
        <w:fldChar w:fldCharType="begin"/>
      </w:r>
      <w:r w:rsidR="00B85488" w:rsidRPr="00117965">
        <w:rPr>
          <w:u w:val="single"/>
        </w:rPr>
        <w:instrText xml:space="preserve"> REF _Ref317251555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594072">
        <w:rPr>
          <w:u w:val="single"/>
        </w:rPr>
        <w:t>4.14.1.8</w:t>
      </w:r>
      <w:r w:rsidR="00B85488" w:rsidRPr="00117965">
        <w:rPr>
          <w:u w:val="single"/>
        </w:rPr>
        <w:fldChar w:fldCharType="end"/>
      </w:r>
      <w:r w:rsidRPr="00117965">
        <w:t xml:space="preserve">, такие запросы направляются участникам </w:t>
      </w:r>
      <w:r w:rsidR="003E0066" w:rsidRPr="00117965">
        <w:t>запроса предложений</w:t>
      </w:r>
      <w:r w:rsidRPr="00117965">
        <w:t xml:space="preserve"> после размещения на официальном сайте протокола, указанного в</w:t>
      </w:r>
      <w:r w:rsidR="006954A4" w:rsidRPr="00117965">
        <w:rPr>
          <w:lang w:val="en-US"/>
        </w:rPr>
        <w:t> </w:t>
      </w:r>
      <w:r w:rsidRPr="00117965">
        <w:rPr>
          <w:u w:val="single"/>
        </w:rPr>
        <w:t>пункте </w:t>
      </w:r>
      <w:r w:rsidR="00B85488" w:rsidRPr="00117965">
        <w:rPr>
          <w:u w:val="single"/>
        </w:rPr>
        <w:fldChar w:fldCharType="begin"/>
      </w:r>
      <w:r w:rsidR="00B85488" w:rsidRPr="00117965">
        <w:rPr>
          <w:u w:val="single"/>
        </w:rPr>
        <w:instrText xml:space="preserve"> REF _Ref317254290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594072">
        <w:rPr>
          <w:u w:val="single"/>
        </w:rPr>
        <w:t>4.14.1.11</w:t>
      </w:r>
      <w:r w:rsidR="00B85488" w:rsidRPr="00117965">
        <w:rPr>
          <w:u w:val="single"/>
        </w:rPr>
        <w:fldChar w:fldCharType="end"/>
      </w:r>
      <w:r w:rsidR="00A95D68" w:rsidRPr="00117965">
        <w:t xml:space="preserve"> </w:t>
      </w:r>
      <w:r w:rsidR="00A95D68" w:rsidRPr="00117965">
        <w:rPr>
          <w:i/>
        </w:rPr>
        <w:t>[по каждому лоту отдельно]</w:t>
      </w:r>
      <w:r w:rsidRPr="00117965">
        <w:t xml:space="preserve">. Все направленные участникам </w:t>
      </w:r>
      <w:r w:rsidR="003E0066" w:rsidRPr="00117965">
        <w:t>запроса предложений</w:t>
      </w:r>
      <w:r w:rsidRPr="00117965">
        <w:t xml:space="preserve"> запросы и полученные ответы регистрируются организатором </w:t>
      </w:r>
      <w:r w:rsidR="003E0066" w:rsidRPr="00117965">
        <w:t>запроса предложений</w:t>
      </w:r>
      <w:r w:rsidRPr="00117965">
        <w:t xml:space="preserve"> в Журнале запросов – ответов. Срок уточнения участниками своих заявок на участие в </w:t>
      </w:r>
      <w:r w:rsidR="009D6ADE" w:rsidRPr="00117965">
        <w:t>запросе предложений</w:t>
      </w:r>
      <w:r w:rsidRPr="00117965">
        <w:t xml:space="preserve"> устанавливается </w:t>
      </w:r>
      <w:r w:rsidR="00320201" w:rsidRPr="00117965">
        <w:t>в соответствующих запросах</w:t>
      </w:r>
      <w:r w:rsidR="008018DD" w:rsidRPr="00117965">
        <w:t xml:space="preserve"> достаточный для предоставления запрошенных документов,</w:t>
      </w:r>
      <w:r w:rsidR="00320201" w:rsidRPr="00117965">
        <w:t xml:space="preserve"> </w:t>
      </w:r>
      <w:r w:rsidRPr="00117965">
        <w:t>одинаковый для всех участников</w:t>
      </w:r>
      <w:r w:rsidR="008018DD" w:rsidRPr="00117965">
        <w:t>, но</w:t>
      </w:r>
      <w:r w:rsidRPr="00117965">
        <w:t xml:space="preserve"> не превыша</w:t>
      </w:r>
      <w:r w:rsidR="008018DD" w:rsidRPr="00117965">
        <w:t>ющий</w:t>
      </w:r>
      <w:r w:rsidRPr="00117965">
        <w:t xml:space="preserve"> 5</w:t>
      </w:r>
      <w:r w:rsidR="00F300DE" w:rsidRPr="00117965">
        <w:t> (пять)</w:t>
      </w:r>
      <w:r w:rsidRPr="00117965">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117965">
        <w:t xml:space="preserve"> (</w:t>
      </w:r>
      <w:r w:rsidRPr="00117965">
        <w:t>или</w:t>
      </w:r>
      <w:r w:rsidR="005F0D85" w:rsidRPr="00117965">
        <w:t>)</w:t>
      </w:r>
      <w:r w:rsidRPr="00117965">
        <w:t xml:space="preserve"> разъяснений </w:t>
      </w:r>
      <w:r w:rsidR="00320201" w:rsidRPr="00117965">
        <w:t xml:space="preserve">в рамках отборочной стадии рассмотрения заявок </w:t>
      </w:r>
      <w:r w:rsidRPr="00117965">
        <w:t xml:space="preserve">в установленный в запросе срок </w:t>
      </w:r>
      <w:r w:rsidR="00FB4510" w:rsidRPr="00117965">
        <w:t xml:space="preserve">может </w:t>
      </w:r>
      <w:r w:rsidRPr="00117965">
        <w:t>служит</w:t>
      </w:r>
      <w:r w:rsidR="00FB4510" w:rsidRPr="00117965">
        <w:t>ь</w:t>
      </w:r>
      <w:r w:rsidRPr="00117965">
        <w:t xml:space="preserve"> основанием для отказа в допус</w:t>
      </w:r>
      <w:r w:rsidR="00320201" w:rsidRPr="00117965">
        <w:t>ке к </w:t>
      </w:r>
      <w:r w:rsidRPr="00117965">
        <w:t xml:space="preserve">участию в </w:t>
      </w:r>
      <w:r w:rsidR="009D6ADE" w:rsidRPr="00117965">
        <w:t>запросе предложений</w:t>
      </w:r>
      <w:r w:rsidR="00A95D68" w:rsidRPr="00117965">
        <w:t xml:space="preserve"> </w:t>
      </w:r>
      <w:r w:rsidR="00A95D68" w:rsidRPr="00117965">
        <w:rPr>
          <w:i/>
        </w:rPr>
        <w:t>[по данному лоту]</w:t>
      </w:r>
      <w:r w:rsidRPr="00117965">
        <w:t>.</w:t>
      </w:r>
    </w:p>
    <w:p w:rsidR="007D1DBD" w:rsidRPr="00117965" w:rsidRDefault="00A95D68" w:rsidP="00FA1AE0">
      <w:pPr>
        <w:numPr>
          <w:ilvl w:val="3"/>
          <w:numId w:val="11"/>
        </w:numPr>
        <w:tabs>
          <w:tab w:val="clear" w:pos="2357"/>
          <w:tab w:val="num" w:pos="1985"/>
        </w:tabs>
        <w:spacing w:before="30"/>
        <w:ind w:left="0" w:firstLine="993"/>
        <w:jc w:val="both"/>
      </w:pPr>
      <w:r w:rsidRPr="00117965">
        <w:t>При рассмотрении заявок на</w:t>
      </w:r>
      <w:r w:rsidR="006954A4" w:rsidRPr="00117965">
        <w:rPr>
          <w:lang w:val="en-US"/>
        </w:rPr>
        <w:t> </w:t>
      </w:r>
      <w:r w:rsidRPr="00117965">
        <w:t>участие в </w:t>
      </w:r>
      <w:r w:rsidR="009D6ADE" w:rsidRPr="00117965">
        <w:t>запросе предложений</w:t>
      </w:r>
      <w:r w:rsidRPr="00117965">
        <w:t xml:space="preserve"> </w:t>
      </w:r>
      <w:r w:rsidRPr="00117965">
        <w:rPr>
          <w:i/>
        </w:rPr>
        <w:t xml:space="preserve">[в отношении рассматриваемого лота] </w:t>
      </w:r>
      <w:r w:rsidR="002E77A5" w:rsidRPr="00117965">
        <w:t>закупочной комиссией</w:t>
      </w:r>
      <w:r w:rsidRPr="00117965">
        <w:t xml:space="preserve"> рассматриваются отдельно (в части представленных альтернатив) основное и альтернативные предложения участника.</w:t>
      </w:r>
    </w:p>
    <w:p w:rsidR="00320201" w:rsidRPr="00117965" w:rsidRDefault="00320201" w:rsidP="00FA1AE0">
      <w:pPr>
        <w:numPr>
          <w:ilvl w:val="3"/>
          <w:numId w:val="11"/>
        </w:numPr>
        <w:tabs>
          <w:tab w:val="clear" w:pos="2357"/>
          <w:tab w:val="num" w:pos="1985"/>
        </w:tabs>
        <w:spacing w:before="30"/>
        <w:ind w:left="0" w:firstLine="993"/>
        <w:jc w:val="both"/>
      </w:pPr>
      <w:r w:rsidRPr="00117965">
        <w:t xml:space="preserve">Сроки проведения отборочной и (или) оценочной стадии, а также срок выбора победителя </w:t>
      </w:r>
      <w:r w:rsidR="003E0066" w:rsidRPr="00117965">
        <w:t>запроса предложений</w:t>
      </w:r>
      <w:r w:rsidRPr="00117965">
        <w:t xml:space="preserve"> по решению </w:t>
      </w:r>
      <w:r w:rsidR="002E77A5" w:rsidRPr="00117965">
        <w:t>закупочной комиссии</w:t>
      </w:r>
      <w:r w:rsidRPr="00117965">
        <w:t xml:space="preserve"> </w:t>
      </w:r>
      <w:r w:rsidR="00B74D12" w:rsidRPr="00117965">
        <w:t xml:space="preserve">(с оформлением соответствующего протокола) или только ее председателя (с оформлением документа о его единоличном решении) </w:t>
      </w:r>
      <w:r w:rsidRPr="00117965">
        <w:t xml:space="preserve">могут быть продлены, но в любом </w:t>
      </w:r>
      <w:r w:rsidR="00894A12" w:rsidRPr="00117965">
        <w:t xml:space="preserve">случае </w:t>
      </w:r>
      <w:r w:rsidR="00565EF4" w:rsidRPr="00117965">
        <w:t>общий срок рассмотрения заявок, включая отборочную и оценочную стадии, не может превышать 60 (шестьдесят) дней</w:t>
      </w:r>
      <w:r w:rsidRPr="00117965">
        <w:t xml:space="preserve">. </w:t>
      </w:r>
      <w:r w:rsidR="00B74D12" w:rsidRPr="00117965">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117965" w:rsidRDefault="004C1A41" w:rsidP="00EF264F">
      <w:pPr>
        <w:numPr>
          <w:ilvl w:val="2"/>
          <w:numId w:val="11"/>
        </w:numPr>
        <w:tabs>
          <w:tab w:val="clear" w:pos="1288"/>
          <w:tab w:val="num" w:pos="1701"/>
        </w:tabs>
        <w:spacing w:before="60"/>
        <w:ind w:left="0" w:firstLine="851"/>
        <w:jc w:val="both"/>
      </w:pPr>
      <w:bookmarkStart w:id="116" w:name="_Ref317258141"/>
      <w:r w:rsidRPr="00117965">
        <w:t>Проведение отборочной стадии</w:t>
      </w:r>
      <w:bookmarkEnd w:id="116"/>
    </w:p>
    <w:p w:rsidR="00C87330" w:rsidRPr="00117965" w:rsidRDefault="008240C6" w:rsidP="00FA1AE0">
      <w:pPr>
        <w:numPr>
          <w:ilvl w:val="3"/>
          <w:numId w:val="11"/>
        </w:numPr>
        <w:tabs>
          <w:tab w:val="clear" w:pos="2357"/>
          <w:tab w:val="num" w:pos="1985"/>
        </w:tabs>
        <w:spacing w:before="30"/>
        <w:ind w:left="0" w:firstLine="993"/>
        <w:jc w:val="both"/>
      </w:pPr>
      <w:r w:rsidRPr="00117965">
        <w:t xml:space="preserve">В рамках отборочной стадии </w:t>
      </w:r>
      <w:r w:rsidR="002E77A5" w:rsidRPr="00117965">
        <w:t>закупочная комиссия</w:t>
      </w:r>
      <w:r w:rsidR="00C87330" w:rsidRPr="00117965">
        <w:t xml:space="preserve"> в срок, указанный в извещении о</w:t>
      </w:r>
      <w:r w:rsidR="00C87330" w:rsidRPr="00117965">
        <w:rPr>
          <w:lang w:val="en-US"/>
        </w:rPr>
        <w:t> </w:t>
      </w:r>
      <w:r w:rsidR="00C87330" w:rsidRPr="00117965">
        <w:t xml:space="preserve">проведении </w:t>
      </w:r>
      <w:r w:rsidR="003E0066" w:rsidRPr="00117965">
        <w:t>запроса предложений</w:t>
      </w:r>
      <w:r w:rsidR="00C87330" w:rsidRPr="00117965">
        <w:t xml:space="preserve"> и в пу</w:t>
      </w:r>
      <w:r w:rsidR="00C87330" w:rsidRPr="00117965">
        <w:rPr>
          <w:u w:val="single"/>
        </w:rPr>
        <w:t>нкте</w:t>
      </w:r>
      <w:r w:rsidR="00B85488" w:rsidRPr="00117965">
        <w:rPr>
          <w:u w:val="single"/>
        </w:rPr>
        <w:t> </w:t>
      </w:r>
      <w:r w:rsidR="00B85488" w:rsidRPr="00117965">
        <w:rPr>
          <w:u w:val="single"/>
        </w:rPr>
        <w:fldChar w:fldCharType="begin"/>
      </w:r>
      <w:r w:rsidR="00B85488" w:rsidRPr="00117965">
        <w:rPr>
          <w:u w:val="single"/>
        </w:rPr>
        <w:instrText xml:space="preserve"> REF _Ref317254136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594072">
        <w:rPr>
          <w:u w:val="single"/>
        </w:rPr>
        <w:t>21</w:t>
      </w:r>
      <w:r w:rsidR="00B85488" w:rsidRPr="00117965">
        <w:rPr>
          <w:u w:val="single"/>
        </w:rPr>
        <w:fldChar w:fldCharType="end"/>
      </w:r>
      <w:r w:rsidR="00C87330" w:rsidRPr="00117965">
        <w:rPr>
          <w:u w:val="single"/>
        </w:rPr>
        <w:t xml:space="preserve"> раздела</w:t>
      </w:r>
      <w:r w:rsidR="00B85488" w:rsidRPr="00117965">
        <w:rPr>
          <w:u w:val="single"/>
        </w:rPr>
        <w:t> </w:t>
      </w:r>
      <w:r w:rsidR="00B85488" w:rsidRPr="00117965">
        <w:rPr>
          <w:u w:val="single"/>
        </w:rPr>
        <w:fldChar w:fldCharType="begin"/>
      </w:r>
      <w:r w:rsidR="00B85488" w:rsidRPr="00117965">
        <w:rPr>
          <w:u w:val="single"/>
        </w:rPr>
        <w:instrText xml:space="preserve"> REF _Ref317254376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594072">
        <w:rPr>
          <w:u w:val="single"/>
        </w:rPr>
        <w:t>5</w:t>
      </w:r>
      <w:r w:rsidR="00B85488"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C87330" w:rsidRPr="00117965">
        <w:rPr>
          <w:i/>
        </w:rPr>
        <w:t>[по каждому лоту отдельно]</w:t>
      </w:r>
      <w:r w:rsidR="00C87330" w:rsidRPr="00117965">
        <w:t xml:space="preserve"> осуществляет рассмотрение заявок на</w:t>
      </w:r>
      <w:r w:rsidR="00C87330" w:rsidRPr="00117965">
        <w:rPr>
          <w:lang w:val="en-US"/>
        </w:rPr>
        <w:t> </w:t>
      </w:r>
      <w:r w:rsidR="00C87330" w:rsidRPr="00117965">
        <w:t xml:space="preserve">участие в </w:t>
      </w:r>
      <w:r w:rsidR="009D6ADE" w:rsidRPr="00117965">
        <w:t>запросе предложений</w:t>
      </w:r>
      <w:r w:rsidR="00C87330" w:rsidRPr="00117965">
        <w:t xml:space="preserve"> и участников </w:t>
      </w:r>
      <w:r w:rsidR="003E0066" w:rsidRPr="00117965">
        <w:t>запроса предложений</w:t>
      </w:r>
      <w:r w:rsidR="00C87330" w:rsidRPr="00117965">
        <w:t xml:space="preserve"> на предмет их соответствия требованиям, установленным законодательством Российской Федерации, </w:t>
      </w:r>
      <w:r w:rsidR="005078D1" w:rsidRPr="00117965">
        <w:t>ЕОСЗ</w:t>
      </w:r>
      <w:r w:rsidR="00C87330" w:rsidRPr="00117965">
        <w:t xml:space="preserve"> и</w:t>
      </w:r>
      <w:r w:rsidR="00CD1F71" w:rsidRPr="00117965">
        <w:t xml:space="preserve"> </w:t>
      </w:r>
      <w:r w:rsidR="00C87330" w:rsidRPr="00117965">
        <w:t xml:space="preserve">настоящей </w:t>
      </w:r>
      <w:r w:rsidR="002E77A5" w:rsidRPr="00117965">
        <w:t>документацией по</w:t>
      </w:r>
      <w:r w:rsidR="006954A4" w:rsidRPr="00117965">
        <w:rPr>
          <w:lang w:val="en-US"/>
        </w:rPr>
        <w:t> </w:t>
      </w:r>
      <w:r w:rsidR="002E77A5" w:rsidRPr="00117965">
        <w:t>запросу предложений</w:t>
      </w:r>
      <w:r w:rsidR="00C87330" w:rsidRPr="00117965">
        <w:t>.</w:t>
      </w:r>
    </w:p>
    <w:p w:rsidR="008F37CA" w:rsidRPr="00117965" w:rsidRDefault="008F37CA" w:rsidP="00FA1AE0">
      <w:pPr>
        <w:numPr>
          <w:ilvl w:val="3"/>
          <w:numId w:val="11"/>
        </w:numPr>
        <w:tabs>
          <w:tab w:val="clear" w:pos="2357"/>
          <w:tab w:val="num" w:pos="1985"/>
        </w:tabs>
        <w:spacing w:before="30"/>
        <w:ind w:left="0" w:firstLine="993"/>
        <w:jc w:val="both"/>
      </w:pPr>
      <w:bookmarkStart w:id="117" w:name="_Ref125833092"/>
      <w:r w:rsidRPr="00117965">
        <w:t xml:space="preserve">При наличии основного и альтернативных предложений участника </w:t>
      </w:r>
      <w:r w:rsidR="003E0066" w:rsidRPr="00117965">
        <w:t>запроса предложений</w:t>
      </w:r>
      <w:r w:rsidR="001C18A5" w:rsidRPr="00117965">
        <w:t xml:space="preserve"> </w:t>
      </w:r>
      <w:r w:rsidRPr="00117965">
        <w:t xml:space="preserve">на </w:t>
      </w:r>
      <w:r w:rsidR="00AC4086" w:rsidRPr="00117965">
        <w:t xml:space="preserve">оценочную </w:t>
      </w:r>
      <w:r w:rsidRPr="00117965">
        <w:t xml:space="preserve">стадию </w:t>
      </w:r>
      <w:r w:rsidR="00A95D68" w:rsidRPr="00117965">
        <w:rPr>
          <w:i/>
        </w:rPr>
        <w:t xml:space="preserve">[в отношении рассматриваемого лота] </w:t>
      </w:r>
      <w:r w:rsidRPr="00117965">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117965">
        <w:t xml:space="preserve">участника </w:t>
      </w:r>
      <w:r w:rsidR="003E0066" w:rsidRPr="00117965">
        <w:t>запроса предложений</w:t>
      </w:r>
      <w:r w:rsidRPr="00117965">
        <w:t xml:space="preserve"> отклоняются.</w:t>
      </w:r>
    </w:p>
    <w:p w:rsidR="004A0A4B" w:rsidRPr="00117965" w:rsidRDefault="006376EB" w:rsidP="00FA1AE0">
      <w:pPr>
        <w:numPr>
          <w:ilvl w:val="3"/>
          <w:numId w:val="11"/>
        </w:numPr>
        <w:tabs>
          <w:tab w:val="clear" w:pos="2357"/>
          <w:tab w:val="num" w:pos="1985"/>
        </w:tabs>
        <w:spacing w:before="30"/>
        <w:ind w:left="0" w:firstLine="993"/>
        <w:jc w:val="both"/>
      </w:pPr>
      <w:bookmarkStart w:id="118" w:name="_Ref266805430"/>
      <w:bookmarkStart w:id="119" w:name="_Ref297560912"/>
      <w:r w:rsidRPr="00117965">
        <w:t xml:space="preserve">Заявка на участие в </w:t>
      </w:r>
      <w:r w:rsidR="009D6ADE" w:rsidRPr="00117965">
        <w:t>запросе предложений</w:t>
      </w:r>
      <w:r w:rsidRPr="00117965">
        <w:t xml:space="preserve"> должна полностью соответствовать каждому из установленных настоящей </w:t>
      </w:r>
      <w:r w:rsidR="002E77A5" w:rsidRPr="00117965">
        <w:t>документацией по запросу предложений</w:t>
      </w:r>
      <w:r w:rsidRPr="00117965">
        <w:t xml:space="preserve"> требований или быть лучше, то есть </w:t>
      </w:r>
      <w:r w:rsidR="004A0A4B" w:rsidRPr="00117965">
        <w:t xml:space="preserve">установленные </w:t>
      </w:r>
      <w:r w:rsidRPr="00117965">
        <w:t xml:space="preserve">требования </w:t>
      </w:r>
      <w:r w:rsidR="004A0A4B" w:rsidRPr="00117965">
        <w:t xml:space="preserve">в документации по запросу предложений </w:t>
      </w:r>
      <w:r w:rsidRPr="00117965">
        <w:t xml:space="preserve">являются </w:t>
      </w:r>
      <w:r w:rsidR="0016417D" w:rsidRPr="00117965">
        <w:t>минимально допустимыми</w:t>
      </w:r>
      <w:r w:rsidRPr="00117965">
        <w:t>.</w:t>
      </w:r>
    </w:p>
    <w:p w:rsidR="004A0A4B" w:rsidRPr="00117965" w:rsidRDefault="004A0A4B" w:rsidP="00FA1AE0">
      <w:pPr>
        <w:numPr>
          <w:ilvl w:val="3"/>
          <w:numId w:val="11"/>
        </w:numPr>
        <w:tabs>
          <w:tab w:val="clear" w:pos="2357"/>
          <w:tab w:val="num" w:pos="1985"/>
        </w:tabs>
        <w:spacing w:before="30"/>
        <w:ind w:left="0" w:firstLine="993"/>
        <w:jc w:val="both"/>
      </w:pPr>
      <w:bookmarkStart w:id="120" w:name="_Ref319671106"/>
      <w:r w:rsidRPr="00117965">
        <w:t>В соответствии с установленными в документации по запросу предложений требованиями, критериями отбора являются:</w:t>
      </w:r>
      <w:bookmarkEnd w:id="120"/>
    </w:p>
    <w:p w:rsidR="004A0A4B" w:rsidRPr="00117965" w:rsidRDefault="004A0A4B" w:rsidP="004A0A4B">
      <w:pPr>
        <w:numPr>
          <w:ilvl w:val="0"/>
          <w:numId w:val="90"/>
        </w:numPr>
        <w:autoSpaceDE w:val="0"/>
        <w:autoSpaceDN w:val="0"/>
        <w:adjustRightInd w:val="0"/>
        <w:ind w:left="0" w:firstLine="709"/>
        <w:jc w:val="both"/>
      </w:pPr>
      <w:bookmarkStart w:id="121" w:name="_Ref310366279"/>
      <w:proofErr w:type="gramStart"/>
      <w:r w:rsidRPr="00117965">
        <w:t>соответствие</w:t>
      </w:r>
      <w:proofErr w:type="gramEnd"/>
      <w:r w:rsidRPr="00117965">
        <w:t xml:space="preserve"> заявки требованиям документации по запросу предложений по существу по своему составу, согласно </w:t>
      </w:r>
      <w:r w:rsidRPr="00117965">
        <w:rPr>
          <w:u w:val="single"/>
        </w:rPr>
        <w:t>пункту </w:t>
      </w:r>
      <w:r w:rsidRPr="00117965">
        <w:rPr>
          <w:u w:val="single"/>
        </w:rPr>
        <w:fldChar w:fldCharType="begin"/>
      </w:r>
      <w:r w:rsidRPr="00117965">
        <w:rPr>
          <w:u w:val="single"/>
        </w:rPr>
        <w:instrText xml:space="preserve"> REF _Ref317252608 \r \h </w:instrText>
      </w:r>
      <w:r w:rsidR="00CC2B95" w:rsidRPr="00117965">
        <w:rPr>
          <w:u w:val="single"/>
        </w:rPr>
        <w:instrText xml:space="preserve"> \* MERGEFORMAT </w:instrText>
      </w:r>
      <w:r w:rsidRPr="00117965">
        <w:rPr>
          <w:u w:val="single"/>
        </w:rPr>
      </w:r>
      <w:r w:rsidRPr="00117965">
        <w:rPr>
          <w:u w:val="single"/>
        </w:rPr>
        <w:fldChar w:fldCharType="separate"/>
      </w:r>
      <w:r w:rsidR="00594072">
        <w:rPr>
          <w:u w:val="single"/>
        </w:rPr>
        <w:t>17</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594072">
        <w:rPr>
          <w:u w:val="single"/>
        </w:rPr>
        <w:t>5</w:t>
      </w:r>
      <w:r w:rsidRPr="00117965">
        <w:rPr>
          <w:u w:val="single"/>
        </w:rPr>
        <w:fldChar w:fldCharType="end"/>
      </w:r>
      <w:r w:rsidRPr="00117965">
        <w:rPr>
          <w:u w:val="single"/>
        </w:rPr>
        <w:t xml:space="preserve"> «Информационная карта запроса предложений»</w:t>
      </w:r>
      <w:r w:rsidRPr="00117965">
        <w:t>, и оформлению;</w:t>
      </w:r>
      <w:bookmarkEnd w:id="121"/>
    </w:p>
    <w:p w:rsidR="004A0A4B" w:rsidRPr="00117965" w:rsidRDefault="004A0A4B" w:rsidP="004A0A4B">
      <w:pPr>
        <w:numPr>
          <w:ilvl w:val="0"/>
          <w:numId w:val="90"/>
        </w:numPr>
        <w:autoSpaceDE w:val="0"/>
        <w:autoSpaceDN w:val="0"/>
        <w:adjustRightInd w:val="0"/>
        <w:ind w:left="0" w:firstLine="709"/>
        <w:jc w:val="both"/>
      </w:pPr>
      <w:bookmarkStart w:id="122" w:name="_Ref319658796"/>
      <w:proofErr w:type="gramStart"/>
      <w:r w:rsidRPr="00117965">
        <w:t>достоверность</w:t>
      </w:r>
      <w:proofErr w:type="gramEnd"/>
      <w:r w:rsidRPr="00117965">
        <w:t xml:space="preserve"> сведений и действительность документов, приведенных в заявке;</w:t>
      </w:r>
      <w:bookmarkEnd w:id="122"/>
    </w:p>
    <w:p w:rsidR="004A0A4B" w:rsidRPr="00117965" w:rsidRDefault="004A0A4B" w:rsidP="004A0A4B">
      <w:pPr>
        <w:numPr>
          <w:ilvl w:val="0"/>
          <w:numId w:val="90"/>
        </w:numPr>
        <w:autoSpaceDE w:val="0"/>
        <w:autoSpaceDN w:val="0"/>
        <w:adjustRightInd w:val="0"/>
        <w:ind w:left="0" w:firstLine="709"/>
        <w:jc w:val="both"/>
      </w:pPr>
      <w:bookmarkStart w:id="123" w:name="_Ref319658823"/>
      <w:proofErr w:type="gramStart"/>
      <w:r w:rsidRPr="00117965">
        <w:t>соответствие</w:t>
      </w:r>
      <w:proofErr w:type="gramEnd"/>
      <w:r w:rsidRPr="00117965">
        <w:t xml:space="preserve"> участника запроса предложений и заявленных участником запроса предложений </w:t>
      </w:r>
      <w:r w:rsidRPr="00117965">
        <w:rPr>
          <w:i/>
        </w:rPr>
        <w:t>субподрядчиков/ поставщиков/ соисполнителей</w:t>
      </w:r>
      <w:r w:rsidR="000C1B59" w:rsidRPr="00117965">
        <w:rPr>
          <w:i/>
        </w:rPr>
        <w:t>, головных изготовителей</w:t>
      </w:r>
      <w:r w:rsidR="000C1B59" w:rsidRPr="00117965">
        <w:t xml:space="preserve"> </w:t>
      </w:r>
      <w:r w:rsidR="000C1B59" w:rsidRPr="00117965">
        <w:rPr>
          <w:i/>
        </w:rPr>
        <w:t>(в соответствии с Р 50-605-80-93)</w:t>
      </w:r>
      <w:r w:rsidRPr="00117965">
        <w:t xml:space="preserve"> (в случае установления требований),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_Ref319670208 \r \h </w:instrText>
      </w:r>
      <w:r w:rsidR="00CC2B95" w:rsidRPr="00117965">
        <w:rPr>
          <w:u w:val="single"/>
        </w:rPr>
        <w:instrText xml:space="preserve"> \* MERGEFORMAT </w:instrText>
      </w:r>
      <w:r w:rsidRPr="00117965">
        <w:rPr>
          <w:u w:val="single"/>
        </w:rPr>
      </w:r>
      <w:r w:rsidRPr="00117965">
        <w:rPr>
          <w:u w:val="single"/>
        </w:rPr>
        <w:fldChar w:fldCharType="separate"/>
      </w:r>
      <w:r w:rsidR="00594072">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594072">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3"/>
    </w:p>
    <w:p w:rsidR="004A0A4B" w:rsidRPr="00117965" w:rsidRDefault="004A0A4B" w:rsidP="004A0A4B">
      <w:pPr>
        <w:numPr>
          <w:ilvl w:val="0"/>
          <w:numId w:val="90"/>
        </w:numPr>
        <w:autoSpaceDE w:val="0"/>
        <w:autoSpaceDN w:val="0"/>
        <w:adjustRightInd w:val="0"/>
        <w:ind w:left="0" w:firstLine="709"/>
        <w:jc w:val="both"/>
      </w:pPr>
      <w:bookmarkStart w:id="124" w:name="_Ref319659212"/>
      <w:proofErr w:type="gramStart"/>
      <w:r w:rsidRPr="00117965">
        <w:t>соответствие</w:t>
      </w:r>
      <w:proofErr w:type="gramEnd"/>
      <w:r w:rsidRPr="00117965">
        <w:t xml:space="preserve"> предлагаемых участником запроса предложений </w:t>
      </w:r>
      <w:r w:rsidRPr="00117965">
        <w:rPr>
          <w:i/>
          <w:lang w:val="x-none" w:eastAsia="x-none"/>
        </w:rPr>
        <w:t>товаров, работ, услуг</w:t>
      </w:r>
      <w:r w:rsidRPr="00117965">
        <w:t xml:space="preserve">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_Ref317257394 \r \h </w:instrText>
      </w:r>
      <w:r w:rsidR="00CC2B95" w:rsidRPr="00117965">
        <w:rPr>
          <w:u w:val="single"/>
        </w:rPr>
        <w:instrText xml:space="preserve"> \* MERGEFORMAT </w:instrText>
      </w:r>
      <w:r w:rsidRPr="00117965">
        <w:rPr>
          <w:u w:val="single"/>
        </w:rPr>
      </w:r>
      <w:r w:rsidRPr="00117965">
        <w:rPr>
          <w:u w:val="single"/>
        </w:rPr>
        <w:fldChar w:fldCharType="separate"/>
      </w:r>
      <w:r w:rsidR="00594072">
        <w:rPr>
          <w:u w:val="single"/>
        </w:rPr>
        <w:t>15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594072">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4"/>
    </w:p>
    <w:p w:rsidR="004A0A4B" w:rsidRPr="00117965" w:rsidRDefault="004A0A4B" w:rsidP="004A0A4B">
      <w:pPr>
        <w:numPr>
          <w:ilvl w:val="0"/>
          <w:numId w:val="90"/>
        </w:numPr>
        <w:autoSpaceDE w:val="0"/>
        <w:autoSpaceDN w:val="0"/>
        <w:adjustRightInd w:val="0"/>
        <w:ind w:left="0" w:firstLine="709"/>
        <w:jc w:val="both"/>
      </w:pPr>
      <w:bookmarkStart w:id="125" w:name="_Ref319659237"/>
      <w:proofErr w:type="gramStart"/>
      <w:r w:rsidRPr="00117965">
        <w:t>соответствие</w:t>
      </w:r>
      <w:proofErr w:type="gramEnd"/>
      <w:r w:rsidRPr="00117965">
        <w:t xml:space="preserve"> предлагаемых участником запроса предложений договорных условий (в том числе </w:t>
      </w:r>
      <w:proofErr w:type="spellStart"/>
      <w:r w:rsidRPr="00117965">
        <w:t>непревышения</w:t>
      </w:r>
      <w:proofErr w:type="spellEnd"/>
      <w:r w:rsidRPr="00117965">
        <w:t xml:space="preserve"> объявленной начальной (максимальной) цены договора) требованиям, установленным в </w:t>
      </w:r>
      <w:r w:rsidRPr="00117965">
        <w:rPr>
          <w:u w:val="single"/>
        </w:rPr>
        <w:t>пунктах </w:t>
      </w:r>
      <w:r w:rsidR="00443774" w:rsidRPr="00117965">
        <w:rPr>
          <w:u w:val="single"/>
        </w:rPr>
        <w:fldChar w:fldCharType="begin"/>
      </w:r>
      <w:r w:rsidR="00443774" w:rsidRPr="00117965">
        <w:rPr>
          <w:u w:val="single"/>
        </w:rPr>
        <w:instrText xml:space="preserve"> REF _Ref317250598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594072">
        <w:rPr>
          <w:u w:val="single"/>
        </w:rPr>
        <w:t>3</w:t>
      </w:r>
      <w:r w:rsidR="00443774" w:rsidRPr="00117965">
        <w:rPr>
          <w:u w:val="single"/>
        </w:rPr>
        <w:fldChar w:fldCharType="end"/>
      </w:r>
      <w:r w:rsidRPr="00117965">
        <w:rPr>
          <w:u w:val="single"/>
        </w:rPr>
        <w:t>, </w:t>
      </w:r>
      <w:r w:rsidR="00443774" w:rsidRPr="00117965">
        <w:rPr>
          <w:u w:val="single"/>
        </w:rPr>
        <w:fldChar w:fldCharType="begin"/>
      </w:r>
      <w:r w:rsidR="00443774" w:rsidRPr="00117965">
        <w:rPr>
          <w:u w:val="single"/>
        </w:rPr>
        <w:instrText xml:space="preserve"> REF _Ref317250440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594072">
        <w:rPr>
          <w:u w:val="single"/>
        </w:rPr>
        <w:t>9</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594072">
        <w:rPr>
          <w:u w:val="single"/>
        </w:rPr>
        <w:t>5</w:t>
      </w:r>
      <w:r w:rsidRPr="00117965">
        <w:rPr>
          <w:u w:val="single"/>
        </w:rPr>
        <w:fldChar w:fldCharType="end"/>
      </w:r>
      <w:r w:rsidRPr="00117965">
        <w:rPr>
          <w:u w:val="single"/>
        </w:rPr>
        <w:t>«Информационная карта запроса предложений»</w:t>
      </w:r>
      <w:r w:rsidRPr="00117965">
        <w:t>;</w:t>
      </w:r>
      <w:bookmarkEnd w:id="125"/>
    </w:p>
    <w:p w:rsidR="004A0A4B" w:rsidRPr="00117965" w:rsidRDefault="004A0A4B" w:rsidP="004A0A4B">
      <w:pPr>
        <w:numPr>
          <w:ilvl w:val="0"/>
          <w:numId w:val="90"/>
        </w:numPr>
        <w:autoSpaceDE w:val="0"/>
        <w:autoSpaceDN w:val="0"/>
        <w:adjustRightInd w:val="0"/>
        <w:ind w:left="0" w:firstLine="709"/>
        <w:jc w:val="both"/>
      </w:pPr>
      <w:bookmarkStart w:id="126" w:name="_Ref319659280"/>
      <w:proofErr w:type="gramStart"/>
      <w:r w:rsidRPr="00117965">
        <w:t>предоставление</w:t>
      </w:r>
      <w:proofErr w:type="gramEnd"/>
      <w:r w:rsidRPr="00117965">
        <w:t xml:space="preserve"> участником запроса предложений требуемого обеспечения заявки, установленного в </w:t>
      </w:r>
      <w:r w:rsidRPr="00117965">
        <w:rPr>
          <w:u w:val="single"/>
        </w:rPr>
        <w:t>пункте </w:t>
      </w:r>
      <w:r w:rsidR="00443774" w:rsidRPr="00117965">
        <w:rPr>
          <w:u w:val="single"/>
        </w:rPr>
        <w:fldChar w:fldCharType="begin"/>
      </w:r>
      <w:r w:rsidR="00443774" w:rsidRPr="00117965">
        <w:rPr>
          <w:u w:val="single"/>
        </w:rPr>
        <w:instrText xml:space="preserve"> REF _Ref317253528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594072">
        <w:rPr>
          <w:u w:val="single"/>
        </w:rPr>
        <w:t>12</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594072">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6"/>
    </w:p>
    <w:p w:rsidR="00C87330" w:rsidRPr="00117965" w:rsidRDefault="006376EB" w:rsidP="00FA1AE0">
      <w:pPr>
        <w:numPr>
          <w:ilvl w:val="3"/>
          <w:numId w:val="11"/>
        </w:numPr>
        <w:tabs>
          <w:tab w:val="clear" w:pos="2357"/>
          <w:tab w:val="num" w:pos="1985"/>
        </w:tabs>
        <w:spacing w:before="30"/>
        <w:ind w:left="0" w:firstLine="993"/>
        <w:jc w:val="both"/>
      </w:pPr>
      <w:r w:rsidRPr="00117965">
        <w:t xml:space="preserve">По итогам отборочной стадии </w:t>
      </w:r>
      <w:r w:rsidR="002E77A5" w:rsidRPr="00117965">
        <w:t>закупочная комиссия</w:t>
      </w:r>
      <w:r w:rsidRPr="00117965">
        <w:t xml:space="preserve"> </w:t>
      </w:r>
      <w:r w:rsidRPr="00117965">
        <w:rPr>
          <w:i/>
        </w:rPr>
        <w:t>[в отношении рассматриваемого лота]</w:t>
      </w:r>
      <w:r w:rsidRPr="00117965">
        <w:t xml:space="preserve"> на своем заседании в отношении каждого участника</w:t>
      </w:r>
      <w:r w:rsidR="00266729" w:rsidRPr="00117965">
        <w:t xml:space="preserve"> </w:t>
      </w:r>
      <w:r w:rsidR="003E0066" w:rsidRPr="00117965">
        <w:t>запроса предложений</w:t>
      </w:r>
      <w:r w:rsidRPr="00117965">
        <w:t xml:space="preserve"> </w:t>
      </w:r>
      <w:r w:rsidRPr="00117965">
        <w:rPr>
          <w:i/>
        </w:rPr>
        <w:t xml:space="preserve">[данного лота] </w:t>
      </w:r>
      <w:r w:rsidRPr="00117965">
        <w:t>принимает решение о</w:t>
      </w:r>
      <w:r w:rsidR="006954A4" w:rsidRPr="00117965">
        <w:rPr>
          <w:lang w:val="en-US"/>
        </w:rPr>
        <w:t> </w:t>
      </w:r>
      <w:r w:rsidRPr="00117965">
        <w:t xml:space="preserve">допуске к дальнейшему участию в </w:t>
      </w:r>
      <w:r w:rsidR="009D6ADE" w:rsidRPr="00117965">
        <w:t>запросе предложений</w:t>
      </w:r>
      <w:r w:rsidRPr="00117965">
        <w:t>, либо об отказе в</w:t>
      </w:r>
      <w:r w:rsidR="006954A4" w:rsidRPr="00117965">
        <w:rPr>
          <w:lang w:val="en-US"/>
        </w:rPr>
        <w:t> </w:t>
      </w:r>
      <w:r w:rsidRPr="00117965">
        <w:t>допуске</w:t>
      </w:r>
      <w:bookmarkEnd w:id="118"/>
      <w:r w:rsidRPr="00117965">
        <w:t xml:space="preserve"> </w:t>
      </w:r>
      <w:r w:rsidR="00266729" w:rsidRPr="00117965">
        <w:rPr>
          <w:i/>
        </w:rPr>
        <w:t xml:space="preserve">[в отношении данного лота] </w:t>
      </w:r>
      <w:r w:rsidRPr="00117965">
        <w:t>в соответствии с критериями отбора и в</w:t>
      </w:r>
      <w:r w:rsidR="006954A4" w:rsidRPr="00117965">
        <w:rPr>
          <w:lang w:val="en-US"/>
        </w:rPr>
        <w:t> </w:t>
      </w:r>
      <w:r w:rsidRPr="00117965">
        <w:t xml:space="preserve">порядке, которые установлены в </w:t>
      </w:r>
      <w:r w:rsidR="003E0066" w:rsidRPr="00117965">
        <w:t>документации по запросу предложений</w:t>
      </w:r>
      <w:r w:rsidRPr="00117965">
        <w:t>, по</w:t>
      </w:r>
      <w:r w:rsidR="006954A4" w:rsidRPr="00117965">
        <w:rPr>
          <w:lang w:val="en-US"/>
        </w:rPr>
        <w:t> </w:t>
      </w:r>
      <w:r w:rsidRPr="00117965">
        <w:t>следующим основаниям:</w:t>
      </w:r>
      <w:bookmarkStart w:id="127" w:name="sub_1211"/>
      <w:bookmarkEnd w:id="117"/>
      <w:bookmarkEnd w:id="119"/>
    </w:p>
    <w:p w:rsidR="006376EB" w:rsidRPr="00117965"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28" w:name="_Ref299324479"/>
      <w:r w:rsidRPr="00117965">
        <w:t xml:space="preserve">несоответствие заявки </w:t>
      </w:r>
      <w:r w:rsidR="00147FD3" w:rsidRPr="00117965">
        <w:rPr>
          <w:lang w:val="ru-RU"/>
        </w:rPr>
        <w:t xml:space="preserve">требованиям </w:t>
      </w:r>
      <w:r w:rsidR="00147FD3" w:rsidRPr="00117965">
        <w:rPr>
          <w:u w:val="single"/>
          <w:lang w:val="ru-RU"/>
        </w:rPr>
        <w:t>подпункта </w:t>
      </w:r>
      <w:r w:rsidR="00147FD3" w:rsidRPr="00117965">
        <w:rPr>
          <w:u w:val="single"/>
          <w:lang w:val="ru-RU"/>
        </w:rPr>
        <w:fldChar w:fldCharType="begin"/>
      </w:r>
      <w:r w:rsidR="00147FD3" w:rsidRPr="00117965">
        <w:rPr>
          <w:u w:val="single"/>
          <w:lang w:val="ru-RU"/>
        </w:rPr>
        <w:instrText xml:space="preserve"> REF _Ref310366279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594072">
        <w:rPr>
          <w:u w:val="single"/>
          <w:lang w:val="ru-RU"/>
        </w:rPr>
        <w:t>а)</w:t>
      </w:r>
      <w:r w:rsidR="00147FD3" w:rsidRPr="00117965">
        <w:rPr>
          <w:u w:val="single"/>
          <w:lang w:val="ru-RU"/>
        </w:rPr>
        <w:fldChar w:fldCharType="end"/>
      </w:r>
      <w:r w:rsidR="00147FD3" w:rsidRPr="00117965">
        <w:rPr>
          <w:u w:val="single"/>
          <w:lang w:val="ru-RU"/>
        </w:rPr>
        <w:t xml:space="preserve"> пункта </w:t>
      </w:r>
      <w:r w:rsidR="00147FD3" w:rsidRPr="00117965">
        <w:rPr>
          <w:u w:val="single"/>
          <w:lang w:val="ru-RU"/>
        </w:rPr>
        <w:fldChar w:fldCharType="begin"/>
      </w:r>
      <w:r w:rsidR="00147FD3" w:rsidRPr="00117965">
        <w:rPr>
          <w:u w:val="single"/>
          <w:lang w:val="ru-RU"/>
        </w:rPr>
        <w:instrText xml:space="preserve"> REF _Ref319671106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594072">
        <w:rPr>
          <w:u w:val="single"/>
          <w:lang w:val="ru-RU"/>
        </w:rPr>
        <w:t>4.14.2.4</w:t>
      </w:r>
      <w:r w:rsidR="00147FD3" w:rsidRPr="00117965">
        <w:rPr>
          <w:u w:val="single"/>
          <w:lang w:val="ru-RU"/>
        </w:rPr>
        <w:fldChar w:fldCharType="end"/>
      </w:r>
      <w:r w:rsidR="00147FD3" w:rsidRPr="00117965">
        <w:rPr>
          <w:lang w:val="ru-RU"/>
        </w:rPr>
        <w:t xml:space="preserve"> </w:t>
      </w:r>
      <w:r w:rsidRPr="00117965">
        <w:t>по составу (за исключением случаев непредставления документов и (или) сведений, необходимых исключительно для</w:t>
      </w:r>
      <w:r w:rsidR="006954A4" w:rsidRPr="00117965">
        <w:rPr>
          <w:lang w:val="en-US"/>
        </w:rPr>
        <w:t> </w:t>
      </w:r>
      <w:r w:rsidRPr="00117965">
        <w:t xml:space="preserve">целей оценки и сопоставления заявок, если это было предусмотрено </w:t>
      </w:r>
      <w:r w:rsidR="002E77A5" w:rsidRPr="00117965">
        <w:t>документацией по запросу предложений</w:t>
      </w:r>
      <w:r w:rsidRPr="00117965">
        <w:t>), содержанию и оформлению</w:t>
      </w:r>
      <w:bookmarkEnd w:id="128"/>
      <w:r w:rsidR="00EB1F47" w:rsidRPr="00117965">
        <w:rPr>
          <w:lang w:val="ru-RU"/>
        </w:rPr>
        <w:t xml:space="preserve"> </w:t>
      </w:r>
      <w:r w:rsidR="00EB1F47" w:rsidRPr="00117965">
        <w:rPr>
          <w:i/>
        </w:rPr>
        <w:t>[в</w:t>
      </w:r>
      <w:r w:rsidR="006954A4" w:rsidRPr="00117965">
        <w:rPr>
          <w:i/>
          <w:lang w:val="en-US"/>
        </w:rPr>
        <w:t> </w:t>
      </w:r>
      <w:r w:rsidR="00EB1F47" w:rsidRPr="00117965">
        <w:rPr>
          <w:i/>
        </w:rPr>
        <w:t>отношении рассматриваемого лота]</w:t>
      </w:r>
      <w:r w:rsidR="00EB1F47" w:rsidRPr="00117965">
        <w:rPr>
          <w:lang w:val="ru-RU"/>
        </w:rPr>
        <w:t>,</w:t>
      </w:r>
      <w:r w:rsidR="00EB1F47" w:rsidRPr="0011796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117965">
        <w:rPr>
          <w:i/>
        </w:rPr>
        <w:t>[цену лота]</w:t>
      </w:r>
      <w:r w:rsidR="00EB1F47" w:rsidRPr="00117965">
        <w:t xml:space="preserve">, начальную (максимальную) цену единицы товара, услуги, работы, срока </w:t>
      </w:r>
      <w:r w:rsidR="00EB1F47" w:rsidRPr="00117965">
        <w:rPr>
          <w:i/>
        </w:rPr>
        <w:t>поставки товара, выполнения работ или оказания услуг</w:t>
      </w:r>
      <w:r w:rsidR="00EB1F47" w:rsidRPr="00117965">
        <w:t>. Если в заявке на</w:t>
      </w:r>
      <w:r w:rsidR="00EB1F47" w:rsidRPr="00117965">
        <w:rPr>
          <w:lang w:val="en-US"/>
        </w:rPr>
        <w:t> </w:t>
      </w:r>
      <w:r w:rsidR="00EB1F47" w:rsidRPr="00117965">
        <w:t xml:space="preserve">участие в </w:t>
      </w:r>
      <w:r w:rsidR="009D6ADE" w:rsidRPr="00117965">
        <w:t>запросе предложений</w:t>
      </w:r>
      <w:r w:rsidR="00EB1F47" w:rsidRPr="00117965">
        <w:t xml:space="preserve"> указан срок в периодах (дни, недели, месяцы), а</w:t>
      </w:r>
      <w:r w:rsidR="00EB1F47" w:rsidRPr="00117965">
        <w:rPr>
          <w:lang w:val="en-US"/>
        </w:rPr>
        <w:t> </w:t>
      </w:r>
      <w:r w:rsidR="00EB1F47" w:rsidRPr="00117965">
        <w:t>в</w:t>
      </w:r>
      <w:r w:rsidR="00EB1F47" w:rsidRPr="00117965">
        <w:rPr>
          <w:lang w:val="en-US"/>
        </w:rPr>
        <w:t> </w:t>
      </w:r>
      <w:r w:rsidR="00EB1F47" w:rsidRPr="00117965">
        <w:t>извещении о</w:t>
      </w:r>
      <w:r w:rsidR="006954A4" w:rsidRPr="00117965">
        <w:rPr>
          <w:lang w:val="en-US"/>
        </w:rPr>
        <w:t> </w:t>
      </w:r>
      <w:r w:rsidR="00EB1F47" w:rsidRPr="00117965">
        <w:t xml:space="preserve">проведении </w:t>
      </w:r>
      <w:r w:rsidR="003E0066" w:rsidRPr="00117965">
        <w:t>запроса предложений</w:t>
      </w:r>
      <w:r w:rsidR="00EB1F47" w:rsidRPr="00117965">
        <w:t xml:space="preserve"> и </w:t>
      </w:r>
      <w:r w:rsidR="00EB1F47" w:rsidRPr="00117965">
        <w:rPr>
          <w:u w:val="single"/>
        </w:rPr>
        <w:t>пункте</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_Ref317250598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594072">
        <w:rPr>
          <w:u w:val="single"/>
          <w:lang w:val="ru-RU"/>
        </w:rPr>
        <w:t>3</w:t>
      </w:r>
      <w:r w:rsidR="00806D8D" w:rsidRPr="00117965">
        <w:rPr>
          <w:u w:val="single"/>
          <w:lang w:val="ru-RU"/>
        </w:rPr>
        <w:fldChar w:fldCharType="end"/>
      </w:r>
      <w:r w:rsidR="00EB1F47" w:rsidRPr="00117965">
        <w:rPr>
          <w:u w:val="single"/>
        </w:rPr>
        <w:t xml:space="preserve"> раздела</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_Ref317254587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594072">
        <w:rPr>
          <w:u w:val="single"/>
          <w:lang w:val="ru-RU"/>
        </w:rPr>
        <w:t>5</w:t>
      </w:r>
      <w:r w:rsidR="00806D8D" w:rsidRPr="00117965">
        <w:rPr>
          <w:u w:val="single"/>
          <w:lang w:val="ru-RU"/>
        </w:rPr>
        <w:fldChar w:fldCharType="end"/>
      </w:r>
      <w:r w:rsidR="00EB1F47" w:rsidRPr="00117965">
        <w:rPr>
          <w:u w:val="single"/>
        </w:rPr>
        <w:t xml:space="preserve"> «Информационная карта </w:t>
      </w:r>
      <w:r w:rsidR="003E0066" w:rsidRPr="00117965">
        <w:rPr>
          <w:u w:val="single"/>
        </w:rPr>
        <w:t>запроса предложений</w:t>
      </w:r>
      <w:r w:rsidR="00EB1F47" w:rsidRPr="00117965">
        <w:rPr>
          <w:u w:val="single"/>
        </w:rPr>
        <w:t>»</w:t>
      </w:r>
      <w:r w:rsidR="00EB1F47" w:rsidRPr="00117965">
        <w:t xml:space="preserve"> установлена календарная дата, то для исчисления соответствия заявки на участие в </w:t>
      </w:r>
      <w:r w:rsidR="009D6ADE" w:rsidRPr="00117965">
        <w:t>запросе предложений</w:t>
      </w:r>
      <w:r w:rsidR="00EB1F47" w:rsidRPr="00117965">
        <w:t xml:space="preserve"> требуемым срокам, предлагаемый период </w:t>
      </w:r>
      <w:r w:rsidR="00EB1F47" w:rsidRPr="00117965">
        <w:rPr>
          <w:i/>
        </w:rPr>
        <w:t>поставки товара, выполнения работ или оказания услуг</w:t>
      </w:r>
      <w:r w:rsidR="00EB1F47" w:rsidRPr="00117965">
        <w:t xml:space="preserve"> отсчитывается от предполагаемой даты заключения договора, рассчитываемой в</w:t>
      </w:r>
      <w:r w:rsidR="006954A4" w:rsidRPr="00117965">
        <w:rPr>
          <w:lang w:val="en-US"/>
        </w:rPr>
        <w:t> </w:t>
      </w:r>
      <w:r w:rsidR="00EB1F47" w:rsidRPr="00117965">
        <w:t xml:space="preserve">соответствии с датой </w:t>
      </w:r>
      <w:r w:rsidR="00EB1F47" w:rsidRPr="00117965">
        <w:rPr>
          <w:bCs/>
        </w:rPr>
        <w:t xml:space="preserve">подведения итогов </w:t>
      </w:r>
      <w:r w:rsidR="003E0066" w:rsidRPr="00117965">
        <w:rPr>
          <w:bCs/>
        </w:rPr>
        <w:t>запроса предложений</w:t>
      </w:r>
      <w:r w:rsidR="00EB1F47" w:rsidRPr="00117965">
        <w:rPr>
          <w:bCs/>
        </w:rPr>
        <w:t>, указанной в</w:t>
      </w:r>
      <w:r w:rsidR="006954A4" w:rsidRPr="00117965">
        <w:rPr>
          <w:bCs/>
          <w:lang w:val="en-US"/>
        </w:rPr>
        <w:t> </w:t>
      </w:r>
      <w:r w:rsidR="00EB1F47" w:rsidRPr="00117965">
        <w:rPr>
          <w:bCs/>
        </w:rPr>
        <w:t xml:space="preserve">извещении о проведении </w:t>
      </w:r>
      <w:r w:rsidR="003E0066" w:rsidRPr="00117965">
        <w:rPr>
          <w:bCs/>
        </w:rPr>
        <w:t>запроса предложений</w:t>
      </w:r>
      <w:r w:rsidR="00EB1F47" w:rsidRPr="00117965">
        <w:rPr>
          <w:bCs/>
        </w:rPr>
        <w:t xml:space="preserve"> и </w:t>
      </w:r>
      <w:r w:rsidR="00EB1F47" w:rsidRPr="00117965">
        <w:rPr>
          <w:bCs/>
          <w:u w:val="single"/>
        </w:rPr>
        <w:t>пункте</w:t>
      </w:r>
      <w:r w:rsidR="00806D8D" w:rsidRPr="00117965">
        <w:rPr>
          <w:bCs/>
          <w:u w:val="single"/>
          <w:lang w:val="en-US"/>
        </w:rPr>
        <w:t> </w:t>
      </w:r>
      <w:r w:rsidR="00806D8D" w:rsidRPr="00117965">
        <w:rPr>
          <w:bCs/>
          <w:u w:val="single"/>
          <w:lang w:val="en-US"/>
        </w:rPr>
        <w:fldChar w:fldCharType="begin"/>
      </w:r>
      <w:r w:rsidR="00806D8D" w:rsidRPr="00117965">
        <w:rPr>
          <w:bCs/>
          <w:u w:val="single"/>
          <w:lang w:val="ru-RU"/>
        </w:rPr>
        <w:instrText xml:space="preserve"> </w:instrText>
      </w:r>
      <w:r w:rsidR="00806D8D" w:rsidRPr="00117965">
        <w:rPr>
          <w:bCs/>
          <w:u w:val="single"/>
          <w:lang w:val="en-US"/>
        </w:rPr>
        <w:instrText>REF</w:instrText>
      </w:r>
      <w:r w:rsidR="00806D8D" w:rsidRPr="00117965">
        <w:rPr>
          <w:bCs/>
          <w:u w:val="single"/>
          <w:lang w:val="ru-RU"/>
        </w:rPr>
        <w:instrText xml:space="preserve"> _</w:instrText>
      </w:r>
      <w:r w:rsidR="00806D8D" w:rsidRPr="00117965">
        <w:rPr>
          <w:bCs/>
          <w:u w:val="single"/>
          <w:lang w:val="en-US"/>
        </w:rPr>
        <w:instrText>Ref</w:instrText>
      </w:r>
      <w:r w:rsidR="00806D8D" w:rsidRPr="00117965">
        <w:rPr>
          <w:bCs/>
          <w:u w:val="single"/>
          <w:lang w:val="ru-RU"/>
        </w:rPr>
        <w:instrText>317254136 \</w:instrText>
      </w:r>
      <w:r w:rsidR="00806D8D" w:rsidRPr="00117965">
        <w:rPr>
          <w:bCs/>
          <w:u w:val="single"/>
          <w:lang w:val="en-US"/>
        </w:rPr>
        <w:instrText>r</w:instrText>
      </w:r>
      <w:r w:rsidR="00806D8D" w:rsidRPr="00117965">
        <w:rPr>
          <w:bCs/>
          <w:u w:val="single"/>
          <w:lang w:val="ru-RU"/>
        </w:rPr>
        <w:instrText xml:space="preserve"> \</w:instrText>
      </w:r>
      <w:r w:rsidR="00806D8D" w:rsidRPr="00117965">
        <w:rPr>
          <w:bCs/>
          <w:u w:val="single"/>
          <w:lang w:val="en-US"/>
        </w:rPr>
        <w:instrText>h</w:instrText>
      </w:r>
      <w:r w:rsidR="00806D8D" w:rsidRPr="00117965">
        <w:rPr>
          <w:bCs/>
          <w:u w:val="single"/>
          <w:lang w:val="ru-RU"/>
        </w:rPr>
        <w:instrText xml:space="preserve"> </w:instrText>
      </w:r>
      <w:r w:rsidR="00A74E17" w:rsidRPr="00117965">
        <w:rPr>
          <w:bCs/>
          <w:u w:val="single"/>
          <w:lang w:val="ru-RU"/>
        </w:rPr>
        <w:instrText xml:space="preserve"> \* </w:instrText>
      </w:r>
      <w:r w:rsidR="00A74E17" w:rsidRPr="00117965">
        <w:rPr>
          <w:bCs/>
          <w:u w:val="single"/>
          <w:lang w:val="en-US"/>
        </w:rPr>
        <w:instrText>MERGEFORMAT</w:instrText>
      </w:r>
      <w:r w:rsidR="00A74E17" w:rsidRPr="00117965">
        <w:rPr>
          <w:bCs/>
          <w:u w:val="single"/>
          <w:lang w:val="ru-RU"/>
        </w:rPr>
        <w:instrText xml:space="preserve"> </w:instrText>
      </w:r>
      <w:r w:rsidR="00806D8D" w:rsidRPr="00117965">
        <w:rPr>
          <w:bCs/>
          <w:u w:val="single"/>
          <w:lang w:val="en-US"/>
        </w:rPr>
      </w:r>
      <w:r w:rsidR="00806D8D" w:rsidRPr="00117965">
        <w:rPr>
          <w:bCs/>
          <w:u w:val="single"/>
          <w:lang w:val="en-US"/>
        </w:rPr>
        <w:fldChar w:fldCharType="separate"/>
      </w:r>
      <w:r w:rsidR="00594072" w:rsidRPr="00594072">
        <w:rPr>
          <w:bCs/>
          <w:u w:val="single"/>
          <w:lang w:val="ru-RU"/>
        </w:rPr>
        <w:t>21</w:t>
      </w:r>
      <w:r w:rsidR="00806D8D" w:rsidRPr="00117965">
        <w:rPr>
          <w:bCs/>
          <w:u w:val="single"/>
          <w:lang w:val="en-US"/>
        </w:rPr>
        <w:fldChar w:fldCharType="end"/>
      </w:r>
      <w:r w:rsidR="00EB1F47" w:rsidRPr="00117965">
        <w:rPr>
          <w:bCs/>
          <w:u w:val="single"/>
        </w:rPr>
        <w:t xml:space="preserve"> 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_Ref317254624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594072">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rPr>
          <w:bCs/>
        </w:rPr>
        <w:t xml:space="preserve"> и датой заключения </w:t>
      </w:r>
      <w:r w:rsidR="00EB1F47" w:rsidRPr="00117965">
        <w:t xml:space="preserve">договора, </w:t>
      </w:r>
      <w:r w:rsidR="00B76A1C" w:rsidRPr="00117965">
        <w:rPr>
          <w:lang w:val="ru-RU"/>
        </w:rPr>
        <w:t>в соответствии с минимально возможным сроком</w:t>
      </w:r>
      <w:r w:rsidR="00B76A1C" w:rsidRPr="00117965">
        <w:t>, указанн</w:t>
      </w:r>
      <w:r w:rsidR="00B76A1C" w:rsidRPr="00117965">
        <w:rPr>
          <w:lang w:val="ru-RU"/>
        </w:rPr>
        <w:t>ым</w:t>
      </w:r>
      <w:r w:rsidR="00B76A1C" w:rsidRPr="00117965">
        <w:t xml:space="preserve"> </w:t>
      </w:r>
      <w:r w:rsidR="00EB1F47" w:rsidRPr="00117965">
        <w:t>в</w:t>
      </w:r>
      <w:r w:rsidR="00EB1F47" w:rsidRPr="00117965">
        <w:rPr>
          <w:lang w:val="en-US"/>
        </w:rPr>
        <w:t> </w:t>
      </w:r>
      <w:r w:rsidR="00EB1F47" w:rsidRPr="00117965">
        <w:t xml:space="preserve">извещении о проведении </w:t>
      </w:r>
      <w:r w:rsidR="003E0066" w:rsidRPr="00117965">
        <w:t>запроса предложений</w:t>
      </w:r>
      <w:r w:rsidR="00EB1F47" w:rsidRPr="00117965">
        <w:t xml:space="preserve"> и </w:t>
      </w:r>
      <w:r w:rsidR="00EB1F47" w:rsidRPr="00117965">
        <w:rPr>
          <w:bCs/>
          <w:u w:val="single"/>
        </w:rPr>
        <w:t>пункте</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_Ref317254659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594072">
        <w:rPr>
          <w:bCs/>
          <w:u w:val="single"/>
          <w:lang w:val="ru-RU"/>
        </w:rPr>
        <w:t>24</w:t>
      </w:r>
      <w:r w:rsidR="00806D8D" w:rsidRPr="00117965">
        <w:rPr>
          <w:bCs/>
          <w:u w:val="single"/>
          <w:lang w:val="ru-RU"/>
        </w:rPr>
        <w:fldChar w:fldCharType="end"/>
      </w:r>
      <w:r w:rsidR="00806D8D" w:rsidRPr="00117965">
        <w:rPr>
          <w:bCs/>
          <w:u w:val="single"/>
          <w:lang w:val="ru-RU"/>
        </w:rPr>
        <w:t xml:space="preserve"> </w:t>
      </w:r>
      <w:r w:rsidR="00EB1F47" w:rsidRPr="00117965">
        <w:rPr>
          <w:bCs/>
          <w:u w:val="single"/>
        </w:rPr>
        <w:t>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_Ref317254668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594072">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t>;</w:t>
      </w:r>
    </w:p>
    <w:p w:rsidR="00266729" w:rsidRPr="00117965" w:rsidRDefault="00266729"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предоставление участником </w:t>
      </w:r>
      <w:r w:rsidR="003E0066" w:rsidRPr="00117965">
        <w:rPr>
          <w:lang w:val="ru-RU"/>
        </w:rPr>
        <w:t>запроса предложений</w:t>
      </w:r>
      <w:r w:rsidRPr="00117965">
        <w:rPr>
          <w:lang w:val="ru-RU"/>
        </w:rPr>
        <w:t xml:space="preserve"> </w:t>
      </w:r>
      <w:r w:rsidRPr="00117965">
        <w:t xml:space="preserve">в составе заявки </w:t>
      </w:r>
      <w:r w:rsidRPr="00117965">
        <w:rPr>
          <w:lang w:val="ru-RU"/>
        </w:rPr>
        <w:t>на</w:t>
      </w:r>
      <w:r w:rsidR="006954A4" w:rsidRPr="00117965">
        <w:rPr>
          <w:lang w:val="en-US"/>
        </w:rPr>
        <w:t> </w:t>
      </w:r>
      <w:r w:rsidRPr="00117965">
        <w:rPr>
          <w:lang w:val="ru-RU"/>
        </w:rPr>
        <w:t xml:space="preserve">участие в </w:t>
      </w:r>
      <w:r w:rsidR="009D6ADE" w:rsidRPr="00117965">
        <w:rPr>
          <w:lang w:val="ru-RU"/>
        </w:rPr>
        <w:t>запросе предложений</w:t>
      </w:r>
      <w:r w:rsidRPr="00117965">
        <w:rPr>
          <w:lang w:val="ru-RU"/>
        </w:rPr>
        <w:t xml:space="preserve"> </w:t>
      </w:r>
      <w:r w:rsidRPr="00117965">
        <w:t>недостоверных сведений</w:t>
      </w:r>
      <w:r w:rsidR="0045201B" w:rsidRPr="00117965">
        <w:rPr>
          <w:lang w:val="ru-RU"/>
        </w:rPr>
        <w:t xml:space="preserve"> (</w:t>
      </w:r>
      <w:r w:rsidR="0045201B" w:rsidRPr="00117965">
        <w:rPr>
          <w:u w:val="single"/>
          <w:lang w:val="ru-RU"/>
        </w:rPr>
        <w:t>подпункт </w:t>
      </w:r>
      <w:r w:rsidR="0045201B" w:rsidRPr="00117965">
        <w:rPr>
          <w:u w:val="single"/>
          <w:lang w:val="ru-RU"/>
        </w:rPr>
        <w:fldChar w:fldCharType="begin"/>
      </w:r>
      <w:r w:rsidR="0045201B" w:rsidRPr="00117965">
        <w:rPr>
          <w:u w:val="single"/>
          <w:lang w:val="ru-RU"/>
        </w:rPr>
        <w:instrText xml:space="preserve"> REF _Ref319658796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594072">
        <w:rPr>
          <w:u w:val="single"/>
          <w:lang w:val="ru-RU"/>
        </w:rPr>
        <w:t>б)</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594072">
        <w:rPr>
          <w:u w:val="single"/>
          <w:lang w:val="ru-RU"/>
        </w:rPr>
        <w:t>4.14.2.4</w:t>
      </w:r>
      <w:r w:rsidR="0045201B" w:rsidRPr="00117965">
        <w:rPr>
          <w:u w:val="single"/>
          <w:lang w:val="ru-RU"/>
        </w:rPr>
        <w:fldChar w:fldCharType="end"/>
      </w:r>
      <w:r w:rsidR="0045201B" w:rsidRPr="00117965">
        <w:rPr>
          <w:lang w:val="ru-RU"/>
        </w:rPr>
        <w:t>)</w:t>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участника </w:t>
      </w:r>
      <w:r w:rsidR="003E0066" w:rsidRPr="00117965">
        <w:t>запроса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594072">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594072">
        <w:rPr>
          <w:u w:val="single"/>
          <w:lang w:val="ru-RU"/>
        </w:rPr>
        <w:t>4.14.2.4</w:t>
      </w:r>
      <w:r w:rsidR="0045201B" w:rsidRPr="00117965">
        <w:rPr>
          <w:u w:val="single"/>
          <w:lang w:val="ru-RU"/>
        </w:rPr>
        <w:fldChar w:fldCharType="end"/>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Pr="00117965">
        <w:rPr>
          <w:i/>
        </w:rPr>
        <w:t>поставщиков/</w:t>
      </w:r>
      <w:r w:rsidRPr="00117965">
        <w:t xml:space="preserve"> </w:t>
      </w:r>
      <w:r w:rsidRPr="00117965">
        <w:rPr>
          <w:i/>
        </w:rPr>
        <w:t>субподрядчиков/ соисполнителей</w:t>
      </w:r>
      <w:r w:rsidR="000C1B59" w:rsidRPr="00117965">
        <w:rPr>
          <w:i/>
          <w:lang w:val="ru-RU"/>
        </w:rPr>
        <w:t>, головных изготовителей</w:t>
      </w:r>
      <w:r w:rsidR="000C1B59" w:rsidRPr="00117965">
        <w:t xml:space="preserve"> </w:t>
      </w:r>
      <w:r w:rsidR="000C1B59" w:rsidRPr="00117965">
        <w:rPr>
          <w:i/>
        </w:rPr>
        <w:t>(в соответствии с Р 50-605-80-93)</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594072">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594072">
        <w:rPr>
          <w:u w:val="single"/>
          <w:lang w:val="ru-RU"/>
        </w:rPr>
        <w:t>4.14.2.4</w:t>
      </w:r>
      <w:r w:rsidR="0045201B" w:rsidRPr="00117965">
        <w:rPr>
          <w:u w:val="single"/>
          <w:lang w:val="ru-RU"/>
        </w:rPr>
        <w:fldChar w:fldCharType="end"/>
      </w:r>
      <w:r w:rsidRPr="00117965">
        <w:t xml:space="preserve">, если </w:t>
      </w:r>
      <w:r w:rsidR="0045201B" w:rsidRPr="00117965">
        <w:rPr>
          <w:lang w:val="ru-RU"/>
        </w:rPr>
        <w:t xml:space="preserve">требования к ним </w:t>
      </w:r>
      <w:r w:rsidRPr="00117965">
        <w:t>были установлены;</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00266729" w:rsidRPr="00117965">
        <w:rPr>
          <w:lang w:val="ru-RU"/>
        </w:rPr>
        <w:t>товара, работ, услуг</w:t>
      </w:r>
      <w:r w:rsidRPr="00117965">
        <w:t>, указанных в</w:t>
      </w:r>
      <w:r w:rsidRPr="00117965">
        <w:rPr>
          <w:lang w:val="ru-RU"/>
        </w:rPr>
        <w:t> </w:t>
      </w:r>
      <w:r w:rsidRPr="00117965">
        <w:t xml:space="preserve">заявке на участие в </w:t>
      </w:r>
      <w:r w:rsidR="009D6ADE" w:rsidRPr="00117965">
        <w:t>запросе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_Ref319659212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594072">
        <w:rPr>
          <w:u w:val="single"/>
          <w:lang w:val="ru-RU"/>
        </w:rPr>
        <w:t>г)</w:t>
      </w:r>
      <w:r w:rsidR="002F4DB7" w:rsidRPr="00117965">
        <w:rPr>
          <w:u w:val="single"/>
          <w:lang w:val="ru-RU"/>
        </w:rPr>
        <w:fldChar w:fldCharType="end"/>
      </w:r>
      <w:r w:rsidR="0045201B"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594072">
        <w:rPr>
          <w:u w:val="single"/>
          <w:lang w:val="ru-RU"/>
        </w:rPr>
        <w:t>4.14.2.4</w:t>
      </w:r>
      <w:r w:rsidR="002F4DB7" w:rsidRPr="00117965">
        <w:rPr>
          <w:u w:val="single"/>
          <w:lang w:val="ru-RU"/>
        </w:rPr>
        <w:fldChar w:fldCharType="end"/>
      </w:r>
      <w:r w:rsidRPr="00117965">
        <w:t>;</w:t>
      </w:r>
    </w:p>
    <w:p w:rsidR="0045201B" w:rsidRPr="00117965" w:rsidRDefault="0045201B"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договорных условий, указанных в</w:t>
      </w:r>
      <w:r w:rsidRPr="00117965">
        <w:rPr>
          <w:lang w:val="ru-RU"/>
        </w:rPr>
        <w:t> </w:t>
      </w:r>
      <w:r w:rsidRPr="00117965">
        <w:t xml:space="preserve">заявке на участие в запросе предложений, </w:t>
      </w:r>
      <w:r w:rsidRPr="00117965">
        <w:rPr>
          <w:lang w:val="ru-RU"/>
        </w:rPr>
        <w:t xml:space="preserve">согласно критерию отбора </w:t>
      </w:r>
      <w:r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_Ref319659237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594072">
        <w:rPr>
          <w:u w:val="single"/>
          <w:lang w:val="ru-RU"/>
        </w:rPr>
        <w:t>д)</w:t>
      </w:r>
      <w:r w:rsidR="002F4DB7" w:rsidRPr="00117965">
        <w:rPr>
          <w:u w:val="single"/>
          <w:lang w:val="ru-RU"/>
        </w:rPr>
        <w:fldChar w:fldCharType="end"/>
      </w:r>
      <w:r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594072">
        <w:rPr>
          <w:u w:val="single"/>
          <w:lang w:val="ru-RU"/>
        </w:rPr>
        <w:t>4.14.2.4</w:t>
      </w:r>
      <w:r w:rsidR="002F4DB7" w:rsidRPr="00117965">
        <w:rPr>
          <w:u w:val="single"/>
          <w:lang w:val="ru-RU"/>
        </w:rPr>
        <w:fldChar w:fldCharType="end"/>
      </w:r>
      <w:r w:rsidR="002F4DB7" w:rsidRPr="00117965">
        <w:rPr>
          <w:lang w:val="ru-RU"/>
        </w:rPr>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размера, формы, условий или порядка предоставления обеспечения</w:t>
      </w:r>
      <w:r w:rsidR="002F4DB7" w:rsidRPr="00117965">
        <w:rPr>
          <w:lang w:val="ru-RU"/>
        </w:rPr>
        <w:t xml:space="preserve"> (</w:t>
      </w:r>
      <w:r w:rsidR="002F4DB7" w:rsidRPr="00117965">
        <w:rPr>
          <w:u w:val="single"/>
          <w:lang w:val="ru-RU"/>
        </w:rPr>
        <w:t>подпункт </w:t>
      </w:r>
      <w:r w:rsidR="002F4DB7" w:rsidRPr="00117965">
        <w:rPr>
          <w:u w:val="single"/>
          <w:lang w:val="ru-RU"/>
        </w:rPr>
        <w:fldChar w:fldCharType="begin"/>
      </w:r>
      <w:r w:rsidR="002F4DB7" w:rsidRPr="00117965">
        <w:rPr>
          <w:u w:val="single"/>
          <w:lang w:val="ru-RU"/>
        </w:rPr>
        <w:instrText xml:space="preserve"> REF _Ref319659280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594072">
        <w:rPr>
          <w:u w:val="single"/>
          <w:lang w:val="ru-RU"/>
        </w:rPr>
        <w:t>е)</w:t>
      </w:r>
      <w:r w:rsidR="002F4DB7" w:rsidRPr="00117965">
        <w:rPr>
          <w:u w:val="single"/>
          <w:lang w:val="ru-RU"/>
        </w:rPr>
        <w:fldChar w:fldCharType="end"/>
      </w:r>
      <w:r w:rsidR="002F4DB7"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594072">
        <w:rPr>
          <w:u w:val="single"/>
          <w:lang w:val="ru-RU"/>
        </w:rPr>
        <w:t>4.14.2.4</w:t>
      </w:r>
      <w:r w:rsidR="002F4DB7" w:rsidRPr="00117965">
        <w:rPr>
          <w:u w:val="single"/>
          <w:lang w:val="ru-RU"/>
        </w:rPr>
        <w:fldChar w:fldCharType="end"/>
      </w:r>
      <w:r w:rsidR="002F4DB7" w:rsidRPr="00117965">
        <w:rPr>
          <w:lang w:val="ru-RU"/>
        </w:rPr>
        <w:t>)</w:t>
      </w:r>
      <w:r w:rsidR="00266729" w:rsidRPr="00117965">
        <w:rPr>
          <w:lang w:val="ru-RU"/>
        </w:rPr>
        <w:t>.</w:t>
      </w:r>
      <w:r w:rsidRPr="00117965">
        <w:t xml:space="preserve"> </w:t>
      </w:r>
      <w:r w:rsidR="00B74D12" w:rsidRPr="00117965">
        <w:t xml:space="preserve">Организатор </w:t>
      </w:r>
      <w:r w:rsidR="00B74D12" w:rsidRPr="00117965">
        <w:rPr>
          <w:lang w:val="ru-RU"/>
        </w:rPr>
        <w:t>запроса предложений</w:t>
      </w:r>
      <w:r w:rsidR="00B74D12" w:rsidRPr="00117965">
        <w:t xml:space="preserve"> по всем заявкам на участие в </w:t>
      </w:r>
      <w:r w:rsidR="00B74D12" w:rsidRPr="00117965">
        <w:rPr>
          <w:lang w:val="ru-RU"/>
        </w:rPr>
        <w:t>запросе предложений</w:t>
      </w:r>
      <w:r w:rsidR="00B74D12" w:rsidRPr="00117965">
        <w:t>, независимо от наличия в составе заявки</w:t>
      </w:r>
      <w:r w:rsidR="00B74D12" w:rsidRPr="00117965">
        <w:rPr>
          <w:lang w:val="ru-RU"/>
        </w:rPr>
        <w:t xml:space="preserve"> на участие в запросе предложений</w:t>
      </w:r>
      <w:r w:rsidR="00B74D12" w:rsidRPr="00117965">
        <w:t xml:space="preserve"> документа, подтверждающего перечисление денежных средств в качестве обеспечения заявки, проверяет поступление на расчетный счет </w:t>
      </w:r>
      <w:r w:rsidR="00B74D12" w:rsidRPr="00117965">
        <w:rPr>
          <w:lang w:val="ru-RU"/>
        </w:rPr>
        <w:t xml:space="preserve">денежных </w:t>
      </w:r>
      <w:r w:rsidR="00B74D12" w:rsidRPr="00117965">
        <w:t xml:space="preserve">средств в качестве обеспечения заявки на участие в </w:t>
      </w:r>
      <w:r w:rsidR="00B74D12" w:rsidRPr="00117965">
        <w:rPr>
          <w:lang w:val="ru-RU"/>
        </w:rPr>
        <w:t xml:space="preserve">запросе предложений. </w:t>
      </w:r>
      <w:r w:rsidR="00266729" w:rsidRPr="00117965">
        <w:rPr>
          <w:lang w:val="ru-RU"/>
        </w:rPr>
        <w:t xml:space="preserve">При </w:t>
      </w:r>
      <w:r w:rsidR="00266729" w:rsidRPr="00117965">
        <w:t>отсутстви</w:t>
      </w:r>
      <w:r w:rsidR="003165F5" w:rsidRPr="00117965">
        <w:rPr>
          <w:lang w:val="ru-RU"/>
        </w:rPr>
        <w:t>и</w:t>
      </w:r>
      <w:r w:rsidR="00266729" w:rsidRPr="00117965">
        <w:t xml:space="preserve"> документа, подтверждающего </w:t>
      </w:r>
      <w:r w:rsidR="007609AE" w:rsidRPr="00117965">
        <w:rPr>
          <w:lang w:val="ru-RU"/>
        </w:rPr>
        <w:t>перечисление</w:t>
      </w:r>
      <w:r w:rsidR="00266729" w:rsidRPr="00117965">
        <w:t xml:space="preserve"> денежных средств в качестве обеспечения заявки на участие в </w:t>
      </w:r>
      <w:r w:rsidR="009D6ADE" w:rsidRPr="00117965">
        <w:t>запросе предложений</w:t>
      </w:r>
      <w:r w:rsidR="007609AE" w:rsidRPr="00117965">
        <w:t xml:space="preserve"> на</w:t>
      </w:r>
      <w:r w:rsidR="00964E64" w:rsidRPr="00117965">
        <w:rPr>
          <w:lang w:val="ru-RU"/>
        </w:rPr>
        <w:t> </w:t>
      </w:r>
      <w:r w:rsidR="007609AE" w:rsidRPr="00117965">
        <w:t xml:space="preserve">расчетный счет организатора </w:t>
      </w:r>
      <w:r w:rsidR="00BF50E1" w:rsidRPr="00117965">
        <w:rPr>
          <w:lang w:val="ru-RU"/>
        </w:rPr>
        <w:t>запроса предложений</w:t>
      </w:r>
      <w:r w:rsidR="00266729" w:rsidRPr="00117965">
        <w:t xml:space="preserve">, </w:t>
      </w:r>
      <w:r w:rsidR="00964E64" w:rsidRPr="00117965">
        <w:rPr>
          <w:lang w:val="ru-RU"/>
        </w:rPr>
        <w:t>в случае установления</w:t>
      </w:r>
      <w:r w:rsidR="00F400CC" w:rsidRPr="00117965">
        <w:rPr>
          <w:lang w:val="ru-RU"/>
        </w:rPr>
        <w:t xml:space="preserve"> такого требования в </w:t>
      </w:r>
      <w:r w:rsidR="003E0066" w:rsidRPr="00117965">
        <w:rPr>
          <w:lang w:val="ru-RU"/>
        </w:rPr>
        <w:t>документации по запросу предложений</w:t>
      </w:r>
      <w:r w:rsidR="00F400CC" w:rsidRPr="00117965">
        <w:rPr>
          <w:lang w:val="ru-RU"/>
        </w:rPr>
        <w:t xml:space="preserve">, </w:t>
      </w:r>
      <w:r w:rsidR="00264725" w:rsidRPr="00117965">
        <w:rPr>
          <w:lang w:val="ru-RU"/>
        </w:rPr>
        <w:t>но</w:t>
      </w:r>
      <w:r w:rsidR="00266729" w:rsidRPr="00117965">
        <w:t xml:space="preserve"> </w:t>
      </w:r>
      <w:r w:rsidR="007609AE" w:rsidRPr="00117965">
        <w:rPr>
          <w:lang w:val="ru-RU"/>
        </w:rPr>
        <w:t>своевременно</w:t>
      </w:r>
      <w:r w:rsidR="00264725" w:rsidRPr="00117965">
        <w:rPr>
          <w:lang w:val="ru-RU"/>
        </w:rPr>
        <w:t>м</w:t>
      </w:r>
      <w:r w:rsidR="007609AE" w:rsidRPr="00117965">
        <w:rPr>
          <w:lang w:val="ru-RU"/>
        </w:rPr>
        <w:t xml:space="preserve"> </w:t>
      </w:r>
      <w:r w:rsidR="00266729" w:rsidRPr="00117965">
        <w:t>поступлени</w:t>
      </w:r>
      <w:r w:rsidR="00264725" w:rsidRPr="00117965">
        <w:rPr>
          <w:lang w:val="ru-RU"/>
        </w:rPr>
        <w:t>и</w:t>
      </w:r>
      <w:r w:rsidR="00266729" w:rsidRPr="00117965">
        <w:t xml:space="preserve"> на расчетный счет организатора </w:t>
      </w:r>
      <w:r w:rsidR="003E0066" w:rsidRPr="00117965">
        <w:t>запроса предложений</w:t>
      </w:r>
      <w:r w:rsidR="00266729" w:rsidRPr="00117965">
        <w:t xml:space="preserve"> денежных средств в размере обеспечения заявки на участие в</w:t>
      </w:r>
      <w:r w:rsidR="006954A4" w:rsidRPr="00117965">
        <w:rPr>
          <w:lang w:val="en-US"/>
        </w:rPr>
        <w:t> </w:t>
      </w:r>
      <w:r w:rsidR="009D6ADE" w:rsidRPr="00117965">
        <w:t>запросе предложений</w:t>
      </w:r>
      <w:r w:rsidR="00266729" w:rsidRPr="00117965">
        <w:t xml:space="preserve"> за данного участника, </w:t>
      </w:r>
      <w:r w:rsidR="00264725" w:rsidRPr="00117965">
        <w:t>обеспечение заявки считается представленным надлежащим образом</w:t>
      </w:r>
      <w:r w:rsidR="00E67A51" w:rsidRPr="00117965">
        <w:rPr>
          <w:lang w:val="ru-RU"/>
        </w:rPr>
        <w:t>.</w:t>
      </w:r>
    </w:p>
    <w:p w:rsidR="00C87330" w:rsidRPr="00117965" w:rsidRDefault="00D937BC" w:rsidP="00FA1AE0">
      <w:pPr>
        <w:numPr>
          <w:ilvl w:val="3"/>
          <w:numId w:val="11"/>
        </w:numPr>
        <w:tabs>
          <w:tab w:val="clear" w:pos="2357"/>
          <w:tab w:val="num" w:pos="1985"/>
        </w:tabs>
        <w:spacing w:before="30"/>
        <w:ind w:left="0" w:firstLine="993"/>
        <w:jc w:val="both"/>
        <w:rPr>
          <w:lang w:val="x-none" w:eastAsia="x-none"/>
        </w:rPr>
      </w:pPr>
      <w:bookmarkStart w:id="129" w:name="sub_1214"/>
      <w:bookmarkEnd w:id="127"/>
      <w:r w:rsidRPr="00117965">
        <w:rPr>
          <w:i/>
        </w:rPr>
        <w:t>[По каждому лоту отдельно]</w:t>
      </w:r>
      <w:r w:rsidRPr="00117965">
        <w:t xml:space="preserve"> по итогам отборочной стадии </w:t>
      </w:r>
      <w:r w:rsidR="002E77A5" w:rsidRPr="00117965">
        <w:t>закупочной комиссией</w:t>
      </w:r>
      <w:r w:rsidRPr="00117965">
        <w:t xml:space="preserve"> принимаются решения в отношении каждого участника </w:t>
      </w:r>
      <w:r w:rsidR="003E0066" w:rsidRPr="00117965">
        <w:t>запроса предложений</w:t>
      </w:r>
      <w:r w:rsidRPr="00117965">
        <w:t xml:space="preserve"> о допуске к участию в </w:t>
      </w:r>
      <w:r w:rsidR="009D6ADE" w:rsidRPr="00117965">
        <w:t>запросе предложений</w:t>
      </w:r>
      <w:r w:rsidRPr="00117965">
        <w:t xml:space="preserve"> или об отказе в</w:t>
      </w:r>
      <w:r w:rsidR="006954A4" w:rsidRPr="00117965">
        <w:rPr>
          <w:lang w:val="en-US"/>
        </w:rPr>
        <w:t> </w:t>
      </w:r>
      <w:r w:rsidRPr="00117965">
        <w:t>допуске к участию в</w:t>
      </w:r>
      <w:r w:rsidR="00DF61DF" w:rsidRPr="00117965">
        <w:t xml:space="preserve"> </w:t>
      </w:r>
      <w:r w:rsidR="009D6ADE" w:rsidRPr="00117965">
        <w:t>запросе предложений</w:t>
      </w:r>
      <w:r w:rsidRPr="00117965">
        <w:t>.</w:t>
      </w:r>
    </w:p>
    <w:p w:rsidR="00265BE7" w:rsidRPr="00117965" w:rsidRDefault="00265BE7" w:rsidP="00FA1AE0">
      <w:pPr>
        <w:numPr>
          <w:ilvl w:val="3"/>
          <w:numId w:val="11"/>
        </w:numPr>
        <w:tabs>
          <w:tab w:val="clear" w:pos="2357"/>
          <w:tab w:val="num" w:pos="1985"/>
        </w:tabs>
        <w:spacing w:before="30"/>
        <w:ind w:left="0" w:firstLine="993"/>
        <w:jc w:val="both"/>
      </w:pPr>
      <w:r w:rsidRPr="00117965">
        <w:t xml:space="preserve">В случае если по результатам рассмотрения заявок только один участник </w:t>
      </w:r>
      <w:r w:rsidR="003E0066" w:rsidRPr="00117965">
        <w:t>запроса предложений</w:t>
      </w:r>
      <w:r w:rsidR="00DF61DF" w:rsidRPr="00117965">
        <w:t xml:space="preserve"> </w:t>
      </w:r>
      <w:r w:rsidRPr="00117965">
        <w:t>(в т</w:t>
      </w:r>
      <w:r w:rsidR="00DF61DF" w:rsidRPr="00117965">
        <w:t xml:space="preserve">ом </w:t>
      </w:r>
      <w:r w:rsidRPr="00117965">
        <w:t>ч</w:t>
      </w:r>
      <w:r w:rsidR="00DF61DF" w:rsidRPr="00117965">
        <w:t>исле</w:t>
      </w:r>
      <w:r w:rsidRPr="00117965">
        <w:t xml:space="preserve"> участник, подавший единственную заявку) и поданная им заявка были признаны соответствующими условиям </w:t>
      </w:r>
      <w:r w:rsidR="003E0066" w:rsidRPr="00117965">
        <w:t>запроса предложений</w:t>
      </w:r>
      <w:r w:rsidRPr="00117965">
        <w:t xml:space="preserve">, </w:t>
      </w:r>
      <w:r w:rsidR="00B73B31" w:rsidRPr="00117965">
        <w:t>или</w:t>
      </w:r>
      <w:r w:rsidRPr="00117965">
        <w:t xml:space="preserve"> ни один из участников и (или) поданные ими заявка не</w:t>
      </w:r>
      <w:r w:rsidR="006954A4" w:rsidRPr="00117965">
        <w:rPr>
          <w:lang w:val="en-US"/>
        </w:rPr>
        <w:t> </w:t>
      </w:r>
      <w:r w:rsidRPr="00117965">
        <w:t xml:space="preserve">были признаны соответствующими условиям </w:t>
      </w:r>
      <w:r w:rsidR="003E0066" w:rsidRPr="00117965">
        <w:t>запроса предложений</w:t>
      </w:r>
      <w:r w:rsidRPr="00117965">
        <w:t xml:space="preserve">, </w:t>
      </w:r>
      <w:r w:rsidR="002E77A5" w:rsidRPr="00117965">
        <w:t>запрос предложений</w:t>
      </w:r>
      <w:r w:rsidRPr="00117965">
        <w:t xml:space="preserve"> признается несостоявшимся</w:t>
      </w:r>
      <w:r w:rsidR="00DF61DF" w:rsidRPr="00117965">
        <w:rPr>
          <w:i/>
        </w:rPr>
        <w:t xml:space="preserve"> [В </w:t>
      </w:r>
      <w:r w:rsidRPr="00117965">
        <w:rPr>
          <w:i/>
        </w:rPr>
        <w:t xml:space="preserve">случае если </w:t>
      </w:r>
      <w:r w:rsidR="002E77A5" w:rsidRPr="00117965">
        <w:rPr>
          <w:i/>
        </w:rPr>
        <w:t>документацией по запросу предложений</w:t>
      </w:r>
      <w:r w:rsidRPr="00117965">
        <w:rPr>
          <w:i/>
        </w:rPr>
        <w:t xml:space="preserve"> предусмотрено два и более лота, </w:t>
      </w:r>
      <w:r w:rsidR="002E77A5" w:rsidRPr="00117965">
        <w:rPr>
          <w:i/>
        </w:rPr>
        <w:t>запрос предложений</w:t>
      </w:r>
      <w:r w:rsidRPr="00117965">
        <w:rPr>
          <w:i/>
        </w:rPr>
        <w:t xml:space="preserve"> признается не</w:t>
      </w:r>
      <w:r w:rsidR="006954A4" w:rsidRPr="00117965">
        <w:rPr>
          <w:i/>
          <w:lang w:val="en-US"/>
        </w:rPr>
        <w:t> </w:t>
      </w:r>
      <w:r w:rsidRPr="00117965">
        <w:rPr>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117965">
        <w:rPr>
          <w:i/>
        </w:rPr>
        <w:t>запроса предложений</w:t>
      </w:r>
      <w:r w:rsidRPr="00117965">
        <w:rPr>
          <w:i/>
        </w:rPr>
        <w:t xml:space="preserve">, подавших заявки на участие в </w:t>
      </w:r>
      <w:r w:rsidR="009D6ADE" w:rsidRPr="00117965">
        <w:rPr>
          <w:i/>
        </w:rPr>
        <w:t>запросе предложений</w:t>
      </w:r>
      <w:r w:rsidRPr="00117965">
        <w:rPr>
          <w:i/>
        </w:rPr>
        <w:t xml:space="preserve"> в отношении этого лота, или решение о</w:t>
      </w:r>
      <w:r w:rsidR="006954A4" w:rsidRPr="00117965">
        <w:rPr>
          <w:i/>
        </w:rPr>
        <w:t xml:space="preserve"> </w:t>
      </w:r>
      <w:r w:rsidRPr="00117965">
        <w:rPr>
          <w:i/>
        </w:rPr>
        <w:t>допуске к</w:t>
      </w:r>
      <w:r w:rsidR="006954A4" w:rsidRPr="00117965">
        <w:rPr>
          <w:i/>
          <w:lang w:val="en-US"/>
        </w:rPr>
        <w:t> </w:t>
      </w:r>
      <w:r w:rsidRPr="00117965">
        <w:rPr>
          <w:i/>
        </w:rPr>
        <w:t xml:space="preserve">участию в котором принято относительно только одного участника </w:t>
      </w:r>
      <w:r w:rsidR="003E0066" w:rsidRPr="00117965">
        <w:rPr>
          <w:i/>
        </w:rPr>
        <w:t>запроса предложений</w:t>
      </w:r>
      <w:r w:rsidRPr="00117965">
        <w:rPr>
          <w:i/>
        </w:rPr>
        <w:t xml:space="preserve">, подавшего заявку на участие в </w:t>
      </w:r>
      <w:r w:rsidR="009D6ADE" w:rsidRPr="00117965">
        <w:rPr>
          <w:i/>
        </w:rPr>
        <w:t>запросе предложений</w:t>
      </w:r>
      <w:r w:rsidRPr="00117965">
        <w:rPr>
          <w:i/>
        </w:rPr>
        <w:t xml:space="preserve"> в</w:t>
      </w:r>
      <w:r w:rsidRPr="00117965">
        <w:rPr>
          <w:i/>
          <w:lang w:val="en-US"/>
        </w:rPr>
        <w:t> </w:t>
      </w:r>
      <w:r w:rsidRPr="00117965">
        <w:rPr>
          <w:i/>
        </w:rPr>
        <w:t>отношении этого лота].</w:t>
      </w:r>
      <w:r w:rsidR="00F01159" w:rsidRPr="00117965">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F01159" w:rsidRPr="00117965">
        <w:rPr>
          <w:u w:val="single"/>
        </w:rPr>
        <w:t xml:space="preserve">пунктом </w:t>
      </w:r>
      <w:r w:rsidR="00F01159" w:rsidRPr="00117965">
        <w:rPr>
          <w:u w:val="single"/>
        </w:rPr>
        <w:fldChar w:fldCharType="begin"/>
      </w:r>
      <w:r w:rsidR="00F01159" w:rsidRPr="00117965">
        <w:rPr>
          <w:u w:val="single"/>
        </w:rPr>
        <w:instrText xml:space="preserve"> REF _Ref355090123 \r \h </w:instrText>
      </w:r>
      <w:r w:rsidR="00DD5EEB" w:rsidRPr="00117965">
        <w:rPr>
          <w:u w:val="single"/>
        </w:rPr>
        <w:instrText xml:space="preserve"> \* MERGEFORMAT </w:instrText>
      </w:r>
      <w:r w:rsidR="00F01159" w:rsidRPr="00117965">
        <w:rPr>
          <w:u w:val="single"/>
        </w:rPr>
      </w:r>
      <w:r w:rsidR="00F01159" w:rsidRPr="00117965">
        <w:rPr>
          <w:u w:val="single"/>
        </w:rPr>
        <w:fldChar w:fldCharType="separate"/>
      </w:r>
      <w:r w:rsidR="00594072">
        <w:rPr>
          <w:u w:val="single"/>
        </w:rPr>
        <w:t>4.15.11</w:t>
      </w:r>
      <w:r w:rsidR="00F01159" w:rsidRPr="00117965">
        <w:rPr>
          <w:u w:val="single"/>
        </w:rPr>
        <w:fldChar w:fldCharType="end"/>
      </w:r>
      <w:r w:rsidR="00F01159" w:rsidRPr="00117965">
        <w:t>.</w:t>
      </w:r>
    </w:p>
    <w:p w:rsidR="009F5224" w:rsidRPr="00117965" w:rsidRDefault="00C87330" w:rsidP="00FA1AE0">
      <w:pPr>
        <w:numPr>
          <w:ilvl w:val="3"/>
          <w:numId w:val="11"/>
        </w:numPr>
        <w:tabs>
          <w:tab w:val="clear" w:pos="2357"/>
          <w:tab w:val="num" w:pos="1985"/>
        </w:tabs>
        <w:spacing w:before="30"/>
        <w:ind w:left="0" w:firstLine="993"/>
        <w:jc w:val="both"/>
      </w:pPr>
      <w:bookmarkStart w:id="130" w:name="_Ref317254711"/>
      <w:bookmarkEnd w:id="129"/>
      <w:r w:rsidRPr="00117965">
        <w:rPr>
          <w:i/>
        </w:rPr>
        <w:t>[По каждому лоту отдельно]</w:t>
      </w:r>
      <w:r w:rsidRPr="00117965">
        <w:t xml:space="preserve">, </w:t>
      </w:r>
      <w:r w:rsidR="00182472" w:rsidRPr="00117965">
        <w:t xml:space="preserve">решения </w:t>
      </w:r>
      <w:r w:rsidR="002E77A5" w:rsidRPr="00117965">
        <w:t>закупочной комиссии</w:t>
      </w:r>
      <w:r w:rsidR="009F5CA3" w:rsidRPr="00117965">
        <w:t xml:space="preserve"> </w:t>
      </w:r>
      <w:r w:rsidR="00182472" w:rsidRPr="00117965">
        <w:t>по</w:t>
      </w:r>
      <w:r w:rsidR="006954A4" w:rsidRPr="00117965">
        <w:rPr>
          <w:lang w:val="en-US"/>
        </w:rPr>
        <w:t> </w:t>
      </w:r>
      <w:r w:rsidR="00182472" w:rsidRPr="00117965">
        <w:t>итогам отборочной стадии оформляются</w:t>
      </w:r>
      <w:r w:rsidR="009F5CA3" w:rsidRPr="00117965">
        <w:t xml:space="preserve"> протокол</w:t>
      </w:r>
      <w:r w:rsidR="00182472" w:rsidRPr="00117965">
        <w:t>ом</w:t>
      </w:r>
      <w:r w:rsidR="000D5AF6" w:rsidRPr="00117965">
        <w:rPr>
          <w:i/>
        </w:rPr>
        <w:t>/</w:t>
      </w:r>
      <w:proofErr w:type="spellStart"/>
      <w:r w:rsidR="000D5AF6" w:rsidRPr="00117965">
        <w:rPr>
          <w:i/>
        </w:rPr>
        <w:t>ами</w:t>
      </w:r>
      <w:proofErr w:type="spellEnd"/>
      <w:r w:rsidR="009F5CA3" w:rsidRPr="00117965">
        <w:t xml:space="preserve"> заседания </w:t>
      </w:r>
      <w:r w:rsidR="002E77A5" w:rsidRPr="00117965">
        <w:t>закупочной комиссии</w:t>
      </w:r>
      <w:r w:rsidR="00235009" w:rsidRPr="00117965">
        <w:t xml:space="preserve"> </w:t>
      </w:r>
      <w:r w:rsidR="009F5CA3" w:rsidRPr="00117965">
        <w:t>по рассмотрению заявок на отборочной стадии</w:t>
      </w:r>
      <w:r w:rsidR="009F5224" w:rsidRPr="00117965">
        <w:t xml:space="preserve">, </w:t>
      </w:r>
      <w:r w:rsidR="000043D2" w:rsidRPr="00117965">
        <w:t xml:space="preserve">в </w:t>
      </w:r>
      <w:r w:rsidR="009F5224" w:rsidRPr="00117965">
        <w:t>который</w:t>
      </w:r>
      <w:r w:rsidR="009F5224" w:rsidRPr="00117965">
        <w:rPr>
          <w:i/>
        </w:rPr>
        <w:t>/</w:t>
      </w:r>
      <w:proofErr w:type="spellStart"/>
      <w:r w:rsidR="009F5224" w:rsidRPr="00117965">
        <w:rPr>
          <w:i/>
        </w:rPr>
        <w:t>ые</w:t>
      </w:r>
      <w:proofErr w:type="spellEnd"/>
      <w:r w:rsidR="009F5224" w:rsidRPr="00117965">
        <w:t xml:space="preserve"> </w:t>
      </w:r>
      <w:r w:rsidR="000043D2" w:rsidRPr="00117965">
        <w:t>вносятся</w:t>
      </w:r>
      <w:r w:rsidR="009F5224" w:rsidRPr="00117965">
        <w:t xml:space="preserve"> </w:t>
      </w:r>
      <w:r w:rsidR="009A480B" w:rsidRPr="00117965">
        <w:t xml:space="preserve">как минимум </w:t>
      </w:r>
      <w:r w:rsidR="009F5224" w:rsidRPr="00117965">
        <w:t>следующие сведения:</w:t>
      </w:r>
      <w:bookmarkEnd w:id="130"/>
    </w:p>
    <w:p w:rsidR="009F5224" w:rsidRPr="00117965" w:rsidRDefault="009F5224" w:rsidP="00636A33">
      <w:pPr>
        <w:numPr>
          <w:ilvl w:val="0"/>
          <w:numId w:val="64"/>
        </w:numPr>
        <w:tabs>
          <w:tab w:val="left" w:pos="0"/>
        </w:tabs>
        <w:autoSpaceDE w:val="0"/>
        <w:autoSpaceDN w:val="0"/>
        <w:adjustRightInd w:val="0"/>
        <w:ind w:left="0" w:firstLine="709"/>
        <w:jc w:val="both"/>
      </w:pPr>
      <w:proofErr w:type="gramStart"/>
      <w:r w:rsidRPr="00117965">
        <w:t>наименование</w:t>
      </w:r>
      <w:proofErr w:type="gramEnd"/>
      <w:r w:rsidRPr="00117965">
        <w:t xml:space="preserve"> и реквизиты </w:t>
      </w:r>
      <w:r w:rsidR="003E0066" w:rsidRPr="00117965">
        <w:t>запроса предложений</w:t>
      </w:r>
      <w:r w:rsidRPr="00117965">
        <w:t xml:space="preserve"> </w:t>
      </w:r>
      <w:r w:rsidRPr="00117965">
        <w:rPr>
          <w:i/>
        </w:rPr>
        <w:t>[предмета лота]</w:t>
      </w:r>
      <w:r w:rsidRPr="00117965">
        <w:t>;</w:t>
      </w:r>
    </w:p>
    <w:p w:rsidR="00264725" w:rsidRPr="00117965" w:rsidRDefault="00264725" w:rsidP="00264725">
      <w:pPr>
        <w:numPr>
          <w:ilvl w:val="0"/>
          <w:numId w:val="64"/>
        </w:numPr>
        <w:tabs>
          <w:tab w:val="left" w:pos="0"/>
        </w:tabs>
        <w:autoSpaceDE w:val="0"/>
        <w:autoSpaceDN w:val="0"/>
        <w:adjustRightInd w:val="0"/>
        <w:ind w:left="0" w:firstLine="709"/>
        <w:jc w:val="both"/>
      </w:pPr>
      <w:proofErr w:type="gramStart"/>
      <w:r w:rsidRPr="00117965">
        <w:t>сведения</w:t>
      </w:r>
      <w:proofErr w:type="gramEnd"/>
      <w:r w:rsidRPr="00117965">
        <w:t xml:space="preserve"> об объеме закупаемых товаров, работ, услуг;</w:t>
      </w:r>
    </w:p>
    <w:p w:rsidR="00264725" w:rsidRPr="00117965" w:rsidRDefault="00264725" w:rsidP="00264725">
      <w:pPr>
        <w:numPr>
          <w:ilvl w:val="0"/>
          <w:numId w:val="64"/>
        </w:numPr>
        <w:tabs>
          <w:tab w:val="left" w:pos="0"/>
        </w:tabs>
        <w:autoSpaceDE w:val="0"/>
        <w:autoSpaceDN w:val="0"/>
        <w:adjustRightInd w:val="0"/>
        <w:ind w:left="0" w:firstLine="709"/>
        <w:jc w:val="both"/>
      </w:pPr>
      <w:proofErr w:type="gramStart"/>
      <w:r w:rsidRPr="00117965">
        <w:t>сведения</w:t>
      </w:r>
      <w:proofErr w:type="gramEnd"/>
      <w:r w:rsidRPr="00117965">
        <w:t xml:space="preserve"> о начальной (максимальной) цене договора;</w:t>
      </w:r>
    </w:p>
    <w:p w:rsidR="00264725" w:rsidRPr="00117965" w:rsidRDefault="00264725" w:rsidP="00264725">
      <w:pPr>
        <w:numPr>
          <w:ilvl w:val="0"/>
          <w:numId w:val="64"/>
        </w:numPr>
        <w:tabs>
          <w:tab w:val="left" w:pos="0"/>
        </w:tabs>
        <w:autoSpaceDE w:val="0"/>
        <w:autoSpaceDN w:val="0"/>
        <w:adjustRightInd w:val="0"/>
        <w:ind w:left="0" w:firstLine="709"/>
        <w:jc w:val="both"/>
      </w:pPr>
      <w:proofErr w:type="gramStart"/>
      <w:r w:rsidRPr="00117965">
        <w:t>сведения</w:t>
      </w:r>
      <w:proofErr w:type="gramEnd"/>
      <w:r w:rsidRPr="00117965">
        <w:t xml:space="preserve"> о сроке исполнения договора;</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1" w:name="_Ref267002804"/>
      <w:proofErr w:type="gramStart"/>
      <w:r w:rsidRPr="00117965">
        <w:t>из</w:t>
      </w:r>
      <w:proofErr w:type="gramEnd"/>
      <w:r w:rsidRPr="00117965">
        <w:t xml:space="preserve"> протокола </w:t>
      </w:r>
      <w:r w:rsidR="00182472" w:rsidRPr="00117965">
        <w:t>открытия доступа к заявкам</w:t>
      </w:r>
      <w:r w:rsidRPr="00117965">
        <w:t xml:space="preserve"> – перечень участников, подавших заявки </w:t>
      </w:r>
      <w:r w:rsidRPr="00117965">
        <w:rPr>
          <w:i/>
        </w:rPr>
        <w:t>[в отношении лота]</w:t>
      </w:r>
      <w:r w:rsidRPr="00117965">
        <w:t>, и цены таких заявок;</w:t>
      </w:r>
      <w:bookmarkEnd w:id="131"/>
    </w:p>
    <w:p w:rsidR="00A470A6" w:rsidRPr="00117965" w:rsidRDefault="00A470A6" w:rsidP="00636A33">
      <w:pPr>
        <w:numPr>
          <w:ilvl w:val="0"/>
          <w:numId w:val="64"/>
        </w:numPr>
        <w:tabs>
          <w:tab w:val="left" w:pos="0"/>
        </w:tabs>
        <w:autoSpaceDE w:val="0"/>
        <w:autoSpaceDN w:val="0"/>
        <w:adjustRightInd w:val="0"/>
        <w:ind w:left="0" w:firstLine="709"/>
        <w:jc w:val="both"/>
      </w:pPr>
      <w:proofErr w:type="gramStart"/>
      <w:r w:rsidRPr="00117965">
        <w:t>о</w:t>
      </w:r>
      <w:proofErr w:type="gramEnd"/>
      <w:r w:rsidRPr="00117965">
        <w:t xml:space="preserve"> 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806D8D" w:rsidRPr="00117965">
        <w:rPr>
          <w:u w:val="single"/>
        </w:rPr>
        <w:fldChar w:fldCharType="begin"/>
      </w:r>
      <w:r w:rsidR="00806D8D" w:rsidRPr="00117965">
        <w:rPr>
          <w:u w:val="single"/>
        </w:rPr>
        <w:instrText xml:space="preserve"> REF _Ref317251555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594072">
        <w:rPr>
          <w:u w:val="single"/>
        </w:rPr>
        <w:t>4.14.1.8</w:t>
      </w:r>
      <w:r w:rsidR="00806D8D" w:rsidRPr="00117965">
        <w:rPr>
          <w:u w:val="single"/>
        </w:rPr>
        <w:fldChar w:fldCharType="end"/>
      </w:r>
      <w:r w:rsidRPr="00117965">
        <w:t xml:space="preserve"> (при необходимости);</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2" w:name="_Ref267002810"/>
      <w:proofErr w:type="gramStart"/>
      <w:r w:rsidRPr="00117965">
        <w:t>решение</w:t>
      </w:r>
      <w:proofErr w:type="gramEnd"/>
      <w:r w:rsidRPr="00117965">
        <w:t xml:space="preserve"> о допуске участника к </w:t>
      </w:r>
      <w:r w:rsidR="002E77A5" w:rsidRPr="00117965">
        <w:t>запросу предложений</w:t>
      </w:r>
      <w:r w:rsidRPr="00117965">
        <w:t xml:space="preserve"> либо об отказе ему в допуске с указанием положений </w:t>
      </w:r>
      <w:r w:rsidR="003E0066" w:rsidRPr="00117965">
        <w:t>документации по запросу предложений</w:t>
      </w:r>
      <w:r w:rsidRPr="00117965">
        <w:t xml:space="preserve">, которым не соответствует участник </w:t>
      </w:r>
      <w:r w:rsidR="003E0066" w:rsidRPr="00117965">
        <w:t>запроса предложений</w:t>
      </w:r>
      <w:r w:rsidRPr="00117965">
        <w:t xml:space="preserve"> или его заявка, а также самих несоответствующих положений такой заявки;</w:t>
      </w:r>
      <w:bookmarkEnd w:id="132"/>
    </w:p>
    <w:p w:rsidR="009F5224" w:rsidRPr="00117965" w:rsidRDefault="009F5224" w:rsidP="00636A33">
      <w:pPr>
        <w:numPr>
          <w:ilvl w:val="0"/>
          <w:numId w:val="64"/>
        </w:numPr>
        <w:tabs>
          <w:tab w:val="left" w:pos="0"/>
        </w:tabs>
        <w:autoSpaceDE w:val="0"/>
        <w:autoSpaceDN w:val="0"/>
        <w:adjustRightInd w:val="0"/>
        <w:ind w:left="0" w:firstLine="709"/>
        <w:jc w:val="both"/>
      </w:pPr>
      <w:proofErr w:type="gramStart"/>
      <w:r w:rsidRPr="00117965">
        <w:t>о</w:t>
      </w:r>
      <w:proofErr w:type="gramEnd"/>
      <w:r w:rsidRPr="00117965">
        <w:t xml:space="preserve"> результатах голосования членов </w:t>
      </w:r>
      <w:r w:rsidR="002E77A5" w:rsidRPr="00117965">
        <w:t>закупочной комиссии</w:t>
      </w:r>
      <w:r w:rsidRPr="00117965">
        <w:t>, принявших участие в голосовании</w:t>
      </w:r>
      <w:r w:rsidR="008B4E54" w:rsidRPr="00117965">
        <w:t>;</w:t>
      </w:r>
    </w:p>
    <w:p w:rsidR="009F5224" w:rsidRPr="00117965" w:rsidRDefault="008B4E54" w:rsidP="00636A33">
      <w:pPr>
        <w:numPr>
          <w:ilvl w:val="0"/>
          <w:numId w:val="64"/>
        </w:numPr>
        <w:tabs>
          <w:tab w:val="left" w:pos="0"/>
        </w:tabs>
        <w:autoSpaceDE w:val="0"/>
        <w:autoSpaceDN w:val="0"/>
        <w:adjustRightInd w:val="0"/>
        <w:ind w:left="0" w:firstLine="709"/>
        <w:jc w:val="both"/>
      </w:pPr>
      <w:bookmarkStart w:id="133" w:name="_Ref267002812"/>
      <w:proofErr w:type="gramStart"/>
      <w:r w:rsidRPr="00117965">
        <w:t>информация</w:t>
      </w:r>
      <w:proofErr w:type="gramEnd"/>
      <w:r w:rsidRPr="00117965">
        <w:t xml:space="preserve"> о признании </w:t>
      </w:r>
      <w:r w:rsidR="003E0066" w:rsidRPr="00117965">
        <w:t>запроса предложений</w:t>
      </w:r>
      <w:r w:rsidRPr="00117965">
        <w:t xml:space="preserve"> несостоявшимся</w:t>
      </w:r>
      <w:r w:rsidR="00F54FD3" w:rsidRPr="00117965">
        <w:t xml:space="preserve"> (</w:t>
      </w:r>
      <w:r w:rsidR="00F54FD3" w:rsidRPr="00117965">
        <w:rPr>
          <w:u w:val="single"/>
        </w:rPr>
        <w:t>пункт 4.14.2.7</w:t>
      </w:r>
      <w:r w:rsidR="00F54FD3" w:rsidRPr="00117965">
        <w:t>)</w:t>
      </w:r>
      <w:r w:rsidRPr="00117965">
        <w:t>, а</w:t>
      </w:r>
      <w:r w:rsidR="006954A4" w:rsidRPr="00117965">
        <w:rPr>
          <w:lang w:val="en-US"/>
        </w:rPr>
        <w:t> </w:t>
      </w:r>
      <w:r w:rsidRPr="00117965">
        <w:t xml:space="preserve">также рекомендации заказчику по дальнейшим действиям, </w:t>
      </w:r>
      <w:r w:rsidR="009F5224" w:rsidRPr="00117965">
        <w:t xml:space="preserve">если по результатам рассмотрения заявок только один участник (в </w:t>
      </w:r>
      <w:proofErr w:type="spellStart"/>
      <w:r w:rsidR="009F5224" w:rsidRPr="00117965">
        <w:t>т.ч</w:t>
      </w:r>
      <w:proofErr w:type="spellEnd"/>
      <w:r w:rsidR="009F5224" w:rsidRPr="00117965">
        <w:t>. участник, подавший единственную заявку) и поданная им заявка были признаны соо</w:t>
      </w:r>
      <w:r w:rsidRPr="00117965">
        <w:t xml:space="preserve">тветствующими условиям </w:t>
      </w:r>
      <w:r w:rsidR="003E0066" w:rsidRPr="00117965">
        <w:t>запроса предложений</w:t>
      </w:r>
      <w:r w:rsidRPr="00117965">
        <w:t>.</w:t>
      </w:r>
    </w:p>
    <w:p w:rsidR="00C87330" w:rsidRPr="00117965" w:rsidRDefault="00B73B31" w:rsidP="00FA1AE0">
      <w:pPr>
        <w:numPr>
          <w:ilvl w:val="3"/>
          <w:numId w:val="11"/>
        </w:numPr>
        <w:tabs>
          <w:tab w:val="clear" w:pos="2357"/>
          <w:tab w:val="num" w:pos="1985"/>
        </w:tabs>
        <w:spacing w:before="30"/>
        <w:ind w:left="0" w:firstLine="993"/>
        <w:jc w:val="both"/>
      </w:pPr>
      <w:bookmarkStart w:id="134" w:name="_Ref318214593"/>
      <w:bookmarkEnd w:id="133"/>
      <w:r w:rsidRPr="00117965">
        <w:rPr>
          <w:i/>
        </w:rPr>
        <w:t xml:space="preserve">[По каждому лоту отдельно], </w:t>
      </w:r>
      <w:r w:rsidRPr="00117965">
        <w:t>п</w:t>
      </w:r>
      <w:r w:rsidR="00C87330" w:rsidRPr="00117965">
        <w:t>ротокол</w:t>
      </w:r>
      <w:r w:rsidR="00C87330" w:rsidRPr="00117965">
        <w:rPr>
          <w:i/>
        </w:rPr>
        <w:t>/ы</w:t>
      </w:r>
      <w:r w:rsidR="009F5CA3"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оформляется</w:t>
      </w:r>
      <w:r w:rsidR="00B80502" w:rsidRPr="00117965">
        <w:rPr>
          <w:i/>
        </w:rPr>
        <w:t>/</w:t>
      </w:r>
      <w:proofErr w:type="spellStart"/>
      <w:r w:rsidR="00B80502" w:rsidRPr="00117965">
        <w:rPr>
          <w:i/>
        </w:rPr>
        <w:t>ются</w:t>
      </w:r>
      <w:proofErr w:type="spellEnd"/>
      <w:r w:rsidR="00B80502" w:rsidRPr="00117965">
        <w:t xml:space="preserve"> и</w:t>
      </w:r>
      <w:r w:rsidR="006954A4" w:rsidRPr="00117965">
        <w:rPr>
          <w:lang w:val="en-US"/>
        </w:rPr>
        <w:t> </w:t>
      </w:r>
      <w:r w:rsidR="00B80502" w:rsidRPr="00117965">
        <w:t>подписывается</w:t>
      </w:r>
      <w:r w:rsidR="00B80502" w:rsidRPr="00117965">
        <w:rPr>
          <w:i/>
        </w:rPr>
        <w:t>/</w:t>
      </w:r>
      <w:proofErr w:type="spellStart"/>
      <w:r w:rsidR="00B80502" w:rsidRPr="00117965">
        <w:rPr>
          <w:i/>
        </w:rPr>
        <w:t>ются</w:t>
      </w:r>
      <w:proofErr w:type="spellEnd"/>
      <w:r w:rsidR="00B80502" w:rsidRPr="00117965">
        <w:t xml:space="preserve"> в течение 5 (пяти) рабочих дней после заседания </w:t>
      </w:r>
      <w:r w:rsidR="002E77A5" w:rsidRPr="00117965">
        <w:t>закупочной комиссии</w:t>
      </w:r>
      <w:r w:rsidR="00B80502" w:rsidRPr="00117965">
        <w:t>.</w:t>
      </w:r>
      <w:r w:rsidR="00C87330" w:rsidRPr="00117965">
        <w:t xml:space="preserve"> </w:t>
      </w:r>
      <w:r w:rsidR="00B80502" w:rsidRPr="00117965">
        <w:t xml:space="preserve">Указанный срок </w:t>
      </w:r>
      <w:r w:rsidR="00235009" w:rsidRPr="00117965">
        <w:t xml:space="preserve">по решению председателя комиссии </w:t>
      </w:r>
      <w:r w:rsidR="00B80502" w:rsidRPr="00117965">
        <w:t>может быть продлен до 10 (десяти) рабочих дней. Протокол</w:t>
      </w:r>
      <w:r w:rsidR="00B80502" w:rsidRPr="00117965">
        <w:rPr>
          <w:i/>
        </w:rPr>
        <w:t>/ы</w:t>
      </w:r>
      <w:r w:rsidR="00B80502"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размещается</w:t>
      </w:r>
      <w:r w:rsidR="00B80502" w:rsidRPr="00117965">
        <w:rPr>
          <w:i/>
        </w:rPr>
        <w:t>/</w:t>
      </w:r>
      <w:proofErr w:type="spellStart"/>
      <w:r w:rsidR="00B80502" w:rsidRPr="00117965">
        <w:rPr>
          <w:i/>
        </w:rPr>
        <w:t>ются</w:t>
      </w:r>
      <w:proofErr w:type="spellEnd"/>
      <w:r w:rsidR="00B80502" w:rsidRPr="00117965">
        <w:t xml:space="preserve"> на официальном сайте </w:t>
      </w:r>
      <w:r w:rsidR="00235009" w:rsidRPr="00117965">
        <w:t>и</w:t>
      </w:r>
      <w:r w:rsidR="00B80502" w:rsidRPr="00117965">
        <w:t xml:space="preserve"> на ЭТП в течение </w:t>
      </w:r>
      <w:r w:rsidR="00DB4635" w:rsidRPr="00117965">
        <w:t xml:space="preserve">1 (одного) </w:t>
      </w:r>
      <w:r w:rsidR="00B80502" w:rsidRPr="00117965">
        <w:t>рабочего дня</w:t>
      </w:r>
      <w:r w:rsidR="00DB4635" w:rsidRPr="00117965">
        <w:t>,</w:t>
      </w:r>
      <w:r w:rsidR="00B80502" w:rsidRPr="00117965">
        <w:t xml:space="preserve"> </w:t>
      </w:r>
      <w:r w:rsidR="00DB4635" w:rsidRPr="00117965">
        <w:t xml:space="preserve">следующего </w:t>
      </w:r>
      <w:r w:rsidR="00B80502" w:rsidRPr="00117965">
        <w:t xml:space="preserve">после </w:t>
      </w:r>
      <w:r w:rsidR="00DB4635" w:rsidRPr="00117965">
        <w:t xml:space="preserve">дня </w:t>
      </w:r>
      <w:r w:rsidR="00B80502" w:rsidRPr="00117965">
        <w:t>подписания</w:t>
      </w:r>
      <w:r w:rsidR="00DB4635" w:rsidRPr="00117965">
        <w:t xml:space="preserve"> указанного</w:t>
      </w:r>
      <w:r w:rsidR="00DB4635" w:rsidRPr="00117965">
        <w:rPr>
          <w:i/>
        </w:rPr>
        <w:t>/</w:t>
      </w:r>
      <w:proofErr w:type="spellStart"/>
      <w:r w:rsidR="00DB4635" w:rsidRPr="00117965">
        <w:rPr>
          <w:i/>
        </w:rPr>
        <w:t>ых</w:t>
      </w:r>
      <w:proofErr w:type="spellEnd"/>
      <w:r w:rsidR="00DB4635" w:rsidRPr="00117965">
        <w:t xml:space="preserve"> протокола</w:t>
      </w:r>
      <w:r w:rsidR="00DB4635" w:rsidRPr="00117965">
        <w:rPr>
          <w:i/>
        </w:rPr>
        <w:t>/</w:t>
      </w:r>
      <w:proofErr w:type="spellStart"/>
      <w:r w:rsidR="00DB4635" w:rsidRPr="00117965">
        <w:rPr>
          <w:i/>
        </w:rPr>
        <w:t>ов</w:t>
      </w:r>
      <w:proofErr w:type="spellEnd"/>
      <w:r w:rsidR="00A470A6" w:rsidRPr="00117965">
        <w:t>,</w:t>
      </w:r>
      <w:r w:rsidR="00DB4635" w:rsidRPr="00117965">
        <w:t xml:space="preserve"> </w:t>
      </w:r>
      <w:r w:rsidR="00A470A6" w:rsidRPr="00117965">
        <w:t xml:space="preserve">с учетом положений </w:t>
      </w:r>
      <w:r w:rsidR="00A470A6"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594072">
        <w:rPr>
          <w:u w:val="single"/>
        </w:rPr>
        <w:t>2.7.2</w:t>
      </w:r>
      <w:r w:rsidR="00806D8D" w:rsidRPr="00117965">
        <w:rPr>
          <w:u w:val="single"/>
        </w:rPr>
        <w:fldChar w:fldCharType="end"/>
      </w:r>
      <w:r w:rsidR="00A470A6" w:rsidRPr="00117965">
        <w:t>.</w:t>
      </w:r>
      <w:bookmarkEnd w:id="134"/>
    </w:p>
    <w:p w:rsidR="00C87330" w:rsidRPr="00117965" w:rsidRDefault="00B73B31" w:rsidP="00FA1AE0">
      <w:pPr>
        <w:numPr>
          <w:ilvl w:val="3"/>
          <w:numId w:val="11"/>
        </w:numPr>
        <w:tabs>
          <w:tab w:val="clear" w:pos="2357"/>
          <w:tab w:val="num" w:pos="1985"/>
        </w:tabs>
        <w:spacing w:before="30"/>
        <w:ind w:left="0" w:firstLine="993"/>
        <w:jc w:val="both"/>
      </w:pPr>
      <w:bookmarkStart w:id="135" w:name="_Ref270006910"/>
      <w:r w:rsidRPr="00117965">
        <w:t xml:space="preserve">Любой участник </w:t>
      </w:r>
      <w:r w:rsidR="003E0066" w:rsidRPr="00117965">
        <w:t>запроса предложений</w:t>
      </w:r>
      <w:r w:rsidRPr="00117965">
        <w:t xml:space="preserve"> после размещения протокола </w:t>
      </w:r>
      <w:r w:rsidR="00984DC4" w:rsidRPr="00117965">
        <w:t xml:space="preserve">заседания </w:t>
      </w:r>
      <w:r w:rsidR="002E77A5" w:rsidRPr="00117965">
        <w:t>закупочной комиссии</w:t>
      </w:r>
      <w:r w:rsidR="00984DC4" w:rsidRPr="00117965">
        <w:t xml:space="preserve"> по </w:t>
      </w:r>
      <w:r w:rsidRPr="00117965">
        <w:t>рассмотрени</w:t>
      </w:r>
      <w:r w:rsidR="00984DC4" w:rsidRPr="00117965">
        <w:t>ю</w:t>
      </w:r>
      <w:r w:rsidRPr="00117965">
        <w:t xml:space="preserve"> заявок на</w:t>
      </w:r>
      <w:r w:rsidR="006954A4" w:rsidRPr="00117965">
        <w:rPr>
          <w:lang w:val="en-US"/>
        </w:rPr>
        <w:t> </w:t>
      </w:r>
      <w:r w:rsidRPr="00117965">
        <w:t xml:space="preserve">отборочной стадии вправе направить организатору </w:t>
      </w:r>
      <w:r w:rsidR="003E0066" w:rsidRPr="00117965">
        <w:t>запроса предложений</w:t>
      </w:r>
      <w:r w:rsidRPr="00117965">
        <w:t xml:space="preserve"> запрос о разъяснении причин отказа ему в допуске к участию в </w:t>
      </w:r>
      <w:r w:rsidR="009D6ADE" w:rsidRPr="00117965">
        <w:t>запросе предложений</w:t>
      </w:r>
      <w:r w:rsidRPr="00117965">
        <w:t>. Организатор в течение 3</w:t>
      </w:r>
      <w:r w:rsidR="008D371F" w:rsidRPr="00117965">
        <w:t> (трех)</w:t>
      </w:r>
      <w:r w:rsidRPr="00117965">
        <w:t xml:space="preserve"> рабочих дней со дня поступления такого запроса </w:t>
      </w:r>
      <w:r w:rsidR="008D371F" w:rsidRPr="00117965">
        <w:t>обязан предоставить</w:t>
      </w:r>
      <w:r w:rsidRPr="00117965">
        <w:t xml:space="preserve"> участнику </w:t>
      </w:r>
      <w:r w:rsidR="003E0066" w:rsidRPr="00117965">
        <w:t>запроса предложений</w:t>
      </w:r>
      <w:r w:rsidRPr="00117965">
        <w:t xml:space="preserve"> в</w:t>
      </w:r>
      <w:r w:rsidR="006954A4" w:rsidRPr="00117965">
        <w:rPr>
          <w:lang w:val="en-US"/>
        </w:rPr>
        <w:t> </w:t>
      </w:r>
      <w:r w:rsidRPr="00117965">
        <w:t>письменной форме соответствующие разъяснения.</w:t>
      </w:r>
      <w:bookmarkEnd w:id="135"/>
    </w:p>
    <w:p w:rsidR="004874E4" w:rsidRPr="00117965" w:rsidRDefault="004874E4" w:rsidP="00EF264F">
      <w:pPr>
        <w:numPr>
          <w:ilvl w:val="2"/>
          <w:numId w:val="11"/>
        </w:numPr>
        <w:tabs>
          <w:tab w:val="clear" w:pos="1288"/>
          <w:tab w:val="num" w:pos="1701"/>
        </w:tabs>
        <w:spacing w:before="60"/>
        <w:ind w:left="0" w:firstLine="851"/>
        <w:jc w:val="both"/>
      </w:pPr>
      <w:bookmarkStart w:id="136" w:name="_Ref299529821"/>
      <w:bookmarkStart w:id="137" w:name="_Toc314731845"/>
      <w:bookmarkStart w:id="138" w:name="_Ref318369480"/>
      <w:r w:rsidRPr="00117965">
        <w:t>Проведение переговоров с участниками</w:t>
      </w:r>
      <w:bookmarkEnd w:id="136"/>
      <w:bookmarkEnd w:id="137"/>
      <w:r w:rsidRPr="00117965">
        <w:t xml:space="preserve"> запроса предложений</w:t>
      </w:r>
      <w:bookmarkEnd w:id="138"/>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В любой момент после проведения отборочной стадии рассмотрения заявок на участие в запросе предложений, но до </w:t>
      </w:r>
      <w:r w:rsidR="00096FE5" w:rsidRPr="00117965">
        <w:t xml:space="preserve">проведения </w:t>
      </w:r>
      <w:r w:rsidR="00F066A0" w:rsidRPr="00117965">
        <w:t xml:space="preserve">(при необходимости) </w:t>
      </w:r>
      <w:r w:rsidR="00096FE5" w:rsidRPr="00117965">
        <w:t xml:space="preserve">процедуры </w:t>
      </w:r>
      <w:proofErr w:type="gramStart"/>
      <w:r w:rsidRPr="00117965">
        <w:t>переторжки</w:t>
      </w:r>
      <w:r w:rsidR="00096FE5" w:rsidRPr="00117965">
        <w:t xml:space="preserve"> </w:t>
      </w:r>
      <w:r w:rsidRPr="00117965">
        <w:t xml:space="preserve"> организатор</w:t>
      </w:r>
      <w:proofErr w:type="gramEnd"/>
      <w:r w:rsidRPr="00117965">
        <w:t xml:space="preserve"> запроса предложений, по решению закупочной комиссии, вправе провести переговоры с допущенными участниками. </w:t>
      </w:r>
      <w:r w:rsidR="00D53A1F" w:rsidRPr="00117965">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117965">
        <w:t xml:space="preserve">Переговоры проводятся в целях разъяснений заявок либо их улучшения </w:t>
      </w:r>
      <w:r w:rsidR="00D53A1F" w:rsidRPr="00117965">
        <w:t>в </w:t>
      </w:r>
      <w:r w:rsidRPr="00117965">
        <w:t>интересах заказчика</w:t>
      </w:r>
      <w:r w:rsidR="00B408F9" w:rsidRPr="00117965">
        <w:t>, кроме изменения цены предложений.</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проводятся со всеми участниками</w:t>
      </w:r>
      <w:r w:rsidR="00C70F60" w:rsidRPr="00117965">
        <w:t xml:space="preserve"> запроса предложений</w:t>
      </w:r>
      <w:r w:rsidRPr="00117965">
        <w:t>, прошедшими отборочную стадию.</w:t>
      </w:r>
      <w:r w:rsidR="004F5699" w:rsidRPr="00117965">
        <w:t xml:space="preserve"> Допускается не более одного раунда переговоров</w:t>
      </w:r>
      <w:r w:rsidR="004F5699" w:rsidRPr="00117965">
        <w:rPr>
          <w:lang w:val="en-US"/>
        </w:rPr>
        <w:t>.</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могут быть проведены в отношении любых аспектов заявок участников</w:t>
      </w:r>
      <w:r w:rsidR="00F066A0" w:rsidRPr="00117965">
        <w:t xml:space="preserve"> запроса предложений</w:t>
      </w:r>
      <w:r w:rsidRPr="00117965">
        <w:t xml:space="preserve">, </w:t>
      </w:r>
      <w:r w:rsidR="004F5699" w:rsidRPr="00117965">
        <w:t>кроме</w:t>
      </w:r>
      <w:r w:rsidRPr="00117965">
        <w:t xml:space="preserve"> цены. </w:t>
      </w:r>
    </w:p>
    <w:p w:rsidR="004F5699" w:rsidRPr="00117965" w:rsidRDefault="004874E4" w:rsidP="00FA1AE0">
      <w:pPr>
        <w:numPr>
          <w:ilvl w:val="3"/>
          <w:numId w:val="11"/>
        </w:numPr>
        <w:tabs>
          <w:tab w:val="clear" w:pos="2357"/>
          <w:tab w:val="num" w:pos="1985"/>
        </w:tabs>
        <w:spacing w:before="30"/>
        <w:ind w:left="0" w:firstLine="993"/>
        <w:jc w:val="both"/>
      </w:pPr>
      <w:r w:rsidRPr="00117965">
        <w:t>Переговоры с каждым из участников оформляются отдельным протоколом, в котором отражаются</w:t>
      </w:r>
      <w:r w:rsidR="004F5699" w:rsidRPr="00117965">
        <w:t xml:space="preserve"> </w:t>
      </w:r>
      <w:r w:rsidR="009A480B" w:rsidRPr="00117965">
        <w:t xml:space="preserve">как минимум </w:t>
      </w:r>
      <w:r w:rsidR="004F5699" w:rsidRPr="00117965">
        <w:t>следующие сведения:</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proofErr w:type="gramStart"/>
      <w:r w:rsidRPr="00117965">
        <w:t>сведения</w:t>
      </w:r>
      <w:proofErr w:type="gramEnd"/>
      <w:r w:rsidRPr="00117965">
        <w:t xml:space="preserve"> об объеме закупаемых товаров, работ, услуг;</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proofErr w:type="gramStart"/>
      <w:r w:rsidRPr="00117965">
        <w:t>сведения</w:t>
      </w:r>
      <w:proofErr w:type="gramEnd"/>
      <w:r w:rsidRPr="00117965">
        <w:t xml:space="preserve"> о начальной (максимальной) цене договора;</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proofErr w:type="gramStart"/>
      <w:r w:rsidRPr="00117965">
        <w:t>сведения</w:t>
      </w:r>
      <w:proofErr w:type="gramEnd"/>
      <w:r w:rsidRPr="00117965">
        <w:t xml:space="preserve"> о сроке исполнения договора;</w:t>
      </w:r>
    </w:p>
    <w:p w:rsidR="004F5699" w:rsidRPr="00117965" w:rsidRDefault="004874E4" w:rsidP="00C42E0F">
      <w:pPr>
        <w:numPr>
          <w:ilvl w:val="0"/>
          <w:numId w:val="103"/>
        </w:numPr>
        <w:tabs>
          <w:tab w:val="left" w:pos="0"/>
          <w:tab w:val="left" w:pos="1134"/>
        </w:tabs>
        <w:autoSpaceDE w:val="0"/>
        <w:autoSpaceDN w:val="0"/>
        <w:adjustRightInd w:val="0"/>
        <w:ind w:left="0" w:firstLine="709"/>
        <w:jc w:val="both"/>
      </w:pPr>
      <w:proofErr w:type="gramStart"/>
      <w:r w:rsidRPr="00117965">
        <w:t>достигнутые</w:t>
      </w:r>
      <w:proofErr w:type="gramEnd"/>
      <w:r w:rsidRPr="00117965">
        <w:t xml:space="preserve"> договоренности. </w:t>
      </w:r>
    </w:p>
    <w:p w:rsidR="004874E4" w:rsidRPr="00117965" w:rsidRDefault="004874E4" w:rsidP="00FA1AE0">
      <w:pPr>
        <w:numPr>
          <w:ilvl w:val="3"/>
          <w:numId w:val="11"/>
        </w:numPr>
        <w:tabs>
          <w:tab w:val="clear" w:pos="2357"/>
          <w:tab w:val="num" w:pos="1985"/>
        </w:tabs>
        <w:spacing w:before="30"/>
        <w:ind w:left="0" w:firstLine="993"/>
        <w:jc w:val="both"/>
      </w:pPr>
      <w:r w:rsidRPr="00117965">
        <w:t>Данный протокол подписывается организатором</w:t>
      </w:r>
      <w:r w:rsidR="004F5699" w:rsidRPr="00117965">
        <w:t>, присутствующими на переговорах членами закупочной комиссии и участником запроса предложения.</w:t>
      </w:r>
      <w:r w:rsidR="004E05E1" w:rsidRPr="00117965">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w:t>
      </w:r>
      <w:r w:rsidR="004E05E1" w:rsidRPr="00117965">
        <w:rPr>
          <w:u w:val="single"/>
        </w:rPr>
        <w:t>пункта </w:t>
      </w:r>
      <w:r w:rsidR="004E05E1" w:rsidRPr="00117965">
        <w:rPr>
          <w:u w:val="single"/>
        </w:rPr>
        <w:fldChar w:fldCharType="begin"/>
      </w:r>
      <w:r w:rsidR="004E05E1" w:rsidRPr="00117965">
        <w:rPr>
          <w:u w:val="single"/>
        </w:rPr>
        <w:instrText xml:space="preserve"> REF _Ref317254108 \r \h  \* MERGEFORMAT </w:instrText>
      </w:r>
      <w:r w:rsidR="004E05E1" w:rsidRPr="00117965">
        <w:rPr>
          <w:u w:val="single"/>
        </w:rPr>
      </w:r>
      <w:r w:rsidR="004E05E1" w:rsidRPr="00117965">
        <w:rPr>
          <w:u w:val="single"/>
        </w:rPr>
        <w:fldChar w:fldCharType="separate"/>
      </w:r>
      <w:r w:rsidR="00594072">
        <w:rPr>
          <w:u w:val="single"/>
        </w:rPr>
        <w:t>2.7.2</w:t>
      </w:r>
      <w:r w:rsidR="004E05E1" w:rsidRPr="00117965">
        <w:rPr>
          <w:u w:val="single"/>
        </w:rPr>
        <w:fldChar w:fldCharType="end"/>
      </w:r>
      <w:r w:rsidR="004E05E1" w:rsidRPr="00117965">
        <w:t>.</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Организатор </w:t>
      </w:r>
      <w:r w:rsidR="00F066A0" w:rsidRPr="00117965">
        <w:t xml:space="preserve">запроса предложений </w:t>
      </w:r>
      <w:r w:rsidRPr="00117965">
        <w:t>вправе запросить у всех участников, с которыми проводились переговоры, окончательные предложения.</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Участник </w:t>
      </w:r>
      <w:r w:rsidR="00F066A0" w:rsidRPr="00117965">
        <w:t xml:space="preserve">запроса предложений </w:t>
      </w:r>
      <w:r w:rsidRPr="00117965">
        <w:t>вправе отказаться от участия в</w:t>
      </w:r>
      <w:r w:rsidR="00D53A1F" w:rsidRPr="00117965">
        <w:t> </w:t>
      </w:r>
      <w:r w:rsidRPr="00117965">
        <w:t>переговорах или не подавать окончательное предложение. В этом случае его заявка остается действующей на первоначальных условиях.</w:t>
      </w:r>
    </w:p>
    <w:p w:rsidR="00C87330" w:rsidRPr="00117965" w:rsidRDefault="00C87330" w:rsidP="00EF264F">
      <w:pPr>
        <w:numPr>
          <w:ilvl w:val="2"/>
          <w:numId w:val="11"/>
        </w:numPr>
        <w:tabs>
          <w:tab w:val="clear" w:pos="1288"/>
          <w:tab w:val="num" w:pos="1701"/>
        </w:tabs>
        <w:spacing w:before="60"/>
        <w:ind w:left="0" w:firstLine="851"/>
        <w:jc w:val="both"/>
      </w:pPr>
      <w:r w:rsidRPr="00117965">
        <w:t>Переторжка</w:t>
      </w:r>
    </w:p>
    <w:p w:rsidR="00C87330" w:rsidRPr="00117965" w:rsidRDefault="00C87330" w:rsidP="00FA1AE0">
      <w:pPr>
        <w:numPr>
          <w:ilvl w:val="3"/>
          <w:numId w:val="11"/>
        </w:numPr>
        <w:tabs>
          <w:tab w:val="clear" w:pos="2357"/>
          <w:tab w:val="num" w:pos="1985"/>
        </w:tabs>
        <w:spacing w:before="30"/>
        <w:ind w:left="0" w:firstLine="993"/>
        <w:jc w:val="both"/>
      </w:pPr>
      <w:bookmarkStart w:id="139" w:name="_Ref352057923"/>
      <w:r w:rsidRPr="00117965">
        <w:t>Если в пункте</w:t>
      </w:r>
      <w:r w:rsidR="00806D8D" w:rsidRPr="00117965">
        <w:t> </w:t>
      </w:r>
      <w:r w:rsidR="00806D8D" w:rsidRPr="00117965">
        <w:fldChar w:fldCharType="begin"/>
      </w:r>
      <w:r w:rsidR="00806D8D" w:rsidRPr="00117965">
        <w:instrText xml:space="preserve"> REF _Ref317254826 \r \h </w:instrText>
      </w:r>
      <w:r w:rsidR="00CC2B95" w:rsidRPr="00117965">
        <w:instrText xml:space="preserve"> \* MERGEFORMAT </w:instrText>
      </w:r>
      <w:r w:rsidR="00806D8D" w:rsidRPr="00117965">
        <w:fldChar w:fldCharType="separate"/>
      </w:r>
      <w:r w:rsidR="00594072">
        <w:t>19</w:t>
      </w:r>
      <w:r w:rsidR="00806D8D" w:rsidRPr="00117965">
        <w:fldChar w:fldCharType="end"/>
      </w:r>
      <w:r w:rsidRPr="00117965">
        <w:t xml:space="preserve"> раздела</w:t>
      </w:r>
      <w:r w:rsidR="00806D8D" w:rsidRPr="00117965">
        <w:t> </w:t>
      </w:r>
      <w:r w:rsidR="00806D8D" w:rsidRPr="00117965">
        <w:fldChar w:fldCharType="begin"/>
      </w:r>
      <w:r w:rsidR="00806D8D" w:rsidRPr="00117965">
        <w:instrText xml:space="preserve"> REF _Ref317254811 \r \h </w:instrText>
      </w:r>
      <w:r w:rsidR="00CC2B95" w:rsidRPr="00117965">
        <w:instrText xml:space="preserve"> \* MERGEFORMAT </w:instrText>
      </w:r>
      <w:r w:rsidR="00806D8D" w:rsidRPr="00117965">
        <w:fldChar w:fldCharType="separate"/>
      </w:r>
      <w:r w:rsidR="00594072">
        <w:t>5</w:t>
      </w:r>
      <w:r w:rsidR="00806D8D" w:rsidRPr="00117965">
        <w:fldChar w:fldCharType="end"/>
      </w:r>
      <w:r w:rsidRPr="00117965">
        <w:t xml:space="preserve"> «Информационная карта </w:t>
      </w:r>
      <w:r w:rsidR="003E0066" w:rsidRPr="00117965">
        <w:t>запроса предложений</w:t>
      </w:r>
      <w:r w:rsidRPr="00117965">
        <w:t xml:space="preserve">» предусмотрена возможность проведения процедуры переторжки, после проведения процедуры рассмотрения заявок на участие в </w:t>
      </w:r>
      <w:r w:rsidR="009D6ADE" w:rsidRPr="00117965">
        <w:t>запросе предложений</w:t>
      </w:r>
      <w:r w:rsidRPr="00117965">
        <w:t xml:space="preserve"> </w:t>
      </w:r>
      <w:r w:rsidR="002E5966" w:rsidRPr="00117965">
        <w:t xml:space="preserve">и переговоров (если проводились) </w:t>
      </w:r>
      <w:r w:rsidR="002E77A5" w:rsidRPr="00117965">
        <w:t>закупочная комиссия</w:t>
      </w:r>
      <w:r w:rsidRPr="00117965">
        <w:t xml:space="preserve"> вправе принять решение о проведении процедуры переторжки </w:t>
      </w:r>
      <w:r w:rsidRPr="00117965">
        <w:rPr>
          <w:i/>
        </w:rPr>
        <w:t>[</w:t>
      </w:r>
      <w:r w:rsidR="008F37CA" w:rsidRPr="00117965">
        <w:rPr>
          <w:i/>
        </w:rPr>
        <w:t>в </w:t>
      </w:r>
      <w:r w:rsidRPr="00117965">
        <w:rPr>
          <w:i/>
        </w:rPr>
        <w:t>отношении любого лота]</w:t>
      </w:r>
      <w:r w:rsidRPr="00117965">
        <w:t xml:space="preserve">, т.е. предоставление участникам </w:t>
      </w:r>
      <w:r w:rsidR="003E0066" w:rsidRPr="00117965">
        <w:t>запроса предложений</w:t>
      </w:r>
      <w:r w:rsidRPr="00117965">
        <w:t xml:space="preserve"> возможности добровольно повысить предпочтительность их заявок на участие в </w:t>
      </w:r>
      <w:r w:rsidR="009D6ADE" w:rsidRPr="00117965">
        <w:t>запросе предложений</w:t>
      </w:r>
      <w:r w:rsidRPr="00117965">
        <w:t xml:space="preserve"> </w:t>
      </w:r>
      <w:r w:rsidR="008F37CA" w:rsidRPr="00117965">
        <w:t xml:space="preserve">(в том числе </w:t>
      </w:r>
      <w:r w:rsidR="001E2D6F" w:rsidRPr="00117965">
        <w:t xml:space="preserve">допущенных </w:t>
      </w:r>
      <w:r w:rsidR="008F37CA" w:rsidRPr="00117965">
        <w:t xml:space="preserve">альтернативных предложений, в случаях разрешения подачи альтернативных предложений) </w:t>
      </w:r>
      <w:r w:rsidRPr="00117965">
        <w:t xml:space="preserve">путем снижения </w:t>
      </w:r>
      <w:r w:rsidRPr="00117965">
        <w:rPr>
          <w:i/>
        </w:rPr>
        <w:t xml:space="preserve">первоначально указанной </w:t>
      </w:r>
      <w:r w:rsidR="001E2D6F" w:rsidRPr="00117965">
        <w:rPr>
          <w:i/>
        </w:rPr>
        <w:t>в </w:t>
      </w:r>
      <w:r w:rsidRPr="00117965">
        <w:rPr>
          <w:i/>
        </w:rPr>
        <w:t xml:space="preserve">заявке на участие в </w:t>
      </w:r>
      <w:r w:rsidR="009D6ADE" w:rsidRPr="00117965">
        <w:rPr>
          <w:i/>
        </w:rPr>
        <w:t>запросе предложений</w:t>
      </w:r>
      <w:r w:rsidRPr="00117965">
        <w:rPr>
          <w:i/>
        </w:rPr>
        <w:t xml:space="preserve"> цены [и/или уменьшения первоначально указанных в заявке на участие в</w:t>
      </w:r>
      <w:r w:rsidR="006954A4" w:rsidRPr="00117965">
        <w:rPr>
          <w:i/>
          <w:lang w:val="en-US"/>
        </w:rPr>
        <w:t> </w:t>
      </w:r>
      <w:r w:rsidR="009D6ADE" w:rsidRPr="00117965">
        <w:rPr>
          <w:i/>
        </w:rPr>
        <w:t>запросе предложений</w:t>
      </w:r>
      <w:r w:rsidRPr="00117965">
        <w:rPr>
          <w:i/>
        </w:rPr>
        <w:t xml:space="preserve"> </w:t>
      </w:r>
      <w:r w:rsidR="009A453C" w:rsidRPr="00117965">
        <w:rPr>
          <w:i/>
        </w:rPr>
        <w:t xml:space="preserve">(или зафиксированных в результате переговоров) </w:t>
      </w:r>
      <w:r w:rsidRPr="00117965">
        <w:rPr>
          <w:i/>
        </w:rPr>
        <w:t xml:space="preserve">сроков поставки продукции </w:t>
      </w:r>
      <w:r w:rsidR="00D32216" w:rsidRPr="00117965">
        <w:rPr>
          <w:i/>
        </w:rPr>
        <w:t xml:space="preserve">(для запросов предложений </w:t>
      </w:r>
      <w:r w:rsidR="004F5699" w:rsidRPr="00117965">
        <w:rPr>
          <w:i/>
        </w:rPr>
        <w:t xml:space="preserve">свыше 100 миллионов рублей с НДС и </w:t>
      </w:r>
      <w:r w:rsidR="009A480B" w:rsidRPr="00117965">
        <w:rPr>
          <w:i/>
        </w:rPr>
        <w:t>проводимых</w:t>
      </w:r>
      <w:r w:rsidR="004F5699" w:rsidRPr="00117965">
        <w:rPr>
          <w:i/>
        </w:rPr>
        <w:t xml:space="preserve"> Единым организатором закупочных процедур или по решению Центральной закупочной комиссии </w:t>
      </w:r>
      <w:proofErr w:type="spellStart"/>
      <w:r w:rsidR="004F5699" w:rsidRPr="00117965">
        <w:rPr>
          <w:i/>
        </w:rPr>
        <w:t>Госкорпорации</w:t>
      </w:r>
      <w:proofErr w:type="spellEnd"/>
      <w:r w:rsidR="004F5699" w:rsidRPr="00117965">
        <w:rPr>
          <w:i/>
        </w:rPr>
        <w:t xml:space="preserve"> «</w:t>
      </w:r>
      <w:proofErr w:type="spellStart"/>
      <w:r w:rsidR="004F5699" w:rsidRPr="00117965">
        <w:rPr>
          <w:i/>
        </w:rPr>
        <w:t>Росатом</w:t>
      </w:r>
      <w:proofErr w:type="spellEnd"/>
      <w:r w:rsidR="004F5699" w:rsidRPr="00117965">
        <w:rPr>
          <w:i/>
        </w:rPr>
        <w:t xml:space="preserve">») </w:t>
      </w:r>
      <w:r w:rsidRPr="00117965">
        <w:rPr>
          <w:i/>
        </w:rPr>
        <w:t xml:space="preserve">и/или снижению первоначально указанных в заявке на участие в </w:t>
      </w:r>
      <w:r w:rsidR="009D6ADE" w:rsidRPr="00117965">
        <w:rPr>
          <w:i/>
        </w:rPr>
        <w:t>запросе предложений</w:t>
      </w:r>
      <w:r w:rsidR="009A453C" w:rsidRPr="00117965">
        <w:rPr>
          <w:i/>
        </w:rPr>
        <w:t xml:space="preserve"> (или зафиксированных в результате переговоров)</w:t>
      </w:r>
      <w:r w:rsidRPr="00117965">
        <w:rPr>
          <w:i/>
        </w:rPr>
        <w:t xml:space="preserve">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w:t>
      </w:r>
      <w:r w:rsidRPr="00117965">
        <w:t xml:space="preserve">. </w:t>
      </w:r>
      <w:r w:rsidRPr="00117965">
        <w:rPr>
          <w:i/>
        </w:rPr>
        <w:t>Снижение цены заявки на участие в</w:t>
      </w:r>
      <w:r w:rsidR="006954A4" w:rsidRPr="00117965">
        <w:rPr>
          <w:i/>
          <w:lang w:val="en-US"/>
        </w:rPr>
        <w:t> </w:t>
      </w:r>
      <w:r w:rsidR="009D6ADE" w:rsidRPr="00117965">
        <w:rPr>
          <w:i/>
        </w:rPr>
        <w:t>запросе предложений</w:t>
      </w:r>
      <w:r w:rsidRPr="00117965">
        <w:rPr>
          <w:iCs/>
        </w:rPr>
        <w:t xml:space="preserve"> </w:t>
      </w:r>
      <w:r w:rsidRPr="00117965">
        <w:rPr>
          <w:i/>
        </w:rPr>
        <w:t>[</w:t>
      </w:r>
      <w:r w:rsidR="00656D73" w:rsidRPr="00117965">
        <w:rPr>
          <w:i/>
        </w:rPr>
        <w:t>и/или </w:t>
      </w:r>
      <w:r w:rsidRPr="00117965">
        <w:rPr>
          <w:i/>
        </w:rPr>
        <w:t>уменьшение сроков поставки продукции</w:t>
      </w:r>
      <w:r w:rsidR="00D32216" w:rsidRPr="00117965">
        <w:rPr>
          <w:i/>
        </w:rPr>
        <w:t xml:space="preserve"> (для запросов предложений свыше 100 миллионов рублей с НДС и </w:t>
      </w:r>
      <w:r w:rsidR="009A480B" w:rsidRPr="00117965">
        <w:rPr>
          <w:i/>
        </w:rPr>
        <w:t>проводимых</w:t>
      </w:r>
      <w:r w:rsidR="00D32216" w:rsidRPr="00117965">
        <w:rPr>
          <w:i/>
        </w:rPr>
        <w:t xml:space="preserve"> Единым организатором закупочных процедур или по решению Центральной закупочной комиссии </w:t>
      </w:r>
      <w:proofErr w:type="spellStart"/>
      <w:r w:rsidR="00D32216" w:rsidRPr="00117965">
        <w:rPr>
          <w:i/>
        </w:rPr>
        <w:t>Госкорпорации</w:t>
      </w:r>
      <w:proofErr w:type="spellEnd"/>
      <w:r w:rsidR="00D32216" w:rsidRPr="00117965">
        <w:rPr>
          <w:i/>
        </w:rPr>
        <w:t xml:space="preserve"> «</w:t>
      </w:r>
      <w:proofErr w:type="spellStart"/>
      <w:r w:rsidR="00D32216" w:rsidRPr="00117965">
        <w:rPr>
          <w:i/>
        </w:rPr>
        <w:t>Росатом</w:t>
      </w:r>
      <w:proofErr w:type="spellEnd"/>
      <w:r w:rsidR="00D32216" w:rsidRPr="00117965">
        <w:rPr>
          <w:i/>
        </w:rPr>
        <w:t>»)</w:t>
      </w:r>
      <w:r w:rsidRPr="00117965">
        <w:rPr>
          <w:i/>
        </w:rPr>
        <w:t xml:space="preserve"> и/или снижение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 xml:space="preserve">] </w:t>
      </w:r>
      <w:r w:rsidRPr="00117965">
        <w:rPr>
          <w:iCs/>
        </w:rPr>
        <w:t xml:space="preserve">не должно повлечь за собой изменение иных условий заявки на участие в </w:t>
      </w:r>
      <w:r w:rsidR="009D6ADE" w:rsidRPr="00117965">
        <w:rPr>
          <w:iCs/>
        </w:rPr>
        <w:t>запросе предложений</w:t>
      </w:r>
      <w:r w:rsidRPr="00117965">
        <w:rPr>
          <w:iCs/>
        </w:rPr>
        <w:t>.</w:t>
      </w:r>
      <w:bookmarkEnd w:id="139"/>
    </w:p>
    <w:p w:rsidR="00C87330" w:rsidRPr="00117965" w:rsidRDefault="00656D73" w:rsidP="00FA1AE0">
      <w:pPr>
        <w:numPr>
          <w:ilvl w:val="3"/>
          <w:numId w:val="11"/>
        </w:numPr>
        <w:tabs>
          <w:tab w:val="clear" w:pos="2357"/>
          <w:tab w:val="num" w:pos="1985"/>
        </w:tabs>
        <w:spacing w:before="30"/>
        <w:ind w:left="0" w:firstLine="993"/>
        <w:jc w:val="both"/>
      </w:pPr>
      <w:r w:rsidRPr="00117965">
        <w:t xml:space="preserve">Форма и порядок проведения переторжки с использованием функционала ЭТП, </w:t>
      </w:r>
      <w:r w:rsidR="00AC6ABA" w:rsidRPr="00117965">
        <w:t xml:space="preserve">определенные </w:t>
      </w:r>
      <w:r w:rsidR="002E77A5" w:rsidRPr="00117965">
        <w:t>закупочной комиссией</w:t>
      </w:r>
      <w:r w:rsidR="00AC6ABA" w:rsidRPr="00117965">
        <w:t xml:space="preserve">, </w:t>
      </w:r>
      <w:r w:rsidRPr="00117965">
        <w:t xml:space="preserve">сроки </w:t>
      </w:r>
      <w:r w:rsidR="00AC6ABA" w:rsidRPr="00117965">
        <w:t xml:space="preserve">и порядок </w:t>
      </w:r>
      <w:r w:rsidRPr="00117965">
        <w:t xml:space="preserve">подачи новых </w:t>
      </w:r>
      <w:r w:rsidRPr="00117965">
        <w:rPr>
          <w:i/>
        </w:rPr>
        <w:t xml:space="preserve">ценовых </w:t>
      </w:r>
      <w:r w:rsidRPr="00117965">
        <w:t xml:space="preserve">предложений </w:t>
      </w:r>
      <w:r w:rsidR="00AC6ABA" w:rsidRPr="00117965">
        <w:rPr>
          <w:i/>
        </w:rPr>
        <w:t>[в </w:t>
      </w:r>
      <w:r w:rsidRPr="00117965">
        <w:rPr>
          <w:i/>
        </w:rPr>
        <w:t>отношении каждого лота]</w:t>
      </w:r>
      <w:r w:rsidRPr="00117965">
        <w:t>, указываются в письмах, приглашающих</w:t>
      </w:r>
      <w:r w:rsidR="0062378E" w:rsidRPr="00117965">
        <w:t xml:space="preserve"> </w:t>
      </w:r>
      <w:r w:rsidRPr="00117965">
        <w:t xml:space="preserve">участников </w:t>
      </w:r>
      <w:r w:rsidR="003E0066" w:rsidRPr="00117965">
        <w:t>запроса предложений</w:t>
      </w:r>
      <w:r w:rsidR="0062378E" w:rsidRPr="00117965">
        <w:t xml:space="preserve"> </w:t>
      </w:r>
      <w:r w:rsidRPr="00117965">
        <w:t xml:space="preserve">на процедуру переторжки </w:t>
      </w:r>
      <w:r w:rsidR="00AC6ABA" w:rsidRPr="00117965">
        <w:rPr>
          <w:i/>
        </w:rPr>
        <w:t>[по </w:t>
      </w:r>
      <w:r w:rsidRPr="00117965">
        <w:rPr>
          <w:i/>
        </w:rPr>
        <w:t>данным лотам]</w:t>
      </w:r>
      <w:r w:rsidR="0062378E" w:rsidRPr="00117965">
        <w:rPr>
          <w:i/>
        </w:rPr>
        <w:t xml:space="preserve">, </w:t>
      </w:r>
      <w:r w:rsidR="0062378E" w:rsidRPr="00117965">
        <w:t xml:space="preserve">и направленных одновременно всем участникам, допущенным до участия в </w:t>
      </w:r>
      <w:r w:rsidR="009D6ADE" w:rsidRPr="00117965">
        <w:t>запросе предложений</w:t>
      </w:r>
      <w:r w:rsidR="0062378E" w:rsidRPr="00117965">
        <w:t>.</w:t>
      </w:r>
    </w:p>
    <w:p w:rsidR="00C87330" w:rsidRPr="00117965" w:rsidRDefault="0018323C" w:rsidP="00FA1AE0">
      <w:pPr>
        <w:numPr>
          <w:ilvl w:val="3"/>
          <w:numId w:val="11"/>
        </w:numPr>
        <w:tabs>
          <w:tab w:val="clear" w:pos="2357"/>
          <w:tab w:val="num" w:pos="1985"/>
        </w:tabs>
        <w:spacing w:before="30"/>
        <w:ind w:left="0" w:firstLine="993"/>
        <w:jc w:val="both"/>
      </w:pPr>
      <w:r w:rsidRPr="00117965">
        <w:t>В переторжке имею</w:t>
      </w:r>
      <w:r w:rsidR="004C6A60" w:rsidRPr="00117965">
        <w:t>т</w:t>
      </w:r>
      <w:r w:rsidRPr="00117965">
        <w:t xml:space="preserve"> право участвовать все допущенные участники запроса предложений. </w:t>
      </w:r>
      <w:r w:rsidR="00C87330" w:rsidRPr="00117965">
        <w:t xml:space="preserve">Участник </w:t>
      </w:r>
      <w:r w:rsidR="003E0066" w:rsidRPr="00117965">
        <w:t>запроса предложений</w:t>
      </w:r>
      <w:r w:rsidR="00C87330" w:rsidRPr="00117965">
        <w:t xml:space="preserve">, приглашенный на переторжку </w:t>
      </w:r>
      <w:r w:rsidR="00C87330" w:rsidRPr="00117965">
        <w:rPr>
          <w:i/>
        </w:rPr>
        <w:t>[по какому-либо лоту]</w:t>
      </w:r>
      <w:r w:rsidR="00C87330" w:rsidRPr="00117965">
        <w:t>, вправе не участвовать в ней</w:t>
      </w:r>
      <w:r w:rsidR="008F37CA" w:rsidRPr="00117965">
        <w:t xml:space="preserve"> по любому из </w:t>
      </w:r>
      <w:r w:rsidR="001E2D6F" w:rsidRPr="00117965">
        <w:t>допущен</w:t>
      </w:r>
      <w:r w:rsidR="008F37CA" w:rsidRPr="00117965">
        <w:t>ных предложений (основного и</w:t>
      </w:r>
      <w:r w:rsidR="001E2D6F" w:rsidRPr="00117965">
        <w:t>/или</w:t>
      </w:r>
      <w:r w:rsidR="008F37CA" w:rsidRPr="00117965">
        <w:t xml:space="preserve"> альтернативных</w:t>
      </w:r>
      <w:r w:rsidR="005C6601" w:rsidRPr="00117965">
        <w:t>)</w:t>
      </w:r>
      <w:r w:rsidR="00C87330" w:rsidRPr="00117965">
        <w:t xml:space="preserve">, тогда его предложение </w:t>
      </w:r>
      <w:r w:rsidR="00C87330" w:rsidRPr="00117965">
        <w:rPr>
          <w:i/>
        </w:rPr>
        <w:t>[в</w:t>
      </w:r>
      <w:r w:rsidR="006954A4" w:rsidRPr="00117965">
        <w:rPr>
          <w:i/>
          <w:lang w:val="en-US"/>
        </w:rPr>
        <w:t> </w:t>
      </w:r>
      <w:r w:rsidR="00C87330" w:rsidRPr="00117965">
        <w:rPr>
          <w:i/>
        </w:rPr>
        <w:t>отношении данного лота]</w:t>
      </w:r>
      <w:r w:rsidR="00C87330" w:rsidRPr="00117965">
        <w:t xml:space="preserve">, </w:t>
      </w:r>
      <w:r w:rsidR="005C6601" w:rsidRPr="00117965">
        <w:t>по которому он не участвовал в переторжке,</w:t>
      </w:r>
      <w:r w:rsidR="005C6601" w:rsidRPr="00117965">
        <w:rPr>
          <w:i/>
        </w:rPr>
        <w:t xml:space="preserve"> </w:t>
      </w:r>
      <w:r w:rsidR="00C87330" w:rsidRPr="00117965">
        <w:t xml:space="preserve">остается действующим с ранее </w:t>
      </w:r>
      <w:r w:rsidR="00C87330" w:rsidRPr="00117965">
        <w:rPr>
          <w:i/>
        </w:rPr>
        <w:t>объявленной ценой [либо объявленными условиями</w:t>
      </w:r>
      <w:r w:rsidR="00CC1CD9" w:rsidRPr="00117965">
        <w:rPr>
          <w:i/>
        </w:rPr>
        <w:t xml:space="preserve"> </w:t>
      </w:r>
      <w:r w:rsidR="00A3611F" w:rsidRPr="00117965">
        <w:rPr>
          <w:i/>
        </w:rPr>
        <w:t xml:space="preserve">по срокам поставки продукции и/или по условиям оплаты (в случаях, предусмотренных </w:t>
      </w:r>
      <w:r w:rsidR="00A3611F" w:rsidRPr="00117965">
        <w:rPr>
          <w:i/>
          <w:u w:val="single"/>
        </w:rPr>
        <w:t>пунктом</w:t>
      </w:r>
      <w:r w:rsidR="00A3611F" w:rsidRPr="00117965">
        <w:rPr>
          <w:i/>
          <w:u w:val="single"/>
          <w:lang w:val="en-US"/>
        </w:rPr>
        <w:t> </w:t>
      </w:r>
      <w:r w:rsidR="00C42E0F" w:rsidRPr="00117965">
        <w:rPr>
          <w:i/>
          <w:u w:val="single"/>
        </w:rPr>
        <w:fldChar w:fldCharType="begin"/>
      </w:r>
      <w:r w:rsidR="00C42E0F" w:rsidRPr="00117965">
        <w:rPr>
          <w:i/>
          <w:u w:val="single"/>
        </w:rPr>
        <w:instrText xml:space="preserve"> REF _Ref352057923 \r \h </w:instrText>
      </w:r>
      <w:r w:rsidR="00CA7CFF" w:rsidRPr="00117965">
        <w:rPr>
          <w:i/>
          <w:u w:val="single"/>
        </w:rPr>
        <w:instrText xml:space="preserve"> \* MERGEFORMAT </w:instrText>
      </w:r>
      <w:r w:rsidR="00C42E0F" w:rsidRPr="00117965">
        <w:rPr>
          <w:i/>
          <w:u w:val="single"/>
        </w:rPr>
      </w:r>
      <w:r w:rsidR="00C42E0F" w:rsidRPr="00117965">
        <w:rPr>
          <w:i/>
          <w:u w:val="single"/>
        </w:rPr>
        <w:fldChar w:fldCharType="separate"/>
      </w:r>
      <w:r w:rsidR="00594072">
        <w:rPr>
          <w:i/>
          <w:u w:val="single"/>
        </w:rPr>
        <w:t>4.14.4.1</w:t>
      </w:r>
      <w:r w:rsidR="00C42E0F" w:rsidRPr="00117965">
        <w:rPr>
          <w:i/>
          <w:u w:val="single"/>
        </w:rPr>
        <w:fldChar w:fldCharType="end"/>
      </w:r>
      <w:r w:rsidR="00A3611F" w:rsidRPr="00117965">
        <w:rPr>
          <w:i/>
        </w:rPr>
        <w:t>)</w:t>
      </w:r>
      <w:r w:rsidR="00C87330" w:rsidRPr="00117965">
        <w:rPr>
          <w:i/>
        </w:rPr>
        <w:t>]</w:t>
      </w:r>
      <w:r w:rsidR="005C6601" w:rsidRPr="00117965">
        <w:t>, указанной</w:t>
      </w:r>
      <w:r w:rsidR="00CC1CD9" w:rsidRPr="00117965">
        <w:rPr>
          <w:i/>
        </w:rPr>
        <w:t>/</w:t>
      </w:r>
      <w:proofErr w:type="spellStart"/>
      <w:r w:rsidR="00CC1CD9" w:rsidRPr="00117965">
        <w:rPr>
          <w:i/>
        </w:rPr>
        <w:t>ыми</w:t>
      </w:r>
      <w:proofErr w:type="spellEnd"/>
      <w:r w:rsidR="005C6601" w:rsidRPr="00117965">
        <w:t xml:space="preserve"> в</w:t>
      </w:r>
      <w:r w:rsidR="00C87330" w:rsidRPr="00117965">
        <w:t xml:space="preserve"> </w:t>
      </w:r>
      <w:r w:rsidR="00C87330" w:rsidRPr="00117965">
        <w:rPr>
          <w:iCs/>
        </w:rPr>
        <w:t>заявк</w:t>
      </w:r>
      <w:r w:rsidR="005C6601" w:rsidRPr="00117965">
        <w:rPr>
          <w:iCs/>
        </w:rPr>
        <w:t>е</w:t>
      </w:r>
      <w:r w:rsidR="00C87330" w:rsidRPr="00117965">
        <w:rPr>
          <w:iCs/>
        </w:rPr>
        <w:t xml:space="preserve"> на участие </w:t>
      </w:r>
      <w:r w:rsidR="001E2D6F" w:rsidRPr="00117965">
        <w:rPr>
          <w:iCs/>
        </w:rPr>
        <w:t>в </w:t>
      </w:r>
      <w:r w:rsidR="009D6ADE" w:rsidRPr="00117965">
        <w:rPr>
          <w:iCs/>
        </w:rPr>
        <w:t>запросе предложений</w:t>
      </w:r>
      <w:r w:rsidR="00C87330" w:rsidRPr="00117965">
        <w:t>.</w:t>
      </w:r>
    </w:p>
    <w:p w:rsidR="00FB4510" w:rsidRPr="00117965" w:rsidRDefault="00FB4510" w:rsidP="00FA1AE0">
      <w:pPr>
        <w:numPr>
          <w:ilvl w:val="3"/>
          <w:numId w:val="11"/>
        </w:numPr>
        <w:tabs>
          <w:tab w:val="clear" w:pos="2357"/>
          <w:tab w:val="num" w:pos="1985"/>
        </w:tabs>
        <w:spacing w:before="30"/>
        <w:ind w:left="0" w:firstLine="993"/>
        <w:jc w:val="both"/>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[В случае возможной процедуры переторжки только по цене]</w:t>
      </w:r>
      <w:r w:rsidR="00FB4510" w:rsidRPr="00117965">
        <w:rPr>
          <w:iCs/>
        </w:rPr>
        <w:t xml:space="preserve"> Предложения участника запроса предложений по увеличению цены, указанной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w:t>
      </w:r>
    </w:p>
    <w:p w:rsidR="00FB4510" w:rsidRPr="00117965" w:rsidRDefault="00FB4510" w:rsidP="00FB4510">
      <w:pPr>
        <w:tabs>
          <w:tab w:val="num" w:pos="709"/>
        </w:tabs>
        <w:autoSpaceDE w:val="0"/>
        <w:autoSpaceDN w:val="0"/>
        <w:adjustRightInd w:val="0"/>
        <w:jc w:val="both"/>
        <w:rPr>
          <w:iCs/>
        </w:rPr>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 xml:space="preserve">[Для запросов предложений свыше 100 миллионов рублей с НДС или по решению Центральной закупочной комиссии </w:t>
      </w:r>
      <w:proofErr w:type="spellStart"/>
      <w:r w:rsidR="00FB4510" w:rsidRPr="00117965">
        <w:rPr>
          <w:i/>
          <w:iCs/>
        </w:rPr>
        <w:t>Госкорпорации</w:t>
      </w:r>
      <w:proofErr w:type="spellEnd"/>
      <w:r w:rsidR="00FB4510" w:rsidRPr="00117965">
        <w:rPr>
          <w:i/>
          <w:iCs/>
        </w:rPr>
        <w:t xml:space="preserve"> «</w:t>
      </w:r>
      <w:proofErr w:type="spellStart"/>
      <w:r w:rsidR="00FB4510" w:rsidRPr="00117965">
        <w:rPr>
          <w:i/>
          <w:iCs/>
        </w:rPr>
        <w:t>Росатом</w:t>
      </w:r>
      <w:proofErr w:type="spellEnd"/>
      <w:r w:rsidR="00FB4510" w:rsidRPr="00117965">
        <w:rPr>
          <w:i/>
          <w:iCs/>
        </w:rPr>
        <w:t xml:space="preserve">», в случае возможной процедуры переторжки по цене, срокам поставки продукции </w:t>
      </w:r>
      <w:r w:rsidR="000024A5" w:rsidRPr="00117965">
        <w:rPr>
          <w:i/>
        </w:rPr>
        <w:t xml:space="preserve">(для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w:t>
      </w:r>
      <w:r w:rsidR="00FB4510" w:rsidRPr="00117965">
        <w:rPr>
          <w:i/>
          <w:iCs/>
        </w:rPr>
        <w:t>и/или авансовым платежам]</w:t>
      </w:r>
      <w:r w:rsidR="00FB4510" w:rsidRPr="00117965">
        <w:rPr>
          <w:iCs/>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 либо ранее объявленными условиями</w:t>
      </w:r>
      <w:r w:rsidR="000024A5" w:rsidRPr="00117965">
        <w:rPr>
          <w:iCs/>
        </w:rPr>
        <w:t xml:space="preserve"> </w:t>
      </w:r>
      <w:r w:rsidR="000024A5" w:rsidRPr="00117965">
        <w:rPr>
          <w:i/>
        </w:rPr>
        <w:t xml:space="preserve">по срокам поставки продукции (для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w:t>
      </w:r>
      <w:r w:rsidR="00FB4510" w:rsidRPr="00117965">
        <w:rPr>
          <w:iCs/>
        </w:rPr>
        <w:t>.</w:t>
      </w:r>
    </w:p>
    <w:p w:rsidR="00A226B0" w:rsidRPr="00117965" w:rsidRDefault="00A226B0" w:rsidP="00FA1AE0">
      <w:pPr>
        <w:numPr>
          <w:ilvl w:val="3"/>
          <w:numId w:val="11"/>
        </w:numPr>
        <w:tabs>
          <w:tab w:val="clear" w:pos="2357"/>
          <w:tab w:val="num" w:pos="1985"/>
        </w:tabs>
        <w:spacing w:before="30"/>
        <w:ind w:left="0" w:firstLine="993"/>
        <w:jc w:val="both"/>
      </w:pPr>
      <w:r w:rsidRPr="00117965">
        <w:t>Переторжка может проводиться в режиме реального времени или иметь заочную форму.</w:t>
      </w:r>
    </w:p>
    <w:p w:rsidR="00632244" w:rsidRPr="00117965" w:rsidRDefault="00632244" w:rsidP="00FA1AE0">
      <w:pPr>
        <w:numPr>
          <w:ilvl w:val="3"/>
          <w:numId w:val="11"/>
        </w:numPr>
        <w:tabs>
          <w:tab w:val="clear" w:pos="2357"/>
          <w:tab w:val="num" w:pos="1985"/>
        </w:tabs>
        <w:spacing w:before="30"/>
        <w:ind w:left="0" w:firstLine="993"/>
        <w:jc w:val="both"/>
      </w:pPr>
      <w:bookmarkStart w:id="140" w:name="_Ref308079787"/>
      <w:r w:rsidRPr="00117965">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w:t>
      </w:r>
      <w:r w:rsidRPr="00117965">
        <w:rPr>
          <w:u w:val="single"/>
        </w:rPr>
        <w:t>пункта </w:t>
      </w:r>
      <w:r w:rsidRPr="00117965">
        <w:rPr>
          <w:u w:val="single"/>
        </w:rPr>
        <w:fldChar w:fldCharType="begin"/>
      </w:r>
      <w:r w:rsidRPr="00117965">
        <w:rPr>
          <w:u w:val="single"/>
        </w:rPr>
        <w:instrText xml:space="preserve"> REF _Ref317254108 \r \h  \* MERGEFORMAT </w:instrText>
      </w:r>
      <w:r w:rsidRPr="00117965">
        <w:rPr>
          <w:u w:val="single"/>
        </w:rPr>
      </w:r>
      <w:r w:rsidRPr="00117965">
        <w:rPr>
          <w:u w:val="single"/>
        </w:rPr>
        <w:fldChar w:fldCharType="separate"/>
      </w:r>
      <w:r w:rsidR="00594072">
        <w:rPr>
          <w:u w:val="single"/>
        </w:rPr>
        <w:t>2.7.2</w:t>
      </w:r>
      <w:r w:rsidRPr="00117965">
        <w:rPr>
          <w:u w:val="single"/>
        </w:rPr>
        <w:fldChar w:fldCharType="end"/>
      </w:r>
      <w:r w:rsidRPr="00117965">
        <w:t>.</w:t>
      </w:r>
    </w:p>
    <w:p w:rsidR="00A226B0" w:rsidRPr="00117965" w:rsidRDefault="00A226B0" w:rsidP="00FA1AE0">
      <w:pPr>
        <w:numPr>
          <w:ilvl w:val="3"/>
          <w:numId w:val="11"/>
        </w:numPr>
        <w:tabs>
          <w:tab w:val="clear" w:pos="2357"/>
          <w:tab w:val="num" w:pos="1985"/>
        </w:tabs>
        <w:spacing w:before="30"/>
        <w:ind w:left="0" w:firstLine="993"/>
        <w:jc w:val="both"/>
      </w:pPr>
      <w:r w:rsidRPr="00117965">
        <w:t>При проведении переторжки в режиме реального времени на</w:t>
      </w:r>
      <w:r w:rsidR="006954A4" w:rsidRPr="00117965">
        <w:rPr>
          <w:lang w:val="en-US"/>
        </w:rPr>
        <w:t> </w:t>
      </w:r>
      <w:r w:rsidRPr="00117965">
        <w:t>ЭТП изменению подлежит только цена предложения.</w:t>
      </w:r>
      <w:bookmarkEnd w:id="140"/>
    </w:p>
    <w:p w:rsidR="00A226B0" w:rsidRPr="00117965" w:rsidRDefault="00A62A69" w:rsidP="0062378E">
      <w:pPr>
        <w:tabs>
          <w:tab w:val="num" w:pos="2357"/>
        </w:tabs>
        <w:autoSpaceDE w:val="0"/>
        <w:autoSpaceDN w:val="0"/>
        <w:adjustRightInd w:val="0"/>
        <w:ind w:firstLine="709"/>
        <w:jc w:val="both"/>
      </w:pPr>
      <w:r w:rsidRPr="00117965">
        <w:t xml:space="preserve">В период с момента начала переторжки на ЭТП участник </w:t>
      </w:r>
      <w:r w:rsidR="003E0066" w:rsidRPr="00117965">
        <w:t>запроса предложений</w:t>
      </w:r>
      <w:r w:rsidRPr="00117965">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117965">
        <w:t>запроса предложений</w:t>
      </w:r>
      <w:r w:rsidRPr="00117965">
        <w:t xml:space="preserve"> поэтапно до момента окончания переторжки неограниченное количество раз. </w:t>
      </w:r>
      <w:r w:rsidR="00A74E17" w:rsidRPr="00117965">
        <w:t>У</w:t>
      </w:r>
      <w:r w:rsidRPr="00117965">
        <w:t>частник</w:t>
      </w:r>
      <w:r w:rsidR="00A74E17" w:rsidRPr="00117965">
        <w:t>и</w:t>
      </w:r>
      <w:r w:rsidRPr="00117965">
        <w:t xml:space="preserve"> </w:t>
      </w:r>
      <w:r w:rsidR="003E0066" w:rsidRPr="00117965">
        <w:t>запроса предложений</w:t>
      </w:r>
      <w:r w:rsidRPr="00117965">
        <w:t xml:space="preserve"> заявляют новую цену договора независимо от цен, предлагаемых другими участниками, при этом участник </w:t>
      </w:r>
      <w:r w:rsidR="003E0066" w:rsidRPr="00117965">
        <w:t>запроса предложений</w:t>
      </w:r>
      <w:r w:rsidRPr="00117965">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117965">
        <w:t> (десяти)</w:t>
      </w:r>
      <w:r w:rsidRPr="00117965">
        <w:t xml:space="preserve"> минут и в этот период поступает ценовое предложение, то переторжка продлевается на 10</w:t>
      </w:r>
      <w:r w:rsidR="00BF1DE6" w:rsidRPr="00117965">
        <w:t> (десяти)</w:t>
      </w:r>
      <w:r w:rsidRPr="00117965">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117965">
        <w:t>(четырех) </w:t>
      </w:r>
      <w:r w:rsidRPr="00117965">
        <w:t>часов. Если в течение 10</w:t>
      </w:r>
      <w:r w:rsidR="00BF1DE6" w:rsidRPr="00117965">
        <w:t> (десяти)</w:t>
      </w:r>
      <w:r w:rsidRPr="00117965">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17965" w:rsidRDefault="00A62A69" w:rsidP="00BF1DE6">
      <w:pPr>
        <w:tabs>
          <w:tab w:val="num" w:pos="2357"/>
        </w:tabs>
        <w:autoSpaceDE w:val="0"/>
        <w:autoSpaceDN w:val="0"/>
        <w:adjustRightInd w:val="0"/>
        <w:ind w:firstLine="709"/>
        <w:jc w:val="both"/>
      </w:pPr>
      <w:r w:rsidRPr="00117965">
        <w:t>Результаты проведения переторжки н</w:t>
      </w:r>
      <w:r w:rsidR="00BF1DE6" w:rsidRPr="00117965">
        <w:t>а ЭТП оформляются протоколом, в </w:t>
      </w:r>
      <w:r w:rsidRPr="00117965">
        <w:t xml:space="preserve">котором содержатся </w:t>
      </w:r>
      <w:r w:rsidR="009A480B" w:rsidRPr="00117965">
        <w:t xml:space="preserve">как минимум </w:t>
      </w:r>
      <w:r w:rsidRPr="00117965">
        <w:t>следующие сведения:</w:t>
      </w:r>
    </w:p>
    <w:p w:rsidR="00A62A69" w:rsidRPr="00117965" w:rsidRDefault="00A62A69" w:rsidP="00636A33">
      <w:pPr>
        <w:numPr>
          <w:ilvl w:val="0"/>
          <w:numId w:val="69"/>
        </w:numPr>
        <w:tabs>
          <w:tab w:val="left" w:pos="0"/>
        </w:tabs>
        <w:autoSpaceDE w:val="0"/>
        <w:autoSpaceDN w:val="0"/>
        <w:adjustRightInd w:val="0"/>
        <w:ind w:left="0" w:firstLine="709"/>
        <w:jc w:val="both"/>
      </w:pPr>
      <w:proofErr w:type="gramStart"/>
      <w:r w:rsidRPr="00117965">
        <w:t>адрес</w:t>
      </w:r>
      <w:proofErr w:type="gramEnd"/>
      <w:r w:rsidRPr="00117965">
        <w:t xml:space="preserve"> ЭТП в информационно-телекоммуникационной сети Интернет; </w:t>
      </w:r>
    </w:p>
    <w:p w:rsidR="00A62A69" w:rsidRPr="00117965" w:rsidRDefault="00A62A69" w:rsidP="00636A33">
      <w:pPr>
        <w:numPr>
          <w:ilvl w:val="0"/>
          <w:numId w:val="69"/>
        </w:numPr>
        <w:tabs>
          <w:tab w:val="left" w:pos="0"/>
        </w:tabs>
        <w:autoSpaceDE w:val="0"/>
        <w:autoSpaceDN w:val="0"/>
        <w:adjustRightInd w:val="0"/>
        <w:ind w:left="0" w:firstLine="709"/>
        <w:jc w:val="both"/>
      </w:pPr>
      <w:proofErr w:type="gramStart"/>
      <w:r w:rsidRPr="00117965">
        <w:t>дата</w:t>
      </w:r>
      <w:proofErr w:type="gramEnd"/>
      <w:r w:rsidRPr="00117965">
        <w:t>, время начала и окончания процедуры переторжки;</w:t>
      </w:r>
    </w:p>
    <w:p w:rsidR="00632244" w:rsidRPr="00117965" w:rsidRDefault="00A62A69" w:rsidP="00636A33">
      <w:pPr>
        <w:numPr>
          <w:ilvl w:val="0"/>
          <w:numId w:val="69"/>
        </w:numPr>
        <w:tabs>
          <w:tab w:val="left" w:pos="0"/>
        </w:tabs>
        <w:autoSpaceDE w:val="0"/>
        <w:autoSpaceDN w:val="0"/>
        <w:adjustRightInd w:val="0"/>
        <w:ind w:left="0" w:firstLine="709"/>
        <w:jc w:val="both"/>
      </w:pPr>
      <w:proofErr w:type="gramStart"/>
      <w:r w:rsidRPr="00117965">
        <w:t>первоначальные</w:t>
      </w:r>
      <w:proofErr w:type="gramEnd"/>
      <w:r w:rsidRPr="00117965">
        <w:t xml:space="preserve"> и окончательные предложения о цене договора, сделанные участниками</w:t>
      </w:r>
      <w:r w:rsidR="00632244" w:rsidRPr="00117965">
        <w:t>;</w:t>
      </w:r>
    </w:p>
    <w:p w:rsidR="00632244" w:rsidRPr="00117965" w:rsidRDefault="00632244" w:rsidP="00632244">
      <w:pPr>
        <w:numPr>
          <w:ilvl w:val="0"/>
          <w:numId w:val="69"/>
        </w:numPr>
        <w:tabs>
          <w:tab w:val="left" w:pos="0"/>
        </w:tabs>
        <w:autoSpaceDE w:val="0"/>
        <w:autoSpaceDN w:val="0"/>
        <w:adjustRightInd w:val="0"/>
        <w:ind w:left="0" w:firstLine="709"/>
        <w:jc w:val="both"/>
      </w:pPr>
      <w:proofErr w:type="gramStart"/>
      <w:r w:rsidRPr="00117965">
        <w:t>сведения</w:t>
      </w:r>
      <w:proofErr w:type="gramEnd"/>
      <w:r w:rsidRPr="00117965">
        <w:t xml:space="preserve"> об объеме закупаемых товаров, работ, услуг;</w:t>
      </w:r>
    </w:p>
    <w:p w:rsidR="00632244" w:rsidRPr="00117965" w:rsidRDefault="00632244" w:rsidP="00632244">
      <w:pPr>
        <w:numPr>
          <w:ilvl w:val="0"/>
          <w:numId w:val="69"/>
        </w:numPr>
        <w:tabs>
          <w:tab w:val="left" w:pos="0"/>
        </w:tabs>
        <w:autoSpaceDE w:val="0"/>
        <w:autoSpaceDN w:val="0"/>
        <w:adjustRightInd w:val="0"/>
        <w:ind w:left="0" w:firstLine="709"/>
        <w:jc w:val="both"/>
      </w:pPr>
      <w:proofErr w:type="gramStart"/>
      <w:r w:rsidRPr="00117965">
        <w:t>сведения</w:t>
      </w:r>
      <w:proofErr w:type="gramEnd"/>
      <w:r w:rsidRPr="00117965">
        <w:t xml:space="preserve"> о начальной (максимальной) цене договора;</w:t>
      </w:r>
    </w:p>
    <w:p w:rsidR="00632244" w:rsidRPr="00117965" w:rsidRDefault="00632244" w:rsidP="00632244">
      <w:pPr>
        <w:numPr>
          <w:ilvl w:val="0"/>
          <w:numId w:val="69"/>
        </w:numPr>
        <w:tabs>
          <w:tab w:val="left" w:pos="0"/>
        </w:tabs>
        <w:autoSpaceDE w:val="0"/>
        <w:autoSpaceDN w:val="0"/>
        <w:adjustRightInd w:val="0"/>
        <w:ind w:left="0" w:firstLine="709"/>
        <w:jc w:val="both"/>
      </w:pPr>
      <w:proofErr w:type="gramStart"/>
      <w:r w:rsidRPr="00117965">
        <w:t>сведения</w:t>
      </w:r>
      <w:proofErr w:type="gramEnd"/>
      <w:r w:rsidRPr="00117965">
        <w:t xml:space="preserve"> о сроке исполнения договора.</w:t>
      </w:r>
    </w:p>
    <w:p w:rsidR="00A62A69" w:rsidRPr="00117965" w:rsidRDefault="00A62A69" w:rsidP="00632244">
      <w:pPr>
        <w:tabs>
          <w:tab w:val="left" w:pos="0"/>
        </w:tabs>
        <w:autoSpaceDE w:val="0"/>
        <w:autoSpaceDN w:val="0"/>
        <w:adjustRightInd w:val="0"/>
        <w:ind w:firstLine="709"/>
        <w:jc w:val="both"/>
      </w:pPr>
      <w:r w:rsidRPr="00117965">
        <w:t xml:space="preserve">Протокол переторжки </w:t>
      </w:r>
      <w:r w:rsidR="00632244" w:rsidRPr="00117965">
        <w:t xml:space="preserve">с помощью программных и технических средств ЭТП </w:t>
      </w:r>
      <w:r w:rsidRPr="00117965">
        <w:t>размещается на ЭТП в течение 30 </w:t>
      </w:r>
      <w:r w:rsidR="00BF1DE6" w:rsidRPr="00117965">
        <w:t>(тридцати) </w:t>
      </w:r>
      <w:r w:rsidRPr="00117965">
        <w:t>минут после окончания переторжки</w:t>
      </w:r>
      <w:r w:rsidR="00632244" w:rsidRPr="00117965">
        <w:t xml:space="preserve"> и в</w:t>
      </w:r>
      <w:r w:rsidRPr="00117965">
        <w:t xml:space="preserve"> течение </w:t>
      </w:r>
      <w:r w:rsidR="00632244" w:rsidRPr="00117965">
        <w:t xml:space="preserve">того же </w:t>
      </w:r>
      <w:r w:rsidRPr="00117965">
        <w:t>рабочего дня</w:t>
      </w:r>
      <w:r w:rsidR="00632244" w:rsidRPr="00117965">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117965">
        <w:t xml:space="preserve"> после дня размещения протокола переторжки на ЭТП</w:t>
      </w:r>
      <w:r w:rsidR="00632244" w:rsidRPr="00117965">
        <w:t>)</w:t>
      </w:r>
      <w:r w:rsidRPr="00117965">
        <w:t xml:space="preserve">, такой протокол размещается организатором </w:t>
      </w:r>
      <w:r w:rsidR="003E0066" w:rsidRPr="00117965">
        <w:t>запроса предложений</w:t>
      </w:r>
      <w:r w:rsidRPr="00117965">
        <w:t xml:space="preserve"> на официальном сайте.</w:t>
      </w:r>
    </w:p>
    <w:p w:rsidR="00A62A69" w:rsidRPr="00117965" w:rsidRDefault="00A62A69" w:rsidP="00BF1DE6">
      <w:pPr>
        <w:tabs>
          <w:tab w:val="num" w:pos="2357"/>
        </w:tabs>
        <w:autoSpaceDE w:val="0"/>
        <w:autoSpaceDN w:val="0"/>
        <w:adjustRightInd w:val="0"/>
        <w:ind w:firstLine="709"/>
        <w:jc w:val="both"/>
      </w:pPr>
      <w:bookmarkStart w:id="141" w:name="_Ref308083408"/>
      <w:r w:rsidRPr="00117965">
        <w:t>Участники, участвовавшие в переторжке в режиме реального времени на</w:t>
      </w:r>
      <w:r w:rsidR="006954A4" w:rsidRPr="00117965">
        <w:rPr>
          <w:lang w:val="en-US"/>
        </w:rPr>
        <w:t> </w:t>
      </w:r>
      <w:r w:rsidRPr="00117965">
        <w:t xml:space="preserve">ЭТП и снизившие </w:t>
      </w:r>
      <w:r w:rsidR="009A453C" w:rsidRPr="00117965">
        <w:t xml:space="preserve">объявленную в заявке на участие в запросе предложений </w:t>
      </w:r>
      <w:r w:rsidRPr="00117965">
        <w:t xml:space="preserve">цену, обязаны дополнительно представить </w:t>
      </w:r>
      <w:r w:rsidR="00EF171B" w:rsidRPr="00117965">
        <w:t xml:space="preserve">организатору </w:t>
      </w:r>
      <w:r w:rsidR="003E0066" w:rsidRPr="00117965">
        <w:t>запроса предложений</w:t>
      </w:r>
      <w:r w:rsidR="00EF171B" w:rsidRPr="00117965">
        <w:t xml:space="preserve"> </w:t>
      </w:r>
      <w:r w:rsidR="009A453C" w:rsidRPr="00117965">
        <w:t xml:space="preserve">документы, </w:t>
      </w:r>
      <w:r w:rsidRPr="00117965">
        <w:t>откорректированные с учетом новой</w:t>
      </w:r>
      <w:r w:rsidR="009A453C" w:rsidRPr="00117965">
        <w:t>,</w:t>
      </w:r>
      <w:r w:rsidRPr="00117965">
        <w:t xml:space="preserve"> полученной после переторжки цены</w:t>
      </w:r>
      <w:r w:rsidR="009A453C" w:rsidRPr="00117965">
        <w:t>,</w:t>
      </w:r>
      <w:r w:rsidRPr="00117965">
        <w:t xml:space="preserve"> определяющие его коммерческое предложение, оформленные</w:t>
      </w:r>
      <w:r w:rsidR="00EF171B" w:rsidRPr="00117965">
        <w:t xml:space="preserve"> в соответствии с требованиями </w:t>
      </w:r>
      <w:r w:rsidR="00EF171B" w:rsidRPr="00117965">
        <w:rPr>
          <w:u w:val="single"/>
        </w:rPr>
        <w:t>подраздела </w:t>
      </w:r>
      <w:r w:rsidR="00EF171B" w:rsidRPr="00117965">
        <w:rPr>
          <w:u w:val="single"/>
        </w:rPr>
        <w:fldChar w:fldCharType="begin"/>
      </w:r>
      <w:r w:rsidR="00EF171B" w:rsidRPr="00117965">
        <w:rPr>
          <w:u w:val="single"/>
        </w:rPr>
        <w:instrText xml:space="preserve"> REF _Ref317504346 \r \h </w:instrText>
      </w:r>
      <w:r w:rsidR="005974BC" w:rsidRPr="00117965">
        <w:rPr>
          <w:u w:val="single"/>
        </w:rPr>
        <w:instrText xml:space="preserve"> \* MERGEFORMAT </w:instrText>
      </w:r>
      <w:r w:rsidR="00EF171B" w:rsidRPr="00117965">
        <w:rPr>
          <w:u w:val="single"/>
        </w:rPr>
      </w:r>
      <w:r w:rsidR="00EF171B" w:rsidRPr="00117965">
        <w:rPr>
          <w:u w:val="single"/>
        </w:rPr>
        <w:fldChar w:fldCharType="separate"/>
      </w:r>
      <w:r w:rsidR="00594072">
        <w:rPr>
          <w:u w:val="single"/>
        </w:rPr>
        <w:t>4.4</w:t>
      </w:r>
      <w:r w:rsidR="00EF171B" w:rsidRPr="00117965">
        <w:rPr>
          <w:u w:val="single"/>
        </w:rPr>
        <w:fldChar w:fldCharType="end"/>
      </w:r>
      <w:r w:rsidRPr="00117965">
        <w:t xml:space="preserve"> </w:t>
      </w:r>
      <w:r w:rsidR="00EF171B" w:rsidRPr="00117965">
        <w:rPr>
          <w:i/>
        </w:rPr>
        <w:t xml:space="preserve">[на ЭТП </w:t>
      </w:r>
      <w:r w:rsidRPr="00117965">
        <w:rPr>
          <w:i/>
        </w:rPr>
        <w:t xml:space="preserve">в порядке, предусмотренном для подачи заявки на участие в </w:t>
      </w:r>
      <w:r w:rsidR="009D6ADE" w:rsidRPr="00117965">
        <w:rPr>
          <w:i/>
        </w:rPr>
        <w:t>запросе предложений</w:t>
      </w:r>
      <w:r w:rsidR="00EF171B" w:rsidRPr="00117965">
        <w:rPr>
          <w:i/>
        </w:rPr>
        <w:t xml:space="preserve">, при наличии соответствующего функционала на ЭТП, либо по контактным реквизитам организатора </w:t>
      </w:r>
      <w:r w:rsidR="003E0066" w:rsidRPr="00117965">
        <w:rPr>
          <w:i/>
        </w:rPr>
        <w:t>запроса предложений</w:t>
      </w:r>
      <w:r w:rsidR="00EF171B" w:rsidRPr="00117965">
        <w:rPr>
          <w:i/>
        </w:rPr>
        <w:t xml:space="preserve">, указанным в извещении о проведении </w:t>
      </w:r>
      <w:r w:rsidR="003E0066" w:rsidRPr="00117965">
        <w:rPr>
          <w:i/>
        </w:rPr>
        <w:t>запроса предложений</w:t>
      </w:r>
      <w:r w:rsidR="00EF171B" w:rsidRPr="00117965">
        <w:rPr>
          <w:i/>
        </w:rPr>
        <w:t xml:space="preserve"> и в </w:t>
      </w:r>
      <w:r w:rsidR="00EF171B" w:rsidRPr="00117965">
        <w:rPr>
          <w:i/>
          <w:u w:val="single"/>
        </w:rPr>
        <w:t>пункте </w:t>
      </w:r>
      <w:r w:rsidR="00EF171B" w:rsidRPr="00117965">
        <w:rPr>
          <w:i/>
          <w:u w:val="single"/>
        </w:rPr>
        <w:fldChar w:fldCharType="begin"/>
      </w:r>
      <w:r w:rsidR="00EF171B" w:rsidRPr="00117965">
        <w:rPr>
          <w:i/>
          <w:u w:val="single"/>
        </w:rPr>
        <w:instrText xml:space="preserve"> REF _Ref317250471 \r \h  \* MERGEFORMAT </w:instrText>
      </w:r>
      <w:r w:rsidR="00EF171B" w:rsidRPr="00117965">
        <w:rPr>
          <w:i/>
          <w:u w:val="single"/>
        </w:rPr>
      </w:r>
      <w:r w:rsidR="00EF171B" w:rsidRPr="00117965">
        <w:rPr>
          <w:i/>
          <w:u w:val="single"/>
        </w:rPr>
        <w:fldChar w:fldCharType="separate"/>
      </w:r>
      <w:r w:rsidR="00594072">
        <w:rPr>
          <w:i/>
          <w:u w:val="single"/>
        </w:rPr>
        <w:t>6</w:t>
      </w:r>
      <w:r w:rsidR="00EF171B" w:rsidRPr="00117965">
        <w:rPr>
          <w:i/>
          <w:u w:val="single"/>
        </w:rPr>
        <w:fldChar w:fldCharType="end"/>
      </w:r>
      <w:r w:rsidR="00EF171B" w:rsidRPr="00117965">
        <w:rPr>
          <w:i/>
          <w:u w:val="single"/>
        </w:rPr>
        <w:t xml:space="preserve"> раздела </w:t>
      </w:r>
      <w:r w:rsidR="00EF171B" w:rsidRPr="00117965">
        <w:rPr>
          <w:i/>
          <w:u w:val="single"/>
        </w:rPr>
        <w:fldChar w:fldCharType="begin"/>
      </w:r>
      <w:r w:rsidR="00EF171B" w:rsidRPr="00117965">
        <w:rPr>
          <w:i/>
          <w:u w:val="single"/>
        </w:rPr>
        <w:instrText xml:space="preserve"> REF _Ref317252507 \r \h  \* MERGEFORMAT </w:instrText>
      </w:r>
      <w:r w:rsidR="00EF171B" w:rsidRPr="00117965">
        <w:rPr>
          <w:i/>
          <w:u w:val="single"/>
        </w:rPr>
      </w:r>
      <w:r w:rsidR="00EF171B" w:rsidRPr="00117965">
        <w:rPr>
          <w:i/>
          <w:u w:val="single"/>
        </w:rPr>
        <w:fldChar w:fldCharType="separate"/>
      </w:r>
      <w:r w:rsidR="00594072">
        <w:rPr>
          <w:i/>
          <w:u w:val="single"/>
        </w:rPr>
        <w:t>5</w:t>
      </w:r>
      <w:r w:rsidR="00EF171B" w:rsidRPr="00117965">
        <w:rPr>
          <w:i/>
          <w:u w:val="single"/>
        </w:rPr>
        <w:fldChar w:fldCharType="end"/>
      </w:r>
      <w:r w:rsidR="00EF171B" w:rsidRPr="00117965">
        <w:rPr>
          <w:i/>
          <w:u w:val="single"/>
        </w:rPr>
        <w:t xml:space="preserve"> «Информационная карта </w:t>
      </w:r>
      <w:r w:rsidR="003E0066" w:rsidRPr="00117965">
        <w:rPr>
          <w:i/>
          <w:u w:val="single"/>
        </w:rPr>
        <w:t>запроса предложений</w:t>
      </w:r>
      <w:r w:rsidR="00EF171B" w:rsidRPr="00117965">
        <w:rPr>
          <w:i/>
          <w:u w:val="single"/>
        </w:rPr>
        <w:t>»</w:t>
      </w:r>
      <w:r w:rsidR="00EF171B" w:rsidRPr="00117965">
        <w:rPr>
          <w:i/>
        </w:rPr>
        <w:t>]</w:t>
      </w:r>
      <w:r w:rsidRPr="00117965">
        <w:rPr>
          <w:i/>
        </w:rPr>
        <w:t>.</w:t>
      </w:r>
      <w:bookmarkEnd w:id="141"/>
    </w:p>
    <w:p w:rsidR="005C0EF3" w:rsidRPr="00117965" w:rsidRDefault="005C0EF3" w:rsidP="00FA1AE0">
      <w:pPr>
        <w:numPr>
          <w:ilvl w:val="3"/>
          <w:numId w:val="11"/>
        </w:numPr>
        <w:tabs>
          <w:tab w:val="clear" w:pos="2357"/>
          <w:tab w:val="num" w:pos="1985"/>
        </w:tabs>
        <w:spacing w:before="30"/>
        <w:ind w:left="0" w:firstLine="993"/>
        <w:jc w:val="both"/>
      </w:pPr>
      <w:bookmarkStart w:id="142" w:name="_Ref299577527"/>
      <w:r w:rsidRPr="00117965">
        <w:t xml:space="preserve">Условия договора, по которым возможно проведение переторжки в заочной форме, указаны в </w:t>
      </w:r>
      <w:r w:rsidRPr="00117965">
        <w:rPr>
          <w:u w:val="single"/>
        </w:rPr>
        <w:t>пункте </w:t>
      </w:r>
      <w:r w:rsidRPr="00117965">
        <w:rPr>
          <w:u w:val="single"/>
        </w:rPr>
        <w:fldChar w:fldCharType="begin"/>
      </w:r>
      <w:r w:rsidRPr="00117965">
        <w:rPr>
          <w:u w:val="single"/>
        </w:rPr>
        <w:instrText xml:space="preserve"> REF _Ref317254826 \r \h </w:instrText>
      </w:r>
      <w:r w:rsidR="00CC2B95" w:rsidRPr="00117965">
        <w:rPr>
          <w:u w:val="single"/>
        </w:rPr>
        <w:instrText xml:space="preserve"> \* MERGEFORMAT </w:instrText>
      </w:r>
      <w:r w:rsidRPr="00117965">
        <w:rPr>
          <w:u w:val="single"/>
        </w:rPr>
      </w:r>
      <w:r w:rsidRPr="00117965">
        <w:rPr>
          <w:u w:val="single"/>
        </w:rPr>
        <w:fldChar w:fldCharType="separate"/>
      </w:r>
      <w:r w:rsidR="00594072">
        <w:rPr>
          <w:u w:val="single"/>
        </w:rPr>
        <w:t>19</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594072">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 xml:space="preserve">При проведении переторжки в заочной форме участники </w:t>
      </w:r>
      <w:r w:rsidR="003E0066" w:rsidRPr="00117965">
        <w:t>запроса предложений</w:t>
      </w:r>
      <w:r w:rsidRPr="00117965">
        <w:t xml:space="preserve"> к установленному организатором </w:t>
      </w:r>
      <w:r w:rsidR="003E0066" w:rsidRPr="00117965">
        <w:t>запроса предложений</w:t>
      </w:r>
      <w:r w:rsidRPr="00117965">
        <w:t xml:space="preserve"> сроку представляют в</w:t>
      </w:r>
      <w:r w:rsidR="005C0EF3" w:rsidRPr="00117965">
        <w:t> </w:t>
      </w:r>
      <w:r w:rsidRPr="00117965">
        <w:t xml:space="preserve">порядке, </w:t>
      </w:r>
      <w:r w:rsidR="00A60574" w:rsidRPr="00117965">
        <w:t>предусмотренном</w:t>
      </w:r>
      <w:r w:rsidRPr="00117965">
        <w:t xml:space="preserve"> </w:t>
      </w:r>
      <w:r w:rsidR="00806D8D" w:rsidRPr="00117965">
        <w:rPr>
          <w:u w:val="single"/>
        </w:rPr>
        <w:t>подразделом</w:t>
      </w:r>
      <w:r w:rsidR="00A60574" w:rsidRPr="00117965">
        <w:rPr>
          <w:u w:val="single"/>
        </w:rPr>
        <w:t> </w:t>
      </w:r>
      <w:r w:rsidR="00806D8D" w:rsidRPr="00117965">
        <w:rPr>
          <w:u w:val="single"/>
        </w:rPr>
        <w:fldChar w:fldCharType="begin"/>
      </w:r>
      <w:r w:rsidR="00806D8D" w:rsidRPr="00117965">
        <w:rPr>
          <w:u w:val="single"/>
        </w:rPr>
        <w:instrText xml:space="preserve"> REF _Ref317254894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594072">
        <w:rPr>
          <w:u w:val="single"/>
        </w:rPr>
        <w:t>4.10</w:t>
      </w:r>
      <w:r w:rsidR="00806D8D" w:rsidRPr="00117965">
        <w:rPr>
          <w:u w:val="single"/>
        </w:rPr>
        <w:fldChar w:fldCharType="end"/>
      </w:r>
      <w:r w:rsidR="00A60574" w:rsidRPr="00117965">
        <w:t xml:space="preserve">, </w:t>
      </w:r>
      <w:r w:rsidRPr="00117965">
        <w:t xml:space="preserve">документы, определяющие измененные условия заявки на участие в </w:t>
      </w:r>
      <w:r w:rsidR="009D6ADE" w:rsidRPr="00117965">
        <w:t>запросе предложений</w:t>
      </w:r>
      <w:r w:rsidRPr="00117965">
        <w:t xml:space="preserve">. Участник вправе отозвать поданное предложение с новыми условиями в любое время до </w:t>
      </w:r>
      <w:r w:rsidR="00A60574" w:rsidRPr="00117965">
        <w:t>окончания срока подачи предложений с</w:t>
      </w:r>
      <w:r w:rsidRPr="00117965">
        <w:t xml:space="preserve"> новы</w:t>
      </w:r>
      <w:r w:rsidR="00A60574" w:rsidRPr="00117965">
        <w:t>ми</w:t>
      </w:r>
      <w:r w:rsidRPr="00117965">
        <w:t xml:space="preserve"> услови</w:t>
      </w:r>
      <w:r w:rsidR="00A60574" w:rsidRPr="00117965">
        <w:t>ями</w:t>
      </w:r>
      <w:r w:rsidRPr="00117965">
        <w:t>.</w:t>
      </w:r>
    </w:p>
    <w:p w:rsidR="007A5D9A" w:rsidRPr="00117965" w:rsidRDefault="007A5D9A" w:rsidP="00FA1AE0">
      <w:pPr>
        <w:numPr>
          <w:ilvl w:val="3"/>
          <w:numId w:val="11"/>
        </w:numPr>
        <w:tabs>
          <w:tab w:val="clear" w:pos="2357"/>
          <w:tab w:val="num" w:pos="1985"/>
        </w:tabs>
        <w:spacing w:before="30"/>
        <w:ind w:left="0" w:firstLine="993"/>
        <w:jc w:val="both"/>
      </w:pPr>
      <w:r w:rsidRPr="00117965">
        <w:t xml:space="preserve">Если участник </w:t>
      </w:r>
      <w:r w:rsidR="003E0066" w:rsidRPr="00117965">
        <w:t>запроса предложений</w:t>
      </w:r>
      <w:r w:rsidRPr="00117965">
        <w:t xml:space="preserve"> намерен направить своего представителя к организатору </w:t>
      </w:r>
      <w:r w:rsidR="003E0066" w:rsidRPr="00117965">
        <w:t>запроса предложений</w:t>
      </w:r>
      <w:r w:rsidRPr="00117965">
        <w:t xml:space="preserve"> к моменту открытия доступа к предложениям с новыми условиями, такой участник должен не позднее чем за</w:t>
      </w:r>
      <w:r w:rsidR="006954A4" w:rsidRPr="00117965">
        <w:rPr>
          <w:lang w:val="en-US"/>
        </w:rPr>
        <w:t> </w:t>
      </w:r>
      <w:r w:rsidRPr="00117965">
        <w:t xml:space="preserve">1 (один) день до истечения срока подачи предложений с новыми условиями, указанного </w:t>
      </w:r>
      <w:r w:rsidR="009D5BEA" w:rsidRPr="00117965">
        <w:t xml:space="preserve">в письмах, приглашающих участников </w:t>
      </w:r>
      <w:r w:rsidR="003E0066" w:rsidRPr="00117965">
        <w:t>запроса предложений</w:t>
      </w:r>
      <w:r w:rsidR="009D5BEA" w:rsidRPr="00117965">
        <w:t xml:space="preserve"> на процедуру переторжки </w:t>
      </w:r>
      <w:r w:rsidR="009D5BEA" w:rsidRPr="00117965">
        <w:rPr>
          <w:i/>
        </w:rPr>
        <w:t>[по данным лотам]</w:t>
      </w:r>
      <w:r w:rsidRPr="00117965">
        <w:t xml:space="preserve">, уведомить об этом организатора </w:t>
      </w:r>
      <w:r w:rsidR="003E0066" w:rsidRPr="00117965">
        <w:t>запроса предложений</w:t>
      </w:r>
      <w:r w:rsidRPr="00117965">
        <w:t xml:space="preserve">, направив контактному лицу организатора </w:t>
      </w:r>
      <w:r w:rsidR="003E0066" w:rsidRPr="00117965">
        <w:t>запроса предложений</w:t>
      </w:r>
      <w:r w:rsidRPr="00117965">
        <w:t xml:space="preserve">, указанному в </w:t>
      </w:r>
      <w:r w:rsidRPr="00117965">
        <w:rPr>
          <w:u w:val="single"/>
        </w:rPr>
        <w:t>пункте </w:t>
      </w:r>
      <w:r w:rsidRPr="00117965">
        <w:rPr>
          <w:u w:val="single"/>
        </w:rPr>
        <w:fldChar w:fldCharType="begin"/>
      </w:r>
      <w:r w:rsidRPr="00117965">
        <w:rPr>
          <w:u w:val="single"/>
        </w:rPr>
        <w:instrText xml:space="preserve"> REF _Ref317250471 \r \h </w:instrText>
      </w:r>
      <w:r w:rsidR="00CC2B95" w:rsidRPr="00117965">
        <w:rPr>
          <w:u w:val="single"/>
        </w:rPr>
        <w:instrText xml:space="preserve"> \* MERGEFORMAT </w:instrText>
      </w:r>
      <w:r w:rsidRPr="00117965">
        <w:rPr>
          <w:u w:val="single"/>
        </w:rPr>
      </w:r>
      <w:r w:rsidRPr="00117965">
        <w:rPr>
          <w:u w:val="single"/>
        </w:rPr>
        <w:fldChar w:fldCharType="separate"/>
      </w:r>
      <w:r w:rsidR="00594072">
        <w:rPr>
          <w:u w:val="single"/>
        </w:rPr>
        <w:t>6</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_Ref317253928 \r \h </w:instrText>
      </w:r>
      <w:r w:rsidR="00CC2B95" w:rsidRPr="00117965">
        <w:rPr>
          <w:u w:val="single"/>
        </w:rPr>
        <w:instrText xml:space="preserve"> \* MERGEFORMAT </w:instrText>
      </w:r>
      <w:r w:rsidRPr="00117965">
        <w:rPr>
          <w:u w:val="single"/>
        </w:rPr>
      </w:r>
      <w:r w:rsidRPr="00117965">
        <w:rPr>
          <w:u w:val="single"/>
        </w:rPr>
        <w:fldChar w:fldCharType="separate"/>
      </w:r>
      <w:r w:rsidR="00594072">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заявку на оформление пропуска с указанием наименования участника </w:t>
      </w:r>
      <w:r w:rsidR="003E0066" w:rsidRPr="00117965">
        <w:t>запроса предложений</w:t>
      </w:r>
      <w:r w:rsidRPr="00117965">
        <w:t xml:space="preserve">, полных фамилий, имен, отчеств тех лиц, которые будут присутствовать при открытии доступа к </w:t>
      </w:r>
      <w:r w:rsidR="009D5BEA" w:rsidRPr="00117965">
        <w:t>предложениям с новыми условиями</w:t>
      </w:r>
      <w:r w:rsidRPr="00117965">
        <w:t>. Заявка на оформление пропуска может направляться с</w:t>
      </w:r>
      <w:r w:rsidRPr="00117965">
        <w:rPr>
          <w:lang w:val="en-US"/>
        </w:rPr>
        <w:t> </w:t>
      </w:r>
      <w:r w:rsidRPr="00117965">
        <w:t>использованием любых средств связи, включая почтовую, телеграфную и</w:t>
      </w:r>
      <w:r w:rsidRPr="00117965">
        <w:rPr>
          <w:lang w:val="en-US"/>
        </w:rPr>
        <w:t> </w:t>
      </w:r>
      <w:r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Pr="00117965">
        <w:t xml:space="preserve"> такой заявки на оформление пропуска несет участник </w:t>
      </w:r>
      <w:r w:rsidR="003E0066" w:rsidRPr="00117965">
        <w:t>запроса предложений</w:t>
      </w:r>
      <w:r w:rsidRPr="00117965">
        <w:t>.</w:t>
      </w:r>
    </w:p>
    <w:p w:rsidR="0050026E" w:rsidRPr="00117965" w:rsidRDefault="0050026E" w:rsidP="00FA1AE0">
      <w:pPr>
        <w:numPr>
          <w:ilvl w:val="3"/>
          <w:numId w:val="11"/>
        </w:numPr>
        <w:tabs>
          <w:tab w:val="clear" w:pos="2357"/>
          <w:tab w:val="num" w:pos="1985"/>
        </w:tabs>
        <w:spacing w:before="30"/>
        <w:ind w:left="0" w:firstLine="993"/>
        <w:jc w:val="both"/>
      </w:pPr>
      <w:bookmarkStart w:id="143" w:name="_Ref308808337"/>
      <w:r w:rsidRPr="00117965">
        <w:rPr>
          <w:i/>
        </w:rPr>
        <w:t xml:space="preserve">[При наличии функционала проведения заочной переторжки на ЭТП] </w:t>
      </w:r>
      <w:r w:rsidRPr="00117965">
        <w:t>Процедура открыти</w:t>
      </w:r>
      <w:r w:rsidR="00356143" w:rsidRPr="00117965">
        <w:t>я</w:t>
      </w:r>
      <w:r w:rsidRPr="00117965">
        <w:t xml:space="preserve"> доступа к предложениям с измененными условиями заявки на участие в </w:t>
      </w:r>
      <w:r w:rsidR="009D6ADE" w:rsidRPr="00117965">
        <w:t>запросе предложений</w:t>
      </w:r>
      <w:r w:rsidRPr="00117965">
        <w:t xml:space="preserve"> проводится в порядке, предусмотренном </w:t>
      </w:r>
      <w:r w:rsidRPr="00117965">
        <w:rPr>
          <w:u w:val="single"/>
        </w:rPr>
        <w:t>подразделом </w:t>
      </w:r>
      <w:r w:rsidRPr="00117965">
        <w:rPr>
          <w:u w:val="single"/>
        </w:rPr>
        <w:fldChar w:fldCharType="begin"/>
      </w:r>
      <w:r w:rsidRPr="00117965">
        <w:rPr>
          <w:u w:val="single"/>
        </w:rPr>
        <w:instrText xml:space="preserve"> REF _Ref317254920 \r \h  \* MERGEFORMAT </w:instrText>
      </w:r>
      <w:r w:rsidRPr="00117965">
        <w:rPr>
          <w:u w:val="single"/>
        </w:rPr>
      </w:r>
      <w:r w:rsidRPr="00117965">
        <w:rPr>
          <w:u w:val="single"/>
        </w:rPr>
        <w:fldChar w:fldCharType="separate"/>
      </w:r>
      <w:r w:rsidR="00594072">
        <w:rPr>
          <w:u w:val="single"/>
        </w:rPr>
        <w:t>4.12</w:t>
      </w:r>
      <w:r w:rsidRPr="00117965">
        <w:rPr>
          <w:u w:val="single"/>
        </w:rPr>
        <w:fldChar w:fldCharType="end"/>
      </w:r>
      <w:r w:rsidRPr="00117965">
        <w:t xml:space="preserve"> с оформлением аналогичного протокола и его размещением на официальном сайте и на ЭТП в такие же сроки</w:t>
      </w:r>
      <w:bookmarkEnd w:id="143"/>
      <w:r w:rsidRPr="00117965">
        <w:t>.</w:t>
      </w:r>
    </w:p>
    <w:p w:rsidR="005C0EF3" w:rsidRPr="00117965" w:rsidRDefault="0050026E" w:rsidP="00FA1AE0">
      <w:pPr>
        <w:numPr>
          <w:ilvl w:val="3"/>
          <w:numId w:val="11"/>
        </w:numPr>
        <w:tabs>
          <w:tab w:val="clear" w:pos="2357"/>
          <w:tab w:val="num" w:pos="1985"/>
        </w:tabs>
        <w:spacing w:before="30"/>
        <w:ind w:left="0" w:firstLine="993"/>
        <w:jc w:val="both"/>
      </w:pPr>
      <w:r w:rsidRPr="00117965">
        <w:rPr>
          <w:i/>
        </w:rPr>
        <w:t>[При отсутствии функционала проведения заочной переторжки на</w:t>
      </w:r>
      <w:r w:rsidR="00776FA2" w:rsidRPr="00117965">
        <w:rPr>
          <w:i/>
        </w:rPr>
        <w:t> </w:t>
      </w:r>
      <w:r w:rsidRPr="00117965">
        <w:rPr>
          <w:i/>
        </w:rPr>
        <w:t xml:space="preserve">ЭТП] </w:t>
      </w:r>
      <w:r w:rsidR="005C0EF3" w:rsidRPr="00117965">
        <w:t xml:space="preserve">На заседании </w:t>
      </w:r>
      <w:r w:rsidR="002E77A5" w:rsidRPr="00117965">
        <w:t>закупочной комиссии</w:t>
      </w:r>
      <w:r w:rsidR="005C0EF3" w:rsidRPr="00117965">
        <w:t xml:space="preserve"> в срок, установленный в письмах, приглашающих участников </w:t>
      </w:r>
      <w:r w:rsidR="003E0066" w:rsidRPr="00117965">
        <w:t>запроса предложений</w:t>
      </w:r>
      <w:r w:rsidR="005C0EF3" w:rsidRPr="00117965">
        <w:t xml:space="preserve"> на процедуру переторжки </w:t>
      </w:r>
      <w:r w:rsidR="005C0EF3" w:rsidRPr="00117965">
        <w:rPr>
          <w:i/>
        </w:rPr>
        <w:t>[по данным лотам],</w:t>
      </w:r>
      <w:r w:rsidR="005C0EF3" w:rsidRPr="00117965">
        <w:t xml:space="preserve"> </w:t>
      </w:r>
      <w:r w:rsidR="007A5D9A" w:rsidRPr="00117965">
        <w:t xml:space="preserve">проводится </w:t>
      </w:r>
      <w:r w:rsidR="00B40BCA" w:rsidRPr="00117965">
        <w:t xml:space="preserve">процедура </w:t>
      </w:r>
      <w:r w:rsidR="0074461F" w:rsidRPr="00117965">
        <w:t>вскрыти</w:t>
      </w:r>
      <w:r w:rsidR="00B40BCA" w:rsidRPr="00117965">
        <w:t>я</w:t>
      </w:r>
      <w:r w:rsidR="0074461F" w:rsidRPr="00117965">
        <w:t xml:space="preserve"> конвертов с</w:t>
      </w:r>
      <w:r w:rsidR="007A5D9A" w:rsidRPr="00117965">
        <w:t xml:space="preserve"> поданным</w:t>
      </w:r>
      <w:r w:rsidR="0074461F" w:rsidRPr="00117965">
        <w:t>и</w:t>
      </w:r>
      <w:r w:rsidR="007A5D9A" w:rsidRPr="00117965">
        <w:t xml:space="preserve"> предложениям</w:t>
      </w:r>
      <w:r w:rsidR="0074461F" w:rsidRPr="00117965">
        <w:t>и</w:t>
      </w:r>
      <w:r w:rsidR="007A5D9A" w:rsidRPr="00117965">
        <w:t xml:space="preserve"> </w:t>
      </w:r>
      <w:r w:rsidR="0074461F" w:rsidRPr="00117965">
        <w:t>с </w:t>
      </w:r>
      <w:r w:rsidR="007A5D9A" w:rsidRPr="00117965">
        <w:t xml:space="preserve">новыми условиями </w:t>
      </w:r>
      <w:r w:rsidR="007A5D9A" w:rsidRPr="00117965">
        <w:rPr>
          <w:i/>
        </w:rPr>
        <w:t>[в отношении данного лота]</w:t>
      </w:r>
      <w:r w:rsidR="007A5D9A" w:rsidRPr="00117965">
        <w:t>.</w:t>
      </w:r>
    </w:p>
    <w:p w:rsidR="007A5D9A" w:rsidRPr="00117965" w:rsidRDefault="00AB2697" w:rsidP="0050026E">
      <w:pPr>
        <w:tabs>
          <w:tab w:val="num" w:pos="2357"/>
        </w:tabs>
        <w:autoSpaceDE w:val="0"/>
        <w:autoSpaceDN w:val="0"/>
        <w:adjustRightInd w:val="0"/>
        <w:ind w:firstLine="709"/>
        <w:jc w:val="both"/>
      </w:pPr>
      <w:r w:rsidRPr="00117965">
        <w:t xml:space="preserve">В ходе проведения </w:t>
      </w:r>
      <w:r w:rsidR="0074461F" w:rsidRPr="00117965">
        <w:t>вскрытия конвертов с</w:t>
      </w:r>
      <w:r w:rsidRPr="00117965">
        <w:t xml:space="preserve"> предложениям</w:t>
      </w:r>
      <w:r w:rsidR="0074461F" w:rsidRPr="00117965">
        <w:t>и, поданными</w:t>
      </w:r>
      <w:r w:rsidRPr="00117965">
        <w:t xml:space="preserve"> на процедуру переторжки, оглашаются и заносятся в протокол </w:t>
      </w:r>
      <w:r w:rsidR="009A480B" w:rsidRPr="00117965">
        <w:t xml:space="preserve">как минимум </w:t>
      </w:r>
      <w:r w:rsidRPr="00117965">
        <w:t>следующие сведения:</w:t>
      </w:r>
    </w:p>
    <w:p w:rsidR="00AB2697" w:rsidRPr="00117965" w:rsidRDefault="00AB2697" w:rsidP="00AB2697">
      <w:pPr>
        <w:numPr>
          <w:ilvl w:val="0"/>
          <w:numId w:val="83"/>
        </w:numPr>
        <w:tabs>
          <w:tab w:val="left" w:pos="0"/>
        </w:tabs>
        <w:autoSpaceDE w:val="0"/>
        <w:autoSpaceDN w:val="0"/>
        <w:adjustRightInd w:val="0"/>
        <w:ind w:left="0" w:firstLine="709"/>
        <w:jc w:val="both"/>
      </w:pPr>
      <w:proofErr w:type="gramStart"/>
      <w:r w:rsidRPr="00117965">
        <w:t>адрес</w:t>
      </w:r>
      <w:proofErr w:type="gramEnd"/>
      <w:r w:rsidRPr="00117965">
        <w:t xml:space="preserve"> ЭТП в информационно-телекоммуникационной сети Интернет; </w:t>
      </w:r>
    </w:p>
    <w:p w:rsidR="00AB2697" w:rsidRPr="00117965" w:rsidRDefault="00AB2697" w:rsidP="00AB2697">
      <w:pPr>
        <w:numPr>
          <w:ilvl w:val="0"/>
          <w:numId w:val="83"/>
        </w:numPr>
        <w:tabs>
          <w:tab w:val="left" w:pos="0"/>
        </w:tabs>
        <w:autoSpaceDE w:val="0"/>
        <w:autoSpaceDN w:val="0"/>
        <w:adjustRightInd w:val="0"/>
        <w:ind w:left="0" w:firstLine="709"/>
        <w:jc w:val="both"/>
      </w:pPr>
      <w:proofErr w:type="gramStart"/>
      <w:r w:rsidRPr="00117965">
        <w:t>дата</w:t>
      </w:r>
      <w:proofErr w:type="gramEnd"/>
      <w:r w:rsidRPr="00117965">
        <w:t xml:space="preserve"> и время проведения заседания </w:t>
      </w:r>
      <w:r w:rsidR="002E77A5" w:rsidRPr="00117965">
        <w:t>закупочной комиссии</w:t>
      </w:r>
      <w:r w:rsidRPr="00117965">
        <w:t xml:space="preserve"> </w:t>
      </w:r>
      <w:r w:rsidR="0074461F" w:rsidRPr="00117965">
        <w:t>по вскрытию конвертов с</w:t>
      </w:r>
      <w:r w:rsidRPr="00117965">
        <w:t xml:space="preserve"> предложениям</w:t>
      </w:r>
      <w:r w:rsidR="0074461F" w:rsidRPr="00117965">
        <w:t>и</w:t>
      </w:r>
      <w:r w:rsidRPr="00117965">
        <w:t>, поданным</w:t>
      </w:r>
      <w:r w:rsidR="0074461F" w:rsidRPr="00117965">
        <w:t>и</w:t>
      </w:r>
      <w:r w:rsidRPr="00117965">
        <w:t xml:space="preserve"> на процедуру переторжки;</w:t>
      </w:r>
    </w:p>
    <w:p w:rsidR="001D6570" w:rsidRPr="00117965" w:rsidRDefault="00AB2697" w:rsidP="00AB2697">
      <w:pPr>
        <w:numPr>
          <w:ilvl w:val="0"/>
          <w:numId w:val="83"/>
        </w:numPr>
        <w:tabs>
          <w:tab w:val="left" w:pos="0"/>
        </w:tabs>
        <w:autoSpaceDE w:val="0"/>
        <w:autoSpaceDN w:val="0"/>
        <w:adjustRightInd w:val="0"/>
        <w:ind w:left="0" w:firstLine="709"/>
        <w:jc w:val="both"/>
      </w:pPr>
      <w:proofErr w:type="gramStart"/>
      <w:r w:rsidRPr="00117965">
        <w:t>первоначальные</w:t>
      </w:r>
      <w:proofErr w:type="gramEnd"/>
      <w:r w:rsidRPr="00117965">
        <w:t xml:space="preserve"> и окончательные предложения по условиям договора, сделанные участниками </w:t>
      </w:r>
      <w:r w:rsidR="003E0066" w:rsidRPr="00117965">
        <w:t>запроса предложений</w:t>
      </w:r>
      <w:r w:rsidR="001D6570" w:rsidRPr="00117965">
        <w:t>;</w:t>
      </w:r>
    </w:p>
    <w:p w:rsidR="001D6570" w:rsidRPr="00117965" w:rsidRDefault="001D6570" w:rsidP="001D6570">
      <w:pPr>
        <w:numPr>
          <w:ilvl w:val="0"/>
          <w:numId w:val="83"/>
        </w:numPr>
        <w:tabs>
          <w:tab w:val="left" w:pos="0"/>
        </w:tabs>
        <w:autoSpaceDE w:val="0"/>
        <w:autoSpaceDN w:val="0"/>
        <w:adjustRightInd w:val="0"/>
        <w:ind w:left="0" w:firstLine="709"/>
        <w:jc w:val="both"/>
      </w:pPr>
      <w:proofErr w:type="gramStart"/>
      <w:r w:rsidRPr="00117965">
        <w:t>сведения</w:t>
      </w:r>
      <w:proofErr w:type="gramEnd"/>
      <w:r w:rsidRPr="00117965">
        <w:t xml:space="preserve"> об объеме закупаемых товаров, работ, услуг;</w:t>
      </w:r>
    </w:p>
    <w:p w:rsidR="001D6570" w:rsidRPr="00117965" w:rsidRDefault="001D6570" w:rsidP="001D6570">
      <w:pPr>
        <w:numPr>
          <w:ilvl w:val="0"/>
          <w:numId w:val="83"/>
        </w:numPr>
        <w:tabs>
          <w:tab w:val="left" w:pos="0"/>
        </w:tabs>
        <w:autoSpaceDE w:val="0"/>
        <w:autoSpaceDN w:val="0"/>
        <w:adjustRightInd w:val="0"/>
        <w:ind w:left="0" w:firstLine="709"/>
        <w:jc w:val="both"/>
      </w:pPr>
      <w:proofErr w:type="gramStart"/>
      <w:r w:rsidRPr="00117965">
        <w:t>сведения</w:t>
      </w:r>
      <w:proofErr w:type="gramEnd"/>
      <w:r w:rsidRPr="00117965">
        <w:t xml:space="preserve"> о начальной (максимальной) цене договора;</w:t>
      </w:r>
    </w:p>
    <w:p w:rsidR="00AB2697" w:rsidRPr="00117965" w:rsidRDefault="001D6570" w:rsidP="001D6570">
      <w:pPr>
        <w:numPr>
          <w:ilvl w:val="0"/>
          <w:numId w:val="83"/>
        </w:numPr>
        <w:tabs>
          <w:tab w:val="left" w:pos="0"/>
        </w:tabs>
        <w:autoSpaceDE w:val="0"/>
        <w:autoSpaceDN w:val="0"/>
        <w:adjustRightInd w:val="0"/>
        <w:ind w:left="0" w:firstLine="709"/>
        <w:jc w:val="both"/>
      </w:pPr>
      <w:proofErr w:type="gramStart"/>
      <w:r w:rsidRPr="00117965">
        <w:t>сведения</w:t>
      </w:r>
      <w:proofErr w:type="gramEnd"/>
      <w:r w:rsidRPr="00117965">
        <w:t xml:space="preserve"> о сроке исполнения договора.</w:t>
      </w:r>
    </w:p>
    <w:p w:rsidR="00AB2697" w:rsidRPr="00117965" w:rsidRDefault="00AB2697" w:rsidP="0050026E">
      <w:pPr>
        <w:tabs>
          <w:tab w:val="num" w:pos="2357"/>
        </w:tabs>
        <w:autoSpaceDE w:val="0"/>
        <w:autoSpaceDN w:val="0"/>
        <w:adjustRightInd w:val="0"/>
        <w:ind w:firstLine="709"/>
        <w:jc w:val="both"/>
      </w:pPr>
      <w:r w:rsidRPr="00117965">
        <w:t xml:space="preserve">Протокол </w:t>
      </w:r>
      <w:r w:rsidR="00506E47" w:rsidRPr="00117965">
        <w:t xml:space="preserve">заседания комиссии по </w:t>
      </w:r>
      <w:r w:rsidR="0074461F" w:rsidRPr="00117965">
        <w:t>вскрыти</w:t>
      </w:r>
      <w:r w:rsidR="00506E47" w:rsidRPr="00117965">
        <w:t>ю</w:t>
      </w:r>
      <w:r w:rsidR="0074461F" w:rsidRPr="00117965">
        <w:t xml:space="preserve"> конвертов с</w:t>
      </w:r>
      <w:r w:rsidRPr="00117965">
        <w:t xml:space="preserve"> </w:t>
      </w:r>
      <w:r w:rsidR="007969B5" w:rsidRPr="00117965">
        <w:t>предложениям</w:t>
      </w:r>
      <w:r w:rsidR="0074461F" w:rsidRPr="00117965">
        <w:t>и</w:t>
      </w:r>
      <w:r w:rsidR="007969B5" w:rsidRPr="00117965">
        <w:t>, поданным</w:t>
      </w:r>
      <w:r w:rsidR="0074461F" w:rsidRPr="00117965">
        <w:t>и</w:t>
      </w:r>
      <w:r w:rsidR="007969B5" w:rsidRPr="00117965">
        <w:t xml:space="preserve"> на процедуру переторжки</w:t>
      </w:r>
      <w:r w:rsidRPr="00117965">
        <w:t xml:space="preserve">, оформляется и подписывается не позже следующего рабочего дня после проведения </w:t>
      </w:r>
      <w:r w:rsidR="00631C54" w:rsidRPr="00117965">
        <w:t>процедуры вскрытия конвертов с</w:t>
      </w:r>
      <w:r w:rsidR="007969B5" w:rsidRPr="00117965">
        <w:t xml:space="preserve"> предложениям</w:t>
      </w:r>
      <w:r w:rsidR="00631C54" w:rsidRPr="00117965">
        <w:t>и</w:t>
      </w:r>
      <w:r w:rsidR="007969B5" w:rsidRPr="00117965">
        <w:t>, поданным</w:t>
      </w:r>
      <w:r w:rsidR="00631C54" w:rsidRPr="00117965">
        <w:t>и</w:t>
      </w:r>
      <w:r w:rsidR="007969B5" w:rsidRPr="00117965">
        <w:t xml:space="preserve"> на процедуру переторжки</w:t>
      </w:r>
      <w:r w:rsidRPr="00117965">
        <w:t>. Данный протокол</w:t>
      </w:r>
      <w:r w:rsidR="007969B5" w:rsidRPr="00117965">
        <w:t xml:space="preserve"> </w:t>
      </w:r>
      <w:r w:rsidRPr="00117965">
        <w:t xml:space="preserve">в течение 1 (одного) рабочего дня, следующего после подписания, указанного протокола размещается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594072">
        <w:rPr>
          <w:u w:val="single"/>
        </w:rPr>
        <w:t>2.7.2</w:t>
      </w:r>
      <w:r w:rsidRPr="00117965">
        <w:rPr>
          <w:u w:val="single"/>
        </w:rPr>
        <w:fldChar w:fldCharType="end"/>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После проведения переторжки победитель определяется в</w:t>
      </w:r>
      <w:r w:rsidR="006954A4" w:rsidRPr="00117965">
        <w:rPr>
          <w:lang w:val="en-US"/>
        </w:rPr>
        <w:t> </w:t>
      </w:r>
      <w:r w:rsidRPr="00117965">
        <w:t xml:space="preserve">порядке, установленном для данного </w:t>
      </w:r>
      <w:r w:rsidR="003E0066" w:rsidRPr="00117965">
        <w:t>запроса предложений</w:t>
      </w:r>
      <w:r w:rsidRPr="00117965">
        <w:t xml:space="preserve"> в соответствии с</w:t>
      </w:r>
      <w:r w:rsidR="006954A4" w:rsidRPr="00117965">
        <w:rPr>
          <w:lang w:val="en-US"/>
        </w:rPr>
        <w:t> </w:t>
      </w:r>
      <w:r w:rsidRPr="00117965">
        <w:t xml:space="preserve">критериями оценки, указанными в </w:t>
      </w:r>
      <w:r w:rsidR="003E0066" w:rsidRPr="00117965">
        <w:t>документации по запросу предложений</w:t>
      </w:r>
      <w:bookmarkStart w:id="144" w:name="_Ref308080192"/>
      <w:bookmarkEnd w:id="142"/>
      <w:r w:rsidRPr="00117965">
        <w:t>.</w:t>
      </w:r>
      <w:bookmarkEnd w:id="144"/>
    </w:p>
    <w:p w:rsidR="00C87330" w:rsidRPr="00117965" w:rsidRDefault="00173D87" w:rsidP="00EF264F">
      <w:pPr>
        <w:numPr>
          <w:ilvl w:val="2"/>
          <w:numId w:val="11"/>
        </w:numPr>
        <w:tabs>
          <w:tab w:val="clear" w:pos="1288"/>
          <w:tab w:val="num" w:pos="1701"/>
        </w:tabs>
        <w:spacing w:before="60"/>
        <w:ind w:left="0" w:firstLine="851"/>
        <w:jc w:val="both"/>
      </w:pPr>
      <w:bookmarkStart w:id="145" w:name="_Ref317258175"/>
      <w:r w:rsidRPr="00117965">
        <w:t>Проведение оценочной стадии</w:t>
      </w:r>
      <w:bookmarkEnd w:id="145"/>
    </w:p>
    <w:p w:rsidR="00C87330" w:rsidRPr="00117965" w:rsidRDefault="00EB452A" w:rsidP="00FA1AE0">
      <w:pPr>
        <w:numPr>
          <w:ilvl w:val="3"/>
          <w:numId w:val="11"/>
        </w:numPr>
        <w:tabs>
          <w:tab w:val="clear" w:pos="2357"/>
          <w:tab w:val="num" w:pos="1985"/>
        </w:tabs>
        <w:spacing w:before="30"/>
        <w:ind w:left="0" w:firstLine="993"/>
        <w:jc w:val="both"/>
      </w:pPr>
      <w:r w:rsidRPr="00117965">
        <w:t xml:space="preserve">В рамках оценочной стадии </w:t>
      </w:r>
      <w:r w:rsidR="00C90E0F" w:rsidRPr="00117965">
        <w:rPr>
          <w:i/>
        </w:rPr>
        <w:t>[по каждому лоту отдельно]</w:t>
      </w:r>
      <w:r w:rsidR="001E126B" w:rsidRPr="00117965">
        <w:t>,</w:t>
      </w:r>
      <w:r w:rsidR="00C90E0F" w:rsidRPr="00117965">
        <w:t xml:space="preserve"> </w:t>
      </w:r>
      <w:r w:rsidR="001E126B" w:rsidRPr="00117965">
        <w:t xml:space="preserve">в срок, указанный в извещении о проведении </w:t>
      </w:r>
      <w:r w:rsidR="003E0066" w:rsidRPr="00117965">
        <w:t>запроса предложений</w:t>
      </w:r>
      <w:r w:rsidR="001E126B" w:rsidRPr="00117965">
        <w:t xml:space="preserve"> и в </w:t>
      </w:r>
      <w:r w:rsidR="001E126B"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_Ref317254136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594072">
        <w:rPr>
          <w:u w:val="single"/>
        </w:rPr>
        <w:t>21</w:t>
      </w:r>
      <w:r w:rsidR="00806D8D" w:rsidRPr="00117965">
        <w:rPr>
          <w:u w:val="single"/>
        </w:rPr>
        <w:fldChar w:fldCharType="end"/>
      </w:r>
      <w:r w:rsidR="001E126B"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_Ref317254962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594072">
        <w:rPr>
          <w:u w:val="single"/>
        </w:rPr>
        <w:t>5</w:t>
      </w:r>
      <w:r w:rsidR="00806D8D" w:rsidRPr="00117965">
        <w:rPr>
          <w:u w:val="single"/>
        </w:rPr>
        <w:fldChar w:fldCharType="end"/>
      </w:r>
      <w:r w:rsidR="001E126B" w:rsidRPr="00117965">
        <w:rPr>
          <w:u w:val="single"/>
        </w:rPr>
        <w:t xml:space="preserve"> «Информационная карта </w:t>
      </w:r>
      <w:r w:rsidR="003E0066" w:rsidRPr="00117965">
        <w:rPr>
          <w:u w:val="single"/>
        </w:rPr>
        <w:t>запроса предложений</w:t>
      </w:r>
      <w:r w:rsidR="001E126B" w:rsidRPr="00117965">
        <w:rPr>
          <w:u w:val="single"/>
        </w:rPr>
        <w:t>»</w:t>
      </w:r>
      <w:r w:rsidR="001E126B" w:rsidRPr="00117965">
        <w:t xml:space="preserve">, </w:t>
      </w:r>
      <w:r w:rsidR="002E77A5" w:rsidRPr="00117965">
        <w:t>закупочная комиссия</w:t>
      </w:r>
      <w:r w:rsidRPr="00117965">
        <w:t xml:space="preserve"> оценивает и сопоставляет заявки </w:t>
      </w:r>
      <w:r w:rsidR="0020036E" w:rsidRPr="00117965">
        <w:t xml:space="preserve">участников, </w:t>
      </w:r>
      <w:r w:rsidRPr="00117965">
        <w:t xml:space="preserve">допущенных </w:t>
      </w:r>
      <w:r w:rsidR="001E126B" w:rsidRPr="00117965">
        <w:t xml:space="preserve">до участия в </w:t>
      </w:r>
      <w:r w:rsidR="009D6ADE" w:rsidRPr="00117965">
        <w:t>запросе предложений</w:t>
      </w:r>
      <w:r w:rsidR="0020036E" w:rsidRPr="00117965">
        <w:t>,</w:t>
      </w:r>
      <w:r w:rsidR="001E126B" w:rsidRPr="00117965">
        <w:t xml:space="preserve"> </w:t>
      </w:r>
      <w:r w:rsidR="00C90E0F" w:rsidRPr="00117965">
        <w:t xml:space="preserve">с учетом </w:t>
      </w:r>
      <w:r w:rsidR="00506E47" w:rsidRPr="00117965">
        <w:t xml:space="preserve">проведенных переговоров и </w:t>
      </w:r>
      <w:r w:rsidR="00C90E0F" w:rsidRPr="00117965">
        <w:t>предложений по переторжке</w:t>
      </w:r>
      <w:r w:rsidRPr="00117965">
        <w:t>. Цель оценочной стадии заключается в</w:t>
      </w:r>
      <w:r w:rsidR="006954A4" w:rsidRPr="00117965">
        <w:rPr>
          <w:lang w:val="en-US"/>
        </w:rPr>
        <w:t> </w:t>
      </w:r>
      <w:r w:rsidR="00C90E0F" w:rsidRPr="00117965">
        <w:t>выставлении</w:t>
      </w:r>
      <w:r w:rsidRPr="00117965">
        <w:t xml:space="preserve"> каждой заявке оценки в</w:t>
      </w:r>
      <w:r w:rsidR="00506E47" w:rsidRPr="00117965">
        <w:t> </w:t>
      </w:r>
      <w:r w:rsidRPr="00117965">
        <w:t xml:space="preserve">соответствии с предусмотренными </w:t>
      </w:r>
      <w:r w:rsidR="002E77A5" w:rsidRPr="00117965">
        <w:t>документацией по запросу предложений</w:t>
      </w:r>
      <w:r w:rsidRPr="00117965">
        <w:t xml:space="preserve"> оценочными критериями и утвержденным порядком оценки</w:t>
      </w:r>
      <w:r w:rsidR="00C87330" w:rsidRPr="00117965">
        <w:t>, указанными в</w:t>
      </w:r>
      <w:r w:rsidR="00506E47" w:rsidRPr="00117965">
        <w:t> </w:t>
      </w:r>
      <w:r w:rsidR="00C87330"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594072">
        <w:rPr>
          <w:u w:val="single"/>
        </w:rPr>
        <w:t>22</w:t>
      </w:r>
      <w:r w:rsidR="00806D8D" w:rsidRPr="00117965">
        <w:rPr>
          <w:u w:val="single"/>
        </w:rPr>
        <w:fldChar w:fldCharType="end"/>
      </w:r>
      <w:r w:rsidR="00806D8D" w:rsidRPr="00117965">
        <w:rPr>
          <w:u w:val="single"/>
        </w:rPr>
        <w:t>,</w:t>
      </w:r>
      <w:r w:rsidR="00C87330"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594072">
        <w:rPr>
          <w:u w:val="single"/>
        </w:rPr>
        <w:t>23</w:t>
      </w:r>
      <w:r w:rsidR="00806D8D" w:rsidRPr="00117965">
        <w:rPr>
          <w:u w:val="single"/>
        </w:rPr>
        <w:fldChar w:fldCharType="end"/>
      </w:r>
      <w:r w:rsidR="00806D8D" w:rsidRPr="00117965">
        <w:rPr>
          <w:u w:val="single"/>
        </w:rPr>
        <w:t xml:space="preserve"> </w:t>
      </w:r>
      <w:r w:rsidR="00C87330" w:rsidRPr="00117965">
        <w:rPr>
          <w:u w:val="single"/>
        </w:rPr>
        <w:t>раздела</w:t>
      </w:r>
      <w:r w:rsidR="00806D8D" w:rsidRPr="00117965">
        <w:rPr>
          <w:u w:val="single"/>
        </w:rPr>
        <w:t> </w:t>
      </w:r>
      <w:r w:rsidR="00806D8D" w:rsidRPr="00117965">
        <w:rPr>
          <w:u w:val="single"/>
        </w:rPr>
        <w:fldChar w:fldCharType="begin"/>
      </w:r>
      <w:r w:rsidR="00806D8D" w:rsidRPr="00117965">
        <w:rPr>
          <w:u w:val="single"/>
        </w:rPr>
        <w:instrText xml:space="preserve"> REF _Ref317254984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594072">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2F4DB7" w:rsidRPr="00117965">
        <w:t>Предпочтения заказчиков (критерии оценки заявок на участие в запросе предложений) и их значимость указаны</w:t>
      </w:r>
      <w:r w:rsidR="002F4DB7" w:rsidRPr="00117965" w:rsidDel="002F4DB7">
        <w:t xml:space="preserve"> </w:t>
      </w:r>
      <w:r w:rsidR="00C87330" w:rsidRPr="00117965">
        <w:t>в </w:t>
      </w:r>
      <w:r w:rsidR="00C87330"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594072">
        <w:rPr>
          <w:u w:val="single"/>
        </w:rPr>
        <w:t>22</w:t>
      </w:r>
      <w:r w:rsidR="00806D8D" w:rsidRPr="00117965">
        <w:rPr>
          <w:u w:val="single"/>
        </w:rPr>
        <w:fldChar w:fldCharType="end"/>
      </w:r>
      <w:r w:rsidR="00C87330"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594072">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w:t>
      </w:r>
    </w:p>
    <w:p w:rsidR="00741530" w:rsidRPr="00117965" w:rsidRDefault="00741530" w:rsidP="00FA1AE0">
      <w:pPr>
        <w:numPr>
          <w:ilvl w:val="3"/>
          <w:numId w:val="11"/>
        </w:numPr>
        <w:tabs>
          <w:tab w:val="clear" w:pos="2357"/>
          <w:tab w:val="num" w:pos="1985"/>
        </w:tabs>
        <w:spacing w:before="30"/>
        <w:ind w:left="0" w:firstLine="993"/>
        <w:jc w:val="both"/>
      </w:pPr>
      <w:r w:rsidRPr="00117965">
        <w:t xml:space="preserve">В случае наличия </w:t>
      </w:r>
      <w:proofErr w:type="spellStart"/>
      <w:r w:rsidRPr="00117965">
        <w:t>неотклоненных</w:t>
      </w:r>
      <w:proofErr w:type="spellEnd"/>
      <w:r w:rsidRPr="00117965">
        <w:t xml:space="preserve"> основного и/или альтернативных предложений они оцениваются отдельно в</w:t>
      </w:r>
      <w:r w:rsidR="006954A4" w:rsidRPr="00117965">
        <w:rPr>
          <w:lang w:val="en-US"/>
        </w:rPr>
        <w:t> </w:t>
      </w:r>
      <w:r w:rsidRPr="00117965">
        <w:t xml:space="preserve">соответствии с критериями и методикой оценки, указанными в </w:t>
      </w:r>
      <w:r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594072">
        <w:rPr>
          <w:u w:val="single"/>
        </w:rPr>
        <w:t>22</w:t>
      </w:r>
      <w:r w:rsidR="00806D8D" w:rsidRPr="00117965">
        <w:rPr>
          <w:u w:val="single"/>
        </w:rPr>
        <w:fldChar w:fldCharType="end"/>
      </w:r>
      <w:r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594072">
        <w:rPr>
          <w:u w:val="single"/>
        </w:rPr>
        <w:t>23</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_Ref317255067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594072">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при этом оценки по критериям, не затрагивающим представленную альтернативность, не отличаются. </w:t>
      </w:r>
    </w:p>
    <w:p w:rsidR="00561636" w:rsidRPr="00117965" w:rsidRDefault="00561636" w:rsidP="00FA1AE0">
      <w:pPr>
        <w:numPr>
          <w:ilvl w:val="3"/>
          <w:numId w:val="11"/>
        </w:numPr>
        <w:tabs>
          <w:tab w:val="clear" w:pos="2357"/>
          <w:tab w:val="num" w:pos="1985"/>
        </w:tabs>
        <w:spacing w:before="30"/>
        <w:ind w:left="0" w:firstLine="993"/>
        <w:jc w:val="both"/>
      </w:pPr>
      <w:r w:rsidRPr="00117965">
        <w:t xml:space="preserve">Если участником </w:t>
      </w:r>
      <w:r w:rsidR="003E0066" w:rsidRPr="00117965">
        <w:t>запроса предложений</w:t>
      </w:r>
      <w:r w:rsidRPr="00117965">
        <w:t xml:space="preserve"> не предоставлены документы или сведения, </w:t>
      </w:r>
      <w:r w:rsidR="00EC01D0" w:rsidRPr="00117965">
        <w:t>необходимые исключительно для целей оценки заявок, не являющиеся основанием для отклонения заявки на отборочной стадии</w:t>
      </w:r>
      <w:r w:rsidRPr="00117965">
        <w:t>, участник получает по этим критериям минимально возможную оценку.</w:t>
      </w:r>
    </w:p>
    <w:p w:rsidR="00741530" w:rsidRPr="00117965" w:rsidRDefault="000043D2" w:rsidP="00FA1AE0">
      <w:pPr>
        <w:numPr>
          <w:ilvl w:val="3"/>
          <w:numId w:val="11"/>
        </w:numPr>
        <w:tabs>
          <w:tab w:val="clear" w:pos="2357"/>
          <w:tab w:val="num" w:pos="1985"/>
        </w:tabs>
        <w:spacing w:before="30"/>
        <w:ind w:left="0" w:firstLine="993"/>
        <w:jc w:val="both"/>
      </w:pPr>
      <w:r w:rsidRPr="00117965">
        <w:rPr>
          <w:i/>
        </w:rPr>
        <w:t xml:space="preserve"> [По каждому лоту отдельно]</w:t>
      </w:r>
      <w:r w:rsidRPr="00117965">
        <w:t xml:space="preserve">, </w:t>
      </w:r>
      <w:r w:rsidR="0020036E" w:rsidRPr="00117965">
        <w:t xml:space="preserve">по результатам оценки и сопоставления заявок на участие в </w:t>
      </w:r>
      <w:r w:rsidR="009D6ADE" w:rsidRPr="00117965">
        <w:t>запросе предложений</w:t>
      </w:r>
      <w:r w:rsidR="0020036E" w:rsidRPr="00117965">
        <w:t xml:space="preserve"> оформляется</w:t>
      </w:r>
      <w:r w:rsidRPr="00117965">
        <w:t xml:space="preserve"> протокол заседания </w:t>
      </w:r>
      <w:r w:rsidR="002E77A5" w:rsidRPr="00117965">
        <w:t>закупочной комиссии</w:t>
      </w:r>
      <w:r w:rsidR="0020036E" w:rsidRPr="00117965">
        <w:t xml:space="preserve"> </w:t>
      </w:r>
      <w:r w:rsidRPr="00117965">
        <w:t>по рассмотрению заявок на оценочной стадии, в</w:t>
      </w:r>
      <w:r w:rsidR="006954A4" w:rsidRPr="00117965">
        <w:rPr>
          <w:lang w:val="en-US"/>
        </w:rPr>
        <w:t> </w:t>
      </w:r>
      <w:r w:rsidRPr="00117965">
        <w:t>который</w:t>
      </w:r>
      <w:r w:rsidRPr="00117965">
        <w:rPr>
          <w:i/>
        </w:rPr>
        <w:t>/</w:t>
      </w:r>
      <w:proofErr w:type="spellStart"/>
      <w:r w:rsidRPr="00117965">
        <w:rPr>
          <w:i/>
        </w:rPr>
        <w:t>ые</w:t>
      </w:r>
      <w:proofErr w:type="spellEnd"/>
      <w:r w:rsidRPr="00117965">
        <w:t xml:space="preserve"> вносятся </w:t>
      </w:r>
      <w:r w:rsidR="009A480B" w:rsidRPr="00117965">
        <w:t xml:space="preserve">как минимум </w:t>
      </w:r>
      <w:r w:rsidRPr="00117965">
        <w:t>следующие сведения:</w:t>
      </w:r>
    </w:p>
    <w:p w:rsidR="0054326F" w:rsidRPr="00117965" w:rsidRDefault="0054326F" w:rsidP="00636A33">
      <w:pPr>
        <w:numPr>
          <w:ilvl w:val="0"/>
          <w:numId w:val="65"/>
        </w:numPr>
        <w:tabs>
          <w:tab w:val="left" w:pos="1276"/>
        </w:tabs>
        <w:autoSpaceDE w:val="0"/>
        <w:autoSpaceDN w:val="0"/>
        <w:adjustRightInd w:val="0"/>
        <w:ind w:left="0" w:firstLine="709"/>
        <w:jc w:val="both"/>
      </w:pPr>
      <w:bookmarkStart w:id="146" w:name="_Ref264614940"/>
      <w:proofErr w:type="gramStart"/>
      <w:r w:rsidRPr="00117965">
        <w:t>наименование</w:t>
      </w:r>
      <w:proofErr w:type="gramEnd"/>
      <w:r w:rsidRPr="00117965">
        <w:t xml:space="preserve"> и реквизиты </w:t>
      </w:r>
      <w:r w:rsidR="003E0066" w:rsidRPr="00117965">
        <w:t>запроса предложений</w:t>
      </w:r>
      <w:r w:rsidR="000043D2" w:rsidRPr="00117965">
        <w:t xml:space="preserve"> </w:t>
      </w:r>
      <w:r w:rsidR="000043D2" w:rsidRPr="00117965">
        <w:rPr>
          <w:i/>
        </w:rPr>
        <w:t>[предмета лота]</w:t>
      </w:r>
      <w:r w:rsidRPr="00117965">
        <w:t>;</w:t>
      </w:r>
    </w:p>
    <w:p w:rsidR="00632244" w:rsidRPr="00117965" w:rsidRDefault="00632244" w:rsidP="00632244">
      <w:pPr>
        <w:numPr>
          <w:ilvl w:val="0"/>
          <w:numId w:val="65"/>
        </w:numPr>
        <w:tabs>
          <w:tab w:val="left" w:pos="1276"/>
        </w:tabs>
        <w:autoSpaceDE w:val="0"/>
        <w:autoSpaceDN w:val="0"/>
        <w:adjustRightInd w:val="0"/>
        <w:ind w:left="0" w:firstLine="709"/>
        <w:jc w:val="both"/>
      </w:pPr>
      <w:proofErr w:type="gramStart"/>
      <w:r w:rsidRPr="00117965">
        <w:t>сведения</w:t>
      </w:r>
      <w:proofErr w:type="gramEnd"/>
      <w:r w:rsidRPr="00117965">
        <w:t xml:space="preserve"> об объеме закупаемых товаров, работ, услуг;</w:t>
      </w:r>
    </w:p>
    <w:p w:rsidR="00632244" w:rsidRPr="00117965" w:rsidRDefault="00632244" w:rsidP="00632244">
      <w:pPr>
        <w:numPr>
          <w:ilvl w:val="0"/>
          <w:numId w:val="65"/>
        </w:numPr>
        <w:tabs>
          <w:tab w:val="left" w:pos="1276"/>
        </w:tabs>
        <w:autoSpaceDE w:val="0"/>
        <w:autoSpaceDN w:val="0"/>
        <w:adjustRightInd w:val="0"/>
        <w:ind w:left="0" w:firstLine="709"/>
        <w:jc w:val="both"/>
      </w:pPr>
      <w:proofErr w:type="gramStart"/>
      <w:r w:rsidRPr="00117965">
        <w:t>сведения</w:t>
      </w:r>
      <w:proofErr w:type="gramEnd"/>
      <w:r w:rsidRPr="00117965">
        <w:t xml:space="preserve"> о начальной (максимальной) цене договора;</w:t>
      </w:r>
    </w:p>
    <w:p w:rsidR="00632244" w:rsidRPr="00117965" w:rsidRDefault="00632244" w:rsidP="00632244">
      <w:pPr>
        <w:numPr>
          <w:ilvl w:val="0"/>
          <w:numId w:val="65"/>
        </w:numPr>
        <w:tabs>
          <w:tab w:val="left" w:pos="1276"/>
        </w:tabs>
        <w:autoSpaceDE w:val="0"/>
        <w:autoSpaceDN w:val="0"/>
        <w:adjustRightInd w:val="0"/>
        <w:ind w:left="0" w:firstLine="709"/>
        <w:jc w:val="both"/>
      </w:pPr>
      <w:proofErr w:type="gramStart"/>
      <w:r w:rsidRPr="00117965">
        <w:t>сведения</w:t>
      </w:r>
      <w:proofErr w:type="gramEnd"/>
      <w:r w:rsidRPr="00117965">
        <w:t xml:space="preserve"> о сроке исполнения договора;</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proofErr w:type="gramStart"/>
      <w:r w:rsidRPr="00117965">
        <w:t>из</w:t>
      </w:r>
      <w:proofErr w:type="gramEnd"/>
      <w:r w:rsidRPr="00117965">
        <w:t xml:space="preserve"> протокола </w:t>
      </w:r>
      <w:r w:rsidR="000E3F07" w:rsidRPr="00117965">
        <w:t xml:space="preserve">открытия доступа к заявкам </w:t>
      </w:r>
      <w:r w:rsidR="000043D2" w:rsidRPr="00117965">
        <w:t xml:space="preserve">– </w:t>
      </w:r>
      <w:r w:rsidRPr="00117965">
        <w:t>перечень участников, подавших заявки</w:t>
      </w:r>
      <w:r w:rsidR="000043D2" w:rsidRPr="00117965">
        <w:t xml:space="preserve"> </w:t>
      </w:r>
      <w:r w:rsidR="000043D2" w:rsidRPr="00117965">
        <w:rPr>
          <w:i/>
        </w:rPr>
        <w:t>[в отношении лота]</w:t>
      </w:r>
      <w:r w:rsidRPr="00117965">
        <w:t>, и цены таких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proofErr w:type="gramStart"/>
      <w:r w:rsidRPr="00117965">
        <w:t>из</w:t>
      </w:r>
      <w:proofErr w:type="gramEnd"/>
      <w:r w:rsidRPr="00117965">
        <w:t xml:space="preserve"> протокола рассмотрения заявок на отборочной стадии — перечень допущенных участников и участников, которым отказали в допуске;</w:t>
      </w:r>
    </w:p>
    <w:p w:rsidR="002C4D45" w:rsidRPr="00117965" w:rsidRDefault="00EC2C6D" w:rsidP="00636A33">
      <w:pPr>
        <w:numPr>
          <w:ilvl w:val="0"/>
          <w:numId w:val="65"/>
        </w:numPr>
        <w:tabs>
          <w:tab w:val="left" w:pos="1276"/>
          <w:tab w:val="num" w:pos="1985"/>
        </w:tabs>
        <w:autoSpaceDE w:val="0"/>
        <w:autoSpaceDN w:val="0"/>
        <w:adjustRightInd w:val="0"/>
        <w:ind w:left="0" w:firstLine="709"/>
        <w:jc w:val="both"/>
      </w:pPr>
      <w:proofErr w:type="gramStart"/>
      <w:r w:rsidRPr="00117965">
        <w:t>из</w:t>
      </w:r>
      <w:proofErr w:type="gramEnd"/>
      <w:r w:rsidRPr="00117965">
        <w:t xml:space="preserve"> протокола переторжки (при наличии) – перечень участников, принявших участие в переторжке </w:t>
      </w:r>
      <w:r w:rsidRPr="00117965">
        <w:rPr>
          <w:i/>
        </w:rPr>
        <w:t>[в отношении лота]</w:t>
      </w:r>
      <w:r w:rsidRPr="00117965">
        <w:t>, и измененные условия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bookmarkStart w:id="147" w:name="_Ref264625125"/>
      <w:bookmarkEnd w:id="146"/>
      <w:proofErr w:type="gramStart"/>
      <w:r w:rsidRPr="00117965">
        <w:t>о</w:t>
      </w:r>
      <w:proofErr w:type="gramEnd"/>
      <w:r w:rsidRPr="00117965">
        <w:t xml:space="preserve"> результатах оценки каждой заявки</w:t>
      </w:r>
      <w:bookmarkEnd w:id="147"/>
      <w:r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rPr>
          <w:i/>
        </w:rPr>
        <w:t xml:space="preserve">[По каждому лоту отдельно], </w:t>
      </w:r>
      <w:r w:rsidRPr="00117965">
        <w:t>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оформляется</w:t>
      </w:r>
      <w:r w:rsidRPr="00117965">
        <w:rPr>
          <w:i/>
        </w:rPr>
        <w:t>/</w:t>
      </w:r>
      <w:proofErr w:type="spellStart"/>
      <w:r w:rsidRPr="00117965">
        <w:rPr>
          <w:i/>
        </w:rPr>
        <w:t>ются</w:t>
      </w:r>
      <w:proofErr w:type="spellEnd"/>
      <w:r w:rsidRPr="00117965">
        <w:t xml:space="preserve"> и</w:t>
      </w:r>
      <w:r w:rsidR="006954A4" w:rsidRPr="00117965">
        <w:rPr>
          <w:lang w:val="en-US"/>
        </w:rPr>
        <w:t> </w:t>
      </w:r>
      <w:r w:rsidRPr="00117965">
        <w:t>подписывается</w:t>
      </w:r>
      <w:r w:rsidRPr="00117965">
        <w:rPr>
          <w:i/>
        </w:rPr>
        <w:t>/</w:t>
      </w:r>
      <w:proofErr w:type="spellStart"/>
      <w:r w:rsidRPr="00117965">
        <w:rPr>
          <w:i/>
        </w:rPr>
        <w:t>ются</w:t>
      </w:r>
      <w:proofErr w:type="spellEnd"/>
      <w:r w:rsidRPr="00117965">
        <w:t xml:space="preserve"> в течение 3 (трех) рабочих дней после заседания </w:t>
      </w:r>
      <w:r w:rsidR="002E77A5" w:rsidRPr="00117965">
        <w:t>закупочной комиссии</w:t>
      </w:r>
      <w:r w:rsidRPr="00117965">
        <w:t>. 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размещается</w:t>
      </w:r>
      <w:r w:rsidRPr="00117965">
        <w:rPr>
          <w:i/>
        </w:rPr>
        <w:t>/</w:t>
      </w:r>
      <w:proofErr w:type="spellStart"/>
      <w:r w:rsidRPr="00117965">
        <w:rPr>
          <w:i/>
        </w:rPr>
        <w:t>ются</w:t>
      </w:r>
      <w:proofErr w:type="spellEnd"/>
      <w:r w:rsidRPr="00117965">
        <w:t xml:space="preserve"> на официальном сайте и на ЭТП в течение 1 (одного) рабочего дня, следующего после дня подписания указанного</w:t>
      </w:r>
      <w:r w:rsidRPr="00117965">
        <w:rPr>
          <w:i/>
        </w:rPr>
        <w:t>/</w:t>
      </w:r>
      <w:proofErr w:type="spellStart"/>
      <w:r w:rsidRPr="00117965">
        <w:rPr>
          <w:i/>
        </w:rPr>
        <w:t>ых</w:t>
      </w:r>
      <w:proofErr w:type="spellEnd"/>
      <w:r w:rsidRPr="00117965">
        <w:t xml:space="preserve"> протокола</w:t>
      </w:r>
      <w:r w:rsidRPr="00117965">
        <w:rPr>
          <w:i/>
        </w:rPr>
        <w:t>/</w:t>
      </w:r>
      <w:proofErr w:type="spellStart"/>
      <w:r w:rsidRPr="00117965">
        <w:rPr>
          <w:i/>
        </w:rPr>
        <w:t>ов</w:t>
      </w:r>
      <w:proofErr w:type="spellEnd"/>
      <w:r w:rsidR="00F406C4" w:rsidRPr="00117965">
        <w:t xml:space="preserve">, с учетом положений </w:t>
      </w:r>
      <w:r w:rsidR="00F406C4"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594072">
        <w:rPr>
          <w:u w:val="single"/>
        </w:rPr>
        <w:t>2.7.2</w:t>
      </w:r>
      <w:r w:rsidR="00806D8D" w:rsidRPr="00117965">
        <w:rPr>
          <w:u w:val="single"/>
        </w:rPr>
        <w:fldChar w:fldCharType="end"/>
      </w:r>
      <w:r w:rsidR="00F406C4"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t xml:space="preserve">Любой допущенный до участия в </w:t>
      </w:r>
      <w:r w:rsidR="009D6ADE" w:rsidRPr="00117965">
        <w:t>запросе предложений</w:t>
      </w:r>
      <w:r w:rsidRPr="00117965">
        <w:t xml:space="preserve"> участник после размещения протокола заседания </w:t>
      </w:r>
      <w:r w:rsidR="002E77A5" w:rsidRPr="00117965">
        <w:t>закупочной комиссии</w:t>
      </w:r>
      <w:r w:rsidRPr="00117965">
        <w:t xml:space="preserve"> по рассмотрению заявок на оценочной стадии вправе направить организатору </w:t>
      </w:r>
      <w:r w:rsidR="003E0066" w:rsidRPr="00117965">
        <w:t>запроса предложений</w:t>
      </w:r>
      <w:r w:rsidRPr="00117965">
        <w:t xml:space="preserve"> запрос о разъяснении результатов оценки, но только его заявки. Организатор в</w:t>
      </w:r>
      <w:r w:rsidR="006954A4" w:rsidRPr="00117965">
        <w:rPr>
          <w:lang w:val="en-US"/>
        </w:rPr>
        <w:t> </w:t>
      </w:r>
      <w:r w:rsidRPr="00117965">
        <w:t xml:space="preserve">течение 3 (трех) рабочих дней со дня поступления такого запроса обязан предоставить такому участнику </w:t>
      </w:r>
      <w:r w:rsidR="003E0066" w:rsidRPr="00117965">
        <w:t>запроса предложений</w:t>
      </w:r>
      <w:r w:rsidRPr="00117965">
        <w:t xml:space="preserve"> в письменной форме соответствующие разъяснения.</w:t>
      </w:r>
    </w:p>
    <w:p w:rsidR="00C87330" w:rsidRPr="00117965" w:rsidRDefault="00EC2C6D" w:rsidP="00EF264F">
      <w:pPr>
        <w:numPr>
          <w:ilvl w:val="2"/>
          <w:numId w:val="11"/>
        </w:numPr>
        <w:tabs>
          <w:tab w:val="clear" w:pos="1288"/>
          <w:tab w:val="num" w:pos="1701"/>
        </w:tabs>
        <w:spacing w:before="60"/>
        <w:ind w:left="0" w:firstLine="851"/>
        <w:jc w:val="both"/>
      </w:pPr>
      <w:bookmarkStart w:id="148" w:name="_Toc255985697"/>
      <w:r w:rsidRPr="00117965">
        <w:t xml:space="preserve">Подведение итогов </w:t>
      </w:r>
      <w:r w:rsidR="003E0066" w:rsidRPr="00117965">
        <w:t>запроса предложений</w:t>
      </w:r>
      <w:r w:rsidRPr="00117965">
        <w:t xml:space="preserve">. Выбор победителя </w:t>
      </w:r>
      <w:r w:rsidR="003E0066" w:rsidRPr="00117965">
        <w:t>запроса предложений</w:t>
      </w:r>
      <w:bookmarkEnd w:id="148"/>
    </w:p>
    <w:p w:rsidR="00C87330" w:rsidRPr="00117965" w:rsidRDefault="00EE0862" w:rsidP="00FA1AE0">
      <w:pPr>
        <w:numPr>
          <w:ilvl w:val="3"/>
          <w:numId w:val="11"/>
        </w:numPr>
        <w:tabs>
          <w:tab w:val="clear" w:pos="2357"/>
          <w:tab w:val="num" w:pos="1985"/>
        </w:tabs>
        <w:spacing w:before="30"/>
        <w:ind w:left="0" w:firstLine="993"/>
        <w:jc w:val="both"/>
      </w:pPr>
      <w:r w:rsidRPr="00117965">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117965">
        <w:t xml:space="preserve">, </w:t>
      </w:r>
      <w:r w:rsidR="002E77A5" w:rsidRPr="00117965">
        <w:t>закупочная комиссия</w:t>
      </w:r>
      <w:r w:rsidR="00C87330" w:rsidRPr="00117965">
        <w:t xml:space="preserve"> определяет победителя </w:t>
      </w:r>
      <w:r w:rsidR="003E0066" w:rsidRPr="00117965">
        <w:t>запроса предложений</w:t>
      </w:r>
      <w:r w:rsidR="00C87330" w:rsidRPr="00117965">
        <w:t xml:space="preserve"> </w:t>
      </w:r>
      <w:r w:rsidR="00C87330" w:rsidRPr="00117965">
        <w:rPr>
          <w:i/>
        </w:rPr>
        <w:t>[по каждому лоту отдельно]</w:t>
      </w:r>
      <w:r w:rsidR="00C87330" w:rsidRPr="00117965">
        <w:t>.</w:t>
      </w:r>
      <w:r w:rsidRPr="00117965">
        <w:t xml:space="preserve"> Закупочная комиссия присваивает место каждой заявке на участие в </w:t>
      </w:r>
      <w:r w:rsidR="00840179" w:rsidRPr="00117965">
        <w:t>запросе предложений</w:t>
      </w:r>
      <w:r w:rsidRPr="00117965">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117965" w:rsidRDefault="00EE0862" w:rsidP="00FA1AE0">
      <w:pPr>
        <w:numPr>
          <w:ilvl w:val="3"/>
          <w:numId w:val="11"/>
        </w:numPr>
        <w:tabs>
          <w:tab w:val="clear" w:pos="2357"/>
          <w:tab w:val="num" w:pos="1985"/>
        </w:tabs>
        <w:spacing w:before="30"/>
        <w:ind w:left="0" w:firstLine="993"/>
        <w:jc w:val="both"/>
      </w:pPr>
      <w:r w:rsidRPr="00117965">
        <w:t xml:space="preserve">По решению </w:t>
      </w:r>
      <w:r w:rsidR="00840179" w:rsidRPr="00117965">
        <w:t>закупочной</w:t>
      </w:r>
      <w:r w:rsidRPr="00117965">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Победителем </w:t>
      </w:r>
      <w:r w:rsidR="003E0066" w:rsidRPr="00117965">
        <w:t>запроса предложений</w:t>
      </w:r>
      <w:r w:rsidRPr="00117965">
        <w:t xml:space="preserve"> </w:t>
      </w:r>
      <w:r w:rsidRPr="00117965">
        <w:rPr>
          <w:i/>
        </w:rPr>
        <w:t>[в отношении данного лота]</w:t>
      </w:r>
      <w:r w:rsidRPr="00117965">
        <w:t xml:space="preserve"> признается участник </w:t>
      </w:r>
      <w:r w:rsidR="003E0066" w:rsidRPr="00117965">
        <w:t>запроса предложений</w:t>
      </w:r>
      <w:r w:rsidRPr="00117965">
        <w:t xml:space="preserve"> </w:t>
      </w:r>
      <w:r w:rsidRPr="00117965">
        <w:rPr>
          <w:i/>
        </w:rPr>
        <w:t>[по данному лоту]</w:t>
      </w:r>
      <w:r w:rsidRPr="00117965">
        <w:t xml:space="preserve">, который предложил лучшие условия исполнения договора (т.е. заявка на участие в </w:t>
      </w:r>
      <w:r w:rsidR="009D6ADE" w:rsidRPr="00117965">
        <w:t>запросе предложений</w:t>
      </w:r>
      <w:r w:rsidRPr="00117965">
        <w:t xml:space="preserve"> которого оценена наибольшим количеством баллов) и заявке на</w:t>
      </w:r>
      <w:r w:rsidR="006954A4" w:rsidRPr="00117965">
        <w:rPr>
          <w:lang w:val="en-US"/>
        </w:rPr>
        <w:t> </w:t>
      </w:r>
      <w:r w:rsidRPr="00117965">
        <w:t xml:space="preserve">участие в </w:t>
      </w:r>
      <w:r w:rsidR="009D6ADE" w:rsidRPr="00117965">
        <w:t>запросе предложений</w:t>
      </w:r>
      <w:r w:rsidRPr="00117965">
        <w:t xml:space="preserve"> </w:t>
      </w:r>
      <w:r w:rsidRPr="00117965">
        <w:rPr>
          <w:i/>
        </w:rPr>
        <w:t>[по данному лоту]</w:t>
      </w:r>
      <w:r w:rsidRPr="00117965">
        <w:t xml:space="preserve"> которого присвоен</w:t>
      </w:r>
      <w:r w:rsidR="00CF3DAB" w:rsidRPr="00117965">
        <w:t>о</w:t>
      </w:r>
      <w:r w:rsidRPr="00117965">
        <w:t xml:space="preserve"> перв</w:t>
      </w:r>
      <w:r w:rsidR="00CF3DAB" w:rsidRPr="00117965">
        <w:t>ое место.</w:t>
      </w:r>
    </w:p>
    <w:p w:rsidR="005B53F9" w:rsidRPr="00117965" w:rsidRDefault="002E77A5" w:rsidP="00FA1AE0">
      <w:pPr>
        <w:numPr>
          <w:ilvl w:val="3"/>
          <w:numId w:val="11"/>
        </w:numPr>
        <w:tabs>
          <w:tab w:val="clear" w:pos="2357"/>
          <w:tab w:val="num" w:pos="1985"/>
        </w:tabs>
        <w:spacing w:before="30"/>
        <w:ind w:left="0" w:firstLine="993"/>
        <w:jc w:val="both"/>
      </w:pPr>
      <w:r w:rsidRPr="00117965">
        <w:t>Закупочная комиссия</w:t>
      </w:r>
      <w:r w:rsidR="005B53F9" w:rsidRPr="00117965">
        <w:t xml:space="preserve"> </w:t>
      </w:r>
      <w:r w:rsidR="00A47C3C" w:rsidRPr="00117965">
        <w:rPr>
          <w:i/>
        </w:rPr>
        <w:t>[</w:t>
      </w:r>
      <w:r w:rsidR="00EE7B91" w:rsidRPr="00117965">
        <w:rPr>
          <w:i/>
        </w:rPr>
        <w:t>в отношении любого лота</w:t>
      </w:r>
      <w:r w:rsidR="00A47C3C" w:rsidRPr="00117965">
        <w:rPr>
          <w:i/>
        </w:rPr>
        <w:t>]</w:t>
      </w:r>
      <w:r w:rsidR="00EE7B91" w:rsidRPr="00117965">
        <w:t xml:space="preserve"> </w:t>
      </w:r>
      <w:r w:rsidR="005B53F9" w:rsidRPr="00117965">
        <w:t xml:space="preserve">имеет право принять решение о победителе </w:t>
      </w:r>
      <w:r w:rsidR="003E0066" w:rsidRPr="00117965">
        <w:t>запроса предложений</w:t>
      </w:r>
      <w:r w:rsidR="005B53F9" w:rsidRPr="00117965">
        <w:t xml:space="preserve"> в</w:t>
      </w:r>
      <w:r w:rsidR="006954A4" w:rsidRPr="00117965">
        <w:rPr>
          <w:lang w:val="en-US"/>
        </w:rPr>
        <w:t> </w:t>
      </w:r>
      <w:r w:rsidR="005B53F9" w:rsidRPr="00117965">
        <w:t xml:space="preserve">пользу участника </w:t>
      </w:r>
      <w:r w:rsidR="003E0066" w:rsidRPr="00117965">
        <w:t>запроса предложений</w:t>
      </w:r>
      <w:r w:rsidR="005B53F9" w:rsidRPr="00117965">
        <w:t xml:space="preserve">, предложившего более низкую цену, при условии, что разница между этим участником и участником </w:t>
      </w:r>
      <w:r w:rsidR="003E0066" w:rsidRPr="00117965">
        <w:t>запроса предложений</w:t>
      </w:r>
      <w:r w:rsidR="005B53F9" w:rsidRPr="00117965">
        <w:t>, заявке на</w:t>
      </w:r>
      <w:r w:rsidR="00B649C6" w:rsidRPr="00117965">
        <w:t xml:space="preserve"> </w:t>
      </w:r>
      <w:r w:rsidR="00CF3DAB" w:rsidRPr="00117965">
        <w:t>участие в </w:t>
      </w:r>
      <w:r w:rsidR="009D6ADE" w:rsidRPr="00117965">
        <w:t>запросе предложений</w:t>
      </w:r>
      <w:r w:rsidR="005B53F9" w:rsidRPr="00117965">
        <w:t xml:space="preserve"> которого </w:t>
      </w:r>
      <w:r w:rsidR="00CF3DAB" w:rsidRPr="00117965">
        <w:t>присвоено первое место</w:t>
      </w:r>
      <w:r w:rsidR="005B53F9" w:rsidRPr="00117965">
        <w:t xml:space="preserve">, достигается за счет оценок </w:t>
      </w:r>
      <w:r w:rsidR="00CF3DAB" w:rsidRPr="00117965">
        <w:t>по критерию «квалификация участника»</w:t>
      </w:r>
      <w:r w:rsidR="005B53F9" w:rsidRPr="00117965">
        <w:t>.</w:t>
      </w:r>
    </w:p>
    <w:p w:rsidR="0054326F" w:rsidRPr="00117965" w:rsidRDefault="0054326F" w:rsidP="00FA1AE0">
      <w:pPr>
        <w:numPr>
          <w:ilvl w:val="3"/>
          <w:numId w:val="11"/>
        </w:numPr>
        <w:tabs>
          <w:tab w:val="clear" w:pos="2357"/>
          <w:tab w:val="num" w:pos="1985"/>
        </w:tabs>
        <w:spacing w:before="30"/>
        <w:ind w:left="0" w:firstLine="993"/>
        <w:jc w:val="both"/>
      </w:pPr>
      <w:r w:rsidRPr="00117965">
        <w:t xml:space="preserve">Альтернативные предложения участвуют в ранжировании независимо от основного предложения, при этом участник </w:t>
      </w:r>
      <w:r w:rsidR="003E0066" w:rsidRPr="00117965">
        <w:t>запроса предложений</w:t>
      </w:r>
      <w:r w:rsidRPr="00117965">
        <w:t xml:space="preserve"> получает несколько мест в едином ранжире сообразно количеству </w:t>
      </w:r>
      <w:proofErr w:type="spellStart"/>
      <w:r w:rsidRPr="00117965">
        <w:t>неотклоненных</w:t>
      </w:r>
      <w:proofErr w:type="spellEnd"/>
      <w:r w:rsidRPr="00117965">
        <w:t xml:space="preserve"> предложений.</w:t>
      </w:r>
    </w:p>
    <w:p w:rsidR="00CF3DAB" w:rsidRPr="00117965" w:rsidRDefault="00C87330" w:rsidP="00FA1AE0">
      <w:pPr>
        <w:numPr>
          <w:ilvl w:val="3"/>
          <w:numId w:val="11"/>
        </w:numPr>
        <w:tabs>
          <w:tab w:val="clear" w:pos="2357"/>
          <w:tab w:val="num" w:pos="1985"/>
        </w:tabs>
        <w:spacing w:before="30"/>
        <w:ind w:left="0" w:firstLine="993"/>
        <w:jc w:val="both"/>
      </w:pPr>
      <w:r w:rsidRPr="00117965">
        <w:t xml:space="preserve">По результатам </w:t>
      </w:r>
      <w:r w:rsidR="003E0066" w:rsidRPr="00117965">
        <w:t>запроса предложений</w:t>
      </w:r>
      <w:r w:rsidRPr="00117965">
        <w:t xml:space="preserve"> </w:t>
      </w:r>
      <w:r w:rsidRPr="00117965">
        <w:rPr>
          <w:i/>
        </w:rPr>
        <w:t>[в отношении каждого лота]</w:t>
      </w:r>
      <w:r w:rsidRPr="00117965">
        <w:t xml:space="preserve"> оформляется протокол </w:t>
      </w:r>
      <w:r w:rsidR="00506E47" w:rsidRPr="00117965">
        <w:t xml:space="preserve">заседания закупочной комиссии </w:t>
      </w:r>
      <w:r w:rsidR="00CF3DAB" w:rsidRPr="00117965">
        <w:t xml:space="preserve">по подведению итогов </w:t>
      </w:r>
      <w:r w:rsidR="003E0066" w:rsidRPr="00117965">
        <w:t>запроса предложений</w:t>
      </w:r>
      <w:r w:rsidRPr="00117965">
        <w:t xml:space="preserve">, содержащий </w:t>
      </w:r>
      <w:r w:rsidR="009A480B" w:rsidRPr="00117965">
        <w:t xml:space="preserve">как минимум </w:t>
      </w:r>
      <w:r w:rsidR="00CF3DAB" w:rsidRPr="00117965">
        <w:t xml:space="preserve">следующие </w:t>
      </w:r>
      <w:r w:rsidRPr="00117965">
        <w:t>сведения</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proofErr w:type="gramStart"/>
      <w:r w:rsidRPr="00117965">
        <w:t>о</w:t>
      </w:r>
      <w:proofErr w:type="gramEnd"/>
      <w:r w:rsidRPr="00117965">
        <w:t xml:space="preserve"> месте, дате, времени проведения </w:t>
      </w:r>
      <w:r w:rsidR="00CF3DAB" w:rsidRPr="00117965">
        <w:t xml:space="preserve">данного заседания </w:t>
      </w:r>
      <w:r w:rsidR="002E77A5" w:rsidRPr="00117965">
        <w:t>закупочной комиссии</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proofErr w:type="gramStart"/>
      <w:r w:rsidRPr="00117965">
        <w:t>об</w:t>
      </w:r>
      <w:proofErr w:type="gramEnd"/>
      <w:r w:rsidRPr="00117965">
        <w:t xml:space="preserve"> участниках </w:t>
      </w:r>
      <w:r w:rsidR="003E0066" w:rsidRPr="00117965">
        <w:t>запроса предложений</w:t>
      </w:r>
      <w:r w:rsidRPr="00117965">
        <w:t xml:space="preserve">, заявки на участие в </w:t>
      </w:r>
      <w:r w:rsidRPr="00117965">
        <w:rPr>
          <w:i/>
        </w:rPr>
        <w:t xml:space="preserve">[данном лоте] </w:t>
      </w:r>
      <w:r w:rsidR="003E0066" w:rsidRPr="00117965">
        <w:t>запроса предложений</w:t>
      </w:r>
      <w:r w:rsidR="00CF3DAB" w:rsidRPr="00117965">
        <w:t xml:space="preserve"> которых были рассмотрены;</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49" w:name="_Ref264625414"/>
      <w:proofErr w:type="gramStart"/>
      <w:r w:rsidRPr="00117965">
        <w:t>о</w:t>
      </w:r>
      <w:proofErr w:type="gramEnd"/>
      <w:r w:rsidRPr="00117965">
        <w:t xml:space="preserve"> результатах переторжки (если проводилась);</w:t>
      </w:r>
      <w:bookmarkEnd w:id="149"/>
    </w:p>
    <w:p w:rsidR="00C87330"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0" w:name="_Ref264614947"/>
      <w:proofErr w:type="gramStart"/>
      <w:r w:rsidRPr="00117965">
        <w:t>о</w:t>
      </w:r>
      <w:proofErr w:type="gramEnd"/>
      <w:r w:rsidRPr="00117965">
        <w:t xml:space="preserve"> принятом на основании результатов оценки и сопоставления заявок на участие в </w:t>
      </w:r>
      <w:r w:rsidR="009D6ADE" w:rsidRPr="00117965">
        <w:t>запросе предложений</w:t>
      </w:r>
      <w:r w:rsidRPr="00117965">
        <w:t xml:space="preserve"> решении о присвоении заявкам на участие в</w:t>
      </w:r>
      <w:r w:rsidR="006954A4" w:rsidRPr="00117965">
        <w:rPr>
          <w:lang w:val="en-US"/>
        </w:rPr>
        <w:t> </w:t>
      </w:r>
      <w:r w:rsidR="009D6ADE" w:rsidRPr="00117965">
        <w:t>запросе предложений</w:t>
      </w:r>
      <w:r w:rsidRPr="00117965">
        <w:t xml:space="preserve"> мест;</w:t>
      </w:r>
      <w:bookmarkEnd w:id="150"/>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proofErr w:type="gramStart"/>
      <w:r w:rsidRPr="00117965">
        <w:t>сведения</w:t>
      </w:r>
      <w:proofErr w:type="gramEnd"/>
      <w:r w:rsidRPr="00117965">
        <w:t xml:space="preserve"> об объеме закупаемых товаров, работ, услуг;</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proofErr w:type="gramStart"/>
      <w:r w:rsidRPr="00117965">
        <w:t>сведения</w:t>
      </w:r>
      <w:proofErr w:type="gramEnd"/>
      <w:r w:rsidRPr="00117965">
        <w:t xml:space="preserve"> о начальной (максимальной) цене договора;</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proofErr w:type="gramStart"/>
      <w:r w:rsidRPr="00117965">
        <w:t>сведения</w:t>
      </w:r>
      <w:proofErr w:type="gramEnd"/>
      <w:r w:rsidRPr="00117965">
        <w:t xml:space="preserve"> о сроке исполнения договора;</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1" w:name="_Ref264625420"/>
      <w:proofErr w:type="gramStart"/>
      <w:r w:rsidRPr="00117965">
        <w:t>о</w:t>
      </w:r>
      <w:proofErr w:type="gramEnd"/>
      <w:r w:rsidRPr="00117965">
        <w:t xml:space="preserve"> наименовании и адресе победителя </w:t>
      </w:r>
      <w:r w:rsidR="003E0066" w:rsidRPr="00117965">
        <w:t>запроса предложений</w:t>
      </w:r>
      <w:r w:rsidRPr="00117965">
        <w:t>, цене его</w:t>
      </w:r>
      <w:r w:rsidR="006954A4" w:rsidRPr="00117965">
        <w:rPr>
          <w:lang w:val="en-US"/>
        </w:rPr>
        <w:t> </w:t>
      </w:r>
      <w:r w:rsidRPr="00117965">
        <w:t>заявки.</w:t>
      </w:r>
      <w:bookmarkEnd w:id="151"/>
    </w:p>
    <w:p w:rsidR="00C87330" w:rsidRPr="00117965" w:rsidRDefault="00CF3DAB" w:rsidP="00FA1AE0">
      <w:pPr>
        <w:numPr>
          <w:ilvl w:val="3"/>
          <w:numId w:val="11"/>
        </w:numPr>
        <w:tabs>
          <w:tab w:val="clear" w:pos="2357"/>
          <w:tab w:val="num" w:pos="1985"/>
        </w:tabs>
        <w:spacing w:before="30"/>
        <w:ind w:left="0" w:firstLine="993"/>
        <w:jc w:val="both"/>
      </w:pPr>
      <w:r w:rsidRPr="00117965">
        <w:rPr>
          <w:i/>
        </w:rPr>
        <w:t>[</w:t>
      </w:r>
      <w:proofErr w:type="gramStart"/>
      <w:r w:rsidRPr="00117965">
        <w:rPr>
          <w:i/>
        </w:rPr>
        <w:t>в</w:t>
      </w:r>
      <w:proofErr w:type="gramEnd"/>
      <w:r w:rsidRPr="00117965">
        <w:rPr>
          <w:i/>
        </w:rPr>
        <w:t xml:space="preserve"> отношении каждого лота]</w:t>
      </w:r>
      <w:r w:rsidRPr="00117965">
        <w:t xml:space="preserve"> </w:t>
      </w:r>
      <w:r w:rsidR="00BA3DDA" w:rsidRPr="00117965">
        <w:t>п</w:t>
      </w:r>
      <w:r w:rsidR="00C87330" w:rsidRPr="00117965">
        <w:t>ротокол/</w:t>
      </w:r>
      <w:r w:rsidR="00C87330" w:rsidRPr="00117965">
        <w:rPr>
          <w:i/>
        </w:rPr>
        <w:t>ы</w:t>
      </w:r>
      <w:r w:rsidR="00C87330" w:rsidRPr="00117965">
        <w:t xml:space="preserve"> </w:t>
      </w:r>
      <w:r w:rsidR="00506E47" w:rsidRPr="00117965">
        <w:t xml:space="preserve">заседания закупочной комиссии </w:t>
      </w:r>
      <w:r w:rsidRPr="00117965">
        <w:t>по подведению итогов</w:t>
      </w:r>
      <w:r w:rsidR="00C87330" w:rsidRPr="00117965">
        <w:t xml:space="preserve"> </w:t>
      </w:r>
      <w:r w:rsidR="003E0066" w:rsidRPr="00117965">
        <w:t>запроса предложений</w:t>
      </w:r>
      <w:r w:rsidR="00C87330" w:rsidRPr="00117965">
        <w:t xml:space="preserve"> </w:t>
      </w:r>
      <w:r w:rsidRPr="00117965">
        <w:rPr>
          <w:i/>
        </w:rPr>
        <w:t xml:space="preserve">[по лоту] </w:t>
      </w:r>
      <w:r w:rsidR="002D0BE1" w:rsidRPr="00117965">
        <w:t>оформляется</w:t>
      </w:r>
      <w:r w:rsidR="002D0BE1" w:rsidRPr="00117965">
        <w:rPr>
          <w:i/>
        </w:rPr>
        <w:t>/</w:t>
      </w:r>
      <w:proofErr w:type="spellStart"/>
      <w:r w:rsidR="002D0BE1" w:rsidRPr="00117965">
        <w:rPr>
          <w:i/>
        </w:rPr>
        <w:t>ются</w:t>
      </w:r>
      <w:proofErr w:type="spellEnd"/>
      <w:r w:rsidR="002D0BE1" w:rsidRPr="00117965">
        <w:t xml:space="preserve"> и подписывается</w:t>
      </w:r>
      <w:r w:rsidR="002D0BE1" w:rsidRPr="00117965">
        <w:rPr>
          <w:i/>
        </w:rPr>
        <w:t>/</w:t>
      </w:r>
      <w:proofErr w:type="spellStart"/>
      <w:r w:rsidR="002D0BE1" w:rsidRPr="00117965">
        <w:rPr>
          <w:i/>
        </w:rPr>
        <w:t>ются</w:t>
      </w:r>
      <w:proofErr w:type="spellEnd"/>
      <w:r w:rsidR="002D0BE1" w:rsidRPr="00117965">
        <w:t xml:space="preserve"> в течение 3 (трех) рабочих дней после заседания </w:t>
      </w:r>
      <w:r w:rsidR="002E77A5" w:rsidRPr="00117965">
        <w:t>закупочной комиссии</w:t>
      </w:r>
      <w:r w:rsidR="002D0BE1" w:rsidRPr="00117965">
        <w:t xml:space="preserve">, и </w:t>
      </w:r>
      <w:r w:rsidR="00C87330" w:rsidRPr="00117965">
        <w:t>размещается/</w:t>
      </w:r>
      <w:proofErr w:type="spellStart"/>
      <w:r w:rsidR="00C87330" w:rsidRPr="00117965">
        <w:rPr>
          <w:i/>
        </w:rPr>
        <w:t>ются</w:t>
      </w:r>
      <w:proofErr w:type="spellEnd"/>
      <w:r w:rsidR="00C87330" w:rsidRPr="00117965">
        <w:t xml:space="preserve"> на официальном сайте </w:t>
      </w:r>
      <w:r w:rsidRPr="00117965">
        <w:t>и на ЭТП</w:t>
      </w:r>
      <w:r w:rsidR="00C87330" w:rsidRPr="00117965">
        <w:t xml:space="preserve"> </w:t>
      </w:r>
      <w:r w:rsidR="002D0BE1" w:rsidRPr="00117965">
        <w:t xml:space="preserve">в срок не позднее 1 (одного) рабочего дня, следующего после дня подписания </w:t>
      </w:r>
      <w:r w:rsidR="00C87330" w:rsidRPr="00117965">
        <w:t>указанного/</w:t>
      </w:r>
      <w:proofErr w:type="spellStart"/>
      <w:r w:rsidR="00C87330" w:rsidRPr="00117965">
        <w:rPr>
          <w:i/>
        </w:rPr>
        <w:t>ых</w:t>
      </w:r>
      <w:proofErr w:type="spellEnd"/>
      <w:r w:rsidR="00C87330" w:rsidRPr="00117965">
        <w:t xml:space="preserve"> протокола/</w:t>
      </w:r>
      <w:proofErr w:type="spellStart"/>
      <w:r w:rsidR="00C87330" w:rsidRPr="00117965">
        <w:rPr>
          <w:i/>
        </w:rPr>
        <w:t>ов</w:t>
      </w:r>
      <w:proofErr w:type="spellEnd"/>
      <w:r w:rsidR="002D0BE1" w:rsidRPr="00117965">
        <w:t xml:space="preserve">, с учетом положений </w:t>
      </w:r>
      <w:r w:rsidR="002D0BE1"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594072">
        <w:rPr>
          <w:u w:val="single"/>
        </w:rPr>
        <w:t>2.7.2</w:t>
      </w:r>
      <w:r w:rsidR="00806D8D" w:rsidRPr="00117965">
        <w:rPr>
          <w:u w:val="single"/>
        </w:rPr>
        <w:fldChar w:fldCharType="end"/>
      </w:r>
      <w:r w:rsidR="002D0BE1"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52" w:name="_Ref440090183"/>
      <w:bookmarkStart w:id="153" w:name="_Ref440090175"/>
      <w:bookmarkStart w:id="154" w:name="_Ref469290666"/>
      <w:bookmarkStart w:id="155" w:name="_Ref440090241"/>
      <w:r w:rsidRPr="00117965">
        <w:t xml:space="preserve">Заключение договора </w:t>
      </w:r>
      <w:bookmarkStart w:id="156" w:name="_Toc314731803"/>
      <w:r w:rsidR="00E51ACD" w:rsidRPr="00117965">
        <w:t xml:space="preserve">по результатам </w:t>
      </w:r>
      <w:r w:rsidR="003E0066" w:rsidRPr="00117965">
        <w:t>запроса предложений</w:t>
      </w:r>
      <w:bookmarkEnd w:id="156"/>
    </w:p>
    <w:p w:rsidR="00CD46BE" w:rsidRPr="00117965" w:rsidRDefault="008A644E" w:rsidP="00EF264F">
      <w:pPr>
        <w:numPr>
          <w:ilvl w:val="2"/>
          <w:numId w:val="11"/>
        </w:numPr>
        <w:tabs>
          <w:tab w:val="clear" w:pos="1288"/>
          <w:tab w:val="num" w:pos="1701"/>
        </w:tabs>
        <w:spacing w:before="60"/>
        <w:ind w:left="0" w:firstLine="851"/>
        <w:jc w:val="both"/>
      </w:pPr>
      <w:bookmarkStart w:id="157" w:name="_Ref357679412"/>
      <w:bookmarkStart w:id="158" w:name="_Ref317255645"/>
      <w:bookmarkStart w:id="159" w:name="sub_291"/>
      <w:bookmarkStart w:id="160" w:name="_Toc269835279"/>
      <w:bookmarkStart w:id="161" w:name="_Toc270595288"/>
      <w:bookmarkStart w:id="162" w:name="_Toc271294290"/>
      <w:bookmarkEnd w:id="152"/>
      <w:bookmarkEnd w:id="153"/>
      <w:bookmarkEnd w:id="154"/>
      <w:bookmarkEnd w:id="155"/>
      <w:r w:rsidRPr="00117965">
        <w:t xml:space="preserve">Заказчик </w:t>
      </w:r>
      <w:r w:rsidR="001131EA" w:rsidRPr="00117965">
        <w:t>после размещения на официальном сайте и ЭТП</w:t>
      </w:r>
      <w:r w:rsidRPr="00117965">
        <w:t xml:space="preserve"> протокола </w:t>
      </w:r>
      <w:r w:rsidR="00506E47" w:rsidRPr="00117965">
        <w:t xml:space="preserve">заседания закупочной комиссии </w:t>
      </w:r>
      <w:r w:rsidR="00E51ACD" w:rsidRPr="00117965">
        <w:t xml:space="preserve">по подведению итогов </w:t>
      </w:r>
      <w:r w:rsidR="003E0066" w:rsidRPr="00117965">
        <w:t>запроса предложений</w:t>
      </w:r>
      <w:r w:rsidR="00E51ACD" w:rsidRPr="00117965">
        <w:t xml:space="preserve"> </w:t>
      </w:r>
      <w:r w:rsidR="00E51ACD" w:rsidRPr="00117965">
        <w:rPr>
          <w:i/>
        </w:rPr>
        <w:t>[по данному лоту]</w:t>
      </w:r>
      <w:r w:rsidR="001131EA" w:rsidRPr="00117965">
        <w:t xml:space="preserve">, в срок, </w:t>
      </w:r>
      <w:r w:rsidR="002D78D6" w:rsidRPr="00117965">
        <w:t>указанный в</w:t>
      </w:r>
      <w:r w:rsidR="001131EA" w:rsidRPr="00117965">
        <w:t xml:space="preserve"> </w:t>
      </w:r>
      <w:r w:rsidR="001131EA" w:rsidRPr="00117965">
        <w:rPr>
          <w:u w:val="single"/>
        </w:rPr>
        <w:t>пункт</w:t>
      </w:r>
      <w:r w:rsidR="002D78D6" w:rsidRPr="00117965">
        <w:rPr>
          <w:u w:val="single"/>
        </w:rPr>
        <w:t>е</w:t>
      </w:r>
      <w:r w:rsidR="001131EA" w:rsidRPr="00117965">
        <w:rPr>
          <w:u w:val="single"/>
        </w:rPr>
        <w:t xml:space="preserve"> 24 раздела 5 «Информационная карта запроса предложений»</w:t>
      </w:r>
      <w:r w:rsidR="001131EA" w:rsidRPr="00117965">
        <w:t xml:space="preserve">, </w:t>
      </w:r>
      <w:r w:rsidRPr="00117965">
        <w:t xml:space="preserve">передает победителю </w:t>
      </w:r>
      <w:r w:rsidR="003E0066" w:rsidRPr="00117965">
        <w:t>запроса предложений</w:t>
      </w:r>
      <w:r w:rsidRPr="00117965">
        <w:t xml:space="preserve"> проект договора, который составляется путем включения условий исполнения договора, предложенных победителем </w:t>
      </w:r>
      <w:r w:rsidR="003E0066" w:rsidRPr="00117965">
        <w:t>запроса предложений</w:t>
      </w:r>
      <w:r w:rsidRPr="00117965">
        <w:t xml:space="preserve"> </w:t>
      </w:r>
      <w:r w:rsidRPr="00117965">
        <w:rPr>
          <w:i/>
        </w:rPr>
        <w:t>[по данному лоту]</w:t>
      </w:r>
      <w:r w:rsidRPr="00117965">
        <w:t xml:space="preserve"> в заявке на участие в </w:t>
      </w:r>
      <w:r w:rsidR="009D6ADE" w:rsidRPr="00117965">
        <w:t>запросе предложений</w:t>
      </w:r>
      <w:r w:rsidRPr="00117965">
        <w:t>, в</w:t>
      </w:r>
      <w:r w:rsidR="006954A4" w:rsidRPr="00117965">
        <w:rPr>
          <w:lang w:val="en-US"/>
        </w:rPr>
        <w:t> </w:t>
      </w:r>
      <w:r w:rsidRPr="00117965">
        <w:t>проект договора, прилагаемый к </w:t>
      </w:r>
      <w:r w:rsidR="003E0066" w:rsidRPr="00117965">
        <w:t>документации по запросу предложений</w:t>
      </w:r>
      <w:r w:rsidR="00B35F27" w:rsidRPr="00117965">
        <w:t xml:space="preserve"> с учетом преддоговорных переговоров (</w:t>
      </w:r>
      <w:r w:rsidR="00B35F27" w:rsidRPr="00117965">
        <w:rPr>
          <w:u w:val="single"/>
        </w:rPr>
        <w:t>пункт </w:t>
      </w:r>
      <w:r w:rsidR="00B35F27" w:rsidRPr="00117965">
        <w:rPr>
          <w:u w:val="single"/>
        </w:rPr>
        <w:fldChar w:fldCharType="begin"/>
      </w:r>
      <w:r w:rsidR="00B35F27" w:rsidRPr="00117965">
        <w:rPr>
          <w:u w:val="single"/>
        </w:rPr>
        <w:instrText xml:space="preserve"> REF _Ref355090123 \r \h </w:instrText>
      </w:r>
      <w:r w:rsidR="00DD5EEB" w:rsidRPr="00117965">
        <w:rPr>
          <w:u w:val="single"/>
        </w:rPr>
        <w:instrText xml:space="preserve"> \* MERGEFORMAT </w:instrText>
      </w:r>
      <w:r w:rsidR="00B35F27" w:rsidRPr="00117965">
        <w:rPr>
          <w:u w:val="single"/>
        </w:rPr>
      </w:r>
      <w:r w:rsidR="00B35F27" w:rsidRPr="00117965">
        <w:rPr>
          <w:u w:val="single"/>
        </w:rPr>
        <w:fldChar w:fldCharType="separate"/>
      </w:r>
      <w:r w:rsidR="00594072">
        <w:rPr>
          <w:u w:val="single"/>
        </w:rPr>
        <w:t>4.15.11</w:t>
      </w:r>
      <w:r w:rsidR="00B35F27" w:rsidRPr="00117965">
        <w:rPr>
          <w:u w:val="single"/>
        </w:rPr>
        <w:fldChar w:fldCharType="end"/>
      </w:r>
      <w:r w:rsidR="00B35F27" w:rsidRPr="00117965">
        <w:t>)</w:t>
      </w:r>
      <w:r w:rsidRPr="00117965">
        <w:t>.</w:t>
      </w:r>
      <w:bookmarkEnd w:id="157"/>
      <w:r w:rsidRPr="00117965">
        <w:t xml:space="preserve"> </w:t>
      </w:r>
    </w:p>
    <w:p w:rsidR="00CD46BE" w:rsidRPr="00117965" w:rsidRDefault="00CD46BE" w:rsidP="00CD46BE">
      <w:pPr>
        <w:tabs>
          <w:tab w:val="num" w:pos="709"/>
        </w:tabs>
        <w:jc w:val="both"/>
      </w:pPr>
      <w:r w:rsidRPr="00117965">
        <w:tab/>
      </w:r>
      <w:r w:rsidR="008A644E" w:rsidRPr="00117965">
        <w:t xml:space="preserve">Победитель </w:t>
      </w:r>
      <w:r w:rsidR="003E0066" w:rsidRPr="00117965">
        <w:t>запроса предложений</w:t>
      </w:r>
      <w:r w:rsidR="008A644E" w:rsidRPr="00117965">
        <w:t xml:space="preserve"> </w:t>
      </w:r>
      <w:r w:rsidR="008A644E" w:rsidRPr="00117965">
        <w:rPr>
          <w:i/>
        </w:rPr>
        <w:t>[по данному лоту]</w:t>
      </w:r>
      <w:r w:rsidR="008A644E" w:rsidRPr="00117965">
        <w:t xml:space="preserve"> обязан предоставить заказчику</w:t>
      </w:r>
      <w:r w:rsidRPr="00117965">
        <w:t>:</w:t>
      </w:r>
    </w:p>
    <w:p w:rsidR="00CD46BE" w:rsidRPr="00117965" w:rsidRDefault="008A644E" w:rsidP="00CD46BE">
      <w:pPr>
        <w:numPr>
          <w:ilvl w:val="1"/>
          <w:numId w:val="124"/>
        </w:numPr>
        <w:ind w:left="0" w:firstLine="709"/>
        <w:jc w:val="both"/>
      </w:pPr>
      <w:proofErr w:type="gramStart"/>
      <w:r w:rsidRPr="00117965">
        <w:t>подписанный</w:t>
      </w:r>
      <w:proofErr w:type="gramEnd"/>
      <w:r w:rsidRPr="00117965">
        <w:t xml:space="preserve"> и заверенный печатью со </w:t>
      </w:r>
      <w:r w:rsidR="002D78D6" w:rsidRPr="00117965">
        <w:t xml:space="preserve">своей </w:t>
      </w:r>
      <w:r w:rsidRPr="00117965">
        <w:t xml:space="preserve">стороны договор в </w:t>
      </w:r>
      <w:r w:rsidR="001131EA" w:rsidRPr="00117965">
        <w:t xml:space="preserve">срок, </w:t>
      </w:r>
      <w:r w:rsidR="002D78D6" w:rsidRPr="00117965">
        <w:t xml:space="preserve">указанный в </w:t>
      </w:r>
      <w:r w:rsidR="002D78D6" w:rsidRPr="00117965">
        <w:rPr>
          <w:u w:val="single"/>
        </w:rPr>
        <w:t>пункте</w:t>
      </w:r>
      <w:r w:rsidR="001131EA" w:rsidRPr="00117965">
        <w:rPr>
          <w:u w:val="single"/>
        </w:rPr>
        <w:t xml:space="preserve"> 24 раздела 5 «Информационная карта запроса предложений»</w:t>
      </w:r>
      <w:r w:rsidR="00CD46BE" w:rsidRPr="00117965">
        <w:t>;</w:t>
      </w:r>
    </w:p>
    <w:bookmarkEnd w:id="158"/>
    <w:p w:rsidR="00CD46BE" w:rsidRPr="00117965" w:rsidRDefault="00EF2408" w:rsidP="00CD46BE">
      <w:pPr>
        <w:numPr>
          <w:ilvl w:val="1"/>
          <w:numId w:val="124"/>
        </w:numPr>
        <w:ind w:left="0" w:firstLine="709"/>
        <w:jc w:val="both"/>
      </w:pPr>
      <w:proofErr w:type="gramStart"/>
      <w:r w:rsidRPr="00117965">
        <w:t>обновленные</w:t>
      </w:r>
      <w:proofErr w:type="gramEnd"/>
      <w:r w:rsidRPr="00117965">
        <w:t xml:space="preserve">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117965">
        <w:rPr>
          <w:u w:val="single"/>
        </w:rPr>
        <w:t xml:space="preserve">пункте </w:t>
      </w:r>
      <w:r w:rsidR="00512F03" w:rsidRPr="00117965">
        <w:rPr>
          <w:u w:val="single"/>
        </w:rPr>
        <w:t xml:space="preserve">16 </w:t>
      </w:r>
      <w:r w:rsidRPr="00117965">
        <w:rPr>
          <w:u w:val="single"/>
        </w:rPr>
        <w:t xml:space="preserve">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594072">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117965">
        <w:rPr>
          <w:i/>
        </w:rPr>
        <w:t xml:space="preserve">[по данному лоту] </w:t>
      </w:r>
      <w:r w:rsidRPr="0011796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117965">
        <w:t>.</w:t>
      </w:r>
    </w:p>
    <w:p w:rsidR="008A644E" w:rsidRPr="00117965" w:rsidRDefault="008A644E" w:rsidP="00EF264F">
      <w:pPr>
        <w:numPr>
          <w:ilvl w:val="2"/>
          <w:numId w:val="11"/>
        </w:numPr>
        <w:tabs>
          <w:tab w:val="clear" w:pos="1288"/>
          <w:tab w:val="num" w:pos="1701"/>
        </w:tabs>
        <w:spacing w:before="60"/>
        <w:ind w:left="0" w:firstLine="851"/>
        <w:jc w:val="both"/>
      </w:pPr>
      <w:bookmarkStart w:id="163" w:name="_Ref352058229"/>
      <w:r w:rsidRPr="00117965">
        <w:t xml:space="preserve">Договор </w:t>
      </w:r>
      <w:r w:rsidR="00632244" w:rsidRPr="00117965">
        <w:rPr>
          <w:i/>
        </w:rPr>
        <w:t xml:space="preserve">[в отношении каждого лота] </w:t>
      </w:r>
      <w:r w:rsidRPr="00117965">
        <w:t xml:space="preserve">с победителем </w:t>
      </w:r>
      <w:r w:rsidR="003E0066" w:rsidRPr="00117965">
        <w:t>запроса предложений</w:t>
      </w:r>
      <w:r w:rsidRPr="00117965">
        <w:t xml:space="preserve"> </w:t>
      </w:r>
      <w:r w:rsidR="00632244" w:rsidRPr="00117965">
        <w:t xml:space="preserve">или участником запроса предложений, с которым принято решение заключить договор в соответствии с </w:t>
      </w:r>
      <w:r w:rsidR="00632244"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594072">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594072">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594072">
        <w:rPr>
          <w:u w:val="single"/>
        </w:rPr>
        <w:t>4.15.18</w:t>
      </w:r>
      <w:r w:rsidR="00113C1B" w:rsidRPr="00117965">
        <w:rPr>
          <w:u w:val="single"/>
        </w:rPr>
        <w:fldChar w:fldCharType="end"/>
      </w:r>
      <w:r w:rsidR="00632244" w:rsidRPr="00117965">
        <w:t>,</w:t>
      </w:r>
      <w:r w:rsidR="00632244" w:rsidRPr="00117965" w:rsidDel="00632244">
        <w:rPr>
          <w:i/>
        </w:rPr>
        <w:t xml:space="preserve"> </w:t>
      </w:r>
      <w:r w:rsidRPr="00117965">
        <w:t xml:space="preserve">будет заключен в срок, указанный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594072">
        <w:rPr>
          <w:u w:val="single"/>
        </w:rPr>
        <w:t>24</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_Ref317255152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594072">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163"/>
    </w:p>
    <w:p w:rsidR="00565EF4" w:rsidRPr="00117965" w:rsidRDefault="00565EF4" w:rsidP="00EF264F">
      <w:pPr>
        <w:numPr>
          <w:ilvl w:val="2"/>
          <w:numId w:val="11"/>
        </w:numPr>
        <w:tabs>
          <w:tab w:val="clear" w:pos="1288"/>
          <w:tab w:val="num" w:pos="1713"/>
        </w:tabs>
        <w:spacing w:before="60"/>
        <w:ind w:left="0" w:firstLine="851"/>
        <w:jc w:val="both"/>
      </w:pPr>
      <w:bookmarkStart w:id="164" w:name="_Ref361398143"/>
      <w:bookmarkStart w:id="165" w:name="_Ref362949616"/>
      <w:r w:rsidRPr="00117965">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117965">
        <w:rPr>
          <w:u w:val="single"/>
        </w:rPr>
        <w:t xml:space="preserve">пункта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594072">
        <w:rPr>
          <w:u w:val="single"/>
        </w:rPr>
        <w:t>3.1.7</w:t>
      </w:r>
      <w:r w:rsidRPr="00117965">
        <w:rPr>
          <w:u w:val="single"/>
        </w:rPr>
        <w:fldChar w:fldCharType="end"/>
      </w:r>
      <w:r w:rsidRPr="00117965">
        <w:t xml:space="preserve"> настоящей документации, а именно:</w:t>
      </w:r>
      <w:bookmarkEnd w:id="164"/>
      <w:bookmarkEnd w:id="165"/>
    </w:p>
    <w:p w:rsidR="00565EF4" w:rsidRPr="00117965" w:rsidRDefault="00565EF4" w:rsidP="00565EF4">
      <w:pPr>
        <w:numPr>
          <w:ilvl w:val="0"/>
          <w:numId w:val="126"/>
        </w:numPr>
        <w:tabs>
          <w:tab w:val="left" w:pos="1418"/>
        </w:tabs>
        <w:ind w:left="0" w:firstLine="709"/>
        <w:jc w:val="both"/>
      </w:pPr>
      <w:proofErr w:type="gramStart"/>
      <w:r w:rsidRPr="00117965">
        <w:t>копию</w:t>
      </w:r>
      <w:proofErr w:type="gramEnd"/>
      <w:r w:rsidRPr="00117965">
        <w:t xml:space="preserve">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5EF4" w:rsidRPr="00117965" w:rsidRDefault="00565EF4" w:rsidP="00565EF4">
      <w:pPr>
        <w:tabs>
          <w:tab w:val="left" w:pos="709"/>
        </w:tabs>
        <w:jc w:val="both"/>
      </w:pPr>
      <w:r w:rsidRPr="0011796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5EF4" w:rsidRPr="00117965" w:rsidRDefault="00565EF4" w:rsidP="00565EF4">
      <w:pPr>
        <w:numPr>
          <w:ilvl w:val="0"/>
          <w:numId w:val="126"/>
        </w:numPr>
        <w:tabs>
          <w:tab w:val="left" w:pos="1418"/>
        </w:tabs>
        <w:ind w:left="0" w:firstLine="709"/>
        <w:jc w:val="both"/>
      </w:pPr>
      <w:proofErr w:type="gramStart"/>
      <w:r w:rsidRPr="00117965">
        <w:t>копия</w:t>
      </w:r>
      <w:proofErr w:type="gramEnd"/>
      <w:r w:rsidRPr="00117965">
        <w:t xml:space="preserve">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117965" w:rsidRDefault="00565EF4" w:rsidP="00565EF4">
      <w:pPr>
        <w:numPr>
          <w:ilvl w:val="0"/>
          <w:numId w:val="126"/>
        </w:numPr>
        <w:tabs>
          <w:tab w:val="left" w:pos="1418"/>
        </w:tabs>
        <w:ind w:left="0" w:firstLine="709"/>
        <w:jc w:val="both"/>
      </w:pPr>
      <w:proofErr w:type="gramStart"/>
      <w:r w:rsidRPr="00117965">
        <w:t>копия</w:t>
      </w:r>
      <w:proofErr w:type="gramEnd"/>
      <w:r w:rsidRPr="00117965">
        <w:t xml:space="preserve">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682DA2" w:rsidRPr="00117965" w:rsidRDefault="00682DA2" w:rsidP="00EF264F">
      <w:pPr>
        <w:numPr>
          <w:ilvl w:val="2"/>
          <w:numId w:val="11"/>
        </w:numPr>
        <w:tabs>
          <w:tab w:val="clear" w:pos="1288"/>
          <w:tab w:val="num" w:pos="1701"/>
        </w:tabs>
        <w:spacing w:before="60"/>
        <w:ind w:left="0" w:firstLine="851"/>
        <w:jc w:val="both"/>
      </w:pPr>
      <w:bookmarkStart w:id="166" w:name="_Ref362949641"/>
      <w:r w:rsidRPr="00117965">
        <w:t xml:space="preserve">В случае непредставления победителем запроса предложений документов в соответствие с </w:t>
      </w:r>
      <w:r w:rsidRPr="00117965">
        <w:rPr>
          <w:u w:val="single"/>
        </w:rPr>
        <w:t xml:space="preserve">пунктом </w:t>
      </w:r>
      <w:r w:rsidRPr="00117965">
        <w:rPr>
          <w:u w:val="single"/>
        </w:rPr>
        <w:fldChar w:fldCharType="begin"/>
      </w:r>
      <w:r w:rsidRPr="00117965">
        <w:rPr>
          <w:u w:val="single"/>
        </w:rPr>
        <w:instrText xml:space="preserve"> REF _Ref362949616 \r \h </w:instrText>
      </w:r>
      <w:r w:rsidR="001718DC" w:rsidRPr="00117965">
        <w:rPr>
          <w:u w:val="single"/>
        </w:rPr>
        <w:instrText xml:space="preserve"> \* MERGEFORMAT </w:instrText>
      </w:r>
      <w:r w:rsidRPr="00117965">
        <w:rPr>
          <w:u w:val="single"/>
        </w:rPr>
      </w:r>
      <w:r w:rsidRPr="00117965">
        <w:rPr>
          <w:u w:val="single"/>
        </w:rPr>
        <w:fldChar w:fldCharType="separate"/>
      </w:r>
      <w:r w:rsidR="00594072">
        <w:rPr>
          <w:u w:val="single"/>
        </w:rPr>
        <w:t>4.15.3</w:t>
      </w:r>
      <w:r w:rsidRPr="00117965">
        <w:rPr>
          <w:u w:val="single"/>
        </w:rPr>
        <w:fldChar w:fldCharType="end"/>
      </w:r>
      <w:r w:rsidRPr="0011796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117965">
        <w:rPr>
          <w:u w:val="single"/>
        </w:rPr>
        <w:t xml:space="preserve">пункте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594072">
        <w:rPr>
          <w:u w:val="single"/>
        </w:rPr>
        <w:t>3.1.7</w:t>
      </w:r>
      <w:r w:rsidRPr="00117965">
        <w:rPr>
          <w:u w:val="single"/>
        </w:rPr>
        <w:fldChar w:fldCharType="end"/>
      </w:r>
      <w:r w:rsidRPr="00117965">
        <w:t xml:space="preserve"> настоящей документации, заказчик вправе расторгнуть заключенный договор.</w:t>
      </w:r>
      <w:bookmarkEnd w:id="166"/>
    </w:p>
    <w:p w:rsidR="00682DA2" w:rsidRPr="00117965" w:rsidRDefault="00682DA2" w:rsidP="00EF264F">
      <w:pPr>
        <w:numPr>
          <w:ilvl w:val="2"/>
          <w:numId w:val="11"/>
        </w:numPr>
        <w:tabs>
          <w:tab w:val="clear" w:pos="1288"/>
          <w:tab w:val="num" w:pos="1701"/>
        </w:tabs>
        <w:spacing w:before="60"/>
        <w:ind w:left="0" w:firstLine="851"/>
        <w:jc w:val="both"/>
      </w:pPr>
      <w:r w:rsidRPr="00117965">
        <w:t xml:space="preserve">После расторжения договора по основаниям, указанным в </w:t>
      </w:r>
      <w:r w:rsidRPr="00117965">
        <w:rPr>
          <w:u w:val="single"/>
        </w:rPr>
        <w:t xml:space="preserve">пункте </w:t>
      </w:r>
      <w:r w:rsidRPr="00117965">
        <w:rPr>
          <w:u w:val="single"/>
        </w:rPr>
        <w:fldChar w:fldCharType="begin"/>
      </w:r>
      <w:r w:rsidRPr="00117965">
        <w:rPr>
          <w:u w:val="single"/>
        </w:rPr>
        <w:instrText xml:space="preserve"> REF _Ref362949641 \r \h </w:instrText>
      </w:r>
      <w:r w:rsidR="001718DC" w:rsidRPr="00117965">
        <w:rPr>
          <w:u w:val="single"/>
        </w:rPr>
        <w:instrText xml:space="preserve"> \* MERGEFORMAT </w:instrText>
      </w:r>
      <w:r w:rsidRPr="00117965">
        <w:rPr>
          <w:u w:val="single"/>
        </w:rPr>
      </w:r>
      <w:r w:rsidRPr="00117965">
        <w:rPr>
          <w:u w:val="single"/>
        </w:rPr>
        <w:fldChar w:fldCharType="separate"/>
      </w:r>
      <w:r w:rsidR="00594072">
        <w:rPr>
          <w:u w:val="single"/>
        </w:rPr>
        <w:t>4.15.4</w:t>
      </w:r>
      <w:r w:rsidRPr="00117965">
        <w:rPr>
          <w:u w:val="single"/>
        </w:rPr>
        <w:fldChar w:fldCharType="end"/>
      </w:r>
      <w:r w:rsidRPr="00117965">
        <w:t xml:space="preserve"> заказчик вправе заключить договор с другим участником запроса предложений, занявшим следующее место </w:t>
      </w:r>
      <w:r w:rsidRPr="00117965">
        <w:rPr>
          <w:bCs/>
          <w:i/>
        </w:rPr>
        <w:t>[в отношении данного лота]</w:t>
      </w:r>
      <w:r w:rsidRPr="00117965">
        <w:t>, а также провести с ним переговоры по уменьшению цены его заявки.</w:t>
      </w:r>
    </w:p>
    <w:p w:rsidR="008A644E" w:rsidRPr="00117965" w:rsidRDefault="008A644E" w:rsidP="00EF264F">
      <w:pPr>
        <w:numPr>
          <w:ilvl w:val="2"/>
          <w:numId w:val="11"/>
        </w:numPr>
        <w:tabs>
          <w:tab w:val="clear" w:pos="1288"/>
          <w:tab w:val="num" w:pos="1701"/>
        </w:tabs>
        <w:spacing w:before="60"/>
        <w:ind w:left="0" w:firstLine="851"/>
        <w:jc w:val="both"/>
      </w:pPr>
      <w:r w:rsidRPr="00117965">
        <w:t xml:space="preserve">В случае, если </w:t>
      </w:r>
      <w:r w:rsidR="00E51ACD" w:rsidRPr="00117965">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117965" w:rsidRDefault="00E51ACD" w:rsidP="00EF264F">
      <w:pPr>
        <w:numPr>
          <w:ilvl w:val="2"/>
          <w:numId w:val="11"/>
        </w:numPr>
        <w:tabs>
          <w:tab w:val="clear" w:pos="1288"/>
          <w:tab w:val="num" w:pos="1701"/>
        </w:tabs>
        <w:spacing w:before="60"/>
        <w:ind w:left="0" w:firstLine="851"/>
        <w:jc w:val="both"/>
      </w:pPr>
      <w:r w:rsidRPr="0011796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117965" w:rsidRDefault="00B969E5" w:rsidP="00EF264F">
      <w:pPr>
        <w:numPr>
          <w:ilvl w:val="2"/>
          <w:numId w:val="11"/>
        </w:numPr>
        <w:tabs>
          <w:tab w:val="clear" w:pos="1288"/>
          <w:tab w:val="num" w:pos="1701"/>
        </w:tabs>
        <w:spacing w:before="60"/>
        <w:ind w:left="0" w:firstLine="851"/>
        <w:jc w:val="both"/>
        <w:rPr>
          <w:i/>
        </w:rPr>
      </w:pPr>
      <w:bookmarkStart w:id="167" w:name="_Ref317178853"/>
      <w:r w:rsidRPr="00117965">
        <w:rPr>
          <w:i/>
        </w:rPr>
        <w:t xml:space="preserve">[Если по результатам проведенного </w:t>
      </w:r>
      <w:r w:rsidR="003E0066" w:rsidRPr="00117965">
        <w:rPr>
          <w:i/>
        </w:rPr>
        <w:t>запроса предложений</w:t>
      </w:r>
      <w:r w:rsidRPr="00117965">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117965">
        <w:rPr>
          <w:i/>
        </w:rPr>
        <w:t>запроса предложений</w:t>
      </w:r>
      <w:r w:rsidRPr="00117965">
        <w:rPr>
          <w:i/>
        </w:rPr>
        <w:t xml:space="preserve"> в рамках каждого лота, должны остаться неизменными.]</w:t>
      </w:r>
    </w:p>
    <w:p w:rsidR="008A644E" w:rsidRPr="00117965" w:rsidRDefault="008A644E" w:rsidP="00EF264F">
      <w:pPr>
        <w:numPr>
          <w:ilvl w:val="2"/>
          <w:numId w:val="11"/>
        </w:numPr>
        <w:tabs>
          <w:tab w:val="clear" w:pos="1288"/>
          <w:tab w:val="num" w:pos="1701"/>
        </w:tabs>
        <w:spacing w:before="60"/>
        <w:ind w:left="0" w:firstLine="851"/>
        <w:jc w:val="both"/>
      </w:pPr>
      <w:bookmarkStart w:id="168" w:name="_Ref318475514"/>
      <w:r w:rsidRPr="00117965">
        <w:t xml:space="preserve">В случае, если </w:t>
      </w:r>
      <w:r w:rsidR="002E77A5" w:rsidRPr="00117965">
        <w:t>запрос предложений</w:t>
      </w:r>
      <w:r w:rsidRPr="00117965">
        <w:t xml:space="preserve"> признан несостоявшимся </w:t>
      </w:r>
      <w:r w:rsidRPr="00117965">
        <w:rPr>
          <w:i/>
        </w:rPr>
        <w:t>[в</w:t>
      </w:r>
      <w:r w:rsidR="006954A4" w:rsidRPr="00117965">
        <w:rPr>
          <w:i/>
          <w:lang w:val="en-US"/>
        </w:rPr>
        <w:t> </w:t>
      </w:r>
      <w:r w:rsidRPr="00117965">
        <w:rPr>
          <w:i/>
        </w:rPr>
        <w:t>отношении отдельного лота]</w:t>
      </w:r>
      <w:r w:rsidRPr="00117965">
        <w:t xml:space="preserve"> в связи с тем, что по окончании срока подачи заявок на участие в </w:t>
      </w:r>
      <w:r w:rsidR="009D6ADE" w:rsidRPr="00117965">
        <w:t>запросе предложений</w:t>
      </w:r>
      <w:r w:rsidRPr="00117965">
        <w:t xml:space="preserve"> была подана только одна заявка на участие в</w:t>
      </w:r>
      <w:r w:rsidR="006954A4" w:rsidRPr="00117965">
        <w:rPr>
          <w:lang w:val="en-US"/>
        </w:rPr>
        <w:t> </w:t>
      </w:r>
      <w:r w:rsidR="009D6ADE" w:rsidRPr="00117965">
        <w:t>запросе предложений</w:t>
      </w:r>
      <w:r w:rsidRPr="00117965">
        <w:t xml:space="preserve"> </w:t>
      </w:r>
      <w:r w:rsidRPr="00117965">
        <w:rPr>
          <w:i/>
        </w:rPr>
        <w:t>[в отношении данного лота]</w:t>
      </w:r>
      <w:r w:rsidRPr="00117965">
        <w:t xml:space="preserve"> </w:t>
      </w:r>
      <w:r w:rsidR="00B86787" w:rsidRPr="00117965">
        <w:t xml:space="preserve">и данная заявка и подавший ее участник </w:t>
      </w:r>
      <w:r w:rsidR="003E0066" w:rsidRPr="00117965">
        <w:t>запроса предложений</w:t>
      </w:r>
      <w:r w:rsidR="00B86787" w:rsidRPr="00117965">
        <w:t xml:space="preserve"> отвечают всем </w:t>
      </w:r>
      <w:r w:rsidRPr="00117965">
        <w:t xml:space="preserve">требованиям и условиям, предусмотренным </w:t>
      </w:r>
      <w:r w:rsidR="002E77A5" w:rsidRPr="00117965">
        <w:t>документацией по запросу предложений</w:t>
      </w:r>
      <w:r w:rsidRPr="00117965">
        <w:t xml:space="preserve">, либо </w:t>
      </w:r>
      <w:r w:rsidR="00B86787" w:rsidRPr="00117965">
        <w:t xml:space="preserve">принято решение о допуске только одного участника </w:t>
      </w:r>
      <w:r w:rsidR="003E0066" w:rsidRPr="00117965">
        <w:t>запроса предложений</w:t>
      </w:r>
      <w:r w:rsidRPr="00117965">
        <w:t xml:space="preserve"> </w:t>
      </w:r>
      <w:r w:rsidRPr="00117965">
        <w:rPr>
          <w:i/>
        </w:rPr>
        <w:t>[по данному лоту]</w:t>
      </w:r>
      <w:r w:rsidRPr="00117965">
        <w:t xml:space="preserve">, заказчик вправе </w:t>
      </w:r>
      <w:r w:rsidR="00B86787" w:rsidRPr="00117965">
        <w:t xml:space="preserve">при наличии рекомендации </w:t>
      </w:r>
      <w:r w:rsidR="002E77A5" w:rsidRPr="00117965">
        <w:t>закупочной комиссии</w:t>
      </w:r>
      <w:r w:rsidR="00B86787" w:rsidRPr="00117965">
        <w:t xml:space="preserve"> о</w:t>
      </w:r>
      <w:r w:rsidR="006954A4" w:rsidRPr="00117965">
        <w:t> </w:t>
      </w:r>
      <w:r w:rsidR="00B86787" w:rsidRPr="00117965">
        <w:t xml:space="preserve">заключении договора с </w:t>
      </w:r>
      <w:r w:rsidR="0004572E" w:rsidRPr="00117965">
        <w:t xml:space="preserve">таким единственным </w:t>
      </w:r>
      <w:r w:rsidR="00B86787" w:rsidRPr="00117965">
        <w:t xml:space="preserve">участником </w:t>
      </w:r>
      <w:r w:rsidR="003E0066" w:rsidRPr="00117965">
        <w:t>запроса предложений</w:t>
      </w:r>
      <w:r w:rsidR="00B86787" w:rsidRPr="00117965">
        <w:t xml:space="preserve"> </w:t>
      </w:r>
      <w:r w:rsidR="008815B2" w:rsidRPr="00117965">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117965">
        <w:t xml:space="preserve">принять решение о заключении </w:t>
      </w:r>
      <w:r w:rsidR="008815B2" w:rsidRPr="00117965">
        <w:t xml:space="preserve">или об отказе от заключения </w:t>
      </w:r>
      <w:r w:rsidR="00B86787" w:rsidRPr="00117965">
        <w:t xml:space="preserve">договора с </w:t>
      </w:r>
      <w:r w:rsidR="0004572E" w:rsidRPr="00117965">
        <w:t xml:space="preserve">данным </w:t>
      </w:r>
      <w:r w:rsidR="00B86787" w:rsidRPr="00117965">
        <w:t>участником</w:t>
      </w:r>
      <w:r w:rsidR="00042DAB" w:rsidRPr="00117965">
        <w:t>.</w:t>
      </w:r>
      <w:bookmarkEnd w:id="167"/>
      <w:bookmarkEnd w:id="168"/>
    </w:p>
    <w:p w:rsidR="008A644E" w:rsidRPr="00117965" w:rsidRDefault="00EC02F0" w:rsidP="008A644E">
      <w:pPr>
        <w:ind w:firstLine="709"/>
        <w:jc w:val="both"/>
      </w:pPr>
      <w:r w:rsidRPr="00117965">
        <w:t>В случае принятия з</w:t>
      </w:r>
      <w:r w:rsidR="008A644E" w:rsidRPr="00117965">
        <w:t>аказчик</w:t>
      </w:r>
      <w:r w:rsidRPr="00117965">
        <w:t>ом решения</w:t>
      </w:r>
      <w:r w:rsidR="008A644E" w:rsidRPr="00117965">
        <w:t xml:space="preserve"> </w:t>
      </w:r>
      <w:r w:rsidRPr="00117965">
        <w:t xml:space="preserve">о заключении договора с таким единственным участником </w:t>
      </w:r>
      <w:r w:rsidR="003E0066" w:rsidRPr="00117965">
        <w:t>запроса предложений</w:t>
      </w:r>
      <w:r w:rsidRPr="00117965">
        <w:t xml:space="preserve"> порядок и сроки заключения договора с таким участником </w:t>
      </w:r>
      <w:r w:rsidR="003E0066" w:rsidRPr="00117965">
        <w:t>запроса предложений</w:t>
      </w:r>
      <w:r w:rsidRPr="00117965">
        <w:t xml:space="preserve"> производится в соответствии с положениями настоящего подраздела.</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Перед подписанием договора между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6F261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594072">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594072">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594072">
        <w:rPr>
          <w:u w:val="single"/>
        </w:rPr>
        <w:t>4.15.18</w:t>
      </w:r>
      <w:r w:rsidR="00113C1B" w:rsidRPr="00117965">
        <w:rPr>
          <w:u w:val="single"/>
        </w:rPr>
        <w:fldChar w:fldCharType="end"/>
      </w:r>
      <w:r w:rsidR="006B7480" w:rsidRPr="00117965">
        <w:t xml:space="preserve"> </w:t>
      </w:r>
      <w:r w:rsidRPr="00117965">
        <w:t xml:space="preserve">могут проводиться преддоговорные переговоры, направленные на уточнение условий договора, которые не были зафиксированы в </w:t>
      </w:r>
      <w:r w:rsidR="003E0066" w:rsidRPr="00117965">
        <w:t>документации по запросу предложений</w:t>
      </w:r>
      <w:r w:rsidRPr="00117965">
        <w:t xml:space="preserve"> или заявке победителя </w:t>
      </w:r>
      <w:r w:rsidR="003E0066" w:rsidRPr="00117965">
        <w:t>запроса предложений</w:t>
      </w:r>
      <w:r w:rsidRPr="00117965">
        <w:t xml:space="preserve"> или участника, с</w:t>
      </w:r>
      <w:r w:rsidR="006954A4" w:rsidRPr="00117965">
        <w:t> </w:t>
      </w:r>
      <w:r w:rsidRPr="00117965">
        <w:t>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bookmarkStart w:id="169" w:name="_Ref355090123"/>
      <w:r w:rsidRPr="00117965">
        <w:t>Преддоговорные переговоры допускаются:</w:t>
      </w:r>
      <w:bookmarkEnd w:id="169"/>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изменению объемов продукции не более чем на 30% и без увеличения цен (расценок);</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сокращению сроков выполнения договора (его отдельных этапов) и</w:t>
      </w:r>
      <w:r w:rsidR="006954A4" w:rsidRPr="00117965">
        <w:rPr>
          <w:i/>
          <w:lang w:val="ru-RU"/>
        </w:rPr>
        <w:t> </w:t>
      </w:r>
      <w:r w:rsidRPr="00117965">
        <w:rPr>
          <w:i/>
        </w:rPr>
        <w:t>(или) улучшению условий для заказчика: отмена аванса, улучшение технических характеристик продукции и т.д.</w:t>
      </w:r>
      <w:r w:rsidR="00632244" w:rsidRPr="00117965">
        <w:rPr>
          <w:i/>
          <w:lang w:val="ru-RU"/>
        </w:rPr>
        <w:t>;</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 xml:space="preserve">направленные на уточнение условий договора, которые не были зафиксированы в проекте договора, </w:t>
      </w:r>
      <w:r w:rsidR="003E0066" w:rsidRPr="00117965">
        <w:rPr>
          <w:i/>
          <w:lang w:val="ru-RU"/>
        </w:rPr>
        <w:t>документации по запросу предложений</w:t>
      </w:r>
      <w:r w:rsidRPr="00117965">
        <w:rPr>
          <w:i/>
        </w:rPr>
        <w:t xml:space="preserve"> и </w:t>
      </w:r>
      <w:r w:rsidRPr="00117965">
        <w:rPr>
          <w:i/>
          <w:lang w:val="ru-RU"/>
        </w:rPr>
        <w:t>заявке</w:t>
      </w:r>
      <w:r w:rsidRPr="00117965">
        <w:rPr>
          <w:i/>
        </w:rPr>
        <w:t xml:space="preserve"> победителя </w:t>
      </w:r>
      <w:r w:rsidR="003E0066" w:rsidRPr="00117965">
        <w:rPr>
          <w:i/>
          <w:lang w:val="ru-RU"/>
        </w:rPr>
        <w:t>запроса предложений</w:t>
      </w:r>
      <w:r w:rsidRPr="00117965">
        <w:rPr>
          <w:i/>
          <w:lang w:val="ru-RU"/>
        </w:rPr>
        <w:t xml:space="preserve"> или участника, с которым принято решение заключить договор</w:t>
      </w:r>
      <w:r w:rsidR="00632244" w:rsidRPr="00117965">
        <w:rPr>
          <w:i/>
          <w:lang w:val="ru-RU"/>
        </w:rPr>
        <w:t>;</w:t>
      </w:r>
    </w:p>
    <w:p w:rsidR="00632244" w:rsidRPr="00117965" w:rsidRDefault="00632244" w:rsidP="00632244">
      <w:pPr>
        <w:pStyle w:val="af3"/>
        <w:numPr>
          <w:ilvl w:val="0"/>
          <w:numId w:val="74"/>
        </w:numPr>
        <w:tabs>
          <w:tab w:val="num" w:pos="1134"/>
        </w:tabs>
        <w:spacing w:before="0" w:beforeAutospacing="0" w:after="0" w:afterAutospacing="0"/>
        <w:ind w:left="0" w:firstLine="709"/>
        <w:jc w:val="both"/>
        <w:rPr>
          <w:i/>
          <w:lang w:val="ru-RU"/>
        </w:rPr>
      </w:pPr>
      <w:proofErr w:type="gramStart"/>
      <w:r w:rsidRPr="00117965">
        <w:rPr>
          <w:i/>
          <w:lang w:val="ru-RU"/>
        </w:rPr>
        <w:t>направленные</w:t>
      </w:r>
      <w:proofErr w:type="gramEnd"/>
      <w:r w:rsidRPr="00117965">
        <w:rPr>
          <w:i/>
          <w:lang w:val="ru-RU"/>
        </w:rPr>
        <w:t xml:space="preserve">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Иные преддоговорные переговоры, направленные на изменение условий заключаемого договора в пользу победителя </w:t>
      </w:r>
      <w:r w:rsidR="003E0066" w:rsidRPr="00117965">
        <w:t>запроса предложений</w:t>
      </w:r>
      <w:r w:rsidRPr="00117965">
        <w:t xml:space="preserve"> или участника, с которым принято решение заключить договор, запрещаются.</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Все результаты переговоров фиксируются протоколом преддоговорных переговоров, подписываемым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с 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r w:rsidRPr="00117965">
        <w:rPr>
          <w:i/>
        </w:rPr>
        <w:t xml:space="preserve">[В случае проведения </w:t>
      </w:r>
      <w:r w:rsidR="003E0066" w:rsidRPr="00117965">
        <w:rPr>
          <w:i/>
        </w:rPr>
        <w:t>запроса предложений</w:t>
      </w:r>
      <w:r w:rsidRPr="00117965">
        <w:rPr>
          <w:i/>
        </w:rPr>
        <w:t xml:space="preserve"> на право заключения договора на выполнение строительно-монтажных работ]</w:t>
      </w:r>
      <w:r w:rsidRPr="0011796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117965" w:rsidRDefault="00C10F7C" w:rsidP="00EF264F">
      <w:pPr>
        <w:numPr>
          <w:ilvl w:val="2"/>
          <w:numId w:val="11"/>
        </w:numPr>
        <w:tabs>
          <w:tab w:val="clear" w:pos="1288"/>
          <w:tab w:val="num" w:pos="1713"/>
        </w:tabs>
        <w:spacing w:before="60"/>
        <w:ind w:left="0" w:firstLine="851"/>
        <w:jc w:val="both"/>
      </w:pPr>
      <w:r w:rsidRPr="00117965">
        <w:t xml:space="preserve">Если </w:t>
      </w:r>
      <w:r w:rsidRPr="00117965">
        <w:rPr>
          <w:i/>
        </w:rPr>
        <w:t xml:space="preserve">[в отношении лота] </w:t>
      </w:r>
      <w:r w:rsidRPr="00117965">
        <w:t xml:space="preserve">подписание договора затягивается (по сравнению с плановой датой заключения договора согласно </w:t>
      </w:r>
      <w:r w:rsidRPr="00117965">
        <w:rPr>
          <w:u w:val="single"/>
        </w:rPr>
        <w:t>пункту </w:t>
      </w:r>
      <w:r w:rsidR="006B7480" w:rsidRPr="00117965">
        <w:rPr>
          <w:u w:val="single"/>
        </w:rPr>
        <w:fldChar w:fldCharType="begin"/>
      </w:r>
      <w:r w:rsidR="006B7480" w:rsidRPr="00117965">
        <w:rPr>
          <w:u w:val="single"/>
        </w:rPr>
        <w:instrText xml:space="preserve"> REF _Ref352058229 \r \h </w:instrText>
      </w:r>
      <w:r w:rsidR="00CA7CFF" w:rsidRPr="00117965">
        <w:rPr>
          <w:u w:val="single"/>
        </w:rPr>
        <w:instrText xml:space="preserve"> \* MERGEFORMAT </w:instrText>
      </w:r>
      <w:r w:rsidR="006B7480" w:rsidRPr="00117965">
        <w:rPr>
          <w:u w:val="single"/>
        </w:rPr>
      </w:r>
      <w:r w:rsidR="006B7480" w:rsidRPr="00117965">
        <w:rPr>
          <w:u w:val="single"/>
        </w:rPr>
        <w:fldChar w:fldCharType="separate"/>
      </w:r>
      <w:r w:rsidR="00594072">
        <w:rPr>
          <w:u w:val="single"/>
        </w:rPr>
        <w:t>4.15.2</w:t>
      </w:r>
      <w:r w:rsidR="006B7480" w:rsidRPr="00117965">
        <w:rPr>
          <w:u w:val="single"/>
        </w:rPr>
        <w:fldChar w:fldCharType="end"/>
      </w:r>
      <w:r w:rsidRPr="00117965">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117965">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117965">
        <w:t>.</w:t>
      </w:r>
    </w:p>
    <w:p w:rsidR="00C10F7C" w:rsidRPr="00117965" w:rsidRDefault="00C10F7C" w:rsidP="00EF264F">
      <w:pPr>
        <w:numPr>
          <w:ilvl w:val="2"/>
          <w:numId w:val="11"/>
        </w:numPr>
        <w:tabs>
          <w:tab w:val="clear" w:pos="1288"/>
          <w:tab w:val="num" w:pos="1713"/>
        </w:tabs>
        <w:spacing w:before="60"/>
        <w:ind w:left="0" w:firstLine="851"/>
        <w:jc w:val="both"/>
      </w:pPr>
      <w:bookmarkStart w:id="170" w:name="_Ref352159321"/>
      <w:r w:rsidRPr="00117965">
        <w:t>Заказчик вправе отказаться от заключения договора по результатам запроса предложений:</w:t>
      </w:r>
      <w:bookmarkEnd w:id="170"/>
    </w:p>
    <w:p w:rsidR="00C10F7C" w:rsidRPr="00117965" w:rsidRDefault="00C10F7C" w:rsidP="00C10F7C">
      <w:pPr>
        <w:numPr>
          <w:ilvl w:val="0"/>
          <w:numId w:val="104"/>
        </w:numPr>
        <w:tabs>
          <w:tab w:val="left" w:pos="1276"/>
        </w:tabs>
        <w:ind w:left="0" w:firstLine="709"/>
        <w:jc w:val="both"/>
      </w:pPr>
      <w:proofErr w:type="gramStart"/>
      <w:r w:rsidRPr="00117965">
        <w:t>в</w:t>
      </w:r>
      <w:proofErr w:type="gramEnd"/>
      <w:r w:rsidRPr="00117965">
        <w:t xml:space="preserve"> случае изменения потребностей заказчика</w:t>
      </w:r>
      <w:r w:rsidR="009C5746" w:rsidRPr="00117965">
        <w:t xml:space="preserve"> или при наличии у заказчика иных обоснованных причин</w:t>
      </w:r>
      <w:r w:rsidRPr="00117965">
        <w:t>;</w:t>
      </w:r>
    </w:p>
    <w:p w:rsidR="00C10F7C" w:rsidRPr="00117965" w:rsidRDefault="00C10F7C" w:rsidP="00C10F7C">
      <w:pPr>
        <w:numPr>
          <w:ilvl w:val="0"/>
          <w:numId w:val="104"/>
        </w:numPr>
        <w:tabs>
          <w:tab w:val="left" w:pos="1276"/>
        </w:tabs>
        <w:ind w:left="0" w:firstLine="709"/>
        <w:jc w:val="both"/>
      </w:pPr>
      <w:bookmarkStart w:id="171" w:name="_Ref352159320"/>
      <w:r w:rsidRPr="00117965">
        <w:t xml:space="preserve">при </w:t>
      </w:r>
      <w:proofErr w:type="spellStart"/>
      <w:r w:rsidRPr="00117965">
        <w:t>непредоставлении</w:t>
      </w:r>
      <w:proofErr w:type="spellEnd"/>
      <w:r w:rsidRPr="0011796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117965">
        <w:rPr>
          <w:u w:val="single"/>
        </w:rPr>
        <w:t>пунктом </w:t>
      </w:r>
      <w:r w:rsidRPr="00117965">
        <w:rPr>
          <w:u w:val="single"/>
        </w:rPr>
        <w:fldChar w:fldCharType="begin"/>
      </w:r>
      <w:r w:rsidRPr="00117965">
        <w:rPr>
          <w:u w:val="single"/>
        </w:rPr>
        <w:instrText xml:space="preserve"> REF _Ref299570007 \r \h  \* MERGEFORMAT </w:instrText>
      </w:r>
      <w:r w:rsidRPr="00117965">
        <w:rPr>
          <w:u w:val="single"/>
        </w:rPr>
      </w:r>
      <w:r w:rsidRPr="00117965">
        <w:rPr>
          <w:u w:val="single"/>
        </w:rPr>
        <w:fldChar w:fldCharType="separate"/>
      </w:r>
      <w:r w:rsidR="00594072">
        <w:rPr>
          <w:u w:val="single"/>
        </w:rPr>
        <w:t>3.3.4</w:t>
      </w:r>
      <w:r w:rsidRPr="00117965">
        <w:rPr>
          <w:u w:val="single"/>
        </w:rPr>
        <w:fldChar w:fldCharType="end"/>
      </w:r>
      <w:r w:rsidRPr="0011796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71"/>
    </w:p>
    <w:p w:rsidR="00D6718B" w:rsidRPr="00117965" w:rsidRDefault="00D6718B" w:rsidP="00EF264F">
      <w:pPr>
        <w:numPr>
          <w:ilvl w:val="2"/>
          <w:numId w:val="11"/>
        </w:numPr>
        <w:tabs>
          <w:tab w:val="clear" w:pos="1288"/>
          <w:tab w:val="num" w:pos="1713"/>
        </w:tabs>
        <w:spacing w:before="60"/>
        <w:ind w:left="0" w:firstLine="851"/>
        <w:jc w:val="both"/>
      </w:pPr>
      <w:bookmarkStart w:id="172" w:name="_Ref352315919"/>
      <w:r w:rsidRPr="00117965">
        <w:t xml:space="preserve">В случае отказа от заключения договора по основанию, указанному в </w:t>
      </w:r>
      <w:r w:rsidRPr="00117965">
        <w:rPr>
          <w:u w:val="single"/>
        </w:rPr>
        <w:t>подпункте </w:t>
      </w:r>
      <w:r w:rsidRPr="00117965">
        <w:rPr>
          <w:u w:val="single"/>
        </w:rPr>
        <w:fldChar w:fldCharType="begin"/>
      </w:r>
      <w:r w:rsidRPr="00117965">
        <w:rPr>
          <w:u w:val="single"/>
        </w:rPr>
        <w:instrText xml:space="preserve"> REF _Ref352159320 \r \h </w:instrText>
      </w:r>
      <w:r w:rsidR="00CA7CFF" w:rsidRPr="00117965">
        <w:rPr>
          <w:u w:val="single"/>
        </w:rPr>
        <w:instrText xml:space="preserve"> \* MERGEFORMAT </w:instrText>
      </w:r>
      <w:r w:rsidRPr="00117965">
        <w:rPr>
          <w:u w:val="single"/>
        </w:rPr>
      </w:r>
      <w:r w:rsidRPr="00117965">
        <w:rPr>
          <w:u w:val="single"/>
        </w:rPr>
        <w:fldChar w:fldCharType="separate"/>
      </w:r>
      <w:r w:rsidR="00594072">
        <w:rPr>
          <w:u w:val="single"/>
        </w:rPr>
        <w:t>б)</w:t>
      </w:r>
      <w:r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_Ref352159321 \r \h </w:instrText>
      </w:r>
      <w:r w:rsidR="00CA7CFF" w:rsidRPr="00117965">
        <w:rPr>
          <w:u w:val="single"/>
        </w:rPr>
        <w:instrText xml:space="preserve"> \* MERGEFORMAT </w:instrText>
      </w:r>
      <w:r w:rsidRPr="00117965">
        <w:rPr>
          <w:u w:val="single"/>
        </w:rPr>
      </w:r>
      <w:r w:rsidRPr="00117965">
        <w:rPr>
          <w:u w:val="single"/>
        </w:rPr>
        <w:fldChar w:fldCharType="separate"/>
      </w:r>
      <w:r w:rsidR="00594072">
        <w:rPr>
          <w:u w:val="single"/>
        </w:rPr>
        <w:t>4.15.16</w:t>
      </w:r>
      <w:r w:rsidRPr="00117965">
        <w:rPr>
          <w:u w:val="single"/>
        </w:rPr>
        <w:fldChar w:fldCharType="end"/>
      </w:r>
      <w:r w:rsidRPr="00117965">
        <w:t>, заказчик имеет право заключить договор с участником, занявшим второе место.</w:t>
      </w:r>
      <w:bookmarkEnd w:id="172"/>
    </w:p>
    <w:p w:rsidR="00B969E5" w:rsidRPr="00117965" w:rsidRDefault="00B969E5" w:rsidP="00EF264F">
      <w:pPr>
        <w:numPr>
          <w:ilvl w:val="2"/>
          <w:numId w:val="11"/>
        </w:numPr>
        <w:tabs>
          <w:tab w:val="clear" w:pos="1288"/>
          <w:tab w:val="num" w:pos="1713"/>
        </w:tabs>
        <w:spacing w:before="60"/>
        <w:ind w:left="0" w:firstLine="851"/>
        <w:jc w:val="both"/>
      </w:pPr>
      <w:bookmarkStart w:id="173" w:name="_Ref323120555"/>
      <w:r w:rsidRPr="00117965">
        <w:t xml:space="preserve">В случае отказа победителя </w:t>
      </w:r>
      <w:r w:rsidR="003E0066" w:rsidRPr="00117965">
        <w:t>запроса предложений</w:t>
      </w:r>
      <w:r w:rsidRPr="00117965">
        <w:t xml:space="preserve"> от подписания договора организатор закупки или заказчик вправе потребовать подписания договора от участника </w:t>
      </w:r>
      <w:r w:rsidR="003E0066" w:rsidRPr="00117965">
        <w:t>запроса предложений</w:t>
      </w:r>
      <w:r w:rsidRPr="00117965">
        <w:t>, занявшего второе место, затем — третье место и так далее.</w:t>
      </w:r>
      <w:bookmarkEnd w:id="173"/>
    </w:p>
    <w:p w:rsidR="00D13A2E" w:rsidRPr="00117965" w:rsidRDefault="00D13A2E" w:rsidP="00EF264F">
      <w:pPr>
        <w:numPr>
          <w:ilvl w:val="2"/>
          <w:numId w:val="11"/>
        </w:numPr>
        <w:tabs>
          <w:tab w:val="clear" w:pos="1288"/>
          <w:tab w:val="num" w:pos="1713"/>
        </w:tabs>
        <w:spacing w:before="60"/>
        <w:ind w:left="0" w:firstLine="851"/>
        <w:jc w:val="both"/>
      </w:pPr>
      <w:bookmarkStart w:id="174" w:name="_Ref352057514"/>
      <w:r w:rsidRPr="00117965">
        <w:t>П</w:t>
      </w:r>
      <w:r w:rsidR="008A644E" w:rsidRPr="00117965">
        <w:t xml:space="preserve">обедитель </w:t>
      </w:r>
      <w:r w:rsidR="003E0066" w:rsidRPr="00117965">
        <w:t>запроса предложений</w:t>
      </w:r>
      <w:r w:rsidR="008A644E" w:rsidRPr="00117965">
        <w:t xml:space="preserve"> </w:t>
      </w:r>
      <w:r w:rsidR="008A644E" w:rsidRPr="00117965">
        <w:rPr>
          <w:i/>
        </w:rPr>
        <w:t>[по какому-либо лоту]</w:t>
      </w:r>
      <w:r w:rsidR="008A644E" w:rsidRPr="00117965">
        <w:t xml:space="preserve"> или участник, с которым заключается договор в соответствии с </w:t>
      </w:r>
      <w:r w:rsidR="008A644E" w:rsidRPr="00117965">
        <w:rPr>
          <w:u w:val="single"/>
        </w:rPr>
        <w:t>п</w:t>
      </w:r>
      <w:r w:rsidR="00806D8D" w:rsidRPr="00117965">
        <w:rPr>
          <w:u w:val="single"/>
        </w:rPr>
        <w:t>ункт</w:t>
      </w:r>
      <w:r w:rsidR="00EA00A3"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594072">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594072">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594072">
        <w:rPr>
          <w:u w:val="single"/>
        </w:rPr>
        <w:t>4.15.18</w:t>
      </w:r>
      <w:r w:rsidR="00113C1B" w:rsidRPr="00117965">
        <w:rPr>
          <w:u w:val="single"/>
        </w:rPr>
        <w:fldChar w:fldCharType="end"/>
      </w:r>
      <w:r w:rsidR="00EA00A3" w:rsidRPr="00117965">
        <w:t>,</w:t>
      </w:r>
      <w:r w:rsidRPr="00117965">
        <w:t xml:space="preserve"> признается уклонившимся от заключения договора</w:t>
      </w:r>
      <w:bookmarkStart w:id="175" w:name="_Ref311027194"/>
      <w:r w:rsidRPr="00117965">
        <w:t>, то</w:t>
      </w:r>
      <w:r w:rsidR="006954A4" w:rsidRPr="00117965">
        <w:t> </w:t>
      </w:r>
      <w:r w:rsidRPr="00117965">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117965">
        <w:t>запроса предложений</w:t>
      </w:r>
      <w:r w:rsidRPr="00117965">
        <w:t xml:space="preserve"> и </w:t>
      </w:r>
      <w:r w:rsidR="000D73B6" w:rsidRPr="00117965">
        <w:t xml:space="preserve">в </w:t>
      </w:r>
      <w:r w:rsidR="000D73B6"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594072">
        <w:rPr>
          <w:u w:val="single"/>
        </w:rPr>
        <w:t>24</w:t>
      </w:r>
      <w:r w:rsidR="00806D8D" w:rsidRPr="00117965">
        <w:rPr>
          <w:u w:val="single"/>
        </w:rPr>
        <w:fldChar w:fldCharType="end"/>
      </w:r>
      <w:r w:rsidR="000D73B6"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_Ref317256048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594072">
        <w:rPr>
          <w:u w:val="single"/>
        </w:rPr>
        <w:t>5</w:t>
      </w:r>
      <w:r w:rsidR="00806D8D" w:rsidRPr="00117965">
        <w:rPr>
          <w:u w:val="single"/>
        </w:rPr>
        <w:fldChar w:fldCharType="end"/>
      </w:r>
      <w:r w:rsidR="000D73B6" w:rsidRPr="00117965">
        <w:rPr>
          <w:u w:val="single"/>
        </w:rPr>
        <w:t xml:space="preserve"> «Информационная карта </w:t>
      </w:r>
      <w:r w:rsidR="003E0066" w:rsidRPr="00117965">
        <w:rPr>
          <w:u w:val="single"/>
        </w:rPr>
        <w:t>запроса предложений</w:t>
      </w:r>
      <w:r w:rsidR="000D73B6" w:rsidRPr="00117965">
        <w:rPr>
          <w:u w:val="single"/>
        </w:rPr>
        <w:t>»</w:t>
      </w:r>
      <w:bookmarkEnd w:id="175"/>
      <w:r w:rsidR="000D73B6" w:rsidRPr="00117965">
        <w:t>:</w:t>
      </w:r>
      <w:bookmarkEnd w:id="174"/>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proofErr w:type="gramStart"/>
      <w:r w:rsidRPr="00117965">
        <w:t>прямой</w:t>
      </w:r>
      <w:proofErr w:type="gramEnd"/>
      <w:r w:rsidRPr="00117965">
        <w:t xml:space="preserve"> письменный отказ от подписания договора;</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proofErr w:type="gramStart"/>
      <w:r w:rsidRPr="00117965">
        <w:t>не</w:t>
      </w:r>
      <w:proofErr w:type="gramEnd"/>
      <w:r w:rsidRPr="00117965">
        <w:t xml:space="preserve"> подписание участником проекта договора в срок в соответствии с</w:t>
      </w:r>
      <w:r w:rsidR="006954A4" w:rsidRPr="00117965">
        <w:t> </w:t>
      </w:r>
      <w:r w:rsidRPr="00117965">
        <w:rPr>
          <w:u w:val="single"/>
        </w:rPr>
        <w:t>пунктом</w:t>
      </w:r>
      <w:r w:rsidR="00806D8D" w:rsidRPr="00117965">
        <w:rPr>
          <w:u w:val="single"/>
        </w:rPr>
        <w:t> </w:t>
      </w:r>
      <w:r w:rsidR="00806D8D" w:rsidRPr="00117965">
        <w:rPr>
          <w:u w:val="single"/>
        </w:rPr>
        <w:fldChar w:fldCharType="begin"/>
      </w:r>
      <w:r w:rsidR="00806D8D" w:rsidRPr="00117965">
        <w:rPr>
          <w:u w:val="single"/>
        </w:rPr>
        <w:instrText xml:space="preserve"> REF _Ref317255645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594072">
        <w:rPr>
          <w:u w:val="single"/>
        </w:rPr>
        <w:t>4.15.1</w:t>
      </w:r>
      <w:r w:rsidR="00806D8D" w:rsidRPr="00117965">
        <w:rPr>
          <w:u w:val="single"/>
        </w:rPr>
        <w:fldChar w:fldCharType="end"/>
      </w:r>
      <w:r w:rsidRPr="00117965">
        <w:t>;</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proofErr w:type="gramStart"/>
      <w:r w:rsidRPr="00117965">
        <w:t>не</w:t>
      </w:r>
      <w:proofErr w:type="gramEnd"/>
      <w:r w:rsidRPr="00117965">
        <w:t xml:space="preserve"> предоставление обеспечения договора в случае, если в</w:t>
      </w:r>
      <w:r w:rsidR="006954A4" w:rsidRPr="00117965">
        <w:t> </w:t>
      </w:r>
      <w:r w:rsidR="003E0066" w:rsidRPr="00117965">
        <w:t>документации по запросу предложений</w:t>
      </w:r>
      <w:r w:rsidRPr="00117965">
        <w:t xml:space="preserve"> было установлено требование обеспечения договора;</w:t>
      </w:r>
    </w:p>
    <w:p w:rsidR="0065542B"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proofErr w:type="gramStart"/>
      <w:r w:rsidRPr="00117965">
        <w:t>предъявление</w:t>
      </w:r>
      <w:proofErr w:type="gramEnd"/>
      <w:r w:rsidRPr="00117965">
        <w:t xml:space="preserve"> при подписании договора встречных требований по</w:t>
      </w:r>
      <w:r w:rsidR="006954A4" w:rsidRPr="00117965">
        <w:t> </w:t>
      </w:r>
      <w:r w:rsidRPr="00117965">
        <w:t xml:space="preserve">условиям договора в противоречие ранее установленным в </w:t>
      </w:r>
      <w:r w:rsidR="003E0066" w:rsidRPr="00117965">
        <w:t>документации по</w:t>
      </w:r>
      <w:r w:rsidR="006954A4" w:rsidRPr="00117965">
        <w:t> </w:t>
      </w:r>
      <w:r w:rsidR="003E0066" w:rsidRPr="00117965">
        <w:t>запросу предложений</w:t>
      </w:r>
      <w:r w:rsidRPr="00117965">
        <w:t xml:space="preserve"> и (или) в заявке такого участника, а также достигнутым в</w:t>
      </w:r>
      <w:r w:rsidR="006954A4" w:rsidRPr="00117965">
        <w:t> </w:t>
      </w:r>
      <w:r w:rsidRPr="00117965">
        <w:t>ходе преддоговорных переговоров</w:t>
      </w:r>
      <w:r w:rsidR="0065542B" w:rsidRPr="00117965">
        <w:t>;</w:t>
      </w:r>
    </w:p>
    <w:p w:rsidR="00A97A4B" w:rsidRPr="00117965" w:rsidRDefault="0065542B" w:rsidP="00636A33">
      <w:pPr>
        <w:numPr>
          <w:ilvl w:val="0"/>
          <w:numId w:val="71"/>
        </w:numPr>
        <w:tabs>
          <w:tab w:val="left" w:pos="1276"/>
          <w:tab w:val="num" w:pos="1985"/>
          <w:tab w:val="num" w:pos="2357"/>
        </w:tabs>
        <w:autoSpaceDE w:val="0"/>
        <w:autoSpaceDN w:val="0"/>
        <w:adjustRightInd w:val="0"/>
        <w:ind w:left="0" w:firstLine="709"/>
        <w:jc w:val="both"/>
      </w:pPr>
      <w:proofErr w:type="gramStart"/>
      <w:r w:rsidRPr="00117965">
        <w:t>непредставление</w:t>
      </w:r>
      <w:proofErr w:type="gramEnd"/>
      <w:r w:rsidRPr="00117965">
        <w:t xml:space="preserve"> решения об одобрении или о совершении крупной сделки и (или) решения об одобрении или о совершении сделки с</w:t>
      </w:r>
      <w:r w:rsidRPr="00117965">
        <w:rPr>
          <w:lang w:val="en-US"/>
        </w:rPr>
        <w:t> </w:t>
      </w:r>
      <w:r w:rsidRPr="00117965">
        <w:t xml:space="preserve">заинтересованностью, указанных в </w:t>
      </w:r>
      <w:r w:rsidRPr="00117965">
        <w:rPr>
          <w:u w:val="single"/>
        </w:rPr>
        <w:t>пунктах </w:t>
      </w:r>
      <w:r w:rsidRPr="00117965">
        <w:rPr>
          <w:u w:val="single"/>
        </w:rPr>
        <w:fldChar w:fldCharType="begin"/>
      </w:r>
      <w:r w:rsidRPr="00117965">
        <w:rPr>
          <w:u w:val="single"/>
        </w:rPr>
        <w:instrText xml:space="preserve"> REF _Ref317251956 \r \h </w:instrText>
      </w:r>
      <w:r w:rsidR="00CC2B95" w:rsidRPr="00117965">
        <w:rPr>
          <w:u w:val="single"/>
        </w:rPr>
        <w:instrText xml:space="preserve"> \* MERGEFORMAT </w:instrText>
      </w:r>
      <w:r w:rsidRPr="00117965">
        <w:rPr>
          <w:u w:val="single"/>
        </w:rPr>
      </w:r>
      <w:r w:rsidRPr="00117965">
        <w:rPr>
          <w:u w:val="single"/>
        </w:rPr>
        <w:fldChar w:fldCharType="separate"/>
      </w:r>
      <w:r w:rsidR="00594072">
        <w:rPr>
          <w:u w:val="single"/>
        </w:rPr>
        <w:t>3.3.7</w:t>
      </w:r>
      <w:r w:rsidRPr="00117965">
        <w:rPr>
          <w:u w:val="single"/>
        </w:rPr>
        <w:fldChar w:fldCharType="end"/>
      </w:r>
      <w:r w:rsidRPr="00117965">
        <w:rPr>
          <w:u w:val="single"/>
        </w:rPr>
        <w:t xml:space="preserve">, </w:t>
      </w:r>
      <w:r w:rsidRPr="00117965">
        <w:rPr>
          <w:u w:val="single"/>
        </w:rPr>
        <w:fldChar w:fldCharType="begin"/>
      </w:r>
      <w:r w:rsidRPr="00117965">
        <w:rPr>
          <w:u w:val="single"/>
        </w:rPr>
        <w:instrText xml:space="preserve"> REF _Ref317251962 \r \h </w:instrText>
      </w:r>
      <w:r w:rsidR="00CC2B95" w:rsidRPr="00117965">
        <w:rPr>
          <w:u w:val="single"/>
        </w:rPr>
        <w:instrText xml:space="preserve"> \* MERGEFORMAT </w:instrText>
      </w:r>
      <w:r w:rsidRPr="00117965">
        <w:rPr>
          <w:u w:val="single"/>
        </w:rPr>
      </w:r>
      <w:r w:rsidRPr="00117965">
        <w:rPr>
          <w:u w:val="single"/>
        </w:rPr>
        <w:fldChar w:fldCharType="separate"/>
      </w:r>
      <w:r w:rsidR="00594072">
        <w:rPr>
          <w:u w:val="single"/>
        </w:rPr>
        <w:t>3.3.8</w:t>
      </w:r>
      <w:r w:rsidRPr="00117965">
        <w:rPr>
          <w:u w:val="single"/>
        </w:rPr>
        <w:fldChar w:fldCharType="end"/>
      </w:r>
      <w:r w:rsidRPr="00117965">
        <w:t>, до момента заключения договора</w:t>
      </w:r>
      <w:r w:rsidR="00565EF4" w:rsidRPr="00117965">
        <w:t>.</w:t>
      </w:r>
    </w:p>
    <w:p w:rsidR="00150DC0" w:rsidRPr="00117965" w:rsidRDefault="00150DC0" w:rsidP="00EF264F">
      <w:pPr>
        <w:numPr>
          <w:ilvl w:val="2"/>
          <w:numId w:val="11"/>
        </w:numPr>
        <w:tabs>
          <w:tab w:val="clear" w:pos="1288"/>
          <w:tab w:val="num" w:pos="1713"/>
        </w:tabs>
        <w:spacing w:before="60"/>
        <w:ind w:left="0" w:firstLine="851"/>
        <w:jc w:val="both"/>
      </w:pPr>
      <w:bookmarkStart w:id="176" w:name="_Ref317179204"/>
      <w:r w:rsidRPr="00117965">
        <w:t xml:space="preserve">В случаях, когда победитель </w:t>
      </w:r>
      <w:r w:rsidR="003E0066" w:rsidRPr="00117965">
        <w:t>запроса предложений</w:t>
      </w:r>
      <w:r w:rsidRPr="00117965">
        <w:t xml:space="preserve"> уклоняется от</w:t>
      </w:r>
      <w:r w:rsidR="006954A4" w:rsidRPr="00117965">
        <w:t> </w:t>
      </w:r>
      <w:r w:rsidRPr="00117965">
        <w:t xml:space="preserve">заключения договора на условиях настоящей </w:t>
      </w:r>
      <w:r w:rsidR="003E0066" w:rsidRPr="00117965">
        <w:t>документации по запросу предложений</w:t>
      </w:r>
      <w:r w:rsidRPr="00117965">
        <w:t>, заказчик вправе по своему усмотрению:</w:t>
      </w:r>
      <w:bookmarkEnd w:id="176"/>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7" w:name="_Ref297565397"/>
      <w:proofErr w:type="gramStart"/>
      <w:r w:rsidRPr="00117965">
        <w:t>заключить</w:t>
      </w:r>
      <w:proofErr w:type="gramEnd"/>
      <w:r w:rsidRPr="00117965">
        <w:t xml:space="preserve"> договор с другим участником, занявшим следующее место </w:t>
      </w:r>
      <w:r w:rsidRPr="00117965">
        <w:rPr>
          <w:bCs/>
          <w:i/>
        </w:rPr>
        <w:t>[в отношении данного лота]</w:t>
      </w:r>
      <w:r w:rsidRPr="00117965">
        <w:t>, а также провести переговоры с ним по уменьшению цены его заявки;</w:t>
      </w:r>
      <w:bookmarkEnd w:id="177"/>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proofErr w:type="gramStart"/>
      <w:r w:rsidRPr="00117965">
        <w:t>провести</w:t>
      </w:r>
      <w:proofErr w:type="gramEnd"/>
      <w:r w:rsidRPr="00117965">
        <w:t xml:space="preserve"> повторную процедуру закупки;</w:t>
      </w:r>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8" w:name="_Ref310532857"/>
      <w:proofErr w:type="gramStart"/>
      <w:r w:rsidRPr="00117965">
        <w:t>отказаться</w:t>
      </w:r>
      <w:proofErr w:type="gramEnd"/>
      <w:r w:rsidRPr="00117965">
        <w:t xml:space="preserve"> от заключения договора и прекратить процедуру </w:t>
      </w:r>
      <w:r w:rsidR="003E0066" w:rsidRPr="00117965">
        <w:t>запроса предложений</w:t>
      </w:r>
      <w:r w:rsidRPr="00117965">
        <w:t>.</w:t>
      </w:r>
      <w:bookmarkEnd w:id="178"/>
    </w:p>
    <w:p w:rsidR="00FB4510" w:rsidRPr="00117965" w:rsidRDefault="00FB4510" w:rsidP="00F737CC">
      <w:pPr>
        <w:numPr>
          <w:ilvl w:val="2"/>
          <w:numId w:val="11"/>
        </w:numPr>
        <w:tabs>
          <w:tab w:val="clear" w:pos="1288"/>
          <w:tab w:val="num" w:pos="1713"/>
        </w:tabs>
        <w:spacing w:before="60"/>
        <w:ind w:left="0" w:firstLine="851"/>
        <w:jc w:val="both"/>
      </w:pPr>
      <w:r w:rsidRPr="00117965">
        <w:t xml:space="preserve">В случае уклонения победителя запроса предложений </w:t>
      </w:r>
      <w:r w:rsidRPr="00117965">
        <w:rPr>
          <w:i/>
        </w:rPr>
        <w:t>[по какому-либо лоту]</w:t>
      </w:r>
      <w:r w:rsidRPr="00117965">
        <w:t xml:space="preserve"> или участника </w:t>
      </w:r>
      <w:r w:rsidRPr="00117965">
        <w:rPr>
          <w:i/>
        </w:rPr>
        <w:t>[в отношении данного лота]</w:t>
      </w:r>
      <w:r w:rsidRPr="00117965">
        <w:t xml:space="preserve">, с которым заключается договор в соответствии с </w:t>
      </w:r>
      <w:r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594072">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594072">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594072">
        <w:rPr>
          <w:u w:val="single"/>
        </w:rPr>
        <w:t>4.15.18</w:t>
      </w:r>
      <w:r w:rsidR="00113C1B" w:rsidRPr="00117965">
        <w:rPr>
          <w:u w:val="single"/>
        </w:rPr>
        <w:fldChar w:fldCharType="end"/>
      </w:r>
      <w:r w:rsidRPr="00117965">
        <w:t>, от подписания договора, заказчик должен</w:t>
      </w:r>
      <w:r w:rsidR="00C10F7C" w:rsidRPr="00117965">
        <w:t xml:space="preserve"> в порядке и сроки, </w:t>
      </w:r>
      <w:r w:rsidR="00C10F7C" w:rsidRPr="00117965">
        <w:rPr>
          <w:bCs/>
        </w:rPr>
        <w:t xml:space="preserve">установленные </w:t>
      </w:r>
      <w:r w:rsidR="00C10F7C" w:rsidRPr="00117965">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117965">
        <w:rPr>
          <w:bCs/>
        </w:rPr>
        <w:t>Федеральным законом «О закупках товаров, работ, услуг отдельными видами юридических лиц»,</w:t>
      </w:r>
      <w:r w:rsidRPr="00117965">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117965">
        <w:t xml:space="preserve">ода </w:t>
      </w:r>
      <w:r w:rsidRPr="00117965">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117965" w:rsidRDefault="00FB4510" w:rsidP="006B7480">
      <w:pPr>
        <w:numPr>
          <w:ilvl w:val="0"/>
          <w:numId w:val="108"/>
        </w:numPr>
        <w:tabs>
          <w:tab w:val="left" w:pos="1276"/>
        </w:tabs>
        <w:autoSpaceDE w:val="0"/>
        <w:autoSpaceDN w:val="0"/>
        <w:adjustRightInd w:val="0"/>
        <w:ind w:left="0" w:firstLine="709"/>
        <w:jc w:val="both"/>
      </w:pPr>
      <w:proofErr w:type="gramStart"/>
      <w:r w:rsidRPr="00117965">
        <w:t>обратиться</w:t>
      </w:r>
      <w:proofErr w:type="gramEnd"/>
      <w:r w:rsidRPr="00117965">
        <w:t xml:space="preserve"> в суд с иском о понуждении такого лица заключить договор и (или) о возмещении убытков, причиненных уклонением от заключения договора;</w:t>
      </w:r>
    </w:p>
    <w:p w:rsidR="00FB4510" w:rsidRPr="00117965" w:rsidRDefault="00FB4510" w:rsidP="006B7480">
      <w:pPr>
        <w:numPr>
          <w:ilvl w:val="0"/>
          <w:numId w:val="108"/>
        </w:numPr>
        <w:tabs>
          <w:tab w:val="left" w:pos="1276"/>
        </w:tabs>
        <w:autoSpaceDE w:val="0"/>
        <w:autoSpaceDN w:val="0"/>
        <w:adjustRightInd w:val="0"/>
        <w:ind w:left="0" w:firstLine="709"/>
        <w:jc w:val="both"/>
      </w:pPr>
      <w:proofErr w:type="gramStart"/>
      <w:r w:rsidRPr="00117965">
        <w:t>удержать</w:t>
      </w:r>
      <w:proofErr w:type="gramEnd"/>
      <w:r w:rsidRPr="00117965">
        <w:t xml:space="preserve"> обеспечение заявки такого участника запроса предложений.</w:t>
      </w:r>
    </w:p>
    <w:bookmarkEnd w:id="159"/>
    <w:p w:rsidR="008A644E" w:rsidRPr="00117965" w:rsidRDefault="008A644E" w:rsidP="00F737CC">
      <w:pPr>
        <w:numPr>
          <w:ilvl w:val="2"/>
          <w:numId w:val="11"/>
        </w:numPr>
        <w:tabs>
          <w:tab w:val="clear" w:pos="1288"/>
          <w:tab w:val="num" w:pos="1701"/>
        </w:tabs>
        <w:spacing w:before="60"/>
        <w:ind w:left="0" w:firstLine="851"/>
        <w:jc w:val="both"/>
      </w:pPr>
      <w:r w:rsidRPr="00117965">
        <w:t xml:space="preserve">Сведения об участнике </w:t>
      </w:r>
      <w:r w:rsidR="003E0066" w:rsidRPr="00117965">
        <w:t>запроса предложений</w:t>
      </w:r>
      <w:r w:rsidR="00BC4BB5" w:rsidRPr="00117965">
        <w:t xml:space="preserve"> </w:t>
      </w:r>
      <w:r w:rsidRPr="00117965">
        <w:t>будут внесены в реестр недобросовестных поставщиков</w:t>
      </w:r>
      <w:r w:rsidR="00C10F7C" w:rsidRPr="00117965">
        <w:t>,</w:t>
      </w:r>
      <w:r w:rsidRPr="00117965">
        <w:t xml:space="preserve"> </w:t>
      </w:r>
      <w:r w:rsidR="00C10F7C" w:rsidRPr="00117965">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117965">
        <w:t>сроком на 2 года в следующих случаях:</w:t>
      </w:r>
    </w:p>
    <w:p w:rsidR="008A644E" w:rsidRPr="00117965" w:rsidRDefault="008A644E" w:rsidP="00636A33">
      <w:pPr>
        <w:pStyle w:val="af3"/>
        <w:numPr>
          <w:ilvl w:val="0"/>
          <w:numId w:val="47"/>
        </w:numPr>
        <w:tabs>
          <w:tab w:val="clear" w:pos="720"/>
          <w:tab w:val="num" w:pos="1134"/>
        </w:tabs>
        <w:spacing w:before="0" w:beforeAutospacing="0" w:after="0" w:afterAutospacing="0"/>
        <w:ind w:left="0" w:firstLine="709"/>
        <w:jc w:val="both"/>
      </w:pPr>
      <w:r w:rsidRPr="00117965">
        <w:t xml:space="preserve">если такой участник </w:t>
      </w:r>
      <w:r w:rsidR="003E0066" w:rsidRPr="00117965">
        <w:rPr>
          <w:lang w:val="ru-RU"/>
        </w:rPr>
        <w:t>запроса предложений</w:t>
      </w:r>
      <w:r w:rsidRPr="00117965">
        <w:t>:</w:t>
      </w:r>
    </w:p>
    <w:p w:rsidR="008A644E" w:rsidRPr="00117965" w:rsidRDefault="008A644E" w:rsidP="00636A33">
      <w:pPr>
        <w:numPr>
          <w:ilvl w:val="0"/>
          <w:numId w:val="46"/>
        </w:numPr>
        <w:tabs>
          <w:tab w:val="left" w:pos="1134"/>
        </w:tabs>
        <w:ind w:left="0" w:firstLine="709"/>
        <w:jc w:val="both"/>
      </w:pPr>
      <w:proofErr w:type="gramStart"/>
      <w:r w:rsidRPr="00117965">
        <w:t>будучи</w:t>
      </w:r>
      <w:proofErr w:type="gramEnd"/>
      <w:r w:rsidRPr="00117965">
        <w:t xml:space="preserve"> признанным победителем </w:t>
      </w:r>
      <w:r w:rsidR="003E0066" w:rsidRPr="00117965">
        <w:t>запроса предложений</w:t>
      </w:r>
      <w:r w:rsidRPr="00117965">
        <w:t xml:space="preserve"> </w:t>
      </w:r>
      <w:r w:rsidRPr="00117965">
        <w:rPr>
          <w:i/>
        </w:rPr>
        <w:t>[по какому-либо лоту]</w:t>
      </w:r>
      <w:r w:rsidRPr="00117965">
        <w:t xml:space="preserve"> уклонился от заключения договора;</w:t>
      </w:r>
    </w:p>
    <w:p w:rsidR="007A36EE" w:rsidRPr="00117965" w:rsidRDefault="007A36EE" w:rsidP="00636A33">
      <w:pPr>
        <w:numPr>
          <w:ilvl w:val="0"/>
          <w:numId w:val="46"/>
        </w:numPr>
        <w:tabs>
          <w:tab w:val="left" w:pos="1134"/>
        </w:tabs>
        <w:ind w:left="0" w:firstLine="709"/>
        <w:jc w:val="both"/>
      </w:pPr>
      <w:proofErr w:type="gramStart"/>
      <w:r w:rsidRPr="00117965">
        <w:t>будучи</w:t>
      </w:r>
      <w:proofErr w:type="gramEnd"/>
      <w:r w:rsidRPr="00117965">
        <w:t xml:space="preserve"> участником </w:t>
      </w:r>
      <w:r w:rsidRPr="00117965">
        <w:rPr>
          <w:i/>
        </w:rPr>
        <w:t>[в отношении данного лота]</w:t>
      </w:r>
      <w:r w:rsidRPr="00117965">
        <w:t xml:space="preserve">, с которым заключается договор в соответствии с </w:t>
      </w:r>
      <w:r w:rsidRPr="00117965">
        <w:rPr>
          <w:u w:val="single"/>
        </w:rPr>
        <w:t>пункт</w:t>
      </w:r>
      <w:r w:rsidR="000D021B"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594072">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594072">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594072">
        <w:rPr>
          <w:u w:val="single"/>
        </w:rPr>
        <w:t>4.15.18</w:t>
      </w:r>
      <w:r w:rsidR="00113C1B" w:rsidRPr="00117965">
        <w:rPr>
          <w:u w:val="single"/>
        </w:rPr>
        <w:fldChar w:fldCharType="end"/>
      </w:r>
      <w:r w:rsidR="008900C3" w:rsidRPr="00117965">
        <w:t xml:space="preserve"> уклонился от заключения договора</w:t>
      </w:r>
      <w:r w:rsidRPr="00117965">
        <w:t>;</w:t>
      </w:r>
    </w:p>
    <w:p w:rsidR="007A36EE" w:rsidRPr="00117965" w:rsidRDefault="007A36EE" w:rsidP="00636A33">
      <w:pPr>
        <w:numPr>
          <w:ilvl w:val="0"/>
          <w:numId w:val="46"/>
        </w:numPr>
        <w:tabs>
          <w:tab w:val="left" w:pos="1134"/>
        </w:tabs>
        <w:ind w:left="0" w:firstLine="709"/>
        <w:jc w:val="both"/>
      </w:pPr>
      <w:proofErr w:type="gramStart"/>
      <w:r w:rsidRPr="00117965">
        <w:t>будучи</w:t>
      </w:r>
      <w:proofErr w:type="gramEnd"/>
      <w:r w:rsidRPr="00117965">
        <w:t xml:space="preserve"> </w:t>
      </w:r>
      <w:r w:rsidR="008815B2" w:rsidRPr="00117965">
        <w:t xml:space="preserve">победителем запроса предложений или </w:t>
      </w:r>
      <w:r w:rsidRPr="00117965">
        <w:t xml:space="preserve">участником </w:t>
      </w:r>
      <w:r w:rsidR="003E0066" w:rsidRPr="00117965">
        <w:t>запроса предложений</w:t>
      </w:r>
      <w:r w:rsidRPr="00117965">
        <w:t xml:space="preserve"> </w:t>
      </w:r>
      <w:r w:rsidRPr="00117965">
        <w:rPr>
          <w:i/>
        </w:rPr>
        <w:t>[в отношении данного лота]</w:t>
      </w:r>
      <w:r w:rsidRPr="00117965">
        <w:t>, с</w:t>
      </w:r>
      <w:r w:rsidR="006954A4" w:rsidRPr="00117965">
        <w:t> </w:t>
      </w:r>
      <w:r w:rsidRPr="00117965">
        <w:t>которым заключается договор</w:t>
      </w:r>
      <w:r w:rsidR="00E570F4" w:rsidRPr="00117965">
        <w:t>,</w:t>
      </w:r>
      <w:r w:rsidRPr="00117965">
        <w:t xml:space="preserve"> отказался от предоставления обеспечения договора</w:t>
      </w:r>
      <w:r w:rsidR="00C10F7C" w:rsidRPr="00117965">
        <w:t xml:space="preserve"> до подписания договора</w:t>
      </w:r>
      <w:r w:rsidRPr="00117965">
        <w:t xml:space="preserve">, если такое требование установлено в </w:t>
      </w:r>
      <w:r w:rsidR="003E0066" w:rsidRPr="00117965">
        <w:t>документации по запросу предложений</w:t>
      </w:r>
      <w:r w:rsidRPr="00117965">
        <w:t>;</w:t>
      </w:r>
    </w:p>
    <w:p w:rsidR="00A348D1" w:rsidRPr="00117965" w:rsidRDefault="00A348D1" w:rsidP="00A348D1">
      <w:pPr>
        <w:pStyle w:val="af3"/>
        <w:numPr>
          <w:ilvl w:val="0"/>
          <w:numId w:val="47"/>
        </w:numPr>
        <w:tabs>
          <w:tab w:val="clear" w:pos="720"/>
          <w:tab w:val="num" w:pos="1134"/>
        </w:tabs>
        <w:spacing w:before="0" w:beforeAutospacing="0" w:after="0" w:afterAutospacing="0"/>
        <w:ind w:left="0" w:firstLine="709"/>
        <w:jc w:val="both"/>
      </w:pPr>
      <w:r w:rsidRPr="00117965">
        <w:t xml:space="preserve">если договор, заключенный с участником </w:t>
      </w:r>
      <w:r w:rsidRPr="00117965">
        <w:rPr>
          <w:lang w:val="ru-RU"/>
        </w:rPr>
        <w:t>запроса предложений</w:t>
      </w:r>
      <w:r w:rsidRPr="00117965">
        <w:t xml:space="preserve"> по результатам </w:t>
      </w:r>
      <w:r w:rsidRPr="00117965">
        <w:rPr>
          <w:lang w:val="ru-RU"/>
        </w:rPr>
        <w:t>запроса предложений</w:t>
      </w:r>
      <w:r w:rsidRPr="00117965">
        <w:t>, будет расторгнут по решению суда в связи с существенным нарушением поставщиком (исполнителем, подрядчиком) условий договора.</w:t>
      </w:r>
    </w:p>
    <w:p w:rsidR="0088424C"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79" w:name="_Toc352334432"/>
      <w:bookmarkStart w:id="180" w:name="_Toc352348784"/>
      <w:bookmarkStart w:id="181" w:name="_Toc353546258"/>
      <w:bookmarkStart w:id="182" w:name="_Toc353547417"/>
      <w:bookmarkStart w:id="183" w:name="_Toc353967303"/>
      <w:bookmarkStart w:id="184" w:name="_Toc352334433"/>
      <w:bookmarkStart w:id="185" w:name="_Toc352348785"/>
      <w:bookmarkStart w:id="186" w:name="_Toc353546259"/>
      <w:bookmarkStart w:id="187" w:name="_Toc353547418"/>
      <w:bookmarkStart w:id="188" w:name="_Toc353967304"/>
      <w:bookmarkEnd w:id="179"/>
      <w:bookmarkEnd w:id="180"/>
      <w:bookmarkEnd w:id="181"/>
      <w:bookmarkEnd w:id="182"/>
      <w:bookmarkEnd w:id="183"/>
      <w:bookmarkEnd w:id="184"/>
      <w:bookmarkEnd w:id="185"/>
      <w:bookmarkEnd w:id="186"/>
      <w:bookmarkEnd w:id="187"/>
      <w:bookmarkEnd w:id="188"/>
      <w:r w:rsidRPr="00117965">
        <w:t xml:space="preserve">Обеспечение исполнения </w:t>
      </w:r>
      <w:bookmarkEnd w:id="160"/>
      <w:bookmarkEnd w:id="161"/>
      <w:bookmarkEnd w:id="162"/>
      <w:r w:rsidR="0088424C" w:rsidRPr="00117965">
        <w:t>обязательств по договору</w:t>
      </w:r>
    </w:p>
    <w:p w:rsidR="0088424C" w:rsidRPr="00117965" w:rsidRDefault="006C3345" w:rsidP="00EF264F">
      <w:pPr>
        <w:numPr>
          <w:ilvl w:val="2"/>
          <w:numId w:val="11"/>
        </w:numPr>
        <w:tabs>
          <w:tab w:val="clear" w:pos="1288"/>
          <w:tab w:val="num" w:pos="1701"/>
        </w:tabs>
        <w:spacing w:before="60"/>
        <w:ind w:left="0" w:firstLine="851"/>
        <w:jc w:val="both"/>
      </w:pPr>
      <w:bookmarkStart w:id="189" w:name="_Ref166350669"/>
      <w:r w:rsidRPr="00117965">
        <w:t xml:space="preserve">В случае, если указано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_Ref317256138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594072">
        <w:rPr>
          <w:u w:val="single"/>
        </w:rPr>
        <w:t>25</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_Ref317256158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594072">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победитель </w:t>
      </w:r>
      <w:r w:rsidR="003E0066" w:rsidRPr="00117965">
        <w:t>запроса предложений</w:t>
      </w:r>
      <w:r w:rsidRPr="00117965">
        <w:t xml:space="preserve"> или участник, с</w:t>
      </w:r>
      <w:r w:rsidR="006954A4" w:rsidRPr="00117965">
        <w:t> </w:t>
      </w:r>
      <w:r w:rsidRPr="00117965">
        <w:t xml:space="preserve">которым заключается договор в соответствии с </w:t>
      </w:r>
      <w:r w:rsidRPr="00117965">
        <w:rPr>
          <w:u w:val="single"/>
        </w:rPr>
        <w:t>пункт</w:t>
      </w:r>
      <w:r w:rsidR="00806D8D" w:rsidRPr="00117965">
        <w:rPr>
          <w:u w:val="single"/>
        </w:rPr>
        <w:t>ами</w:t>
      </w:r>
      <w:r w:rsidR="003B73B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594072">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594072">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594072">
        <w:rPr>
          <w:u w:val="single"/>
        </w:rPr>
        <w:t>4.15.18</w:t>
      </w:r>
      <w:r w:rsidR="00113C1B" w:rsidRPr="00117965">
        <w:rPr>
          <w:u w:val="single"/>
        </w:rPr>
        <w:fldChar w:fldCharType="end"/>
      </w:r>
      <w:r w:rsidRPr="00117965">
        <w:t>, должен предоставить в порядке, предусмотренном проектом договора (</w:t>
      </w:r>
      <w:r w:rsidR="00C14669" w:rsidRPr="00117965">
        <w:rPr>
          <w:u w:val="single"/>
        </w:rPr>
        <w:t>часть</w:t>
      </w:r>
      <w:r w:rsidR="00680E6E" w:rsidRPr="00117965">
        <w:rPr>
          <w:u w:val="single"/>
        </w:rPr>
        <w:t> 2</w:t>
      </w:r>
      <w:r w:rsidR="00C14669" w:rsidRPr="00117965">
        <w:rPr>
          <w:u w:val="single"/>
        </w:rPr>
        <w:t xml:space="preserve"> </w:t>
      </w:r>
      <w:r w:rsidR="00680E6E" w:rsidRPr="00117965">
        <w:rPr>
          <w:u w:val="single"/>
        </w:rPr>
        <w:t>«Проект договора»</w:t>
      </w:r>
      <w:r w:rsidRPr="00117965">
        <w:t>)</w:t>
      </w:r>
      <w:r w:rsidR="0088424C" w:rsidRPr="00117965">
        <w:t xml:space="preserve"> обеспечение исполнения одного или нескольких видов обязательств по договору из следующих:</w:t>
      </w:r>
    </w:p>
    <w:p w:rsidR="0088424C" w:rsidRPr="00117965" w:rsidRDefault="0088424C" w:rsidP="0088424C">
      <w:pPr>
        <w:numPr>
          <w:ilvl w:val="0"/>
          <w:numId w:val="95"/>
        </w:numPr>
        <w:tabs>
          <w:tab w:val="clear" w:pos="720"/>
          <w:tab w:val="num" w:pos="1418"/>
        </w:tabs>
        <w:ind w:left="0" w:firstLine="698"/>
        <w:jc w:val="both"/>
      </w:pPr>
      <w:proofErr w:type="gramStart"/>
      <w:r w:rsidRPr="00117965">
        <w:t>обязательства</w:t>
      </w:r>
      <w:proofErr w:type="gramEnd"/>
      <w:r w:rsidRPr="00117965">
        <w:t xml:space="preserve"> по возврату аванса;</w:t>
      </w:r>
    </w:p>
    <w:p w:rsidR="0088424C" w:rsidRPr="00117965" w:rsidRDefault="0088424C" w:rsidP="0088424C">
      <w:pPr>
        <w:numPr>
          <w:ilvl w:val="0"/>
          <w:numId w:val="95"/>
        </w:numPr>
        <w:tabs>
          <w:tab w:val="clear" w:pos="720"/>
          <w:tab w:val="num" w:pos="1418"/>
        </w:tabs>
        <w:ind w:left="0" w:firstLine="698"/>
        <w:jc w:val="both"/>
      </w:pPr>
      <w:proofErr w:type="gramStart"/>
      <w:r w:rsidRPr="00117965">
        <w:t>исполнение</w:t>
      </w:r>
      <w:proofErr w:type="gramEnd"/>
      <w:r w:rsidRPr="00117965">
        <w:t xml:space="preserve"> обязательств по договору, кроме гарантийных обязательств (обеспечение договора);</w:t>
      </w:r>
    </w:p>
    <w:p w:rsidR="0088424C" w:rsidRPr="00117965" w:rsidRDefault="0088424C" w:rsidP="0088424C">
      <w:pPr>
        <w:numPr>
          <w:ilvl w:val="0"/>
          <w:numId w:val="95"/>
        </w:numPr>
        <w:tabs>
          <w:tab w:val="clear" w:pos="720"/>
          <w:tab w:val="num" w:pos="1418"/>
        </w:tabs>
        <w:ind w:left="0" w:firstLine="698"/>
        <w:jc w:val="both"/>
      </w:pPr>
      <w:proofErr w:type="gramStart"/>
      <w:r w:rsidRPr="00117965">
        <w:t>исполнение</w:t>
      </w:r>
      <w:proofErr w:type="gramEnd"/>
      <w:r w:rsidRPr="00117965">
        <w:t xml:space="preserve"> гарантийных обязательств,</w:t>
      </w:r>
    </w:p>
    <w:p w:rsidR="0088424C" w:rsidRPr="00117965" w:rsidRDefault="0088424C" w:rsidP="0088424C">
      <w:pPr>
        <w:spacing w:before="120" w:after="120"/>
        <w:jc w:val="both"/>
      </w:pPr>
      <w:proofErr w:type="gramStart"/>
      <w:r w:rsidRPr="00117965">
        <w:t>в</w:t>
      </w:r>
      <w:proofErr w:type="gramEnd"/>
      <w:r w:rsidRPr="00117965">
        <w:t xml:space="preserve"> одной или нескольких из следующих форм:</w:t>
      </w:r>
    </w:p>
    <w:p w:rsidR="0088424C" w:rsidRPr="00117965" w:rsidRDefault="0088424C" w:rsidP="0088424C">
      <w:pPr>
        <w:numPr>
          <w:ilvl w:val="0"/>
          <w:numId w:val="96"/>
        </w:numPr>
        <w:tabs>
          <w:tab w:val="clear" w:pos="720"/>
          <w:tab w:val="num" w:pos="1418"/>
        </w:tabs>
        <w:ind w:left="0" w:firstLine="709"/>
        <w:jc w:val="both"/>
      </w:pPr>
      <w:proofErr w:type="gramStart"/>
      <w:r w:rsidRPr="00117965">
        <w:t>безотзывная</w:t>
      </w:r>
      <w:proofErr w:type="gramEnd"/>
      <w:r w:rsidRPr="00117965">
        <w:t xml:space="preserve"> банковская гарантия, выданная банком;</w:t>
      </w:r>
    </w:p>
    <w:p w:rsidR="0088424C" w:rsidRPr="00117965" w:rsidRDefault="0088424C" w:rsidP="0088424C">
      <w:pPr>
        <w:numPr>
          <w:ilvl w:val="0"/>
          <w:numId w:val="96"/>
        </w:numPr>
        <w:tabs>
          <w:tab w:val="clear" w:pos="720"/>
          <w:tab w:val="num" w:pos="1418"/>
        </w:tabs>
        <w:ind w:left="0" w:firstLine="709"/>
        <w:jc w:val="both"/>
      </w:pPr>
      <w:proofErr w:type="gramStart"/>
      <w:r w:rsidRPr="00117965">
        <w:t>поручительство</w:t>
      </w:r>
      <w:proofErr w:type="gramEnd"/>
      <w:r w:rsidRPr="00117965">
        <w:t>;</w:t>
      </w:r>
    </w:p>
    <w:p w:rsidR="0088424C" w:rsidRPr="00117965" w:rsidRDefault="0088424C" w:rsidP="0088424C">
      <w:pPr>
        <w:numPr>
          <w:ilvl w:val="0"/>
          <w:numId w:val="96"/>
        </w:numPr>
        <w:tabs>
          <w:tab w:val="clear" w:pos="720"/>
          <w:tab w:val="num" w:pos="1418"/>
        </w:tabs>
        <w:ind w:left="0" w:firstLine="709"/>
        <w:jc w:val="both"/>
      </w:pPr>
      <w:proofErr w:type="gramStart"/>
      <w:r w:rsidRPr="00117965">
        <w:t>в</w:t>
      </w:r>
      <w:proofErr w:type="gramEnd"/>
      <w:r w:rsidRPr="00117965">
        <w:t xml:space="preserve"> форме денежных средств путем их перечисления заказчику.</w:t>
      </w:r>
    </w:p>
    <w:p w:rsidR="0088424C" w:rsidRPr="00117965" w:rsidRDefault="0088424C" w:rsidP="00EF264F">
      <w:pPr>
        <w:numPr>
          <w:ilvl w:val="2"/>
          <w:numId w:val="11"/>
        </w:numPr>
        <w:tabs>
          <w:tab w:val="clear" w:pos="1288"/>
          <w:tab w:val="num" w:pos="1701"/>
        </w:tabs>
        <w:spacing w:before="60"/>
        <w:ind w:left="0" w:firstLine="851"/>
        <w:jc w:val="both"/>
      </w:pPr>
      <w:r w:rsidRPr="00117965">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117965">
        <w:rPr>
          <w:u w:val="single"/>
        </w:rPr>
        <w:t>пункте </w:t>
      </w:r>
      <w:r w:rsidRPr="00117965">
        <w:rPr>
          <w:u w:val="single"/>
        </w:rPr>
        <w:fldChar w:fldCharType="begin"/>
      </w:r>
      <w:r w:rsidRPr="00117965">
        <w:rPr>
          <w:u w:val="single"/>
        </w:rPr>
        <w:instrText xml:space="preserve"> REF _Ref317256138 \r \h  \* MERGEFORMAT </w:instrText>
      </w:r>
      <w:r w:rsidRPr="00117965">
        <w:rPr>
          <w:u w:val="single"/>
        </w:rPr>
      </w:r>
      <w:r w:rsidRPr="00117965">
        <w:rPr>
          <w:u w:val="single"/>
        </w:rPr>
        <w:fldChar w:fldCharType="separate"/>
      </w:r>
      <w:r w:rsidR="00594072">
        <w:rPr>
          <w:u w:val="single"/>
        </w:rPr>
        <w:t>25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_Ref317256294 \r \h  \* MERGEFORMAT </w:instrText>
      </w:r>
      <w:r w:rsidRPr="00117965">
        <w:rPr>
          <w:u w:val="single"/>
        </w:rPr>
      </w:r>
      <w:r w:rsidRPr="00117965">
        <w:rPr>
          <w:u w:val="single"/>
        </w:rPr>
        <w:fldChar w:fldCharType="separate"/>
      </w:r>
      <w:r w:rsidR="00594072">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p>
    <w:p w:rsidR="0088424C" w:rsidRPr="00117965" w:rsidRDefault="0088424C" w:rsidP="00EF264F">
      <w:pPr>
        <w:numPr>
          <w:ilvl w:val="2"/>
          <w:numId w:val="11"/>
        </w:numPr>
        <w:tabs>
          <w:tab w:val="clear" w:pos="1288"/>
          <w:tab w:val="num" w:pos="1701"/>
        </w:tabs>
        <w:spacing w:before="60"/>
        <w:ind w:left="0" w:firstLine="851"/>
        <w:jc w:val="both"/>
      </w:pPr>
      <w:r w:rsidRPr="00117965">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117965">
        <w:rPr>
          <w:u w:val="single"/>
        </w:rPr>
        <w:t>часть 2 «Проект договора»</w:t>
      </w:r>
      <w:r w:rsidRPr="00117965">
        <w:t xml:space="preserve">) </w:t>
      </w:r>
      <w:r w:rsidRPr="00117965">
        <w:rPr>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117965">
        <w:rPr>
          <w:i/>
        </w:rPr>
        <w:t>Госкорпорации</w:t>
      </w:r>
      <w:proofErr w:type="spellEnd"/>
      <w:r w:rsidRPr="00117965">
        <w:rPr>
          <w:i/>
        </w:rPr>
        <w:t xml:space="preserve"> «</w:t>
      </w:r>
      <w:proofErr w:type="spellStart"/>
      <w:r w:rsidRPr="00117965">
        <w:rPr>
          <w:i/>
        </w:rPr>
        <w:t>Росатом</w:t>
      </w:r>
      <w:proofErr w:type="spellEnd"/>
      <w:r w:rsidRPr="00117965">
        <w:rPr>
          <w:i/>
        </w:rPr>
        <w:t>»]</w:t>
      </w:r>
      <w:r w:rsidRPr="00117965">
        <w:t>.</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t>Поручитель</w:t>
      </w:r>
      <w:r w:rsidRPr="00117965">
        <w:rPr>
          <w:bCs/>
        </w:rPr>
        <w:t xml:space="preserve">/банк-гарант должен соответствовать требованиям, установленным распорядительным документом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к поручителям/гарантам, предоставляющим финансовое обеспечение договорных обязательств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и ее организаций, и размещенным на официальном сайте закупок атомной отрасли: </w:t>
      </w:r>
      <w:hyperlink r:id="rId26" w:history="1">
        <w:r w:rsidRPr="00117965">
          <w:rPr>
            <w:rStyle w:val="afa"/>
            <w:bCs/>
            <w:color w:val="auto"/>
          </w:rPr>
          <w:t>http://zakupki.rosatom.ru</w:t>
        </w:r>
      </w:hyperlink>
      <w:r w:rsidRPr="0011796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117965">
        <w:t>предусмотренным проектом договора (</w:t>
      </w:r>
      <w:r w:rsidRPr="00117965">
        <w:rPr>
          <w:u w:val="single"/>
        </w:rPr>
        <w:t>часть 2 «Проект договора»</w:t>
      </w:r>
      <w:r w:rsidRPr="00117965">
        <w:t>).</w:t>
      </w:r>
    </w:p>
    <w:p w:rsidR="0088424C" w:rsidRPr="00117965" w:rsidRDefault="0088424C" w:rsidP="00EF264F">
      <w:pPr>
        <w:numPr>
          <w:ilvl w:val="2"/>
          <w:numId w:val="11"/>
        </w:numPr>
        <w:tabs>
          <w:tab w:val="clear" w:pos="1288"/>
          <w:tab w:val="num" w:pos="1713"/>
        </w:tabs>
        <w:spacing w:before="60"/>
        <w:ind w:left="0" w:firstLine="851"/>
        <w:jc w:val="both"/>
        <w:rPr>
          <w:color w:val="000000"/>
        </w:rPr>
      </w:pPr>
      <w:bookmarkStart w:id="190" w:name="_Ref347143584"/>
      <w:r w:rsidRPr="00117965">
        <w:rPr>
          <w:color w:val="000000"/>
        </w:rPr>
        <w:t xml:space="preserve">К </w:t>
      </w:r>
      <w:r w:rsidRPr="00117965">
        <w:t>обеспечению</w:t>
      </w:r>
      <w:r w:rsidRPr="00117965">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190"/>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proofErr w:type="gramStart"/>
      <w:r w:rsidRPr="00117965">
        <w:rPr>
          <w:rFonts w:ascii="Times New Roman" w:hAnsi="Times New Roman"/>
          <w:color w:val="000000"/>
          <w:sz w:val="24"/>
          <w:szCs w:val="24"/>
        </w:rPr>
        <w:t>заверенные</w:t>
      </w:r>
      <w:proofErr w:type="gramEnd"/>
      <w:r w:rsidRPr="00117965">
        <w:rPr>
          <w:rFonts w:ascii="Times New Roman" w:hAnsi="Times New Roman"/>
          <w:color w:val="000000"/>
          <w:sz w:val="24"/>
          <w:szCs w:val="24"/>
        </w:rPr>
        <w:t xml:space="preserve">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proofErr w:type="gramStart"/>
      <w:r w:rsidRPr="00117965">
        <w:rPr>
          <w:rFonts w:ascii="Times New Roman" w:hAnsi="Times New Roman"/>
          <w:color w:val="000000"/>
          <w:sz w:val="24"/>
          <w:szCs w:val="24"/>
        </w:rPr>
        <w:t>заверенная</w:t>
      </w:r>
      <w:proofErr w:type="gramEnd"/>
      <w:r w:rsidRPr="00117965">
        <w:rPr>
          <w:rFonts w:ascii="Times New Roman" w:hAnsi="Times New Roman"/>
          <w:color w:val="000000"/>
          <w:sz w:val="24"/>
          <w:szCs w:val="24"/>
        </w:rPr>
        <w:t xml:space="preserve">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proofErr w:type="gramStart"/>
      <w:r w:rsidRPr="00117965">
        <w:rPr>
          <w:rFonts w:ascii="Times New Roman" w:hAnsi="Times New Roman"/>
          <w:color w:val="000000"/>
          <w:sz w:val="24"/>
          <w:szCs w:val="24"/>
        </w:rPr>
        <w:t>подлинник</w:t>
      </w:r>
      <w:proofErr w:type="gramEnd"/>
      <w:r w:rsidRPr="00117965">
        <w:rPr>
          <w:rFonts w:ascii="Times New Roman" w:hAnsi="Times New Roman"/>
          <w:color w:val="000000"/>
          <w:sz w:val="24"/>
          <w:szCs w:val="24"/>
        </w:rPr>
        <w:t xml:space="preserve">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proofErr w:type="gramStart"/>
      <w:r w:rsidRPr="00117965">
        <w:rPr>
          <w:rFonts w:ascii="Times New Roman" w:hAnsi="Times New Roman"/>
          <w:color w:val="000000"/>
          <w:sz w:val="24"/>
          <w:szCs w:val="24"/>
        </w:rPr>
        <w:t>подлинник</w:t>
      </w:r>
      <w:proofErr w:type="gramEnd"/>
      <w:r w:rsidRPr="00117965">
        <w:rPr>
          <w:rFonts w:ascii="Times New Roman" w:hAnsi="Times New Roman"/>
          <w:color w:val="000000"/>
          <w:sz w:val="24"/>
          <w:szCs w:val="24"/>
        </w:rPr>
        <w:t xml:space="preserve">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По решению заказчика, перечень документов, указанных в </w:t>
      </w:r>
      <w:r w:rsidRPr="00117965">
        <w:rPr>
          <w:bCs/>
          <w:u w:val="single"/>
        </w:rPr>
        <w:t>пункте </w:t>
      </w:r>
      <w:r w:rsidRPr="00117965">
        <w:rPr>
          <w:bCs/>
          <w:u w:val="single"/>
        </w:rPr>
        <w:fldChar w:fldCharType="begin"/>
      </w:r>
      <w:r w:rsidRPr="00117965">
        <w:rPr>
          <w:bCs/>
          <w:u w:val="single"/>
        </w:rPr>
        <w:instrText xml:space="preserve"> REF _Ref347143584 \r \h </w:instrText>
      </w:r>
      <w:r w:rsidR="00CA7CFF" w:rsidRPr="00117965">
        <w:rPr>
          <w:bCs/>
          <w:u w:val="single"/>
        </w:rPr>
        <w:instrText xml:space="preserve"> \* MERGEFORMAT </w:instrText>
      </w:r>
      <w:r w:rsidRPr="00117965">
        <w:rPr>
          <w:bCs/>
          <w:u w:val="single"/>
        </w:rPr>
      </w:r>
      <w:r w:rsidRPr="00117965">
        <w:rPr>
          <w:bCs/>
          <w:u w:val="single"/>
        </w:rPr>
        <w:fldChar w:fldCharType="separate"/>
      </w:r>
      <w:r w:rsidR="00594072">
        <w:rPr>
          <w:bCs/>
          <w:u w:val="single"/>
        </w:rPr>
        <w:t>4.16.5</w:t>
      </w:r>
      <w:r w:rsidRPr="00117965">
        <w:rPr>
          <w:bCs/>
          <w:u w:val="single"/>
        </w:rPr>
        <w:fldChar w:fldCharType="end"/>
      </w:r>
      <w:r w:rsidRPr="0011796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17965">
        <w:rPr>
          <w:color w:val="000000"/>
        </w:rPr>
        <w:t>поручителя или банка-гаранта.</w:t>
      </w:r>
    </w:p>
    <w:p w:rsidR="0088424C" w:rsidRPr="00117965" w:rsidRDefault="0088424C" w:rsidP="00EF264F">
      <w:pPr>
        <w:numPr>
          <w:ilvl w:val="2"/>
          <w:numId w:val="11"/>
        </w:numPr>
        <w:tabs>
          <w:tab w:val="clear" w:pos="1288"/>
          <w:tab w:val="num" w:pos="1713"/>
        </w:tabs>
        <w:spacing w:before="60"/>
        <w:ind w:left="0" w:firstLine="851"/>
        <w:jc w:val="both"/>
        <w:rPr>
          <w:bCs/>
        </w:rPr>
      </w:pPr>
      <w:bookmarkStart w:id="191" w:name="_Ref264477417"/>
      <w:bookmarkStart w:id="192" w:name="_Ref264478467"/>
      <w:bookmarkStart w:id="193" w:name="_Ref298490302"/>
      <w:bookmarkStart w:id="194" w:name="_Toc342292943"/>
      <w:r w:rsidRPr="00117965">
        <w:rPr>
          <w:bCs/>
        </w:rPr>
        <w:t>Срок действия обеспечения исполнения обязательств по договору</w:t>
      </w:r>
      <w:bookmarkEnd w:id="191"/>
      <w:bookmarkEnd w:id="192"/>
      <w:bookmarkEnd w:id="193"/>
      <w:bookmarkEnd w:id="194"/>
      <w:r w:rsidRPr="00117965">
        <w:rPr>
          <w:bCs/>
        </w:rPr>
        <w:t xml:space="preserve"> должен составлять:</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proofErr w:type="gramStart"/>
      <w:r w:rsidRPr="00117965">
        <w:rPr>
          <w:rFonts w:ascii="Times New Roman" w:eastAsia="Times New Roman" w:hAnsi="Times New Roman"/>
          <w:bCs/>
          <w:sz w:val="24"/>
          <w:szCs w:val="24"/>
          <w:lang w:eastAsia="ru-RU"/>
        </w:rPr>
        <w:t>для</w:t>
      </w:r>
      <w:proofErr w:type="gramEnd"/>
      <w:r w:rsidRPr="00117965">
        <w:rPr>
          <w:rFonts w:ascii="Times New Roman" w:eastAsia="Times New Roman" w:hAnsi="Times New Roman"/>
          <w:bCs/>
          <w:sz w:val="24"/>
          <w:szCs w:val="24"/>
          <w:lang w:eastAsia="ru-RU"/>
        </w:rPr>
        <w:t xml:space="preserve"> обеспечения возврата аванса (кроме поручительства) - срок исполнения обязательств на сумму выплаченного аванса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proofErr w:type="gramStart"/>
      <w:r w:rsidRPr="00117965">
        <w:rPr>
          <w:rFonts w:ascii="Times New Roman" w:eastAsia="Times New Roman" w:hAnsi="Times New Roman"/>
          <w:bCs/>
          <w:sz w:val="24"/>
          <w:szCs w:val="24"/>
          <w:lang w:eastAsia="ru-RU"/>
        </w:rPr>
        <w:t>для</w:t>
      </w:r>
      <w:proofErr w:type="gramEnd"/>
      <w:r w:rsidRPr="00117965">
        <w:rPr>
          <w:rFonts w:ascii="Times New Roman" w:eastAsia="Times New Roman" w:hAnsi="Times New Roman"/>
          <w:bCs/>
          <w:sz w:val="24"/>
          <w:szCs w:val="24"/>
          <w:lang w:eastAsia="ru-RU"/>
        </w:rPr>
        <w:t xml:space="preserve"> обеспечения договора (кроме поручительства) - срок исполнения обязательств по договору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proofErr w:type="gramStart"/>
      <w:r w:rsidRPr="00117965">
        <w:rPr>
          <w:rFonts w:ascii="Times New Roman" w:eastAsia="Times New Roman" w:hAnsi="Times New Roman"/>
          <w:bCs/>
          <w:sz w:val="24"/>
          <w:szCs w:val="24"/>
          <w:lang w:eastAsia="ru-RU"/>
        </w:rPr>
        <w:t>для</w:t>
      </w:r>
      <w:proofErr w:type="gramEnd"/>
      <w:r w:rsidRPr="00117965">
        <w:rPr>
          <w:rFonts w:ascii="Times New Roman" w:eastAsia="Times New Roman" w:hAnsi="Times New Roman"/>
          <w:bCs/>
          <w:sz w:val="24"/>
          <w:szCs w:val="24"/>
          <w:lang w:eastAsia="ru-RU"/>
        </w:rPr>
        <w:t xml:space="preserve"> обеспечения исполнения гарантийных обязательств (кроме поручительства) - срок гарантийных обязательств плюс 60 дней.</w:t>
      </w:r>
    </w:p>
    <w:p w:rsidR="0088424C" w:rsidRPr="00117965"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 xml:space="preserve">В случае, если по </w:t>
      </w:r>
      <w:proofErr w:type="gramStart"/>
      <w:r w:rsidRPr="00117965">
        <w:rPr>
          <w:bCs/>
        </w:rPr>
        <w:t xml:space="preserve">каким либо </w:t>
      </w:r>
      <w:proofErr w:type="gramEnd"/>
      <w:r w:rsidRPr="00117965">
        <w:rPr>
          <w:bCs/>
        </w:rPr>
        <w:t xml:space="preserve">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17965">
        <w:rPr>
          <w:i/>
        </w:rPr>
        <w:t>поставщик товара /подрядчик /исполнитель</w:t>
      </w:r>
      <w:r w:rsidRPr="0011796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17965">
        <w:t xml:space="preserve"> в порядке, предусмотренном проектом договора (</w:t>
      </w:r>
      <w:r w:rsidRPr="00117965">
        <w:rPr>
          <w:u w:val="single"/>
        </w:rPr>
        <w:t>часть 2 «Проект договора»</w:t>
      </w:r>
      <w:r w:rsidRPr="00117965">
        <w:t>)</w:t>
      </w:r>
      <w:r w:rsidRPr="00117965">
        <w:rPr>
          <w:bCs/>
        </w:rPr>
        <w:t>.</w:t>
      </w:r>
    </w:p>
    <w:bookmarkEnd w:id="189"/>
    <w:p w:rsidR="00A52F3D" w:rsidRPr="00117965" w:rsidRDefault="00A52F3D" w:rsidP="00EF264F">
      <w:pPr>
        <w:numPr>
          <w:ilvl w:val="2"/>
          <w:numId w:val="11"/>
        </w:numPr>
        <w:tabs>
          <w:tab w:val="clear" w:pos="1288"/>
          <w:tab w:val="num" w:pos="1701"/>
        </w:tabs>
        <w:spacing w:before="60"/>
        <w:ind w:left="0" w:firstLine="851"/>
        <w:jc w:val="both"/>
      </w:pPr>
      <w:r w:rsidRPr="00117965">
        <w:rPr>
          <w:i/>
        </w:rPr>
        <w:t>[</w:t>
      </w:r>
      <w:proofErr w:type="gramStart"/>
      <w:r w:rsidRPr="00117965">
        <w:rPr>
          <w:i/>
        </w:rPr>
        <w:t>при</w:t>
      </w:r>
      <w:proofErr w:type="gramEnd"/>
      <w:r w:rsidRPr="00117965">
        <w:rPr>
          <w:i/>
        </w:rPr>
        <w:t xml:space="preserve"> необходимости, в случае если заказчик допускает уменьшение размера, либо отказ от авансового платежа] </w:t>
      </w:r>
      <w:r w:rsidRPr="00117965">
        <w:t xml:space="preserve">Если в </w:t>
      </w:r>
      <w:r w:rsidRPr="00117965">
        <w:rPr>
          <w:bCs/>
        </w:rPr>
        <w:t>заявке</w:t>
      </w:r>
      <w:r w:rsidRPr="00117965">
        <w:t xml:space="preserve"> участника </w:t>
      </w:r>
      <w:r w:rsidR="003E0066" w:rsidRPr="00117965">
        <w:t>запроса предложений</w:t>
      </w:r>
      <w:r w:rsidRPr="0011796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117965" w:rsidRDefault="00A52F3D" w:rsidP="00A52F3D">
      <w:pPr>
        <w:tabs>
          <w:tab w:val="left" w:pos="709"/>
          <w:tab w:val="num" w:pos="1004"/>
          <w:tab w:val="left" w:pos="1134"/>
          <w:tab w:val="num" w:pos="1701"/>
        </w:tabs>
        <w:ind w:firstLine="709"/>
        <w:jc w:val="both"/>
      </w:pPr>
      <w:r w:rsidRPr="00117965">
        <w:t xml:space="preserve">Если на стадии проведения преддоговорных переговоров с победителем </w:t>
      </w:r>
      <w:r w:rsidR="003E0066" w:rsidRPr="00117965">
        <w:t>запроса предложений</w:t>
      </w:r>
      <w:r w:rsidRPr="00117965">
        <w:t xml:space="preserve"> или с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9E6B81"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594072">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594072">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594072">
        <w:rPr>
          <w:u w:val="single"/>
        </w:rPr>
        <w:t>4.15.18</w:t>
      </w:r>
      <w:r w:rsidR="00113C1B" w:rsidRPr="00117965">
        <w:rPr>
          <w:u w:val="single"/>
        </w:rPr>
        <w:fldChar w:fldCharType="end"/>
      </w:r>
      <w:r w:rsidRPr="00117965">
        <w:t>, достигнуто соглашение об уменьшении размера аванса, либо соглашение об</w:t>
      </w:r>
      <w:r w:rsidR="006954A4" w:rsidRPr="00117965">
        <w:t> </w:t>
      </w:r>
      <w:r w:rsidRPr="00117965">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117965" w:rsidRDefault="00A52F3D" w:rsidP="00C87330">
      <w:pPr>
        <w:tabs>
          <w:tab w:val="num" w:pos="1800"/>
          <w:tab w:val="num" w:pos="2847"/>
        </w:tabs>
        <w:spacing w:after="120"/>
        <w:jc w:val="both"/>
        <w:rPr>
          <w:lang w:val="x-none"/>
        </w:rPr>
      </w:pPr>
      <w:r w:rsidRPr="0011796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117965">
        <w:t>запроса предложений</w:t>
      </w:r>
      <w:r w:rsidRPr="00117965">
        <w:t xml:space="preserve"> или участника, с которым заключается договор, уклонившимся от</w:t>
      </w:r>
      <w:r w:rsidR="006954A4" w:rsidRPr="00117965">
        <w:t> </w:t>
      </w:r>
      <w:r w:rsidRPr="00117965">
        <w:t>заключения договора.</w:t>
      </w:r>
    </w:p>
    <w:p w:rsidR="00C87330" w:rsidRPr="00117965" w:rsidRDefault="00C87330" w:rsidP="00C87330">
      <w:pPr>
        <w:numPr>
          <w:ilvl w:val="2"/>
          <w:numId w:val="11"/>
        </w:numPr>
        <w:tabs>
          <w:tab w:val="num" w:pos="960"/>
          <w:tab w:val="num" w:pos="1800"/>
        </w:tabs>
        <w:spacing w:after="120"/>
        <w:ind w:left="0" w:firstLine="0"/>
        <w:jc w:val="both"/>
        <w:sectPr w:rsidR="00C87330" w:rsidRPr="00117965" w:rsidSect="0084765F">
          <w:pgSz w:w="11907" w:h="16840" w:code="9"/>
          <w:pgMar w:top="1134" w:right="567" w:bottom="1134" w:left="1418" w:header="709" w:footer="301" w:gutter="0"/>
          <w:cols w:space="708"/>
          <w:docGrid w:linePitch="360"/>
        </w:sectPr>
      </w:pPr>
    </w:p>
    <w:p w:rsidR="00C87330" w:rsidRPr="00117965" w:rsidRDefault="00C87330" w:rsidP="00293921">
      <w:pPr>
        <w:pStyle w:val="10"/>
        <w:keepNext w:val="0"/>
        <w:widowControl w:val="0"/>
        <w:numPr>
          <w:ilvl w:val="1"/>
          <w:numId w:val="6"/>
        </w:numPr>
        <w:tabs>
          <w:tab w:val="clear" w:pos="1440"/>
          <w:tab w:val="num" w:pos="1134"/>
          <w:tab w:val="num" w:pos="1790"/>
        </w:tabs>
        <w:ind w:left="1790" w:hanging="731"/>
        <w:jc w:val="center"/>
      </w:pPr>
      <w:bookmarkStart w:id="195" w:name="_Ref317249938"/>
      <w:bookmarkStart w:id="196" w:name="_Ref317250097"/>
      <w:bookmarkStart w:id="197" w:name="_Ref317250449"/>
      <w:bookmarkStart w:id="198" w:name="_Ref317250478"/>
      <w:bookmarkStart w:id="199" w:name="_Ref317250543"/>
      <w:bookmarkStart w:id="200" w:name="_Ref317250574"/>
      <w:bookmarkStart w:id="201" w:name="_Ref317250613"/>
      <w:bookmarkStart w:id="202" w:name="_Ref317250658"/>
      <w:bookmarkStart w:id="203" w:name="_Ref317250794"/>
      <w:bookmarkStart w:id="204" w:name="_Ref317250824"/>
      <w:bookmarkStart w:id="205" w:name="_Ref317250960"/>
      <w:bookmarkStart w:id="206" w:name="_Ref317251687"/>
      <w:bookmarkStart w:id="207" w:name="_Ref317251859"/>
      <w:bookmarkStart w:id="208" w:name="_Ref317251922"/>
      <w:bookmarkStart w:id="209" w:name="_Ref317252010"/>
      <w:bookmarkStart w:id="210" w:name="_Ref317252139"/>
      <w:bookmarkStart w:id="211" w:name="_Ref317252218"/>
      <w:bookmarkStart w:id="212" w:name="_Ref317252248"/>
      <w:bookmarkStart w:id="213" w:name="_Ref317252368"/>
      <w:bookmarkStart w:id="214" w:name="_Ref317252507"/>
      <w:bookmarkStart w:id="215" w:name="_Ref317252621"/>
      <w:bookmarkStart w:id="216" w:name="_Ref317252703"/>
      <w:bookmarkStart w:id="217" w:name="_Ref317252728"/>
      <w:bookmarkStart w:id="218" w:name="_Ref317252748"/>
      <w:bookmarkStart w:id="219" w:name="_Ref317253259"/>
      <w:bookmarkStart w:id="220" w:name="_Ref317253402"/>
      <w:bookmarkStart w:id="221" w:name="_Ref317253410"/>
      <w:bookmarkStart w:id="222" w:name="_Ref317253440"/>
      <w:bookmarkStart w:id="223" w:name="_Ref317253501"/>
      <w:bookmarkStart w:id="224" w:name="_Ref317253520"/>
      <w:bookmarkStart w:id="225" w:name="_Ref317253546"/>
      <w:bookmarkStart w:id="226" w:name="_Ref317253575"/>
      <w:bookmarkStart w:id="227" w:name="_Ref317253625"/>
      <w:bookmarkStart w:id="228" w:name="_Ref317253730"/>
      <w:bookmarkStart w:id="229" w:name="_Ref317253746"/>
      <w:bookmarkStart w:id="230" w:name="_Ref317253837"/>
      <w:bookmarkStart w:id="231" w:name="_Ref317253860"/>
      <w:bookmarkStart w:id="232" w:name="_Ref317253928"/>
      <w:bookmarkStart w:id="233" w:name="_Ref317253950"/>
      <w:bookmarkStart w:id="234" w:name="_Ref317254150"/>
      <w:bookmarkStart w:id="235" w:name="_Ref317254376"/>
      <w:bookmarkStart w:id="236" w:name="_Ref317254587"/>
      <w:bookmarkStart w:id="237" w:name="_Ref317254624"/>
      <w:bookmarkStart w:id="238" w:name="_Ref317254668"/>
      <w:bookmarkStart w:id="239" w:name="_Ref317254811"/>
      <w:bookmarkStart w:id="240" w:name="_Ref317254962"/>
      <w:bookmarkStart w:id="241" w:name="_Ref317254984"/>
      <w:bookmarkStart w:id="242" w:name="_Ref317255052"/>
      <w:bookmarkStart w:id="243" w:name="_Ref317255067"/>
      <w:bookmarkStart w:id="244" w:name="_Ref317255152"/>
      <w:bookmarkStart w:id="245" w:name="_Ref317255544"/>
      <w:bookmarkStart w:id="246" w:name="_Ref317255710"/>
      <w:bookmarkStart w:id="247" w:name="_Ref317255807"/>
      <w:bookmarkStart w:id="248" w:name="_Ref317256048"/>
      <w:bookmarkStart w:id="249" w:name="_Ref317256158"/>
      <w:bookmarkStart w:id="250" w:name="_Ref317256294"/>
      <w:bookmarkStart w:id="251" w:name="_Ref317256304"/>
      <w:bookmarkStart w:id="252" w:name="_Ref317256340"/>
      <w:bookmarkStart w:id="253" w:name="_Ref317256731"/>
      <w:bookmarkStart w:id="254" w:name="_Ref317257275"/>
      <w:bookmarkStart w:id="255" w:name="_Ref317257316"/>
      <w:bookmarkStart w:id="256" w:name="_Ref317257380"/>
      <w:bookmarkStart w:id="257" w:name="_Ref317257480"/>
      <w:bookmarkStart w:id="258" w:name="_Ref317257622"/>
      <w:bookmarkStart w:id="259" w:name="_Ref317257653"/>
      <w:bookmarkStart w:id="260" w:name="_Ref317257798"/>
      <w:bookmarkStart w:id="261" w:name="_Ref317257810"/>
      <w:bookmarkStart w:id="262" w:name="_Ref317257897"/>
      <w:bookmarkStart w:id="263" w:name="_Ref317258036"/>
      <w:bookmarkStart w:id="264" w:name="_Toc374456844"/>
      <w:r w:rsidRPr="00117965">
        <w:t xml:space="preserve">ИНФОРМАЦИОННАЯ КАРТА </w:t>
      </w:r>
      <w:r w:rsidR="003E0066" w:rsidRPr="00117965">
        <w:t>ЗАПРОСА ПРЕДЛОЖЕНИЙ</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117965" w:rsidRDefault="00C87330" w:rsidP="00293921">
      <w:pPr>
        <w:pStyle w:val="af3"/>
        <w:widowControl w:val="0"/>
        <w:spacing w:before="0" w:beforeAutospacing="0" w:after="0" w:afterAutospacing="0"/>
        <w:ind w:firstLine="709"/>
        <w:jc w:val="both"/>
      </w:pPr>
      <w:r w:rsidRPr="00117965">
        <w:t xml:space="preserve">Следующие условия проведения </w:t>
      </w:r>
      <w:r w:rsidR="003E0066" w:rsidRPr="00117965">
        <w:t>запроса предложений</w:t>
      </w:r>
      <w:r w:rsidRPr="00117965">
        <w:t xml:space="preserve"> являются неотъемлемой частью настоящей </w:t>
      </w:r>
      <w:r w:rsidR="003E0066" w:rsidRPr="00117965">
        <w:t>документации по запросу предложений</w:t>
      </w:r>
      <w:r w:rsidRPr="00117965">
        <w:t xml:space="preserve">, уточняют и дополняют положения разделов </w:t>
      </w:r>
      <w:r w:rsidR="007540C3" w:rsidRPr="00117965">
        <w:fldChar w:fldCharType="begin"/>
      </w:r>
      <w:r w:rsidR="007540C3" w:rsidRPr="00117965">
        <w:instrText xml:space="preserve"> REF _Ref317259002 \r \h </w:instrText>
      </w:r>
      <w:r w:rsidR="00CC2B95" w:rsidRPr="00117965">
        <w:instrText xml:space="preserve"> \* MERGEFORMAT </w:instrText>
      </w:r>
      <w:r w:rsidR="007540C3" w:rsidRPr="00117965">
        <w:fldChar w:fldCharType="separate"/>
      </w:r>
      <w:r w:rsidR="00594072">
        <w:t>1</w:t>
      </w:r>
      <w:r w:rsidR="007540C3" w:rsidRPr="00117965">
        <w:fldChar w:fldCharType="end"/>
      </w:r>
      <w:r w:rsidRPr="00117965">
        <w:t>…</w:t>
      </w:r>
      <w:r w:rsidR="001E70F7" w:rsidRPr="00117965">
        <w:fldChar w:fldCharType="begin"/>
      </w:r>
      <w:r w:rsidR="001E70F7" w:rsidRPr="00117965">
        <w:instrText xml:space="preserve"> REF _Ref317259044 \r \h </w:instrText>
      </w:r>
      <w:r w:rsidR="00CC2B95" w:rsidRPr="00117965">
        <w:instrText xml:space="preserve"> \* MERGEFORMAT </w:instrText>
      </w:r>
      <w:r w:rsidR="001E70F7" w:rsidRPr="00117965">
        <w:fldChar w:fldCharType="separate"/>
      </w:r>
      <w:r w:rsidR="00594072">
        <w:t>4</w:t>
      </w:r>
      <w:r w:rsidR="001E70F7" w:rsidRPr="00117965">
        <w:fldChar w:fldCharType="end"/>
      </w:r>
      <w:r w:rsidRPr="00117965">
        <w:t xml:space="preserve"> </w:t>
      </w:r>
      <w:r w:rsidR="003E0066" w:rsidRPr="00117965">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8A05B7" w:rsidTr="00293921">
        <w:trPr>
          <w:trHeight w:val="20"/>
          <w:tblHeader/>
        </w:trPr>
        <w:tc>
          <w:tcPr>
            <w:tcW w:w="781" w:type="dxa"/>
            <w:vAlign w:val="center"/>
          </w:tcPr>
          <w:p w:rsidR="00C87330" w:rsidRPr="008A05B7" w:rsidRDefault="00C87330" w:rsidP="00C87330">
            <w:pPr>
              <w:jc w:val="center"/>
            </w:pPr>
            <w:r w:rsidRPr="008A05B7">
              <w:t>№ п/п</w:t>
            </w:r>
          </w:p>
        </w:tc>
        <w:tc>
          <w:tcPr>
            <w:tcW w:w="3228" w:type="dxa"/>
            <w:vAlign w:val="center"/>
          </w:tcPr>
          <w:p w:rsidR="00C87330" w:rsidRPr="008A05B7" w:rsidRDefault="00C87330" w:rsidP="00C87330">
            <w:pPr>
              <w:pStyle w:val="22"/>
              <w:ind w:firstLine="0"/>
              <w:jc w:val="center"/>
              <w:rPr>
                <w:bCs/>
              </w:rPr>
            </w:pPr>
            <w:r w:rsidRPr="008A05B7">
              <w:rPr>
                <w:bCs/>
              </w:rPr>
              <w:t>Наименование п/п</w:t>
            </w:r>
          </w:p>
        </w:tc>
        <w:tc>
          <w:tcPr>
            <w:tcW w:w="10664" w:type="dxa"/>
            <w:vAlign w:val="center"/>
          </w:tcPr>
          <w:p w:rsidR="00C87330" w:rsidRPr="008A05B7" w:rsidRDefault="00C87330" w:rsidP="00C87330">
            <w:pPr>
              <w:pStyle w:val="22"/>
              <w:ind w:right="153" w:firstLine="0"/>
              <w:jc w:val="center"/>
              <w:rPr>
                <w:bCs/>
              </w:rPr>
            </w:pPr>
            <w:r w:rsidRPr="008A05B7">
              <w:rPr>
                <w:bCs/>
              </w:rPr>
              <w:t>Содержание</w:t>
            </w:r>
          </w:p>
        </w:tc>
      </w:tr>
      <w:tr w:rsidR="00C87330" w:rsidRPr="008A05B7" w:rsidTr="00293921">
        <w:trPr>
          <w:trHeight w:val="20"/>
        </w:trPr>
        <w:tc>
          <w:tcPr>
            <w:tcW w:w="781" w:type="dxa"/>
          </w:tcPr>
          <w:p w:rsidR="00C87330" w:rsidRPr="008A05B7" w:rsidRDefault="00C87330" w:rsidP="00636A33">
            <w:pPr>
              <w:numPr>
                <w:ilvl w:val="0"/>
                <w:numId w:val="56"/>
              </w:numPr>
              <w:tabs>
                <w:tab w:val="num" w:pos="786"/>
              </w:tabs>
              <w:ind w:left="0" w:hanging="15"/>
              <w:jc w:val="center"/>
            </w:pPr>
            <w:bookmarkStart w:id="265" w:name="_Ref317250566"/>
          </w:p>
        </w:tc>
        <w:bookmarkEnd w:id="265"/>
        <w:tc>
          <w:tcPr>
            <w:tcW w:w="3228" w:type="dxa"/>
          </w:tcPr>
          <w:p w:rsidR="00C87330" w:rsidRPr="008A05B7" w:rsidRDefault="00C87330" w:rsidP="00C87330">
            <w:pPr>
              <w:contextualSpacing/>
            </w:pPr>
            <w:r w:rsidRPr="008A05B7">
              <w:rPr>
                <w:bCs/>
              </w:rPr>
              <w:t xml:space="preserve">Предмет </w:t>
            </w:r>
            <w:r w:rsidR="003E0066" w:rsidRPr="008A05B7">
              <w:rPr>
                <w:bCs/>
              </w:rPr>
              <w:t>запроса предложений</w:t>
            </w:r>
            <w:r w:rsidRPr="008A05B7">
              <w:rPr>
                <w:bCs/>
              </w:rPr>
              <w:t xml:space="preserve"> </w:t>
            </w:r>
          </w:p>
          <w:p w:rsidR="00293921" w:rsidRPr="008A05B7" w:rsidRDefault="00293921" w:rsidP="00C87330">
            <w:pPr>
              <w:contextualSpacing/>
            </w:pPr>
          </w:p>
          <w:p w:rsidR="00C87330" w:rsidRPr="008A05B7" w:rsidRDefault="00C87330" w:rsidP="00C87330">
            <w:pPr>
              <w:contextualSpacing/>
              <w:rPr>
                <w:bCs/>
              </w:rPr>
            </w:pPr>
            <w:r w:rsidRPr="008A05B7">
              <w:t xml:space="preserve">Состав и объем </w:t>
            </w:r>
            <w:r w:rsidRPr="008A05B7">
              <w:rPr>
                <w:i/>
              </w:rPr>
              <w:t>[товара/ работ/услуг]</w:t>
            </w:r>
          </w:p>
        </w:tc>
        <w:tc>
          <w:tcPr>
            <w:tcW w:w="10664" w:type="dxa"/>
          </w:tcPr>
          <w:p w:rsidR="00293921" w:rsidRPr="008A05B7" w:rsidRDefault="00293921" w:rsidP="00293921">
            <w:pPr>
              <w:widowControl w:val="0"/>
              <w:ind w:right="153"/>
              <w:contextualSpacing/>
              <w:jc w:val="both"/>
            </w:pPr>
            <w:r w:rsidRPr="008A05B7">
              <w:t xml:space="preserve">Право заключения договора </w:t>
            </w:r>
            <w:r w:rsidR="000C15A8" w:rsidRPr="008A05B7">
              <w:rPr>
                <w:bCs/>
                <w:color w:val="000000"/>
              </w:rPr>
              <w:t xml:space="preserve">на выполнение </w:t>
            </w:r>
            <w:r w:rsidR="0039664A">
              <w:rPr>
                <w:bCs/>
                <w:color w:val="000000"/>
              </w:rPr>
              <w:t>ОКР</w:t>
            </w:r>
            <w:bookmarkStart w:id="266" w:name="_GoBack"/>
            <w:bookmarkEnd w:id="266"/>
            <w:r w:rsidR="000C15A8" w:rsidRPr="008A05B7">
              <w:rPr>
                <w:bCs/>
                <w:color w:val="000000"/>
              </w:rPr>
              <w:t xml:space="preserve">: </w:t>
            </w:r>
            <w:r w:rsidR="000C15A8" w:rsidRPr="008A05B7">
              <w:t>«Разработка и поставка комплекса по сортировки и сегрегации РАО при выводе из эксплуатации радиационно-опасных объектов» шифр: гамма - поток</w:t>
            </w:r>
          </w:p>
          <w:p w:rsidR="00293921" w:rsidRPr="008A05B7" w:rsidRDefault="00293921" w:rsidP="00293921">
            <w:pPr>
              <w:widowControl w:val="0"/>
              <w:ind w:right="153"/>
              <w:contextualSpacing/>
              <w:jc w:val="both"/>
            </w:pPr>
          </w:p>
          <w:p w:rsidR="00C87330" w:rsidRPr="008A05B7" w:rsidRDefault="00293921" w:rsidP="00293921">
            <w:pPr>
              <w:ind w:right="153"/>
              <w:contextualSpacing/>
              <w:jc w:val="both"/>
            </w:pPr>
            <w:r w:rsidRPr="008A05B7">
              <w:t xml:space="preserve">В соответствии с </w:t>
            </w:r>
            <w:r w:rsidRPr="008A05B7">
              <w:rPr>
                <w:u w:val="single"/>
              </w:rPr>
              <w:t>Томом 2 «ТЕХНИЧЕСКАЯ ЧАСТЬ»</w:t>
            </w:r>
            <w:r w:rsidRPr="008A05B7">
              <w:t>.</w:t>
            </w:r>
          </w:p>
          <w:p w:rsidR="0022210C" w:rsidRPr="008A05B7" w:rsidRDefault="0022210C" w:rsidP="00293921">
            <w:pPr>
              <w:ind w:right="153"/>
              <w:contextualSpacing/>
              <w:jc w:val="both"/>
            </w:pPr>
          </w:p>
          <w:p w:rsidR="0022210C" w:rsidRPr="008A05B7" w:rsidRDefault="0022210C" w:rsidP="00293921">
            <w:pPr>
              <w:ind w:right="153"/>
              <w:contextualSpacing/>
              <w:jc w:val="both"/>
              <w:rPr>
                <w:bCs/>
              </w:rPr>
            </w:pPr>
          </w:p>
        </w:tc>
      </w:tr>
      <w:tr w:rsidR="00C87330" w:rsidRPr="008A05B7" w:rsidTr="00293921">
        <w:trPr>
          <w:trHeight w:val="20"/>
        </w:trPr>
        <w:tc>
          <w:tcPr>
            <w:tcW w:w="781" w:type="dxa"/>
          </w:tcPr>
          <w:p w:rsidR="00C87330" w:rsidRPr="008A05B7" w:rsidRDefault="00C87330" w:rsidP="00636A33">
            <w:pPr>
              <w:numPr>
                <w:ilvl w:val="0"/>
                <w:numId w:val="56"/>
              </w:numPr>
              <w:tabs>
                <w:tab w:val="num" w:pos="786"/>
              </w:tabs>
              <w:ind w:left="0" w:hanging="15"/>
              <w:jc w:val="center"/>
            </w:pPr>
            <w:bookmarkStart w:id="267" w:name="_Ref320198365"/>
          </w:p>
        </w:tc>
        <w:bookmarkEnd w:id="267"/>
        <w:tc>
          <w:tcPr>
            <w:tcW w:w="3228" w:type="dxa"/>
          </w:tcPr>
          <w:p w:rsidR="00C87330" w:rsidRPr="008A05B7" w:rsidRDefault="00C87330" w:rsidP="00FF5992">
            <w:pPr>
              <w:ind w:right="70"/>
              <w:rPr>
                <w:bCs/>
              </w:rPr>
            </w:pPr>
            <w:r w:rsidRPr="008A05B7">
              <w:rPr>
                <w:bCs/>
              </w:rPr>
              <w:t xml:space="preserve">Нормативный документ, в соответствии с которым проводится </w:t>
            </w:r>
            <w:r w:rsidR="002E77A5" w:rsidRPr="008A05B7">
              <w:rPr>
                <w:bCs/>
              </w:rPr>
              <w:t>запрос предложений</w:t>
            </w:r>
          </w:p>
        </w:tc>
        <w:tc>
          <w:tcPr>
            <w:tcW w:w="10664" w:type="dxa"/>
          </w:tcPr>
          <w:p w:rsidR="00C87330" w:rsidRPr="008A05B7" w:rsidRDefault="00963D48" w:rsidP="000C15A8">
            <w:pPr>
              <w:pStyle w:val="22"/>
              <w:ind w:right="153" w:firstLine="0"/>
              <w:rPr>
                <w:bCs/>
                <w:i/>
                <w:shd w:val="clear" w:color="auto" w:fill="FDE9D9"/>
              </w:rPr>
            </w:pPr>
            <w:r w:rsidRPr="008A05B7">
              <w:rPr>
                <w:bCs/>
              </w:rPr>
              <w:t>Единый отраслевой стандарт закупок (Положение о закупке) Государственной корпорации по атомной энергии «</w:t>
            </w:r>
            <w:proofErr w:type="spellStart"/>
            <w:r w:rsidRPr="008A05B7">
              <w:rPr>
                <w:bCs/>
              </w:rPr>
              <w:t>Росатом</w:t>
            </w:r>
            <w:proofErr w:type="spellEnd"/>
            <w:r w:rsidRPr="008A05B7">
              <w:rPr>
                <w:bCs/>
              </w:rPr>
              <w:t xml:space="preserve">» </w:t>
            </w:r>
            <w:r w:rsidR="00EE0862" w:rsidRPr="008A05B7">
              <w:rPr>
                <w:bCs/>
              </w:rPr>
              <w:t xml:space="preserve">с изменениями, </w:t>
            </w:r>
            <w:r w:rsidRPr="008A05B7">
              <w:rPr>
                <w:bCs/>
              </w:rPr>
              <w:t>утвержденны</w:t>
            </w:r>
            <w:r w:rsidR="00EE0862" w:rsidRPr="008A05B7">
              <w:rPr>
                <w:bCs/>
              </w:rPr>
              <w:t>ми</w:t>
            </w:r>
            <w:r w:rsidRPr="008A05B7">
              <w:rPr>
                <w:bCs/>
              </w:rPr>
              <w:t xml:space="preserve"> решением наблюдательного совета </w:t>
            </w:r>
            <w:proofErr w:type="spellStart"/>
            <w:r w:rsidRPr="008A05B7">
              <w:rPr>
                <w:bCs/>
              </w:rPr>
              <w:t>Госкорпорации</w:t>
            </w:r>
            <w:proofErr w:type="spellEnd"/>
            <w:r w:rsidRPr="008A05B7">
              <w:rPr>
                <w:bCs/>
              </w:rPr>
              <w:t xml:space="preserve"> «</w:t>
            </w:r>
            <w:proofErr w:type="spellStart"/>
            <w:r w:rsidRPr="008A05B7">
              <w:rPr>
                <w:bCs/>
              </w:rPr>
              <w:t>Росатом</w:t>
            </w:r>
            <w:proofErr w:type="spellEnd"/>
            <w:r w:rsidRPr="008A05B7">
              <w:rPr>
                <w:bCs/>
              </w:rPr>
              <w:t xml:space="preserve">» </w:t>
            </w:r>
            <w:r w:rsidR="00BD7FA6" w:rsidRPr="008A05B7">
              <w:rPr>
                <w:bCs/>
              </w:rPr>
              <w:t>(</w:t>
            </w:r>
            <w:r w:rsidR="00BD7FA6" w:rsidRPr="008A05B7">
              <w:rPr>
                <w:bCs/>
                <w:i/>
              </w:rPr>
              <w:t>протокол от </w:t>
            </w:r>
            <w:r w:rsidR="000C15A8" w:rsidRPr="008A05B7">
              <w:rPr>
                <w:bCs/>
                <w:i/>
              </w:rPr>
              <w:t>04</w:t>
            </w:r>
            <w:r w:rsidR="006B233D" w:rsidRPr="008A05B7">
              <w:rPr>
                <w:bCs/>
                <w:i/>
              </w:rPr>
              <w:t>.</w:t>
            </w:r>
            <w:r w:rsidR="000C15A8" w:rsidRPr="008A05B7">
              <w:rPr>
                <w:bCs/>
                <w:i/>
              </w:rPr>
              <w:t>06</w:t>
            </w:r>
            <w:r w:rsidR="00BD7FA6" w:rsidRPr="008A05B7">
              <w:rPr>
                <w:bCs/>
                <w:i/>
              </w:rPr>
              <w:t>.201</w:t>
            </w:r>
            <w:r w:rsidR="000C15A8" w:rsidRPr="008A05B7">
              <w:rPr>
                <w:bCs/>
                <w:i/>
              </w:rPr>
              <w:t>4</w:t>
            </w:r>
            <w:r w:rsidR="00BD7FA6" w:rsidRPr="008A05B7">
              <w:rPr>
                <w:bCs/>
                <w:i/>
              </w:rPr>
              <w:t xml:space="preserve"> № </w:t>
            </w:r>
            <w:r w:rsidR="000C15A8" w:rsidRPr="008A05B7">
              <w:rPr>
                <w:bCs/>
                <w:i/>
              </w:rPr>
              <w:t>62</w:t>
            </w:r>
            <w:r w:rsidR="00BD7FA6" w:rsidRPr="008A05B7">
              <w:rPr>
                <w:bCs/>
              </w:rPr>
              <w:t>)</w:t>
            </w:r>
            <w:r w:rsidR="00293921" w:rsidRPr="008A05B7">
              <w:rPr>
                <w:bCs/>
              </w:rPr>
              <w:t>.</w:t>
            </w:r>
          </w:p>
        </w:tc>
      </w:tr>
      <w:tr w:rsidR="00C87330" w:rsidRPr="008A05B7" w:rsidTr="00293921">
        <w:trPr>
          <w:trHeight w:val="20"/>
        </w:trPr>
        <w:tc>
          <w:tcPr>
            <w:tcW w:w="781" w:type="dxa"/>
          </w:tcPr>
          <w:p w:rsidR="00C87330" w:rsidRPr="008A05B7" w:rsidRDefault="00C87330" w:rsidP="00636A33">
            <w:pPr>
              <w:numPr>
                <w:ilvl w:val="0"/>
                <w:numId w:val="56"/>
              </w:numPr>
              <w:tabs>
                <w:tab w:val="num" w:pos="786"/>
              </w:tabs>
              <w:ind w:left="0" w:hanging="15"/>
              <w:jc w:val="center"/>
            </w:pPr>
            <w:bookmarkStart w:id="268" w:name="_Ref317250598"/>
          </w:p>
        </w:tc>
        <w:bookmarkEnd w:id="268"/>
        <w:tc>
          <w:tcPr>
            <w:tcW w:w="3228" w:type="dxa"/>
          </w:tcPr>
          <w:p w:rsidR="00A35D2A" w:rsidRPr="008A05B7" w:rsidRDefault="00A35D2A" w:rsidP="00A35D2A">
            <w:pPr>
              <w:ind w:right="153"/>
            </w:pPr>
            <w:r w:rsidRPr="008A05B7">
              <w:t>Условия договора:</w:t>
            </w:r>
          </w:p>
          <w:p w:rsidR="00C87330" w:rsidRPr="008A05B7" w:rsidRDefault="00C87330" w:rsidP="00C87330">
            <w:pPr>
              <w:ind w:right="153"/>
              <w:rPr>
                <w:i/>
              </w:rPr>
            </w:pPr>
            <w:r w:rsidRPr="008A05B7">
              <w:t xml:space="preserve">Сроки </w:t>
            </w:r>
            <w:r w:rsidRPr="008A05B7">
              <w:rPr>
                <w:i/>
              </w:rPr>
              <w:t>поставки товара/ выполнения работ или оказания услуг</w:t>
            </w:r>
          </w:p>
          <w:p w:rsidR="00293921" w:rsidRPr="008A05B7" w:rsidRDefault="00293921" w:rsidP="00C87330">
            <w:pPr>
              <w:ind w:right="153"/>
              <w:rPr>
                <w:bCs/>
                <w:i/>
                <w:shd w:val="clear" w:color="auto" w:fill="FDE9D9"/>
              </w:rPr>
            </w:pPr>
          </w:p>
          <w:p w:rsidR="00C87330" w:rsidRPr="008A05B7" w:rsidRDefault="00C87330" w:rsidP="00C87330">
            <w:pPr>
              <w:ind w:right="153"/>
              <w:rPr>
                <w:bCs/>
                <w:i/>
                <w:shd w:val="clear" w:color="auto" w:fill="FDE9D9"/>
              </w:rPr>
            </w:pPr>
            <w:r w:rsidRPr="008A05B7">
              <w:t xml:space="preserve">Место </w:t>
            </w:r>
            <w:r w:rsidRPr="008A05B7">
              <w:rPr>
                <w:i/>
              </w:rPr>
              <w:t>поставки товара/ выполнения работ или оказания услуг</w:t>
            </w:r>
          </w:p>
          <w:p w:rsidR="00D572B9" w:rsidRPr="008A05B7" w:rsidRDefault="00D572B9" w:rsidP="00C87330">
            <w:pPr>
              <w:ind w:right="153"/>
              <w:rPr>
                <w:bCs/>
                <w:i/>
                <w:shd w:val="clear" w:color="auto" w:fill="FDE9D9"/>
              </w:rPr>
            </w:pPr>
          </w:p>
          <w:p w:rsidR="00C87330" w:rsidRPr="008A05B7" w:rsidRDefault="005866A3" w:rsidP="00C87330">
            <w:pPr>
              <w:ind w:right="153"/>
              <w:rPr>
                <w:i/>
              </w:rPr>
            </w:pPr>
            <w:r w:rsidRPr="008A05B7">
              <w:rPr>
                <w:i/>
              </w:rPr>
              <w:t xml:space="preserve">Условия оплаты </w:t>
            </w:r>
          </w:p>
        </w:tc>
        <w:tc>
          <w:tcPr>
            <w:tcW w:w="10664" w:type="dxa"/>
          </w:tcPr>
          <w:p w:rsidR="00293921" w:rsidRPr="008A05B7" w:rsidRDefault="00293921" w:rsidP="00293921">
            <w:pPr>
              <w:ind w:right="153"/>
            </w:pPr>
          </w:p>
          <w:p w:rsidR="00293921" w:rsidRPr="008A05B7" w:rsidRDefault="000C15A8" w:rsidP="00293921">
            <w:pPr>
              <w:ind w:right="153"/>
            </w:pPr>
            <w:r w:rsidRPr="008A05B7">
              <w:rPr>
                <w:bCs/>
                <w:color w:val="000000"/>
              </w:rPr>
              <w:t xml:space="preserve">Дата начала оказания услуг </w:t>
            </w:r>
            <w:r w:rsidRPr="008A05B7">
              <w:rPr>
                <w:bCs/>
              </w:rPr>
              <w:t>– с момента подписания договора, дата окончания оказания услуг –                 31.08.2015 г.</w:t>
            </w:r>
          </w:p>
          <w:p w:rsidR="00293921" w:rsidRPr="008A05B7" w:rsidRDefault="00293921" w:rsidP="00293921">
            <w:pPr>
              <w:widowControl w:val="0"/>
              <w:ind w:right="153"/>
              <w:jc w:val="both"/>
            </w:pPr>
          </w:p>
          <w:p w:rsidR="00293921" w:rsidRPr="008A05B7" w:rsidRDefault="00293921" w:rsidP="00293921">
            <w:pPr>
              <w:widowControl w:val="0"/>
              <w:ind w:right="153"/>
              <w:jc w:val="both"/>
            </w:pPr>
          </w:p>
          <w:p w:rsidR="00293921" w:rsidRPr="008A05B7" w:rsidRDefault="00293921" w:rsidP="00293921">
            <w:pPr>
              <w:widowControl w:val="0"/>
              <w:ind w:right="153"/>
              <w:jc w:val="both"/>
            </w:pPr>
          </w:p>
          <w:p w:rsidR="00293921" w:rsidRPr="008A05B7" w:rsidRDefault="000C15A8" w:rsidP="00293921">
            <w:pPr>
              <w:widowControl w:val="0"/>
              <w:ind w:right="153"/>
              <w:jc w:val="both"/>
            </w:pPr>
            <w:r w:rsidRPr="008A05B7">
              <w:rPr>
                <w:bCs/>
              </w:rPr>
              <w:t>г. Москва</w:t>
            </w:r>
            <w:r w:rsidRPr="008A05B7">
              <w:t xml:space="preserve"> </w:t>
            </w:r>
          </w:p>
          <w:p w:rsidR="00293921" w:rsidRPr="008A05B7" w:rsidRDefault="00293921" w:rsidP="00293921">
            <w:pPr>
              <w:widowControl w:val="0"/>
              <w:ind w:right="153"/>
              <w:jc w:val="both"/>
            </w:pPr>
          </w:p>
          <w:p w:rsidR="00AE4CAE" w:rsidRPr="008A05B7" w:rsidRDefault="00AE4CAE" w:rsidP="0064048F">
            <w:pPr>
              <w:widowControl w:val="0"/>
              <w:ind w:right="153"/>
              <w:jc w:val="both"/>
              <w:rPr>
                <w:bCs/>
                <w:i/>
                <w:color w:val="000000"/>
              </w:rPr>
            </w:pPr>
          </w:p>
          <w:p w:rsidR="00CC6B67" w:rsidRPr="008A05B7" w:rsidRDefault="000C15A8" w:rsidP="0064048F">
            <w:pPr>
              <w:widowControl w:val="0"/>
              <w:ind w:right="153"/>
              <w:jc w:val="both"/>
            </w:pPr>
            <w:r w:rsidRPr="008A05B7">
              <w:rPr>
                <w:bCs/>
                <w:color w:val="000000"/>
              </w:rPr>
              <w:t xml:space="preserve">Безналичный расчет. </w:t>
            </w:r>
            <w:r w:rsidRPr="008A05B7">
              <w:rPr>
                <w:bCs/>
              </w:rPr>
              <w:t xml:space="preserve">Расчеты за услуги производятся Заказчиком </w:t>
            </w:r>
            <w:r w:rsidRPr="008A05B7">
              <w:t>в течение 5 (пяти) банковских дней после подписания акта сдачи-приемки выполненных работ (услуг), на основании полученных Заказчиком платежных документов.</w:t>
            </w:r>
          </w:p>
        </w:tc>
      </w:tr>
      <w:tr w:rsidR="0001444C" w:rsidRPr="008A05B7" w:rsidTr="00293921">
        <w:trPr>
          <w:trHeight w:val="20"/>
        </w:trPr>
        <w:tc>
          <w:tcPr>
            <w:tcW w:w="781" w:type="dxa"/>
          </w:tcPr>
          <w:p w:rsidR="0001444C" w:rsidRPr="008A05B7" w:rsidRDefault="00A265D1" w:rsidP="00A265D1">
            <w:pPr>
              <w:tabs>
                <w:tab w:val="left" w:pos="0"/>
                <w:tab w:val="left" w:pos="284"/>
              </w:tabs>
            </w:pPr>
            <w:r w:rsidRPr="008A05B7">
              <w:t>3.1</w:t>
            </w:r>
          </w:p>
        </w:tc>
        <w:tc>
          <w:tcPr>
            <w:tcW w:w="3228" w:type="dxa"/>
          </w:tcPr>
          <w:p w:rsidR="0001444C" w:rsidRPr="008A05B7" w:rsidRDefault="0001444C" w:rsidP="00A35D2A">
            <w:pPr>
              <w:ind w:right="153"/>
            </w:pPr>
            <w:r w:rsidRPr="008A05B7">
              <w:t>Встречные предложения по условиям договора</w:t>
            </w:r>
          </w:p>
        </w:tc>
        <w:tc>
          <w:tcPr>
            <w:tcW w:w="10664" w:type="dxa"/>
          </w:tcPr>
          <w:p w:rsidR="00D30A27" w:rsidRPr="008A05B7" w:rsidRDefault="005866A3" w:rsidP="005866A3">
            <w:pPr>
              <w:pStyle w:val="Times12"/>
              <w:overflowPunct/>
              <w:autoSpaceDE/>
              <w:autoSpaceDN/>
              <w:adjustRightInd/>
              <w:ind w:firstLine="0"/>
              <w:rPr>
                <w:szCs w:val="24"/>
              </w:rPr>
            </w:pPr>
            <w:r w:rsidRPr="008A05B7">
              <w:rPr>
                <w:szCs w:val="24"/>
              </w:rPr>
              <w:t>Н</w:t>
            </w:r>
            <w:r w:rsidR="0001444C" w:rsidRPr="008A05B7">
              <w:rPr>
                <w:szCs w:val="24"/>
              </w:rPr>
              <w:t>е допускаются.</w:t>
            </w:r>
          </w:p>
        </w:tc>
      </w:tr>
      <w:tr w:rsidR="00293921" w:rsidRPr="008A05B7" w:rsidTr="00293921">
        <w:trPr>
          <w:trHeight w:val="20"/>
        </w:trPr>
        <w:tc>
          <w:tcPr>
            <w:tcW w:w="781" w:type="dxa"/>
          </w:tcPr>
          <w:p w:rsidR="00293921" w:rsidRPr="008A05B7" w:rsidRDefault="00293921" w:rsidP="00293921">
            <w:pPr>
              <w:numPr>
                <w:ilvl w:val="0"/>
                <w:numId w:val="56"/>
              </w:numPr>
              <w:tabs>
                <w:tab w:val="num" w:pos="786"/>
              </w:tabs>
              <w:ind w:left="0" w:hanging="15"/>
              <w:jc w:val="center"/>
            </w:pPr>
            <w:bookmarkStart w:id="269" w:name="_Ref317250606"/>
          </w:p>
        </w:tc>
        <w:bookmarkEnd w:id="269"/>
        <w:tc>
          <w:tcPr>
            <w:tcW w:w="3228" w:type="dxa"/>
          </w:tcPr>
          <w:p w:rsidR="00293921" w:rsidRPr="008A05B7" w:rsidRDefault="00293921" w:rsidP="00293921">
            <w:pPr>
              <w:ind w:right="153"/>
            </w:pPr>
            <w:r w:rsidRPr="008A05B7">
              <w:t xml:space="preserve">Количество лотов </w:t>
            </w:r>
          </w:p>
        </w:tc>
        <w:tc>
          <w:tcPr>
            <w:tcW w:w="10664" w:type="dxa"/>
          </w:tcPr>
          <w:p w:rsidR="00293921" w:rsidRPr="008A05B7" w:rsidRDefault="00293921" w:rsidP="00293921">
            <w:pPr>
              <w:widowControl w:val="0"/>
              <w:ind w:right="153"/>
            </w:pPr>
            <w:r w:rsidRPr="008A05B7">
              <w:t>1 (Один)</w:t>
            </w:r>
          </w:p>
        </w:tc>
      </w:tr>
      <w:tr w:rsidR="00293921" w:rsidRPr="008A05B7" w:rsidTr="00293921">
        <w:trPr>
          <w:trHeight w:val="20"/>
        </w:trPr>
        <w:tc>
          <w:tcPr>
            <w:tcW w:w="781" w:type="dxa"/>
          </w:tcPr>
          <w:p w:rsidR="00293921" w:rsidRPr="008A05B7" w:rsidRDefault="00293921" w:rsidP="00293921">
            <w:pPr>
              <w:numPr>
                <w:ilvl w:val="0"/>
                <w:numId w:val="56"/>
              </w:numPr>
              <w:tabs>
                <w:tab w:val="num" w:pos="786"/>
              </w:tabs>
              <w:ind w:left="0" w:hanging="15"/>
              <w:jc w:val="center"/>
            </w:pPr>
            <w:bookmarkStart w:id="270" w:name="_Ref317249928"/>
          </w:p>
        </w:tc>
        <w:bookmarkEnd w:id="270"/>
        <w:tc>
          <w:tcPr>
            <w:tcW w:w="3228" w:type="dxa"/>
          </w:tcPr>
          <w:p w:rsidR="00293921" w:rsidRPr="008A05B7" w:rsidRDefault="00293921" w:rsidP="00293921">
            <w:pPr>
              <w:contextualSpacing/>
            </w:pPr>
            <w:r w:rsidRPr="008A05B7">
              <w:t>Заказчик</w:t>
            </w:r>
          </w:p>
        </w:tc>
        <w:tc>
          <w:tcPr>
            <w:tcW w:w="10664" w:type="dxa"/>
          </w:tcPr>
          <w:p w:rsidR="00293921" w:rsidRPr="008A05B7" w:rsidRDefault="00293921" w:rsidP="00293921">
            <w:pPr>
              <w:widowControl w:val="0"/>
              <w:ind w:right="153"/>
              <w:jc w:val="both"/>
            </w:pPr>
            <w:r w:rsidRPr="008A05B7">
              <w:t>Федеральное государственное унитарное предприятие «Предприятие по обращению с радиоактивными отходами «РосРАО»</w:t>
            </w:r>
          </w:p>
          <w:p w:rsidR="00293921" w:rsidRPr="008A05B7" w:rsidRDefault="00293921" w:rsidP="00293921">
            <w:pPr>
              <w:widowControl w:val="0"/>
              <w:ind w:right="153"/>
              <w:jc w:val="both"/>
            </w:pPr>
            <w:r w:rsidRPr="008A05B7">
              <w:t xml:space="preserve">Место нахождения: 119017, г. Москва, </w:t>
            </w:r>
            <w:proofErr w:type="spellStart"/>
            <w:r w:rsidRPr="008A05B7">
              <w:t>Пыжевский</w:t>
            </w:r>
            <w:proofErr w:type="spellEnd"/>
            <w:r w:rsidRPr="008A05B7">
              <w:t xml:space="preserve"> пер., д. 6.</w:t>
            </w:r>
          </w:p>
          <w:p w:rsidR="00293921" w:rsidRPr="008A05B7" w:rsidRDefault="00293921" w:rsidP="00293921">
            <w:pPr>
              <w:widowControl w:val="0"/>
              <w:ind w:right="153"/>
              <w:jc w:val="both"/>
            </w:pPr>
            <w:r w:rsidRPr="008A05B7">
              <w:t>Почтовый адрес: 119017, г. Москва, Большая Ордынка, д. 24.</w:t>
            </w:r>
          </w:p>
          <w:p w:rsidR="00293921" w:rsidRPr="008A05B7" w:rsidRDefault="00293921" w:rsidP="00293921">
            <w:pPr>
              <w:widowControl w:val="0"/>
              <w:ind w:right="153"/>
              <w:jc w:val="both"/>
            </w:pPr>
            <w:r w:rsidRPr="008A05B7">
              <w:t>Тел.: (495) 710-76-48; факс: (495) 710-76-50.</w:t>
            </w:r>
          </w:p>
        </w:tc>
      </w:tr>
      <w:tr w:rsidR="00293921" w:rsidRPr="008A05B7" w:rsidTr="00293921">
        <w:trPr>
          <w:trHeight w:val="20"/>
        </w:trPr>
        <w:tc>
          <w:tcPr>
            <w:tcW w:w="781" w:type="dxa"/>
          </w:tcPr>
          <w:p w:rsidR="00293921" w:rsidRPr="008A05B7" w:rsidRDefault="00293921" w:rsidP="00293921">
            <w:pPr>
              <w:numPr>
                <w:ilvl w:val="0"/>
                <w:numId w:val="56"/>
              </w:numPr>
              <w:tabs>
                <w:tab w:val="num" w:pos="786"/>
              </w:tabs>
              <w:ind w:left="0" w:hanging="15"/>
              <w:jc w:val="center"/>
            </w:pPr>
            <w:bookmarkStart w:id="271" w:name="_Ref317250471"/>
          </w:p>
        </w:tc>
        <w:bookmarkEnd w:id="271"/>
        <w:tc>
          <w:tcPr>
            <w:tcW w:w="3228" w:type="dxa"/>
          </w:tcPr>
          <w:p w:rsidR="00293921" w:rsidRPr="008A05B7" w:rsidRDefault="00293921" w:rsidP="00293921">
            <w:pPr>
              <w:ind w:right="153"/>
            </w:pPr>
            <w:r w:rsidRPr="008A05B7">
              <w:t>О</w:t>
            </w:r>
            <w:r w:rsidRPr="008A05B7">
              <w:rPr>
                <w:bCs/>
              </w:rPr>
              <w:t>рганизатор запроса предложений</w:t>
            </w:r>
          </w:p>
        </w:tc>
        <w:tc>
          <w:tcPr>
            <w:tcW w:w="10664" w:type="dxa"/>
          </w:tcPr>
          <w:p w:rsidR="00293921" w:rsidRPr="008A05B7" w:rsidRDefault="00293921" w:rsidP="00293921">
            <w:pPr>
              <w:widowControl w:val="0"/>
              <w:ind w:right="153"/>
              <w:jc w:val="both"/>
            </w:pPr>
            <w:r w:rsidRPr="008A05B7">
              <w:t>Федеральное государственное унитарное предприятие «Предприятие по обращению с радиоактивными отходами «РосРАО».</w:t>
            </w:r>
          </w:p>
          <w:p w:rsidR="00293921" w:rsidRPr="008A05B7" w:rsidRDefault="00293921" w:rsidP="00293921">
            <w:pPr>
              <w:widowControl w:val="0"/>
              <w:ind w:right="153"/>
              <w:jc w:val="both"/>
            </w:pPr>
            <w:r w:rsidRPr="008A05B7">
              <w:t xml:space="preserve">Место нахождения: 119017, г. Москва, </w:t>
            </w:r>
            <w:proofErr w:type="spellStart"/>
            <w:r w:rsidRPr="008A05B7">
              <w:t>Пыжевский</w:t>
            </w:r>
            <w:proofErr w:type="spellEnd"/>
            <w:r w:rsidRPr="008A05B7">
              <w:t xml:space="preserve"> пер., д. 6.</w:t>
            </w:r>
          </w:p>
          <w:p w:rsidR="00293921" w:rsidRPr="008A05B7" w:rsidRDefault="00293921" w:rsidP="00293921">
            <w:pPr>
              <w:widowControl w:val="0"/>
              <w:ind w:right="153"/>
              <w:jc w:val="both"/>
            </w:pPr>
            <w:r w:rsidRPr="008A05B7">
              <w:t>Почтовый адрес: 119017, г. Москва, Большая Ордынка, д. 24.</w:t>
            </w:r>
          </w:p>
          <w:p w:rsidR="00293921" w:rsidRPr="008A05B7" w:rsidRDefault="00293921" w:rsidP="00293921">
            <w:pPr>
              <w:widowControl w:val="0"/>
              <w:ind w:right="153"/>
              <w:jc w:val="both"/>
            </w:pPr>
            <w:r w:rsidRPr="008A05B7">
              <w:t>Тел.: (495) 710-76-48; факс: (495) 710-76-50; Эл</w:t>
            </w:r>
            <w:proofErr w:type="gramStart"/>
            <w:r w:rsidRPr="008A05B7">
              <w:t>. почта</w:t>
            </w:r>
            <w:proofErr w:type="gramEnd"/>
            <w:r w:rsidRPr="008A05B7">
              <w:t xml:space="preserve">: </w:t>
            </w:r>
            <w:hyperlink r:id="rId27" w:history="1">
              <w:r w:rsidRPr="008A05B7">
                <w:rPr>
                  <w:rStyle w:val="afa"/>
                </w:rPr>
                <w:t>zakupki@rosrao.ru</w:t>
              </w:r>
            </w:hyperlink>
            <w:r w:rsidRPr="008A05B7">
              <w:t>.</w:t>
            </w:r>
          </w:p>
          <w:p w:rsidR="00293921" w:rsidRPr="008A05B7" w:rsidRDefault="00293921" w:rsidP="003A3AEF">
            <w:pPr>
              <w:widowControl w:val="0"/>
              <w:ind w:right="153"/>
              <w:jc w:val="both"/>
            </w:pPr>
            <w:r w:rsidRPr="008A05B7">
              <w:t xml:space="preserve">Контактное лицо: </w:t>
            </w:r>
            <w:r w:rsidR="003A3AEF" w:rsidRPr="008A05B7">
              <w:t>Майоров Андрей Андреевич</w:t>
            </w:r>
            <w:r w:rsidR="00AE4CAE" w:rsidRPr="008A05B7">
              <w:t>.</w:t>
            </w:r>
          </w:p>
        </w:tc>
      </w:tr>
      <w:tr w:rsidR="00C87330" w:rsidRPr="008A05B7" w:rsidTr="00293921">
        <w:trPr>
          <w:trHeight w:val="20"/>
        </w:trPr>
        <w:tc>
          <w:tcPr>
            <w:tcW w:w="781" w:type="dxa"/>
          </w:tcPr>
          <w:p w:rsidR="00C87330" w:rsidRPr="008A05B7" w:rsidRDefault="00C87330" w:rsidP="00636A33">
            <w:pPr>
              <w:numPr>
                <w:ilvl w:val="0"/>
                <w:numId w:val="56"/>
              </w:numPr>
              <w:tabs>
                <w:tab w:val="num" w:pos="786"/>
              </w:tabs>
              <w:ind w:left="0" w:hanging="15"/>
              <w:jc w:val="center"/>
            </w:pPr>
            <w:bookmarkStart w:id="272" w:name="_Ref317250534"/>
          </w:p>
        </w:tc>
        <w:bookmarkEnd w:id="272"/>
        <w:tc>
          <w:tcPr>
            <w:tcW w:w="3228" w:type="dxa"/>
          </w:tcPr>
          <w:p w:rsidR="00C87330" w:rsidRPr="008A05B7" w:rsidRDefault="00C87330" w:rsidP="00293921">
            <w:pPr>
              <w:ind w:right="153"/>
            </w:pPr>
            <w:r w:rsidRPr="008A05B7">
              <w:t xml:space="preserve">Информационное обеспечение проведения </w:t>
            </w:r>
            <w:r w:rsidR="003E0066" w:rsidRPr="008A05B7">
              <w:t>запроса предложений</w:t>
            </w:r>
          </w:p>
        </w:tc>
        <w:tc>
          <w:tcPr>
            <w:tcW w:w="10664" w:type="dxa"/>
          </w:tcPr>
          <w:p w:rsidR="004C1016" w:rsidRPr="008A05B7" w:rsidRDefault="004C1016" w:rsidP="004C1016">
            <w:pPr>
              <w:tabs>
                <w:tab w:val="left" w:pos="1134"/>
              </w:tabs>
              <w:contextualSpacing/>
              <w:jc w:val="both"/>
            </w:pPr>
            <w:r w:rsidRPr="008A05B7">
              <w:rPr>
                <w:spacing w:val="-6"/>
              </w:rPr>
              <w:t xml:space="preserve">Официальным сайтом </w:t>
            </w:r>
            <w:r w:rsidRPr="008A05B7">
              <w:t xml:space="preserve">в сети «Интернет» для размещения информации о проведении </w:t>
            </w:r>
            <w:r w:rsidR="003E0066" w:rsidRPr="008A05B7">
              <w:t>запроса предложений</w:t>
            </w:r>
            <w:r w:rsidRPr="008A05B7">
              <w:t xml:space="preserve"> является:</w:t>
            </w:r>
          </w:p>
          <w:p w:rsidR="004C1016" w:rsidRPr="008A05B7" w:rsidRDefault="00B76A1C" w:rsidP="00B76A1C">
            <w:pPr>
              <w:tabs>
                <w:tab w:val="left" w:pos="386"/>
              </w:tabs>
              <w:contextualSpacing/>
              <w:jc w:val="both"/>
            </w:pPr>
            <w:r w:rsidRPr="008A05B7">
              <w:rPr>
                <w:spacing w:val="-6"/>
              </w:rPr>
              <w:t xml:space="preserve">1) </w:t>
            </w:r>
            <w:r w:rsidR="004C1016" w:rsidRPr="008A05B7">
              <w:rPr>
                <w:spacing w:val="-6"/>
              </w:rPr>
              <w:t xml:space="preserve">Официальный государственный сайт </w:t>
            </w:r>
            <w:r w:rsidR="004C1016" w:rsidRPr="008A05B7">
              <w:t>(</w:t>
            </w:r>
            <w:hyperlink r:id="rId28" w:history="1">
              <w:r w:rsidR="004C1016" w:rsidRPr="008A05B7">
                <w:rPr>
                  <w:rStyle w:val="afa"/>
                  <w:color w:val="auto"/>
                </w:rPr>
                <w:t>http://www.zakupki.gov.ru</w:t>
              </w:r>
            </w:hyperlink>
            <w:r w:rsidR="004C1016" w:rsidRPr="008A05B7">
              <w:t xml:space="preserve">), </w:t>
            </w:r>
          </w:p>
          <w:p w:rsidR="004C1016" w:rsidRPr="008A05B7" w:rsidRDefault="00B76A1C" w:rsidP="004C1016">
            <w:pPr>
              <w:tabs>
                <w:tab w:val="left" w:pos="1134"/>
              </w:tabs>
              <w:contextualSpacing/>
              <w:jc w:val="both"/>
              <w:rPr>
                <w:spacing w:val="-6"/>
              </w:rPr>
            </w:pPr>
            <w:r w:rsidRPr="008A05B7">
              <w:t xml:space="preserve">2) </w:t>
            </w:r>
            <w:r w:rsidR="004C1016" w:rsidRPr="008A05B7">
              <w:t xml:space="preserve">Официальный сайт по закупкам атомной отрасли </w:t>
            </w:r>
            <w:proofErr w:type="spellStart"/>
            <w:r w:rsidR="004C1016" w:rsidRPr="008A05B7">
              <w:t>Госкорпорации</w:t>
            </w:r>
            <w:proofErr w:type="spellEnd"/>
            <w:r w:rsidR="004C1016" w:rsidRPr="008A05B7">
              <w:t xml:space="preserve"> «</w:t>
            </w:r>
            <w:proofErr w:type="spellStart"/>
            <w:r w:rsidR="004C1016" w:rsidRPr="008A05B7">
              <w:t>Рос</w:t>
            </w:r>
            <w:r w:rsidR="004C1016" w:rsidRPr="008A05B7">
              <w:rPr>
                <w:spacing w:val="-6"/>
              </w:rPr>
              <w:t>атом</w:t>
            </w:r>
            <w:proofErr w:type="spellEnd"/>
            <w:r w:rsidR="004C1016" w:rsidRPr="008A05B7">
              <w:rPr>
                <w:spacing w:val="-6"/>
              </w:rPr>
              <w:t>» (</w:t>
            </w:r>
            <w:hyperlink r:id="rId29" w:history="1">
              <w:r w:rsidR="004C1016" w:rsidRPr="008A05B7">
                <w:rPr>
                  <w:rStyle w:val="afa"/>
                  <w:color w:val="auto"/>
                </w:rPr>
                <w:t>http://zakupki.rosatom.ru</w:t>
              </w:r>
            </w:hyperlink>
            <w:r w:rsidR="004C1016" w:rsidRPr="008A05B7">
              <w:rPr>
                <w:spacing w:val="-6"/>
              </w:rPr>
              <w:t>).</w:t>
            </w:r>
          </w:p>
          <w:p w:rsidR="004C1016" w:rsidRPr="008A05B7" w:rsidRDefault="004C1016" w:rsidP="00293921">
            <w:pPr>
              <w:tabs>
                <w:tab w:val="left" w:pos="1134"/>
              </w:tabs>
              <w:spacing w:before="120"/>
              <w:jc w:val="both"/>
            </w:pPr>
            <w:r w:rsidRPr="008A05B7">
              <w:t xml:space="preserve">Настоящий </w:t>
            </w:r>
            <w:r w:rsidR="002E77A5" w:rsidRPr="008A05B7">
              <w:t>запрос предложений</w:t>
            </w:r>
            <w:r w:rsidRPr="008A05B7">
              <w:t xml:space="preserve"> проводится в соответствии с правилами и с использованием функционала ЭТП </w:t>
            </w:r>
            <w:proofErr w:type="spellStart"/>
            <w:r w:rsidR="00293921" w:rsidRPr="008A05B7">
              <w:t>ЭТП</w:t>
            </w:r>
            <w:proofErr w:type="spellEnd"/>
            <w:r w:rsidR="00293921" w:rsidRPr="008A05B7">
              <w:t xml:space="preserve"> ООО «Аукционный конкурсный дом» в сети «Интернет» по адресу: </w:t>
            </w:r>
            <w:hyperlink r:id="rId30" w:history="1">
              <w:r w:rsidR="00293921" w:rsidRPr="008A05B7">
                <w:rPr>
                  <w:rStyle w:val="afa"/>
                  <w:color w:val="auto"/>
                </w:rPr>
                <w:t>http://www.a-k-d.r</w:t>
              </w:r>
              <w:r w:rsidR="00293921" w:rsidRPr="008A05B7">
                <w:rPr>
                  <w:rStyle w:val="afa"/>
                  <w:color w:val="auto"/>
                  <w:lang w:val="en-US"/>
                </w:rPr>
                <w:t>u</w:t>
              </w:r>
              <w:r w:rsidR="00293921" w:rsidRPr="008A05B7">
                <w:rPr>
                  <w:rStyle w:val="afa"/>
                  <w:color w:val="auto"/>
                </w:rPr>
                <w:t>/</w:t>
              </w:r>
            </w:hyperlink>
          </w:p>
        </w:tc>
      </w:tr>
      <w:tr w:rsidR="00C87330" w:rsidRPr="008A05B7" w:rsidTr="00293921">
        <w:trPr>
          <w:trHeight w:val="20"/>
        </w:trPr>
        <w:tc>
          <w:tcPr>
            <w:tcW w:w="781" w:type="dxa"/>
          </w:tcPr>
          <w:p w:rsidR="00C87330" w:rsidRPr="008A05B7" w:rsidRDefault="00C87330" w:rsidP="00636A33">
            <w:pPr>
              <w:numPr>
                <w:ilvl w:val="0"/>
                <w:numId w:val="56"/>
              </w:numPr>
              <w:tabs>
                <w:tab w:val="num" w:pos="786"/>
              </w:tabs>
              <w:ind w:left="0" w:hanging="15"/>
              <w:jc w:val="center"/>
            </w:pPr>
          </w:p>
        </w:tc>
        <w:tc>
          <w:tcPr>
            <w:tcW w:w="3228" w:type="dxa"/>
          </w:tcPr>
          <w:p w:rsidR="00C87330" w:rsidRPr="008A05B7" w:rsidRDefault="00C87330" w:rsidP="00C87330">
            <w:pPr>
              <w:ind w:right="153"/>
            </w:pPr>
            <w:r w:rsidRPr="008A05B7">
              <w:rPr>
                <w:bCs/>
              </w:rPr>
              <w:t xml:space="preserve">Дата опубликования извещения о проведении </w:t>
            </w:r>
            <w:r w:rsidR="003E0066" w:rsidRPr="008A05B7">
              <w:rPr>
                <w:bCs/>
              </w:rPr>
              <w:t>запроса предложений</w:t>
            </w:r>
          </w:p>
        </w:tc>
        <w:tc>
          <w:tcPr>
            <w:tcW w:w="10664" w:type="dxa"/>
          </w:tcPr>
          <w:p w:rsidR="00C87330" w:rsidRPr="008A05B7" w:rsidRDefault="00C87330" w:rsidP="000C15A8">
            <w:pPr>
              <w:ind w:right="153"/>
              <w:rPr>
                <w:bCs/>
              </w:rPr>
            </w:pPr>
            <w:r w:rsidRPr="008A05B7">
              <w:t>«</w:t>
            </w:r>
            <w:r w:rsidR="000C15A8" w:rsidRPr="008A05B7">
              <w:t>09</w:t>
            </w:r>
            <w:r w:rsidRPr="008A05B7">
              <w:t xml:space="preserve">» </w:t>
            </w:r>
            <w:r w:rsidR="000C15A8" w:rsidRPr="008A05B7">
              <w:t>июля</w:t>
            </w:r>
            <w:r w:rsidR="00293921" w:rsidRPr="008A05B7">
              <w:t xml:space="preserve"> </w:t>
            </w:r>
            <w:r w:rsidRPr="008A05B7">
              <w:t>20</w:t>
            </w:r>
            <w:r w:rsidR="000D5ECF" w:rsidRPr="008A05B7">
              <w:t>14</w:t>
            </w:r>
            <w:r w:rsidRPr="008A05B7">
              <w:t xml:space="preserve"> года</w:t>
            </w:r>
          </w:p>
        </w:tc>
      </w:tr>
      <w:tr w:rsidR="00C87330" w:rsidRPr="008A05B7" w:rsidTr="00293921">
        <w:trPr>
          <w:trHeight w:val="20"/>
        </w:trPr>
        <w:tc>
          <w:tcPr>
            <w:tcW w:w="781" w:type="dxa"/>
          </w:tcPr>
          <w:p w:rsidR="00C87330" w:rsidRPr="008A05B7" w:rsidRDefault="00C87330" w:rsidP="00636A33">
            <w:pPr>
              <w:numPr>
                <w:ilvl w:val="0"/>
                <w:numId w:val="56"/>
              </w:numPr>
              <w:tabs>
                <w:tab w:val="num" w:pos="786"/>
              </w:tabs>
              <w:ind w:left="0" w:hanging="15"/>
              <w:jc w:val="center"/>
            </w:pPr>
            <w:bookmarkStart w:id="273" w:name="_Ref317250440"/>
          </w:p>
        </w:tc>
        <w:bookmarkEnd w:id="273"/>
        <w:tc>
          <w:tcPr>
            <w:tcW w:w="3228" w:type="dxa"/>
          </w:tcPr>
          <w:p w:rsidR="00C87330" w:rsidRPr="008A05B7" w:rsidRDefault="00C87330" w:rsidP="00C87330">
            <w:pPr>
              <w:pStyle w:val="36"/>
              <w:tabs>
                <w:tab w:val="clear" w:pos="1307"/>
              </w:tabs>
              <w:ind w:left="0" w:right="153"/>
              <w:jc w:val="left"/>
              <w:rPr>
                <w:szCs w:val="24"/>
              </w:rPr>
            </w:pPr>
            <w:r w:rsidRPr="008A05B7">
              <w:rPr>
                <w:szCs w:val="24"/>
              </w:rPr>
              <w:t xml:space="preserve">Начальная (максимальная) цена договора </w:t>
            </w:r>
            <w:r w:rsidR="003F6C75" w:rsidRPr="008A05B7">
              <w:rPr>
                <w:i/>
                <w:szCs w:val="24"/>
              </w:rPr>
              <w:t>[по каждому лоту]</w:t>
            </w:r>
          </w:p>
        </w:tc>
        <w:tc>
          <w:tcPr>
            <w:tcW w:w="10664" w:type="dxa"/>
          </w:tcPr>
          <w:p w:rsidR="00C87330" w:rsidRPr="008A05B7" w:rsidRDefault="000C15A8" w:rsidP="000C15A8">
            <w:pPr>
              <w:pStyle w:val="Default"/>
              <w:tabs>
                <w:tab w:val="left" w:pos="142"/>
                <w:tab w:val="left" w:pos="978"/>
              </w:tabs>
              <w:spacing w:before="0"/>
              <w:rPr>
                <w:bCs/>
                <w:i/>
              </w:rPr>
            </w:pPr>
            <w:r w:rsidRPr="008A05B7">
              <w:t>16 444 070 (шестнадцать миллионов четыреста сорок четыре тысячи семьдесят) рублей 00 копеек. В цену включены все расходы, в том числе пошлины, сборы и другие обязательные платежи, НДС не облагается (в соответствии с п. 3 ст. 149 НК РФ).</w:t>
            </w:r>
          </w:p>
        </w:tc>
      </w:tr>
      <w:tr w:rsidR="00C87330" w:rsidRPr="008A05B7" w:rsidTr="00293921">
        <w:trPr>
          <w:trHeight w:val="20"/>
        </w:trPr>
        <w:tc>
          <w:tcPr>
            <w:tcW w:w="781" w:type="dxa"/>
          </w:tcPr>
          <w:p w:rsidR="00C87330" w:rsidRPr="008A05B7" w:rsidRDefault="00C87330" w:rsidP="00636A33">
            <w:pPr>
              <w:numPr>
                <w:ilvl w:val="0"/>
                <w:numId w:val="56"/>
              </w:numPr>
              <w:tabs>
                <w:tab w:val="num" w:pos="786"/>
              </w:tabs>
              <w:ind w:left="0" w:hanging="15"/>
              <w:jc w:val="center"/>
            </w:pPr>
          </w:p>
        </w:tc>
        <w:tc>
          <w:tcPr>
            <w:tcW w:w="3228" w:type="dxa"/>
          </w:tcPr>
          <w:p w:rsidR="00C87330" w:rsidRPr="008A05B7" w:rsidRDefault="00C87330" w:rsidP="00C87330">
            <w:pPr>
              <w:ind w:right="153"/>
              <w:rPr>
                <w:lang w:val="en-US"/>
              </w:rPr>
            </w:pPr>
            <w:r w:rsidRPr="008A05B7">
              <w:t xml:space="preserve">Официальный язык </w:t>
            </w:r>
            <w:r w:rsidR="003E0066" w:rsidRPr="008A05B7">
              <w:t>запроса предложений</w:t>
            </w:r>
          </w:p>
        </w:tc>
        <w:tc>
          <w:tcPr>
            <w:tcW w:w="10664" w:type="dxa"/>
          </w:tcPr>
          <w:p w:rsidR="00C87330" w:rsidRPr="008A05B7" w:rsidRDefault="00C87330" w:rsidP="00C87330">
            <w:pPr>
              <w:ind w:right="153"/>
            </w:pPr>
            <w:proofErr w:type="gramStart"/>
            <w:r w:rsidRPr="008A05B7">
              <w:t>русский</w:t>
            </w:r>
            <w:proofErr w:type="gramEnd"/>
          </w:p>
        </w:tc>
      </w:tr>
      <w:tr w:rsidR="00C87330" w:rsidRPr="008A05B7" w:rsidTr="00293921">
        <w:trPr>
          <w:trHeight w:val="20"/>
        </w:trPr>
        <w:tc>
          <w:tcPr>
            <w:tcW w:w="781" w:type="dxa"/>
          </w:tcPr>
          <w:p w:rsidR="00C87330" w:rsidRPr="008A05B7" w:rsidRDefault="00C87330" w:rsidP="00636A33">
            <w:pPr>
              <w:numPr>
                <w:ilvl w:val="0"/>
                <w:numId w:val="56"/>
              </w:numPr>
              <w:tabs>
                <w:tab w:val="num" w:pos="786"/>
              </w:tabs>
              <w:ind w:left="0" w:hanging="15"/>
              <w:jc w:val="center"/>
            </w:pPr>
            <w:bookmarkStart w:id="274" w:name="_Ref317253392"/>
          </w:p>
        </w:tc>
        <w:bookmarkEnd w:id="274"/>
        <w:tc>
          <w:tcPr>
            <w:tcW w:w="3228" w:type="dxa"/>
          </w:tcPr>
          <w:p w:rsidR="00C87330" w:rsidRPr="008A05B7" w:rsidRDefault="00C87330" w:rsidP="00C87330">
            <w:pPr>
              <w:ind w:right="153"/>
              <w:rPr>
                <w:lang w:val="en-US"/>
              </w:rPr>
            </w:pPr>
            <w:r w:rsidRPr="008A05B7">
              <w:t xml:space="preserve">Валюта </w:t>
            </w:r>
            <w:r w:rsidR="003E0066" w:rsidRPr="008A05B7">
              <w:t>запроса предложений</w:t>
            </w:r>
          </w:p>
        </w:tc>
        <w:tc>
          <w:tcPr>
            <w:tcW w:w="10664" w:type="dxa"/>
          </w:tcPr>
          <w:p w:rsidR="007A54B3" w:rsidRPr="008A05B7" w:rsidRDefault="00C87330" w:rsidP="005866A3">
            <w:pPr>
              <w:ind w:right="153"/>
            </w:pPr>
            <w:proofErr w:type="gramStart"/>
            <w:r w:rsidRPr="008A05B7">
              <w:t>российский</w:t>
            </w:r>
            <w:proofErr w:type="gramEnd"/>
            <w:r w:rsidRPr="008A05B7">
              <w:t xml:space="preserve"> рубль</w:t>
            </w:r>
          </w:p>
        </w:tc>
      </w:tr>
      <w:tr w:rsidR="00C87330" w:rsidRPr="008A05B7" w:rsidTr="00293921">
        <w:trPr>
          <w:trHeight w:val="20"/>
        </w:trPr>
        <w:tc>
          <w:tcPr>
            <w:tcW w:w="781" w:type="dxa"/>
          </w:tcPr>
          <w:p w:rsidR="00C87330" w:rsidRPr="008A05B7" w:rsidRDefault="00C87330" w:rsidP="00636A33">
            <w:pPr>
              <w:numPr>
                <w:ilvl w:val="0"/>
                <w:numId w:val="56"/>
              </w:numPr>
              <w:tabs>
                <w:tab w:val="num" w:pos="786"/>
              </w:tabs>
              <w:ind w:left="0" w:hanging="15"/>
              <w:jc w:val="center"/>
            </w:pPr>
            <w:bookmarkStart w:id="275" w:name="_Ref317253528"/>
          </w:p>
        </w:tc>
        <w:bookmarkEnd w:id="275"/>
        <w:tc>
          <w:tcPr>
            <w:tcW w:w="3228" w:type="dxa"/>
          </w:tcPr>
          <w:p w:rsidR="00981BF7" w:rsidRPr="008A05B7" w:rsidRDefault="00981BF7" w:rsidP="00C87330">
            <w:pPr>
              <w:ind w:right="153"/>
            </w:pPr>
            <w:r w:rsidRPr="008A05B7">
              <w:t>Обеспечение заявки на участие в </w:t>
            </w:r>
            <w:r w:rsidR="009D6ADE" w:rsidRPr="008A05B7">
              <w:t>запросе предложений</w:t>
            </w:r>
            <w:r w:rsidR="00E047D1" w:rsidRPr="008A05B7">
              <w:t xml:space="preserve"> </w:t>
            </w:r>
            <w:r w:rsidR="00E047D1" w:rsidRPr="008A05B7">
              <w:rPr>
                <w:i/>
              </w:rPr>
              <w:t>[по каждому лоту]</w:t>
            </w:r>
            <w:r w:rsidRPr="008A05B7">
              <w:t>:</w:t>
            </w:r>
          </w:p>
          <w:p w:rsidR="00981BF7" w:rsidRPr="008A05B7" w:rsidRDefault="00981BF7" w:rsidP="00C87330">
            <w:pPr>
              <w:ind w:right="153"/>
            </w:pPr>
          </w:p>
          <w:p w:rsidR="0069766D" w:rsidRPr="008A05B7" w:rsidRDefault="0069766D" w:rsidP="00C87330">
            <w:pPr>
              <w:ind w:right="153"/>
            </w:pPr>
            <w:r w:rsidRPr="008A05B7">
              <w:t>Форма обеспечения</w:t>
            </w:r>
          </w:p>
          <w:p w:rsidR="0069766D" w:rsidRPr="008A05B7" w:rsidRDefault="0069766D" w:rsidP="00C87330">
            <w:pPr>
              <w:ind w:right="153"/>
            </w:pPr>
          </w:p>
          <w:p w:rsidR="00C87330" w:rsidRPr="008A05B7" w:rsidRDefault="00C87330" w:rsidP="00C87330">
            <w:pPr>
              <w:ind w:right="153"/>
            </w:pPr>
            <w:r w:rsidRPr="008A05B7">
              <w:t>Размер и валюта обеспечения заявки на участие в </w:t>
            </w:r>
            <w:r w:rsidR="009D6ADE" w:rsidRPr="008A05B7">
              <w:t>запросе предложений</w:t>
            </w:r>
            <w:r w:rsidRPr="008A05B7">
              <w:t xml:space="preserve"> </w:t>
            </w:r>
          </w:p>
          <w:p w:rsidR="00C87330" w:rsidRPr="008A05B7" w:rsidRDefault="00C87330" w:rsidP="00C87330">
            <w:pPr>
              <w:ind w:right="153"/>
            </w:pPr>
          </w:p>
          <w:p w:rsidR="00B50E31" w:rsidRPr="008A05B7" w:rsidRDefault="00C87330" w:rsidP="005866A3">
            <w:pPr>
              <w:ind w:right="153"/>
            </w:pPr>
            <w:r w:rsidRPr="008A05B7">
              <w:t xml:space="preserve">Реквизиты для перечисления обеспечения заявок на участие в </w:t>
            </w:r>
            <w:r w:rsidR="009D6ADE" w:rsidRPr="008A05B7">
              <w:t>запросе предложений</w:t>
            </w:r>
            <w:r w:rsidR="00091B7E" w:rsidRPr="008A05B7">
              <w:t xml:space="preserve"> </w:t>
            </w:r>
            <w:r w:rsidR="00091B7E" w:rsidRPr="008A05B7">
              <w:rPr>
                <w:i/>
              </w:rPr>
              <w:t>[в случае наличия требования обеспечения заявки в форме денежных средств]</w:t>
            </w:r>
          </w:p>
        </w:tc>
        <w:tc>
          <w:tcPr>
            <w:tcW w:w="10664" w:type="dxa"/>
          </w:tcPr>
          <w:p w:rsidR="009C3CAB" w:rsidRPr="008A05B7" w:rsidRDefault="003A3AEF" w:rsidP="009C3CAB">
            <w:pPr>
              <w:ind w:right="153"/>
              <w:jc w:val="both"/>
            </w:pPr>
            <w:r w:rsidRPr="008A05B7">
              <w:t>Не установлено</w:t>
            </w:r>
          </w:p>
          <w:p w:rsidR="009C3CAB" w:rsidRPr="008A05B7" w:rsidRDefault="009C3CAB" w:rsidP="009C3CAB">
            <w:pPr>
              <w:ind w:right="153"/>
              <w:jc w:val="both"/>
            </w:pPr>
          </w:p>
          <w:p w:rsidR="009C3CAB" w:rsidRPr="008A05B7" w:rsidRDefault="009C3CAB" w:rsidP="009C3CAB">
            <w:pPr>
              <w:ind w:right="153"/>
              <w:jc w:val="both"/>
            </w:pPr>
          </w:p>
          <w:p w:rsidR="009C3CAB" w:rsidRPr="008A05B7" w:rsidRDefault="009C3CAB" w:rsidP="009C3CAB">
            <w:pPr>
              <w:ind w:right="153"/>
              <w:jc w:val="both"/>
            </w:pPr>
          </w:p>
          <w:p w:rsidR="009C3CAB" w:rsidRPr="008A05B7" w:rsidRDefault="009C3CAB" w:rsidP="009C3CAB">
            <w:pPr>
              <w:ind w:right="153"/>
              <w:jc w:val="both"/>
            </w:pPr>
          </w:p>
          <w:p w:rsidR="00B50E31" w:rsidRPr="008A05B7" w:rsidRDefault="00B50E31" w:rsidP="009C3CAB">
            <w:pPr>
              <w:ind w:right="153"/>
              <w:jc w:val="both"/>
            </w:pPr>
          </w:p>
        </w:tc>
      </w:tr>
      <w:tr w:rsidR="00815182" w:rsidRPr="008A05B7" w:rsidTr="00293921">
        <w:trPr>
          <w:trHeight w:val="20"/>
        </w:trPr>
        <w:tc>
          <w:tcPr>
            <w:tcW w:w="781" w:type="dxa"/>
          </w:tcPr>
          <w:p w:rsidR="00815182" w:rsidRPr="008A05B7" w:rsidRDefault="00815182" w:rsidP="00636A33">
            <w:pPr>
              <w:numPr>
                <w:ilvl w:val="0"/>
                <w:numId w:val="56"/>
              </w:numPr>
              <w:tabs>
                <w:tab w:val="num" w:pos="786"/>
              </w:tabs>
              <w:ind w:left="0" w:hanging="15"/>
              <w:jc w:val="center"/>
            </w:pPr>
            <w:bookmarkStart w:id="276" w:name="_Ref319670208"/>
          </w:p>
        </w:tc>
        <w:bookmarkEnd w:id="276"/>
        <w:tc>
          <w:tcPr>
            <w:tcW w:w="3228" w:type="dxa"/>
          </w:tcPr>
          <w:p w:rsidR="00815182" w:rsidRPr="008A05B7" w:rsidRDefault="00815182" w:rsidP="007349B3">
            <w:pPr>
              <w:pStyle w:val="36"/>
              <w:tabs>
                <w:tab w:val="clear" w:pos="1307"/>
              </w:tabs>
              <w:ind w:left="45" w:right="153"/>
              <w:rPr>
                <w:szCs w:val="24"/>
              </w:rPr>
            </w:pPr>
            <w:r w:rsidRPr="008A05B7">
              <w:rPr>
                <w:szCs w:val="24"/>
              </w:rPr>
              <w:t xml:space="preserve">Требования, предъявляемые к участникам </w:t>
            </w:r>
            <w:r w:rsidR="003E0066" w:rsidRPr="008A05B7">
              <w:rPr>
                <w:szCs w:val="24"/>
              </w:rPr>
              <w:t>запроса предложений</w:t>
            </w:r>
            <w:r w:rsidR="00746496" w:rsidRPr="008A05B7">
              <w:rPr>
                <w:i/>
                <w:szCs w:val="24"/>
              </w:rPr>
              <w:t>,</w:t>
            </w:r>
            <w:r w:rsidRPr="008A05B7">
              <w:rPr>
                <w:i/>
                <w:szCs w:val="24"/>
              </w:rPr>
              <w:t xml:space="preserve"> </w:t>
            </w:r>
            <w:r w:rsidR="00632073" w:rsidRPr="008A05B7">
              <w:rPr>
                <w:i/>
                <w:szCs w:val="24"/>
              </w:rPr>
              <w:t>поставщикам/</w:t>
            </w:r>
            <w:r w:rsidR="00632073" w:rsidRPr="008A05B7">
              <w:rPr>
                <w:szCs w:val="24"/>
              </w:rPr>
              <w:t xml:space="preserve"> </w:t>
            </w:r>
            <w:r w:rsidRPr="008A05B7">
              <w:rPr>
                <w:i/>
                <w:szCs w:val="24"/>
              </w:rPr>
              <w:t>субподрядчикам/ соисполнителям</w:t>
            </w:r>
            <w:r w:rsidR="0041255A" w:rsidRPr="008A05B7">
              <w:rPr>
                <w:i/>
                <w:szCs w:val="24"/>
              </w:rPr>
              <w:t xml:space="preserve">, головным изготовителям (в соответствии с Р 50-605-80-93) оборудования </w:t>
            </w:r>
            <w:r w:rsidRPr="008A05B7">
              <w:rPr>
                <w:i/>
                <w:szCs w:val="24"/>
              </w:rPr>
              <w:t>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815182" w:rsidRPr="008A05B7" w:rsidRDefault="00815182" w:rsidP="00636A33">
            <w:pPr>
              <w:widowControl w:val="0"/>
              <w:numPr>
                <w:ilvl w:val="0"/>
                <w:numId w:val="50"/>
              </w:numPr>
              <w:tabs>
                <w:tab w:val="left" w:pos="709"/>
              </w:tabs>
              <w:adjustRightInd w:val="0"/>
              <w:ind w:left="0" w:right="153" w:firstLine="660"/>
              <w:jc w:val="both"/>
              <w:textAlignment w:val="baseline"/>
            </w:pPr>
            <w:bookmarkStart w:id="277" w:name="_Ref317250645"/>
            <w:bookmarkStart w:id="278" w:name="_Ref317251482"/>
            <w:bookmarkStart w:id="279" w:name="_Ref317251727"/>
            <w:r w:rsidRPr="008A05B7">
              <w:t>Требования к участникам</w:t>
            </w:r>
            <w:r w:rsidR="001F2615" w:rsidRPr="008A05B7">
              <w:t xml:space="preserve"> </w:t>
            </w:r>
            <w:r w:rsidR="001F2615" w:rsidRPr="008A05B7">
              <w:rPr>
                <w:i/>
              </w:rPr>
              <w:t>[поставщикам/</w:t>
            </w:r>
            <w:r w:rsidR="001F2615" w:rsidRPr="008A05B7">
              <w:t xml:space="preserve"> </w:t>
            </w:r>
            <w:r w:rsidR="001F2615" w:rsidRPr="008A05B7">
              <w:rPr>
                <w:i/>
              </w:rPr>
              <w:t>субподрядчикам/ соисполнителям, головным изготовителям]</w:t>
            </w:r>
            <w:r w:rsidRPr="008A05B7">
              <w:t xml:space="preserve"> </w:t>
            </w:r>
            <w:r w:rsidR="003E0066" w:rsidRPr="008A05B7">
              <w:t>запроса предложений</w:t>
            </w:r>
            <w:r w:rsidRPr="008A05B7">
              <w:t>:</w:t>
            </w:r>
            <w:bookmarkEnd w:id="277"/>
            <w:bookmarkEnd w:id="278"/>
            <w:bookmarkEnd w:id="279"/>
          </w:p>
          <w:p w:rsidR="00815182" w:rsidRPr="008A05B7" w:rsidRDefault="00815182" w:rsidP="00636A33">
            <w:pPr>
              <w:numPr>
                <w:ilvl w:val="0"/>
                <w:numId w:val="49"/>
              </w:numPr>
              <w:tabs>
                <w:tab w:val="left" w:pos="851"/>
              </w:tabs>
              <w:ind w:left="0" w:right="153" w:firstLine="660"/>
              <w:jc w:val="both"/>
            </w:pPr>
            <w:proofErr w:type="gramStart"/>
            <w:r w:rsidRPr="008A05B7">
              <w:t>должен</w:t>
            </w:r>
            <w:proofErr w:type="gramEnd"/>
            <w:r w:rsidRPr="008A05B7">
              <w:t xml:space="preserve"> отвечать требованиям, указанным в пункте </w:t>
            </w:r>
            <w:r w:rsidR="009E6B81" w:rsidRPr="008A05B7">
              <w:fldChar w:fldCharType="begin"/>
            </w:r>
            <w:r w:rsidR="009E6B81" w:rsidRPr="008A05B7">
              <w:instrText xml:space="preserve"> REF _Ref317256436 \r \h </w:instrText>
            </w:r>
            <w:r w:rsidR="00CC2B95" w:rsidRPr="008A05B7">
              <w:instrText xml:space="preserve"> \* MERGEFORMAT </w:instrText>
            </w:r>
            <w:r w:rsidR="009E6B81" w:rsidRPr="008A05B7">
              <w:fldChar w:fldCharType="separate"/>
            </w:r>
            <w:r w:rsidR="00594072">
              <w:t>3.1</w:t>
            </w:r>
            <w:r w:rsidR="009E6B81" w:rsidRPr="008A05B7">
              <w:fldChar w:fldCharType="end"/>
            </w:r>
            <w:r w:rsidRPr="008A05B7">
              <w:t xml:space="preserve"> настоящей </w:t>
            </w:r>
            <w:r w:rsidR="003E0066" w:rsidRPr="008A05B7">
              <w:t>документации по запросу предложений</w:t>
            </w:r>
            <w:r w:rsidRPr="008A05B7">
              <w:t>;</w:t>
            </w:r>
          </w:p>
          <w:p w:rsidR="00772D98" w:rsidRPr="008A05B7" w:rsidRDefault="00772D98" w:rsidP="00772D98">
            <w:pPr>
              <w:numPr>
                <w:ilvl w:val="0"/>
                <w:numId w:val="49"/>
              </w:numPr>
              <w:tabs>
                <w:tab w:val="left" w:pos="851"/>
              </w:tabs>
              <w:ind w:left="0" w:right="153" w:firstLine="660"/>
              <w:jc w:val="both"/>
            </w:pPr>
            <w:proofErr w:type="gramStart"/>
            <w:r w:rsidRPr="008A05B7">
              <w:t>должен</w:t>
            </w:r>
            <w:proofErr w:type="gramEnd"/>
            <w:r w:rsidRPr="008A05B7">
              <w:t xml:space="preserve">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w:t>
            </w:r>
            <w:r w:rsidR="007E567A" w:rsidRPr="008A05B7">
              <w:t>/</w:t>
            </w:r>
          </w:p>
          <w:p w:rsidR="005761D6" w:rsidRPr="008A05B7" w:rsidRDefault="0085523F" w:rsidP="007E567A">
            <w:pPr>
              <w:numPr>
                <w:ilvl w:val="0"/>
                <w:numId w:val="49"/>
              </w:numPr>
              <w:tabs>
                <w:tab w:val="left" w:pos="851"/>
              </w:tabs>
              <w:ind w:left="0" w:right="153" w:firstLine="660"/>
              <w:jc w:val="both"/>
            </w:pPr>
            <w:proofErr w:type="gramStart"/>
            <w:r w:rsidRPr="008A05B7">
              <w:t>должен</w:t>
            </w:r>
            <w:proofErr w:type="gramEnd"/>
            <w:r w:rsidRPr="008A05B7">
              <w:t xml:space="preserve"> раскрывать в составе заявки на участие в </w:t>
            </w:r>
            <w:r w:rsidR="009D6ADE" w:rsidRPr="008A05B7">
              <w:t>запросе предложений</w:t>
            </w:r>
            <w:r w:rsidRPr="008A05B7">
              <w:t xml:space="preserve"> информацию в отношении всей цепочки собственников, включая бенефициаров (в том числе конечных);</w:t>
            </w:r>
          </w:p>
          <w:p w:rsidR="00D913CA" w:rsidRPr="008A05B7" w:rsidRDefault="00D913CA" w:rsidP="00D913CA">
            <w:pPr>
              <w:tabs>
                <w:tab w:val="left" w:pos="851"/>
              </w:tabs>
              <w:ind w:right="153"/>
              <w:jc w:val="both"/>
            </w:pPr>
            <w:r w:rsidRPr="008A05B7">
              <w:t xml:space="preserve">В отношении участников </w:t>
            </w:r>
            <w:r w:rsidR="003E0066" w:rsidRPr="008A05B7">
              <w:t>запроса предложений</w:t>
            </w:r>
            <w:r w:rsidRPr="008A05B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8A05B7">
              <w:t>ом</w:t>
            </w:r>
            <w:r w:rsidRPr="008A05B7">
              <w:t xml:space="preserve"> порядке раскрыта соответствующая информация.</w:t>
            </w:r>
          </w:p>
          <w:p w:rsidR="00D913CA" w:rsidRPr="008A05B7" w:rsidRDefault="00D913CA" w:rsidP="00D913CA">
            <w:pPr>
              <w:tabs>
                <w:tab w:val="left" w:pos="851"/>
              </w:tabs>
              <w:ind w:right="153"/>
              <w:jc w:val="both"/>
            </w:pPr>
            <w:r w:rsidRPr="008A05B7">
              <w:t xml:space="preserve">В отношении участников </w:t>
            </w:r>
            <w:r w:rsidR="003E0066" w:rsidRPr="008A05B7">
              <w:t>запроса предложений</w:t>
            </w:r>
            <w:r w:rsidRPr="008A05B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8A05B7">
              <w:t xml:space="preserve"> и бенефициарах (в том числе конечных)</w:t>
            </w:r>
            <w:r w:rsidRPr="008A05B7">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8A05B7">
              <w:t>ом</w:t>
            </w:r>
            <w:r w:rsidRPr="008A05B7">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DD125A" w:rsidRPr="008A05B7">
              <w:t>;</w:t>
            </w:r>
          </w:p>
          <w:p w:rsidR="001F2615" w:rsidRPr="008A05B7" w:rsidRDefault="000C15A8" w:rsidP="00152FF5">
            <w:pPr>
              <w:numPr>
                <w:ilvl w:val="0"/>
                <w:numId w:val="49"/>
              </w:numPr>
              <w:tabs>
                <w:tab w:val="left" w:pos="851"/>
              </w:tabs>
              <w:ind w:left="0" w:right="153" w:firstLine="660"/>
              <w:jc w:val="both"/>
            </w:pPr>
            <w:r w:rsidRPr="008A05B7">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8A05B7">
              <w:rPr>
                <w:b/>
                <w:i/>
              </w:rPr>
              <w:t>поставляемого товара/ выполняемых работ /оказываемых услуг</w:t>
            </w:r>
            <w:r w:rsidRPr="008A05B7">
              <w:t xml:space="preserve"> согласно плану распределения объемов </w:t>
            </w:r>
            <w:r w:rsidRPr="008A05B7">
              <w:rPr>
                <w:b/>
                <w:i/>
              </w:rPr>
              <w:t>поставки товаров/ выполнения работ /оказания услуг,</w:t>
            </w:r>
            <w:r w:rsidRPr="008A05B7">
              <w:t xml:space="preserve"> в том числе:</w:t>
            </w:r>
          </w:p>
          <w:p w:rsidR="000C15A8" w:rsidRPr="008A05B7" w:rsidRDefault="000C15A8" w:rsidP="000C15A8">
            <w:pPr>
              <w:pStyle w:val="affe"/>
              <w:numPr>
                <w:ilvl w:val="0"/>
                <w:numId w:val="139"/>
              </w:numPr>
              <w:spacing w:line="240" w:lineRule="auto"/>
              <w:ind w:left="714" w:hanging="357"/>
              <w:jc w:val="both"/>
              <w:rPr>
                <w:rFonts w:ascii="Times New Roman" w:hAnsi="Times New Roman"/>
                <w:sz w:val="24"/>
                <w:szCs w:val="24"/>
              </w:rPr>
            </w:pPr>
            <w:r w:rsidRPr="008A05B7">
              <w:rPr>
                <w:rFonts w:ascii="Times New Roman" w:hAnsi="Times New Roman"/>
                <w:sz w:val="24"/>
                <w:szCs w:val="24"/>
              </w:rPr>
              <w:t>Лицензию УФСБ России на осуществление работ, связанных с использованием сведений, составляющих государственную тайну;</w:t>
            </w:r>
          </w:p>
          <w:p w:rsidR="000C15A8" w:rsidRPr="008A05B7" w:rsidRDefault="000C15A8" w:rsidP="000C15A8">
            <w:pPr>
              <w:pStyle w:val="affe"/>
              <w:numPr>
                <w:ilvl w:val="0"/>
                <w:numId w:val="139"/>
              </w:numPr>
              <w:spacing w:line="240" w:lineRule="auto"/>
              <w:ind w:left="714" w:hanging="357"/>
              <w:jc w:val="both"/>
              <w:rPr>
                <w:rFonts w:ascii="Times New Roman" w:hAnsi="Times New Roman"/>
                <w:sz w:val="24"/>
                <w:szCs w:val="24"/>
              </w:rPr>
            </w:pPr>
            <w:r w:rsidRPr="008A05B7">
              <w:rPr>
                <w:rFonts w:ascii="Times New Roman" w:hAnsi="Times New Roman"/>
                <w:sz w:val="24"/>
                <w:szCs w:val="24"/>
              </w:rPr>
              <w:t>Лицензию на конструирование и изготовление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w:t>
            </w:r>
          </w:p>
          <w:p w:rsidR="00D95BC4" w:rsidRPr="008A05B7" w:rsidRDefault="001F2615" w:rsidP="001F2615">
            <w:pPr>
              <w:numPr>
                <w:ilvl w:val="0"/>
                <w:numId w:val="49"/>
              </w:numPr>
              <w:tabs>
                <w:tab w:val="left" w:pos="778"/>
              </w:tabs>
              <w:ind w:left="0" w:right="153" w:firstLine="660"/>
              <w:jc w:val="both"/>
            </w:pPr>
            <w:proofErr w:type="gramStart"/>
            <w:r w:rsidRPr="008A05B7">
              <w:t>отсутствие</w:t>
            </w:r>
            <w:proofErr w:type="gramEnd"/>
            <w:r w:rsidRPr="008A05B7">
              <w:t xml:space="preserve"> сведений об участнике запроса цен в Реестре недобросовестных поставщиков ФАС России </w:t>
            </w:r>
            <w:r w:rsidRPr="008A05B7">
              <w:rPr>
                <w:i/>
              </w:rPr>
              <w:t>и/или</w:t>
            </w:r>
            <w:r w:rsidRPr="008A05B7">
              <w:t xml:space="preserve"> в реестре недобросовестных поставщиков </w:t>
            </w:r>
            <w:proofErr w:type="spellStart"/>
            <w:r w:rsidRPr="008A05B7">
              <w:t>Госкорпорации</w:t>
            </w:r>
            <w:proofErr w:type="spellEnd"/>
            <w:r w:rsidRPr="008A05B7">
              <w:t xml:space="preserve"> «</w:t>
            </w:r>
            <w:proofErr w:type="spellStart"/>
            <w:r w:rsidRPr="008A05B7">
              <w:t>Росатом</w:t>
            </w:r>
            <w:proofErr w:type="spellEnd"/>
            <w:r w:rsidRPr="008A05B7">
              <w:t xml:space="preserve">» и организаций </w:t>
            </w:r>
            <w:proofErr w:type="spellStart"/>
            <w:r w:rsidRPr="008A05B7">
              <w:t>Госкорпорации</w:t>
            </w:r>
            <w:proofErr w:type="spellEnd"/>
            <w:r w:rsidRPr="008A05B7">
              <w:t xml:space="preserve"> «</w:t>
            </w:r>
            <w:proofErr w:type="spellStart"/>
            <w:r w:rsidRPr="008A05B7">
              <w:t>Росатом</w:t>
            </w:r>
            <w:proofErr w:type="spellEnd"/>
            <w:r w:rsidRPr="008A05B7">
              <w:t>».</w:t>
            </w:r>
          </w:p>
        </w:tc>
      </w:tr>
      <w:tr w:rsidR="00C87330" w:rsidRPr="008A05B7" w:rsidTr="00293921">
        <w:trPr>
          <w:trHeight w:val="20"/>
        </w:trPr>
        <w:tc>
          <w:tcPr>
            <w:tcW w:w="781" w:type="dxa"/>
          </w:tcPr>
          <w:p w:rsidR="00C87330" w:rsidRPr="008A05B7" w:rsidRDefault="00C87330" w:rsidP="00636A33">
            <w:pPr>
              <w:numPr>
                <w:ilvl w:val="0"/>
                <w:numId w:val="56"/>
              </w:numPr>
              <w:tabs>
                <w:tab w:val="num" w:pos="786"/>
              </w:tabs>
              <w:ind w:left="0" w:hanging="15"/>
              <w:jc w:val="center"/>
            </w:pPr>
            <w:bookmarkStart w:id="280" w:name="_Ref317256469"/>
          </w:p>
        </w:tc>
        <w:bookmarkEnd w:id="280"/>
        <w:tc>
          <w:tcPr>
            <w:tcW w:w="3228" w:type="dxa"/>
          </w:tcPr>
          <w:p w:rsidR="00C87330" w:rsidRPr="008A05B7" w:rsidRDefault="00C87330" w:rsidP="00C87330">
            <w:pPr>
              <w:pStyle w:val="36"/>
              <w:tabs>
                <w:tab w:val="clear" w:pos="1307"/>
              </w:tabs>
              <w:ind w:left="45" w:right="153"/>
              <w:rPr>
                <w:szCs w:val="24"/>
              </w:rPr>
            </w:pPr>
            <w:r w:rsidRPr="008A05B7">
              <w:rPr>
                <w:szCs w:val="24"/>
              </w:rPr>
              <w:t xml:space="preserve">Предельный показатель достаточности обладания финансовыми ресурсами </w:t>
            </w:r>
          </w:p>
        </w:tc>
        <w:tc>
          <w:tcPr>
            <w:tcW w:w="10664" w:type="dxa"/>
          </w:tcPr>
          <w:p w:rsidR="00C87330" w:rsidRPr="008A05B7" w:rsidRDefault="00DD125A" w:rsidP="001F2615">
            <w:pPr>
              <w:widowControl w:val="0"/>
              <w:tabs>
                <w:tab w:val="left" w:pos="778"/>
              </w:tabs>
              <w:adjustRightInd w:val="0"/>
              <w:ind w:right="153"/>
              <w:jc w:val="both"/>
              <w:textAlignment w:val="baseline"/>
            </w:pPr>
            <w:r w:rsidRPr="008A05B7">
              <w:t>Не установлен</w:t>
            </w:r>
          </w:p>
        </w:tc>
      </w:tr>
      <w:tr w:rsidR="00C87330" w:rsidRPr="008A05B7" w:rsidTr="00293921">
        <w:trPr>
          <w:trHeight w:val="20"/>
        </w:trPr>
        <w:tc>
          <w:tcPr>
            <w:tcW w:w="781" w:type="dxa"/>
          </w:tcPr>
          <w:p w:rsidR="00C87330" w:rsidRPr="008A05B7" w:rsidRDefault="00C87330" w:rsidP="00636A33">
            <w:pPr>
              <w:numPr>
                <w:ilvl w:val="0"/>
                <w:numId w:val="56"/>
              </w:numPr>
              <w:tabs>
                <w:tab w:val="num" w:pos="786"/>
              </w:tabs>
              <w:ind w:left="0" w:hanging="15"/>
              <w:jc w:val="center"/>
            </w:pPr>
            <w:bookmarkStart w:id="281" w:name="_Ref317257394"/>
          </w:p>
        </w:tc>
        <w:bookmarkEnd w:id="281"/>
        <w:tc>
          <w:tcPr>
            <w:tcW w:w="3228" w:type="dxa"/>
          </w:tcPr>
          <w:p w:rsidR="00C87330" w:rsidRPr="008A05B7" w:rsidRDefault="00C87330" w:rsidP="00C87330">
            <w:pPr>
              <w:pStyle w:val="36"/>
              <w:tabs>
                <w:tab w:val="clear" w:pos="1307"/>
              </w:tabs>
              <w:ind w:left="45" w:right="153"/>
              <w:rPr>
                <w:szCs w:val="24"/>
              </w:rPr>
            </w:pPr>
            <w:r w:rsidRPr="008A05B7">
              <w:rPr>
                <w:szCs w:val="24"/>
              </w:rPr>
              <w:t xml:space="preserve">Требования к </w:t>
            </w:r>
            <w:r w:rsidRPr="008A05B7">
              <w:rPr>
                <w:i/>
                <w:szCs w:val="24"/>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82C5B" w:rsidRPr="008A05B7" w:rsidRDefault="00C87330" w:rsidP="00DC2469">
            <w:pPr>
              <w:tabs>
                <w:tab w:val="left" w:pos="495"/>
                <w:tab w:val="left" w:pos="5657"/>
              </w:tabs>
              <w:ind w:right="153" w:firstLine="660"/>
              <w:jc w:val="both"/>
            </w:pPr>
            <w:r w:rsidRPr="008A05B7">
              <w:t xml:space="preserve">Требования </w:t>
            </w:r>
            <w:r w:rsidR="001F2615" w:rsidRPr="008A05B7">
              <w:t xml:space="preserve">к </w:t>
            </w:r>
            <w:r w:rsidR="001F2615" w:rsidRPr="008A05B7">
              <w:rPr>
                <w:i/>
              </w:rPr>
              <w:t>поставляемому товару, выполняемым работам, оказываемым услугам</w:t>
            </w:r>
            <w:r w:rsidR="001F2615" w:rsidRPr="008A05B7">
              <w:t xml:space="preserve"> приводятся в </w:t>
            </w:r>
            <w:r w:rsidR="001F2615" w:rsidRPr="008A05B7">
              <w:rPr>
                <w:u w:val="single"/>
              </w:rPr>
              <w:t>Томе 2 «ТЕХНИЧЕСКАЯ ЧАСТЬ»</w:t>
            </w:r>
            <w:r w:rsidR="00B82C5B" w:rsidRPr="008A05B7">
              <w:t>.</w:t>
            </w:r>
          </w:p>
          <w:p w:rsidR="00205034" w:rsidRPr="008A05B7" w:rsidRDefault="008A05B7" w:rsidP="00DD125A">
            <w:pPr>
              <w:pStyle w:val="affe"/>
              <w:shd w:val="clear" w:color="auto" w:fill="FFFFFF"/>
              <w:tabs>
                <w:tab w:val="left" w:pos="309"/>
              </w:tabs>
              <w:spacing w:before="60" w:after="60" w:line="240" w:lineRule="auto"/>
              <w:ind w:left="25"/>
              <w:jc w:val="both"/>
              <w:rPr>
                <w:rFonts w:ascii="Times New Roman" w:hAnsi="Times New Roman"/>
                <w:sz w:val="24"/>
                <w:szCs w:val="24"/>
              </w:rPr>
            </w:pPr>
            <w:r w:rsidRPr="008A05B7">
              <w:rPr>
                <w:rFonts w:ascii="Times New Roman" w:hAnsi="Times New Roman"/>
                <w:bCs/>
                <w:sz w:val="24"/>
                <w:szCs w:val="24"/>
              </w:rPr>
              <w:t>Участник должен предоставить подтверждение требуемых характеристик радиометрической системы (паспорт прибора, статья в рецензируемом ВАК журнале, информация с сайта или письмо завода изготовителя)</w:t>
            </w:r>
          </w:p>
        </w:tc>
      </w:tr>
      <w:tr w:rsidR="00815182" w:rsidRPr="008A05B7" w:rsidTr="00293921">
        <w:trPr>
          <w:trHeight w:val="20"/>
        </w:trPr>
        <w:tc>
          <w:tcPr>
            <w:tcW w:w="781" w:type="dxa"/>
          </w:tcPr>
          <w:p w:rsidR="00815182" w:rsidRPr="008A05B7" w:rsidRDefault="00815182" w:rsidP="00636A33">
            <w:pPr>
              <w:numPr>
                <w:ilvl w:val="0"/>
                <w:numId w:val="56"/>
              </w:numPr>
              <w:tabs>
                <w:tab w:val="num" w:pos="786"/>
              </w:tabs>
              <w:ind w:left="0" w:hanging="15"/>
              <w:jc w:val="center"/>
            </w:pPr>
            <w:bookmarkStart w:id="282" w:name="_Ref317257698"/>
          </w:p>
        </w:tc>
        <w:bookmarkEnd w:id="282"/>
        <w:tc>
          <w:tcPr>
            <w:tcW w:w="3228" w:type="dxa"/>
          </w:tcPr>
          <w:p w:rsidR="00815182" w:rsidRPr="008A05B7" w:rsidRDefault="00815182" w:rsidP="00CA58C0">
            <w:pPr>
              <w:pStyle w:val="Times12"/>
              <w:tabs>
                <w:tab w:val="num" w:pos="960"/>
                <w:tab w:val="num" w:pos="2564"/>
              </w:tabs>
              <w:ind w:right="153" w:firstLine="0"/>
              <w:rPr>
                <w:szCs w:val="24"/>
              </w:rPr>
            </w:pPr>
            <w:r w:rsidRPr="008A05B7">
              <w:rPr>
                <w:szCs w:val="24"/>
              </w:rPr>
              <w:t xml:space="preserve">Документы, подтверждающие соответствие требованиям, предъявляемым участникам </w:t>
            </w:r>
            <w:r w:rsidR="003E0066" w:rsidRPr="008A05B7">
              <w:rPr>
                <w:szCs w:val="24"/>
              </w:rPr>
              <w:t>запроса предложений</w:t>
            </w:r>
            <w:r w:rsidR="00CA58C0" w:rsidRPr="008A05B7">
              <w:rPr>
                <w:i/>
                <w:szCs w:val="24"/>
              </w:rPr>
              <w:t>,</w:t>
            </w:r>
            <w:r w:rsidRPr="008A05B7">
              <w:rPr>
                <w:i/>
                <w:szCs w:val="24"/>
              </w:rPr>
              <w:t xml:space="preserve"> привлекаемым </w:t>
            </w:r>
            <w:r w:rsidR="00632073" w:rsidRPr="008A05B7">
              <w:rPr>
                <w:i/>
                <w:szCs w:val="24"/>
              </w:rPr>
              <w:t xml:space="preserve">поставщикам/ </w:t>
            </w:r>
            <w:r w:rsidRPr="008A05B7">
              <w:rPr>
                <w:i/>
                <w:szCs w:val="24"/>
              </w:rPr>
              <w:t>субподрядчикам/ соисполнителям</w:t>
            </w:r>
            <w:r w:rsidR="00746496" w:rsidRPr="008A05B7">
              <w:rPr>
                <w:i/>
                <w:szCs w:val="24"/>
              </w:rPr>
              <w:t>,</w:t>
            </w:r>
            <w:r w:rsidR="0041255A" w:rsidRPr="008A05B7">
              <w:rPr>
                <w:i/>
                <w:szCs w:val="24"/>
              </w:rPr>
              <w:t xml:space="preserve"> головным изготовителям (в соответствии с Р 50-605-80-93) оборудования</w:t>
            </w:r>
            <w:r w:rsidRPr="008A05B7">
              <w:rPr>
                <w:i/>
                <w:szCs w:val="24"/>
              </w:rPr>
              <w:t xml:space="preserve"> [при предъявлении к ним соответствующих требований</w:t>
            </w:r>
            <w:r w:rsidRPr="008A05B7">
              <w:rPr>
                <w:szCs w:val="24"/>
              </w:rPr>
              <w:t xml:space="preserve"> и включаемые участником в состав заявки на участие в </w:t>
            </w:r>
            <w:r w:rsidR="009D6ADE" w:rsidRPr="008A05B7">
              <w:rPr>
                <w:szCs w:val="24"/>
              </w:rPr>
              <w:t>запросе предложений</w:t>
            </w:r>
            <w:r w:rsidRPr="008A05B7">
              <w:rPr>
                <w:szCs w:val="24"/>
              </w:rPr>
              <w:t xml:space="preserve"> </w:t>
            </w:r>
            <w:r w:rsidRPr="008A05B7">
              <w:rPr>
                <w:i/>
                <w:szCs w:val="24"/>
              </w:rPr>
              <w:t>[в случае требования по лотам различных документов – c указанием номеров лотов, для которых эти документы необходимо предоставить]</w:t>
            </w:r>
            <w:r w:rsidRPr="008A05B7">
              <w:rPr>
                <w:szCs w:val="24"/>
              </w:rPr>
              <w:t xml:space="preserve"> </w:t>
            </w:r>
          </w:p>
        </w:tc>
        <w:tc>
          <w:tcPr>
            <w:tcW w:w="10664" w:type="dxa"/>
          </w:tcPr>
          <w:p w:rsidR="00815182" w:rsidRPr="008A05B7" w:rsidRDefault="00815182" w:rsidP="00636A33">
            <w:pPr>
              <w:widowControl w:val="0"/>
              <w:numPr>
                <w:ilvl w:val="0"/>
                <w:numId w:val="51"/>
              </w:numPr>
              <w:tabs>
                <w:tab w:val="left" w:pos="636"/>
              </w:tabs>
              <w:adjustRightInd w:val="0"/>
              <w:ind w:left="0" w:right="153" w:firstLine="660"/>
              <w:jc w:val="both"/>
              <w:textAlignment w:val="baseline"/>
            </w:pPr>
            <w:bookmarkStart w:id="283" w:name="_Ref317251847"/>
            <w:r w:rsidRPr="008A05B7">
              <w:rPr>
                <w:bCs/>
              </w:rPr>
              <w:t>Документы, подтверждающие соответствие т</w:t>
            </w:r>
            <w:r w:rsidRPr="008A05B7">
              <w:t xml:space="preserve">ребованиям, предъявляемым участникам </w:t>
            </w:r>
            <w:r w:rsidR="003E0066" w:rsidRPr="008A05B7">
              <w:t>запроса предложений</w:t>
            </w:r>
            <w:r w:rsidR="00746496" w:rsidRPr="008A05B7">
              <w:rPr>
                <w:i/>
              </w:rPr>
              <w:t>,</w:t>
            </w:r>
            <w:r w:rsidRPr="008A05B7">
              <w:rPr>
                <w:i/>
              </w:rPr>
              <w:t xml:space="preserve"> привлекаемым</w:t>
            </w:r>
            <w:r w:rsidR="00632073" w:rsidRPr="008A05B7">
              <w:rPr>
                <w:i/>
              </w:rPr>
              <w:t xml:space="preserve"> поставщикам/</w:t>
            </w:r>
            <w:r w:rsidRPr="008A05B7">
              <w:rPr>
                <w:i/>
              </w:rPr>
              <w:t xml:space="preserve"> субподрядчикам/ соисполнителям, [при предъявлении к ним соответствующих требований]</w:t>
            </w:r>
            <w:r w:rsidRPr="008A05B7">
              <w:t>:</w:t>
            </w:r>
            <w:bookmarkEnd w:id="283"/>
          </w:p>
          <w:p w:rsidR="00815182" w:rsidRPr="008A05B7" w:rsidRDefault="00815182" w:rsidP="00636A33">
            <w:pPr>
              <w:numPr>
                <w:ilvl w:val="0"/>
                <w:numId w:val="52"/>
              </w:numPr>
              <w:tabs>
                <w:tab w:val="left" w:pos="778"/>
              </w:tabs>
              <w:ind w:left="0" w:right="153" w:firstLine="660"/>
              <w:jc w:val="both"/>
            </w:pPr>
            <w:bookmarkStart w:id="284" w:name="_Ref317256601"/>
            <w:proofErr w:type="gramStart"/>
            <w:r w:rsidRPr="008A05B7">
              <w:t>документы</w:t>
            </w:r>
            <w:proofErr w:type="gramEnd"/>
            <w:r w:rsidRPr="008A05B7">
              <w:t xml:space="preserve">, указанные в </w:t>
            </w:r>
            <w:r w:rsidRPr="008A05B7">
              <w:rPr>
                <w:u w:val="single"/>
              </w:rPr>
              <w:t>пункте</w:t>
            </w:r>
            <w:r w:rsidR="009E6B81" w:rsidRPr="008A05B7">
              <w:rPr>
                <w:u w:val="single"/>
              </w:rPr>
              <w:t> </w:t>
            </w:r>
            <w:r w:rsidR="009E6B81" w:rsidRPr="008A05B7">
              <w:rPr>
                <w:u w:val="single"/>
              </w:rPr>
              <w:fldChar w:fldCharType="begin"/>
            </w:r>
            <w:r w:rsidR="009E6B81" w:rsidRPr="008A05B7">
              <w:rPr>
                <w:u w:val="single"/>
              </w:rPr>
              <w:instrText xml:space="preserve"> REF _Ref317256545 \r \h </w:instrText>
            </w:r>
            <w:r w:rsidR="00CC2B95" w:rsidRPr="008A05B7">
              <w:rPr>
                <w:u w:val="single"/>
              </w:rPr>
              <w:instrText xml:space="preserve"> \* MERGEFORMAT </w:instrText>
            </w:r>
            <w:r w:rsidR="009E6B81" w:rsidRPr="008A05B7">
              <w:rPr>
                <w:u w:val="single"/>
              </w:rPr>
            </w:r>
            <w:r w:rsidR="009E6B81" w:rsidRPr="008A05B7">
              <w:rPr>
                <w:u w:val="single"/>
              </w:rPr>
              <w:fldChar w:fldCharType="separate"/>
            </w:r>
            <w:r w:rsidR="00594072">
              <w:rPr>
                <w:u w:val="single"/>
              </w:rPr>
              <w:t>3.3</w:t>
            </w:r>
            <w:r w:rsidR="009E6B81" w:rsidRPr="008A05B7">
              <w:rPr>
                <w:u w:val="single"/>
              </w:rPr>
              <w:fldChar w:fldCharType="end"/>
            </w:r>
            <w:r w:rsidRPr="008A05B7">
              <w:t xml:space="preserve"> настоящей </w:t>
            </w:r>
            <w:r w:rsidR="003E0066" w:rsidRPr="008A05B7">
              <w:t>документации по запросу предложений</w:t>
            </w:r>
            <w:r w:rsidRPr="008A05B7">
              <w:t>;</w:t>
            </w:r>
            <w:bookmarkEnd w:id="284"/>
          </w:p>
          <w:p w:rsidR="001F2615" w:rsidRPr="008A05B7" w:rsidRDefault="001F2615" w:rsidP="00F42270">
            <w:pPr>
              <w:numPr>
                <w:ilvl w:val="0"/>
                <w:numId w:val="52"/>
              </w:numPr>
              <w:tabs>
                <w:tab w:val="left" w:pos="778"/>
              </w:tabs>
              <w:ind w:left="0" w:right="153" w:firstLine="660"/>
              <w:jc w:val="both"/>
            </w:pPr>
            <w:bookmarkStart w:id="285" w:name="_Ref317257428"/>
            <w:proofErr w:type="gramStart"/>
            <w:r w:rsidRPr="008A05B7">
              <w:t>документы</w:t>
            </w:r>
            <w:proofErr w:type="gramEnd"/>
            <w:r w:rsidRPr="008A05B7">
              <w:t xml:space="preserve">, указанные в </w:t>
            </w:r>
            <w:r w:rsidR="00F42270" w:rsidRPr="008A05B7">
              <w:rPr>
                <w:u w:val="single"/>
              </w:rPr>
              <w:t>пункте 13 раздела 5 «Информационная карта запроса предложений»</w:t>
            </w:r>
            <w:r w:rsidRPr="008A05B7">
              <w:t xml:space="preserve"> настоящей документации по запросу предложений.</w:t>
            </w:r>
          </w:p>
          <w:p w:rsidR="00815182" w:rsidRPr="008A05B7" w:rsidRDefault="00DE7959" w:rsidP="00F42270">
            <w:pPr>
              <w:numPr>
                <w:ilvl w:val="0"/>
                <w:numId w:val="52"/>
              </w:numPr>
              <w:tabs>
                <w:tab w:val="left" w:pos="778"/>
              </w:tabs>
              <w:ind w:left="0" w:right="153" w:firstLine="660"/>
              <w:jc w:val="both"/>
            </w:pPr>
            <w:bookmarkStart w:id="286" w:name="_Ref325033559"/>
            <w:bookmarkEnd w:id="285"/>
            <w:proofErr w:type="gramStart"/>
            <w:r w:rsidRPr="008A05B7">
              <w:t>документы</w:t>
            </w:r>
            <w:proofErr w:type="gramEnd"/>
            <w:r w:rsidRPr="008A05B7">
              <w:t>, подтверждающие сведения о цепочке собственников, включая бенефициаров (в том числе конечных)</w:t>
            </w:r>
            <w:bookmarkEnd w:id="286"/>
            <w:r w:rsidR="001F2615" w:rsidRPr="008A05B7">
              <w:t>.</w:t>
            </w:r>
          </w:p>
          <w:p w:rsidR="00117965" w:rsidRPr="008A05B7" w:rsidRDefault="00117965" w:rsidP="00E40F04">
            <w:pPr>
              <w:widowControl w:val="0"/>
              <w:tabs>
                <w:tab w:val="left" w:pos="648"/>
              </w:tabs>
              <w:adjustRightInd w:val="0"/>
              <w:ind w:right="153" w:firstLine="660"/>
              <w:jc w:val="both"/>
              <w:textAlignment w:val="baseline"/>
            </w:pPr>
          </w:p>
          <w:p w:rsidR="00815182" w:rsidRPr="008A05B7" w:rsidRDefault="00815182" w:rsidP="00E40F04">
            <w:pPr>
              <w:widowControl w:val="0"/>
              <w:tabs>
                <w:tab w:val="left" w:pos="648"/>
              </w:tabs>
              <w:adjustRightInd w:val="0"/>
              <w:ind w:right="153" w:firstLine="660"/>
              <w:jc w:val="both"/>
              <w:textAlignment w:val="baseline"/>
            </w:pPr>
            <w:r w:rsidRPr="008A05B7">
              <w:t xml:space="preserve">Участник </w:t>
            </w:r>
            <w:r w:rsidR="003E0066" w:rsidRPr="008A05B7">
              <w:t>запроса предложений</w:t>
            </w:r>
            <w:r w:rsidRPr="008A05B7">
              <w:t xml:space="preserve"> вправе приложить к заявке на участие в </w:t>
            </w:r>
            <w:r w:rsidR="009D6ADE" w:rsidRPr="008A05B7">
              <w:t>запросе предложений</w:t>
            </w:r>
            <w:r w:rsidRPr="008A05B7">
              <w:t xml:space="preserve"> иные документы, которые, по мнению участника </w:t>
            </w:r>
            <w:r w:rsidR="003E0066" w:rsidRPr="008A05B7">
              <w:t>запроса предложений</w:t>
            </w:r>
            <w:r w:rsidRPr="008A05B7">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8A05B7" w:rsidRDefault="00815182" w:rsidP="00FF5992">
            <w:pPr>
              <w:widowControl w:val="0"/>
              <w:adjustRightInd w:val="0"/>
              <w:ind w:right="153" w:firstLine="660"/>
              <w:jc w:val="both"/>
              <w:textAlignment w:val="baseline"/>
            </w:pPr>
            <w:r w:rsidRPr="008A05B7">
              <w:t>Все указанные документы прилагаются участником к заявке на участие в </w:t>
            </w:r>
            <w:r w:rsidR="009D6ADE" w:rsidRPr="008A05B7">
              <w:t>запросе предложений</w:t>
            </w:r>
            <w:r w:rsidRPr="008A05B7">
              <w:t>.</w:t>
            </w:r>
          </w:p>
        </w:tc>
      </w:tr>
      <w:tr w:rsidR="0086246F" w:rsidRPr="008A05B7" w:rsidTr="00293921">
        <w:trPr>
          <w:trHeight w:val="20"/>
        </w:trPr>
        <w:tc>
          <w:tcPr>
            <w:tcW w:w="781" w:type="dxa"/>
          </w:tcPr>
          <w:p w:rsidR="0086246F" w:rsidRPr="008A05B7" w:rsidRDefault="0086246F" w:rsidP="00636A33">
            <w:pPr>
              <w:numPr>
                <w:ilvl w:val="0"/>
                <w:numId w:val="56"/>
              </w:numPr>
              <w:tabs>
                <w:tab w:val="num" w:pos="786"/>
              </w:tabs>
              <w:ind w:left="0" w:hanging="15"/>
              <w:jc w:val="center"/>
            </w:pPr>
            <w:bookmarkStart w:id="287" w:name="_Ref317252608"/>
          </w:p>
        </w:tc>
        <w:bookmarkEnd w:id="287"/>
        <w:tc>
          <w:tcPr>
            <w:tcW w:w="3228" w:type="dxa"/>
          </w:tcPr>
          <w:p w:rsidR="0086246F" w:rsidRPr="008A05B7" w:rsidRDefault="0086246F" w:rsidP="00C87330">
            <w:pPr>
              <w:pStyle w:val="Times12"/>
              <w:ind w:right="153" w:firstLine="0"/>
              <w:jc w:val="left"/>
              <w:rPr>
                <w:szCs w:val="24"/>
              </w:rPr>
            </w:pPr>
            <w:r w:rsidRPr="008A05B7">
              <w:rPr>
                <w:szCs w:val="24"/>
              </w:rPr>
              <w:t>Состав заявки на участие в </w:t>
            </w:r>
            <w:r w:rsidR="009D6ADE" w:rsidRPr="008A05B7">
              <w:rPr>
                <w:szCs w:val="24"/>
              </w:rPr>
              <w:t>запросе предложений</w:t>
            </w:r>
            <w:r w:rsidRPr="008A05B7">
              <w:rPr>
                <w:szCs w:val="24"/>
              </w:rPr>
              <w:t xml:space="preserve"> и порядок размещения документов в составе заявки на участие в </w:t>
            </w:r>
            <w:r w:rsidR="009D6ADE" w:rsidRPr="008A05B7">
              <w:rPr>
                <w:szCs w:val="24"/>
              </w:rPr>
              <w:t>запросе предложений</w:t>
            </w:r>
          </w:p>
        </w:tc>
        <w:tc>
          <w:tcPr>
            <w:tcW w:w="10664" w:type="dxa"/>
          </w:tcPr>
          <w:p w:rsidR="0086246F" w:rsidRPr="008A05B7" w:rsidRDefault="0086246F" w:rsidP="00E40F04">
            <w:pPr>
              <w:pStyle w:val="Times12"/>
              <w:numPr>
                <w:ilvl w:val="0"/>
                <w:numId w:val="20"/>
              </w:numPr>
              <w:tabs>
                <w:tab w:val="left" w:pos="0"/>
                <w:tab w:val="left" w:pos="1140"/>
                <w:tab w:val="num" w:pos="2564"/>
              </w:tabs>
              <w:ind w:left="0" w:right="153" w:firstLine="660"/>
              <w:rPr>
                <w:szCs w:val="24"/>
              </w:rPr>
            </w:pPr>
            <w:bookmarkStart w:id="288" w:name="_Ref319667226"/>
            <w:proofErr w:type="gramStart"/>
            <w:r w:rsidRPr="008A05B7">
              <w:rPr>
                <w:szCs w:val="24"/>
              </w:rPr>
              <w:t>заявка</w:t>
            </w:r>
            <w:proofErr w:type="gramEnd"/>
            <w:r w:rsidRPr="008A05B7">
              <w:rPr>
                <w:szCs w:val="24"/>
              </w:rPr>
              <w:t xml:space="preserve"> на участие в </w:t>
            </w:r>
            <w:r w:rsidR="009D6ADE" w:rsidRPr="008A05B7">
              <w:rPr>
                <w:szCs w:val="24"/>
              </w:rPr>
              <w:t>запросе предложений</w:t>
            </w:r>
            <w:r w:rsidRPr="008A05B7">
              <w:rPr>
                <w:szCs w:val="24"/>
              </w:rPr>
              <w:t xml:space="preserve"> по форме и в соответствии с инструкциями, приведенными в настоящей </w:t>
            </w:r>
            <w:r w:rsidR="003E0066" w:rsidRPr="008A05B7">
              <w:rPr>
                <w:szCs w:val="24"/>
              </w:rPr>
              <w:t>документации по запросу предложений</w:t>
            </w:r>
            <w:r w:rsidRPr="008A05B7">
              <w:rPr>
                <w:szCs w:val="24"/>
              </w:rPr>
              <w:t xml:space="preserve"> (</w:t>
            </w:r>
            <w:r w:rsidRPr="008A05B7">
              <w:rPr>
                <w:szCs w:val="24"/>
                <w:u w:val="single"/>
              </w:rPr>
              <w:t>раздел</w:t>
            </w:r>
            <w:r w:rsidR="001E70F7" w:rsidRPr="008A05B7">
              <w:rPr>
                <w:szCs w:val="24"/>
                <w:u w:val="single"/>
              </w:rPr>
              <w:t> </w:t>
            </w:r>
            <w:r w:rsidR="001E70F7" w:rsidRPr="008A05B7">
              <w:rPr>
                <w:szCs w:val="24"/>
                <w:u w:val="single"/>
              </w:rPr>
              <w:fldChar w:fldCharType="begin"/>
            </w:r>
            <w:r w:rsidR="001E70F7" w:rsidRPr="008A05B7">
              <w:rPr>
                <w:szCs w:val="24"/>
                <w:u w:val="single"/>
              </w:rPr>
              <w:instrText xml:space="preserve"> REF _Ref317259138 \r \h </w:instrText>
            </w:r>
            <w:r w:rsidR="00CC2B95" w:rsidRPr="008A05B7">
              <w:rPr>
                <w:szCs w:val="24"/>
                <w:u w:val="single"/>
              </w:rPr>
              <w:instrText xml:space="preserve"> \* MERGEFORMAT </w:instrText>
            </w:r>
            <w:r w:rsidR="001E70F7" w:rsidRPr="008A05B7">
              <w:rPr>
                <w:szCs w:val="24"/>
                <w:u w:val="single"/>
              </w:rPr>
            </w:r>
            <w:r w:rsidR="001E70F7" w:rsidRPr="008A05B7">
              <w:rPr>
                <w:szCs w:val="24"/>
                <w:u w:val="single"/>
              </w:rPr>
              <w:fldChar w:fldCharType="separate"/>
            </w:r>
            <w:r w:rsidR="00594072">
              <w:rPr>
                <w:szCs w:val="24"/>
                <w:u w:val="single"/>
              </w:rPr>
              <w:t>6</w:t>
            </w:r>
            <w:r w:rsidR="001E70F7" w:rsidRPr="008A05B7">
              <w:rPr>
                <w:szCs w:val="24"/>
                <w:u w:val="single"/>
              </w:rPr>
              <w:fldChar w:fldCharType="end"/>
            </w:r>
            <w:r w:rsidRPr="008A05B7">
              <w:rPr>
                <w:szCs w:val="24"/>
                <w:u w:val="single"/>
              </w:rPr>
              <w:t xml:space="preserve">, </w:t>
            </w:r>
            <w:hyperlink w:anchor="_Письмо_о_подаче" w:history="1">
              <w:r w:rsidRPr="008A05B7">
                <w:rPr>
                  <w:rStyle w:val="afa"/>
                  <w:color w:val="auto"/>
                  <w:szCs w:val="24"/>
                </w:rPr>
                <w:t>Форма 1</w:t>
              </w:r>
            </w:hyperlink>
            <w:r w:rsidRPr="008A05B7">
              <w:rPr>
                <w:szCs w:val="24"/>
              </w:rPr>
              <w:t>);</w:t>
            </w:r>
            <w:bookmarkEnd w:id="288"/>
          </w:p>
          <w:p w:rsidR="006A2ED0" w:rsidRPr="008A05B7" w:rsidRDefault="0086246F" w:rsidP="00E40F04">
            <w:pPr>
              <w:pStyle w:val="Times12"/>
              <w:numPr>
                <w:ilvl w:val="0"/>
                <w:numId w:val="20"/>
              </w:numPr>
              <w:tabs>
                <w:tab w:val="left" w:pos="0"/>
                <w:tab w:val="left" w:pos="1140"/>
                <w:tab w:val="num" w:pos="2564"/>
              </w:tabs>
              <w:ind w:left="0" w:right="153" w:firstLine="660"/>
              <w:rPr>
                <w:szCs w:val="24"/>
              </w:rPr>
            </w:pPr>
            <w:proofErr w:type="gramStart"/>
            <w:r w:rsidRPr="008A05B7">
              <w:rPr>
                <w:szCs w:val="24"/>
              </w:rPr>
              <w:t>анкета</w:t>
            </w:r>
            <w:proofErr w:type="gramEnd"/>
            <w:r w:rsidRPr="008A05B7">
              <w:rPr>
                <w:szCs w:val="24"/>
              </w:rPr>
              <w:t xml:space="preserve"> (</w:t>
            </w:r>
            <w:r w:rsidRPr="008A05B7">
              <w:rPr>
                <w:szCs w:val="24"/>
                <w:u w:val="single"/>
              </w:rPr>
              <w:t>раздел</w:t>
            </w:r>
            <w:r w:rsidR="001E70F7" w:rsidRPr="008A05B7">
              <w:rPr>
                <w:szCs w:val="24"/>
                <w:u w:val="single"/>
              </w:rPr>
              <w:t> </w:t>
            </w:r>
            <w:r w:rsidR="001E70F7" w:rsidRPr="008A05B7">
              <w:rPr>
                <w:szCs w:val="24"/>
                <w:u w:val="single"/>
              </w:rPr>
              <w:fldChar w:fldCharType="begin"/>
            </w:r>
            <w:r w:rsidR="001E70F7" w:rsidRPr="008A05B7">
              <w:rPr>
                <w:szCs w:val="24"/>
                <w:u w:val="single"/>
              </w:rPr>
              <w:instrText xml:space="preserve"> REF _Ref317259149 \r \h </w:instrText>
            </w:r>
            <w:r w:rsidR="00CC2B95" w:rsidRPr="008A05B7">
              <w:rPr>
                <w:szCs w:val="24"/>
                <w:u w:val="single"/>
              </w:rPr>
              <w:instrText xml:space="preserve"> \* MERGEFORMAT </w:instrText>
            </w:r>
            <w:r w:rsidR="001E70F7" w:rsidRPr="008A05B7">
              <w:rPr>
                <w:szCs w:val="24"/>
                <w:u w:val="single"/>
              </w:rPr>
            </w:r>
            <w:r w:rsidR="001E70F7" w:rsidRPr="008A05B7">
              <w:rPr>
                <w:szCs w:val="24"/>
                <w:u w:val="single"/>
              </w:rPr>
              <w:fldChar w:fldCharType="separate"/>
            </w:r>
            <w:r w:rsidR="00594072">
              <w:rPr>
                <w:szCs w:val="24"/>
                <w:u w:val="single"/>
              </w:rPr>
              <w:t>6</w:t>
            </w:r>
            <w:r w:rsidR="001E70F7" w:rsidRPr="008A05B7">
              <w:rPr>
                <w:szCs w:val="24"/>
                <w:u w:val="single"/>
              </w:rPr>
              <w:fldChar w:fldCharType="end"/>
            </w:r>
            <w:r w:rsidRPr="008A05B7">
              <w:rPr>
                <w:szCs w:val="24"/>
                <w:u w:val="single"/>
              </w:rPr>
              <w:t xml:space="preserve">, </w:t>
            </w:r>
            <w:hyperlink w:anchor="_Анкета_Участника_процедуры" w:history="1">
              <w:r w:rsidRPr="008A05B7">
                <w:rPr>
                  <w:rStyle w:val="afa"/>
                  <w:color w:val="auto"/>
                  <w:szCs w:val="24"/>
                </w:rPr>
                <w:t>Форма 2</w:t>
              </w:r>
            </w:hyperlink>
            <w:r w:rsidRPr="008A05B7">
              <w:rPr>
                <w:szCs w:val="24"/>
              </w:rPr>
              <w:t>)</w:t>
            </w:r>
            <w:r w:rsidR="001F4003" w:rsidRPr="008A05B7">
              <w:rPr>
                <w:szCs w:val="24"/>
              </w:rPr>
              <w:t>:</w:t>
            </w:r>
            <w:r w:rsidR="00142709" w:rsidRPr="008A05B7">
              <w:rPr>
                <w:szCs w:val="24"/>
              </w:rPr>
              <w:t xml:space="preserve"> </w:t>
            </w:r>
            <w:r w:rsidR="006A2ED0" w:rsidRPr="008A05B7">
              <w:rPr>
                <w:szCs w:val="24"/>
                <w:u w:val="single"/>
              </w:rPr>
              <w:t>Таблица 1 «Сведения об участнике запроса предложений»</w:t>
            </w:r>
            <w:r w:rsidR="00F42270" w:rsidRPr="008A05B7">
              <w:rPr>
                <w:szCs w:val="24"/>
              </w:rPr>
              <w:t xml:space="preserve">, </w:t>
            </w:r>
            <w:r w:rsidR="00142709" w:rsidRPr="008A05B7">
              <w:rPr>
                <w:szCs w:val="24"/>
                <w:u w:val="single"/>
              </w:rPr>
              <w:t>Таблица 2 «Сведения о цепочке собственников, включая бенефициаров (в том числе конечных)»</w:t>
            </w:r>
            <w:r w:rsidR="006A2ED0" w:rsidRPr="008A05B7">
              <w:rPr>
                <w:szCs w:val="24"/>
              </w:rPr>
              <w:t>.</w:t>
            </w:r>
          </w:p>
          <w:p w:rsidR="003349B0" w:rsidRPr="008A05B7" w:rsidRDefault="006A2ED0" w:rsidP="006A2ED0">
            <w:pPr>
              <w:pStyle w:val="Times12"/>
              <w:tabs>
                <w:tab w:val="left" w:pos="0"/>
                <w:tab w:val="left" w:pos="1140"/>
              </w:tabs>
              <w:ind w:right="153" w:firstLine="669"/>
              <w:rPr>
                <w:szCs w:val="24"/>
              </w:rPr>
            </w:pPr>
            <w:r w:rsidRPr="008A05B7">
              <w:rPr>
                <w:szCs w:val="24"/>
              </w:rPr>
              <w:t xml:space="preserve">Таблица 2 должна быть оформлена </w:t>
            </w:r>
            <w:r w:rsidR="00142709" w:rsidRPr="008A05B7">
              <w:rPr>
                <w:szCs w:val="24"/>
              </w:rPr>
              <w:t xml:space="preserve">по форме и в соответствии с инструкциями, приведенными в настоящей </w:t>
            </w:r>
            <w:r w:rsidR="003E0066" w:rsidRPr="008A05B7">
              <w:rPr>
                <w:szCs w:val="24"/>
              </w:rPr>
              <w:t>документации по запросу предложений</w:t>
            </w:r>
            <w:r w:rsidR="00142709" w:rsidRPr="008A05B7">
              <w:rPr>
                <w:szCs w:val="24"/>
              </w:rPr>
              <w:t>. Все сведения и документы обязательны к предоставлению</w:t>
            </w:r>
            <w:r w:rsidR="003349B0" w:rsidRPr="008A05B7">
              <w:rPr>
                <w:szCs w:val="24"/>
              </w:rPr>
              <w:t>.</w:t>
            </w:r>
          </w:p>
          <w:p w:rsidR="0086246F" w:rsidRPr="008A05B7" w:rsidRDefault="003349B0" w:rsidP="003349B0">
            <w:pPr>
              <w:pStyle w:val="Times12"/>
              <w:tabs>
                <w:tab w:val="left" w:pos="0"/>
                <w:tab w:val="left" w:pos="1140"/>
              </w:tabs>
              <w:ind w:right="153" w:firstLine="669"/>
              <w:rPr>
                <w:szCs w:val="24"/>
              </w:rPr>
            </w:pPr>
            <w:r w:rsidRPr="008A05B7">
              <w:rPr>
                <w:szCs w:val="24"/>
              </w:rPr>
              <w:t xml:space="preserve">Таблица </w:t>
            </w:r>
            <w:r w:rsidR="006A2ED0" w:rsidRPr="008A05B7">
              <w:rPr>
                <w:szCs w:val="24"/>
              </w:rPr>
              <w:t xml:space="preserve">2 </w:t>
            </w:r>
            <w:r w:rsidRPr="008A05B7">
              <w:rPr>
                <w:szCs w:val="24"/>
              </w:rPr>
              <w:t xml:space="preserve">должна быть представлена в составе заявки на участие в </w:t>
            </w:r>
            <w:r w:rsidR="007F2F01" w:rsidRPr="008A05B7">
              <w:rPr>
                <w:szCs w:val="24"/>
              </w:rPr>
              <w:t>запросе предложений</w:t>
            </w:r>
            <w:r w:rsidRPr="008A05B7">
              <w:rPr>
                <w:szCs w:val="24"/>
              </w:rPr>
              <w:t xml:space="preserve"> в двух форматах</w:t>
            </w:r>
            <w:r w:rsidR="001F4003" w:rsidRPr="008A05B7">
              <w:rPr>
                <w:szCs w:val="24"/>
              </w:rPr>
              <w:t>:</w:t>
            </w:r>
            <w:r w:rsidRPr="008A05B7">
              <w:rPr>
                <w:szCs w:val="24"/>
              </w:rPr>
              <w:t xml:space="preserve"> *.</w:t>
            </w:r>
            <w:r w:rsidRPr="008A05B7">
              <w:rPr>
                <w:szCs w:val="24"/>
                <w:lang w:val="en-US"/>
              </w:rPr>
              <w:t>pdf</w:t>
            </w:r>
            <w:r w:rsidRPr="008A05B7">
              <w:rPr>
                <w:szCs w:val="24"/>
              </w:rPr>
              <w:t xml:space="preserve"> и *.</w:t>
            </w:r>
            <w:proofErr w:type="spellStart"/>
            <w:r w:rsidRPr="008A05B7">
              <w:rPr>
                <w:szCs w:val="24"/>
              </w:rPr>
              <w:t>xls</w:t>
            </w:r>
            <w:proofErr w:type="spellEnd"/>
            <w:r w:rsidR="000A6E42" w:rsidRPr="008A05B7">
              <w:rPr>
                <w:szCs w:val="24"/>
              </w:rPr>
              <w:t>;</w:t>
            </w:r>
          </w:p>
          <w:p w:rsidR="0086246F" w:rsidRPr="008A05B7" w:rsidRDefault="00F42270" w:rsidP="00E40F04">
            <w:pPr>
              <w:pStyle w:val="Times12"/>
              <w:numPr>
                <w:ilvl w:val="0"/>
                <w:numId w:val="20"/>
              </w:numPr>
              <w:tabs>
                <w:tab w:val="left" w:pos="0"/>
                <w:tab w:val="left" w:pos="1140"/>
                <w:tab w:val="num" w:pos="2564"/>
              </w:tabs>
              <w:ind w:left="0" w:right="153" w:firstLine="660"/>
              <w:rPr>
                <w:szCs w:val="24"/>
              </w:rPr>
            </w:pPr>
            <w:proofErr w:type="gramStart"/>
            <w:r w:rsidRPr="008A05B7">
              <w:rPr>
                <w:szCs w:val="24"/>
              </w:rPr>
              <w:t>документы</w:t>
            </w:r>
            <w:proofErr w:type="gramEnd"/>
            <w:r w:rsidRPr="008A05B7">
              <w:rPr>
                <w:szCs w:val="24"/>
              </w:rPr>
              <w:t xml:space="preserve">, указанные в </w:t>
            </w:r>
            <w:r w:rsidRPr="008A05B7">
              <w:rPr>
                <w:szCs w:val="24"/>
                <w:u w:val="single"/>
              </w:rPr>
              <w:t>пункте 16</w:t>
            </w:r>
            <w:r w:rsidR="007540C3" w:rsidRPr="008A05B7">
              <w:rPr>
                <w:szCs w:val="24"/>
                <w:u w:val="single"/>
              </w:rPr>
              <w:t xml:space="preserve"> раздела </w:t>
            </w:r>
            <w:r w:rsidR="007540C3" w:rsidRPr="008A05B7">
              <w:rPr>
                <w:szCs w:val="24"/>
                <w:u w:val="single"/>
              </w:rPr>
              <w:fldChar w:fldCharType="begin"/>
            </w:r>
            <w:r w:rsidR="007540C3" w:rsidRPr="008A05B7">
              <w:rPr>
                <w:szCs w:val="24"/>
                <w:u w:val="single"/>
              </w:rPr>
              <w:instrText xml:space="preserve"> REF _Ref317256731 \r \h </w:instrText>
            </w:r>
            <w:r w:rsidR="00CC2B95" w:rsidRPr="008A05B7">
              <w:rPr>
                <w:szCs w:val="24"/>
                <w:u w:val="single"/>
              </w:rPr>
              <w:instrText xml:space="preserve"> \* MERGEFORMAT </w:instrText>
            </w:r>
            <w:r w:rsidR="007540C3" w:rsidRPr="008A05B7">
              <w:rPr>
                <w:szCs w:val="24"/>
                <w:u w:val="single"/>
              </w:rPr>
            </w:r>
            <w:r w:rsidR="007540C3" w:rsidRPr="008A05B7">
              <w:rPr>
                <w:szCs w:val="24"/>
                <w:u w:val="single"/>
              </w:rPr>
              <w:fldChar w:fldCharType="separate"/>
            </w:r>
            <w:r w:rsidR="00594072">
              <w:rPr>
                <w:szCs w:val="24"/>
                <w:u w:val="single"/>
              </w:rPr>
              <w:t>5</w:t>
            </w:r>
            <w:r w:rsidR="007540C3" w:rsidRPr="008A05B7">
              <w:rPr>
                <w:szCs w:val="24"/>
                <w:u w:val="single"/>
              </w:rPr>
              <w:fldChar w:fldCharType="end"/>
            </w:r>
            <w:r w:rsidR="0086246F" w:rsidRPr="008A05B7">
              <w:rPr>
                <w:szCs w:val="24"/>
                <w:u w:val="single"/>
              </w:rPr>
              <w:t xml:space="preserve"> «Информационная карта </w:t>
            </w:r>
            <w:r w:rsidR="003E0066" w:rsidRPr="008A05B7">
              <w:rPr>
                <w:szCs w:val="24"/>
                <w:u w:val="single"/>
              </w:rPr>
              <w:t>запроса предложений</w:t>
            </w:r>
            <w:r w:rsidR="0086246F" w:rsidRPr="008A05B7">
              <w:rPr>
                <w:szCs w:val="24"/>
                <w:u w:val="single"/>
              </w:rPr>
              <w:t>»</w:t>
            </w:r>
            <w:r w:rsidR="0086246F" w:rsidRPr="008A05B7">
              <w:rPr>
                <w:szCs w:val="24"/>
              </w:rPr>
              <w:t xml:space="preserve">, подтверждающие соответствие участника </w:t>
            </w:r>
            <w:r w:rsidR="003E0066" w:rsidRPr="008A05B7">
              <w:rPr>
                <w:szCs w:val="24"/>
              </w:rPr>
              <w:t>запроса предложений</w:t>
            </w:r>
            <w:r w:rsidR="0086246F" w:rsidRPr="008A05B7">
              <w:rPr>
                <w:szCs w:val="24"/>
              </w:rPr>
              <w:t xml:space="preserve"> установленным требованиям;</w:t>
            </w:r>
          </w:p>
          <w:p w:rsidR="00117965" w:rsidRPr="008A05B7" w:rsidRDefault="00117965" w:rsidP="00E40F04">
            <w:pPr>
              <w:pStyle w:val="Times12"/>
              <w:numPr>
                <w:ilvl w:val="0"/>
                <w:numId w:val="20"/>
              </w:numPr>
              <w:tabs>
                <w:tab w:val="left" w:pos="0"/>
                <w:tab w:val="left" w:pos="1140"/>
                <w:tab w:val="num" w:pos="2564"/>
              </w:tabs>
              <w:ind w:left="0" w:right="153" w:firstLine="660"/>
              <w:rPr>
                <w:szCs w:val="24"/>
              </w:rPr>
            </w:pPr>
            <w:proofErr w:type="gramStart"/>
            <w:r w:rsidRPr="008A05B7">
              <w:rPr>
                <w:szCs w:val="24"/>
              </w:rPr>
              <w:t>справка</w:t>
            </w:r>
            <w:proofErr w:type="gramEnd"/>
            <w:r w:rsidRPr="008A05B7">
              <w:rPr>
                <w:szCs w:val="24"/>
              </w:rPr>
              <w:t xml:space="preserve"> об опыте выполнения договоров </w:t>
            </w:r>
            <w:r w:rsidR="00B46EAB" w:rsidRPr="008A05B7">
              <w:rPr>
                <w:szCs w:val="24"/>
              </w:rPr>
              <w:t>сопоставимого характера</w:t>
            </w:r>
            <w:r w:rsidRPr="008A05B7">
              <w:rPr>
                <w:szCs w:val="24"/>
              </w:rPr>
              <w:t xml:space="preserve"> за </w:t>
            </w:r>
            <w:r w:rsidR="00640C4C" w:rsidRPr="008A05B7">
              <w:rPr>
                <w:szCs w:val="24"/>
              </w:rPr>
              <w:t>2012-2013</w:t>
            </w:r>
            <w:r w:rsidRPr="008A05B7">
              <w:rPr>
                <w:szCs w:val="24"/>
              </w:rPr>
              <w:t xml:space="preserve"> года (</w:t>
            </w:r>
            <w:r w:rsidRPr="008A05B7">
              <w:rPr>
                <w:szCs w:val="24"/>
                <w:u w:val="single"/>
              </w:rPr>
              <w:t>раздел </w:t>
            </w:r>
            <w:r w:rsidRPr="008A05B7">
              <w:rPr>
                <w:szCs w:val="24"/>
                <w:u w:val="single"/>
              </w:rPr>
              <w:fldChar w:fldCharType="begin"/>
            </w:r>
            <w:r w:rsidRPr="008A05B7">
              <w:rPr>
                <w:szCs w:val="24"/>
                <w:u w:val="single"/>
              </w:rPr>
              <w:instrText xml:space="preserve"> REF _Ref317259078 \r \h  \* MERGEFORMAT </w:instrText>
            </w:r>
            <w:r w:rsidRPr="008A05B7">
              <w:rPr>
                <w:szCs w:val="24"/>
                <w:u w:val="single"/>
              </w:rPr>
            </w:r>
            <w:r w:rsidRPr="008A05B7">
              <w:rPr>
                <w:szCs w:val="24"/>
                <w:u w:val="single"/>
              </w:rPr>
              <w:fldChar w:fldCharType="separate"/>
            </w:r>
            <w:r w:rsidR="00594072">
              <w:rPr>
                <w:szCs w:val="24"/>
                <w:u w:val="single"/>
              </w:rPr>
              <w:t>6</w:t>
            </w:r>
            <w:r w:rsidRPr="008A05B7">
              <w:rPr>
                <w:szCs w:val="24"/>
                <w:u w:val="single"/>
              </w:rPr>
              <w:fldChar w:fldCharType="end"/>
            </w:r>
            <w:r w:rsidRPr="008A05B7">
              <w:rPr>
                <w:szCs w:val="24"/>
                <w:u w:val="single"/>
              </w:rPr>
              <w:t xml:space="preserve">, соответствующая </w:t>
            </w:r>
            <w:hyperlink w:anchor="_Справка_о_перечне" w:history="1">
              <w:r w:rsidRPr="008A05B7">
                <w:rPr>
                  <w:rStyle w:val="afa"/>
                  <w:color w:val="auto"/>
                  <w:szCs w:val="24"/>
                </w:rPr>
                <w:t>форма</w:t>
              </w:r>
            </w:hyperlink>
            <w:r w:rsidRPr="008A05B7">
              <w:rPr>
                <w:szCs w:val="24"/>
              </w:rPr>
              <w:t>) с приложением копий указанных договоров (возможно предоставление копий первых и последних страниц договоров) с приложениями копий документов, подтверждающих исполнение данных договоров (акты приемки-передачи, ТОРГ-12, акты выполненных работ и т.п.).</w:t>
            </w:r>
          </w:p>
          <w:p w:rsidR="00B82C5B" w:rsidRPr="008A05B7" w:rsidRDefault="0086246F" w:rsidP="00B82C5B">
            <w:pPr>
              <w:pStyle w:val="Times12"/>
              <w:numPr>
                <w:ilvl w:val="0"/>
                <w:numId w:val="20"/>
              </w:numPr>
              <w:tabs>
                <w:tab w:val="left" w:pos="0"/>
                <w:tab w:val="left" w:pos="1140"/>
                <w:tab w:val="num" w:pos="2564"/>
              </w:tabs>
              <w:ind w:left="0" w:right="153" w:firstLine="660"/>
              <w:rPr>
                <w:szCs w:val="24"/>
              </w:rPr>
            </w:pPr>
            <w:bookmarkStart w:id="289" w:name="_Ref352061274"/>
            <w:bookmarkStart w:id="290" w:name="_Ref352329442"/>
            <w:proofErr w:type="gramStart"/>
            <w:r w:rsidRPr="008A05B7">
              <w:rPr>
                <w:rFonts w:eastAsia="Arial Unicode MS"/>
                <w:szCs w:val="24"/>
              </w:rPr>
              <w:t>техническое</w:t>
            </w:r>
            <w:proofErr w:type="gramEnd"/>
            <w:r w:rsidRPr="008A05B7">
              <w:rPr>
                <w:szCs w:val="24"/>
              </w:rPr>
              <w:t xml:space="preserve"> предложение</w:t>
            </w:r>
            <w:r w:rsidR="00651FD1" w:rsidRPr="008A05B7">
              <w:rPr>
                <w:szCs w:val="24"/>
              </w:rPr>
              <w:t xml:space="preserve">, </w:t>
            </w:r>
            <w:r w:rsidR="00651FD1" w:rsidRPr="008A05B7">
              <w:rPr>
                <w:rFonts w:eastAsia="Calibri"/>
                <w:szCs w:val="24"/>
              </w:rPr>
              <w:t>подтверждающее выполнение каждого технического требования (</w:t>
            </w:r>
            <w:r w:rsidR="00651FD1" w:rsidRPr="008A05B7">
              <w:rPr>
                <w:rFonts w:eastAsia="Calibri"/>
                <w:i/>
                <w:iCs/>
                <w:szCs w:val="24"/>
                <w:u w:val="single"/>
              </w:rPr>
              <w:t>том</w:t>
            </w:r>
            <w:r w:rsidR="00B82C5B" w:rsidRPr="008A05B7">
              <w:rPr>
                <w:rFonts w:eastAsia="Calibri"/>
                <w:i/>
                <w:iCs/>
                <w:szCs w:val="24"/>
                <w:u w:val="single"/>
              </w:rPr>
              <w:t>а</w:t>
            </w:r>
            <w:r w:rsidR="00651FD1" w:rsidRPr="008A05B7">
              <w:rPr>
                <w:rFonts w:eastAsia="Calibri"/>
                <w:i/>
                <w:iCs/>
                <w:szCs w:val="24"/>
                <w:u w:val="single"/>
              </w:rPr>
              <w:t xml:space="preserve"> 2</w:t>
            </w:r>
            <w:r w:rsidR="00651FD1" w:rsidRPr="008A05B7">
              <w:rPr>
                <w:rFonts w:eastAsia="Calibri"/>
                <w:szCs w:val="24"/>
              </w:rPr>
              <w:t>),</w:t>
            </w:r>
            <w:r w:rsidRPr="008A05B7">
              <w:rPr>
                <w:szCs w:val="24"/>
              </w:rPr>
              <w:t xml:space="preserve"> в соответствии с инструкциями, приведенными в настоящей </w:t>
            </w:r>
            <w:r w:rsidR="003E0066" w:rsidRPr="008A05B7">
              <w:rPr>
                <w:szCs w:val="24"/>
              </w:rPr>
              <w:t>документации по запросу предложений</w:t>
            </w:r>
            <w:r w:rsidRPr="008A05B7">
              <w:rPr>
                <w:szCs w:val="24"/>
              </w:rPr>
              <w:t xml:space="preserve"> (</w:t>
            </w:r>
            <w:r w:rsidRPr="008A05B7">
              <w:rPr>
                <w:szCs w:val="24"/>
                <w:u w:val="single"/>
              </w:rPr>
              <w:t>раздел </w:t>
            </w:r>
            <w:r w:rsidR="001E70F7" w:rsidRPr="008A05B7">
              <w:rPr>
                <w:szCs w:val="24"/>
                <w:u w:val="single"/>
              </w:rPr>
              <w:fldChar w:fldCharType="begin"/>
            </w:r>
            <w:r w:rsidR="001E70F7" w:rsidRPr="008A05B7">
              <w:rPr>
                <w:szCs w:val="24"/>
                <w:u w:val="single"/>
              </w:rPr>
              <w:instrText xml:space="preserve"> REF _Ref317259217 \r \h </w:instrText>
            </w:r>
            <w:r w:rsidR="00CC2B95" w:rsidRPr="008A05B7">
              <w:rPr>
                <w:szCs w:val="24"/>
                <w:u w:val="single"/>
              </w:rPr>
              <w:instrText xml:space="preserve"> \* MERGEFORMAT </w:instrText>
            </w:r>
            <w:r w:rsidR="001E70F7" w:rsidRPr="008A05B7">
              <w:rPr>
                <w:szCs w:val="24"/>
                <w:u w:val="single"/>
              </w:rPr>
            </w:r>
            <w:r w:rsidR="001E70F7" w:rsidRPr="008A05B7">
              <w:rPr>
                <w:szCs w:val="24"/>
                <w:u w:val="single"/>
              </w:rPr>
              <w:fldChar w:fldCharType="separate"/>
            </w:r>
            <w:r w:rsidR="00594072">
              <w:rPr>
                <w:szCs w:val="24"/>
                <w:u w:val="single"/>
              </w:rPr>
              <w:t>6</w:t>
            </w:r>
            <w:r w:rsidR="001E70F7" w:rsidRPr="008A05B7">
              <w:rPr>
                <w:szCs w:val="24"/>
                <w:u w:val="single"/>
              </w:rPr>
              <w:fldChar w:fldCharType="end"/>
            </w:r>
            <w:r w:rsidRPr="008A05B7">
              <w:rPr>
                <w:szCs w:val="24"/>
                <w:u w:val="single"/>
              </w:rPr>
              <w:t xml:space="preserve">, соответствующая </w:t>
            </w:r>
            <w:hyperlink w:anchor="_Техническое_предложение_(Форма" w:history="1">
              <w:r w:rsidRPr="008A05B7">
                <w:rPr>
                  <w:rStyle w:val="afa"/>
                  <w:color w:val="auto"/>
                  <w:szCs w:val="24"/>
                </w:rPr>
                <w:t>форма</w:t>
              </w:r>
            </w:hyperlink>
            <w:r w:rsidRPr="008A05B7">
              <w:rPr>
                <w:szCs w:val="24"/>
              </w:rPr>
              <w:t>)</w:t>
            </w:r>
            <w:bookmarkEnd w:id="289"/>
            <w:bookmarkEnd w:id="290"/>
            <w:r w:rsidR="00B82C5B" w:rsidRPr="008A05B7">
              <w:rPr>
                <w:bCs w:val="0"/>
                <w:szCs w:val="24"/>
              </w:rPr>
              <w:t>.</w:t>
            </w:r>
          </w:p>
          <w:p w:rsidR="0086246F" w:rsidRPr="008A05B7" w:rsidRDefault="00B63EAA" w:rsidP="00B82C5B">
            <w:pPr>
              <w:pStyle w:val="Times12"/>
              <w:numPr>
                <w:ilvl w:val="0"/>
                <w:numId w:val="20"/>
              </w:numPr>
              <w:tabs>
                <w:tab w:val="left" w:pos="0"/>
                <w:tab w:val="left" w:pos="1140"/>
                <w:tab w:val="num" w:pos="2564"/>
              </w:tabs>
              <w:ind w:left="0" w:right="153" w:firstLine="660"/>
              <w:rPr>
                <w:szCs w:val="24"/>
              </w:rPr>
            </w:pPr>
            <w:proofErr w:type="gramStart"/>
            <w:r w:rsidRPr="008A05B7">
              <w:rPr>
                <w:szCs w:val="24"/>
              </w:rPr>
              <w:t>документы</w:t>
            </w:r>
            <w:proofErr w:type="gramEnd"/>
            <w:r w:rsidRPr="008A05B7">
              <w:rPr>
                <w:szCs w:val="24"/>
              </w:rPr>
              <w:t xml:space="preserve"> согласно </w:t>
            </w:r>
            <w:r w:rsidR="007540C3" w:rsidRPr="008A05B7">
              <w:rPr>
                <w:szCs w:val="24"/>
                <w:u w:val="single"/>
              </w:rPr>
              <w:t>пункт</w:t>
            </w:r>
            <w:r w:rsidR="00974CBD" w:rsidRPr="008A05B7">
              <w:rPr>
                <w:szCs w:val="24"/>
                <w:u w:val="single"/>
              </w:rPr>
              <w:t>у</w:t>
            </w:r>
            <w:r w:rsidRPr="008A05B7">
              <w:rPr>
                <w:szCs w:val="24"/>
                <w:u w:val="single"/>
              </w:rPr>
              <w:t xml:space="preserve"> 15</w:t>
            </w:r>
            <w:r w:rsidR="007540C3" w:rsidRPr="008A05B7">
              <w:rPr>
                <w:szCs w:val="24"/>
                <w:u w:val="single"/>
              </w:rPr>
              <w:t xml:space="preserve"> </w:t>
            </w:r>
            <w:r w:rsidR="0086246F" w:rsidRPr="008A05B7">
              <w:rPr>
                <w:szCs w:val="24"/>
                <w:u w:val="single"/>
              </w:rPr>
              <w:t>раздела </w:t>
            </w:r>
            <w:r w:rsidR="007540C3" w:rsidRPr="008A05B7">
              <w:rPr>
                <w:szCs w:val="24"/>
                <w:u w:val="single"/>
              </w:rPr>
              <w:fldChar w:fldCharType="begin"/>
            </w:r>
            <w:r w:rsidR="007540C3" w:rsidRPr="008A05B7">
              <w:rPr>
                <w:szCs w:val="24"/>
                <w:u w:val="single"/>
              </w:rPr>
              <w:instrText xml:space="preserve"> REF _Ref317257480 \r \h </w:instrText>
            </w:r>
            <w:r w:rsidR="00CC2B95" w:rsidRPr="008A05B7">
              <w:rPr>
                <w:szCs w:val="24"/>
                <w:u w:val="single"/>
              </w:rPr>
              <w:instrText xml:space="preserve"> \* MERGEFORMAT </w:instrText>
            </w:r>
            <w:r w:rsidR="007540C3" w:rsidRPr="008A05B7">
              <w:rPr>
                <w:szCs w:val="24"/>
                <w:u w:val="single"/>
              </w:rPr>
            </w:r>
            <w:r w:rsidR="007540C3" w:rsidRPr="008A05B7">
              <w:rPr>
                <w:szCs w:val="24"/>
                <w:u w:val="single"/>
              </w:rPr>
              <w:fldChar w:fldCharType="separate"/>
            </w:r>
            <w:r w:rsidR="00594072">
              <w:rPr>
                <w:szCs w:val="24"/>
                <w:u w:val="single"/>
              </w:rPr>
              <w:t>5</w:t>
            </w:r>
            <w:r w:rsidR="007540C3" w:rsidRPr="008A05B7">
              <w:rPr>
                <w:szCs w:val="24"/>
                <w:u w:val="single"/>
              </w:rPr>
              <w:fldChar w:fldCharType="end"/>
            </w:r>
            <w:r w:rsidR="0086246F" w:rsidRPr="008A05B7">
              <w:rPr>
                <w:szCs w:val="24"/>
                <w:u w:val="single"/>
              </w:rPr>
              <w:t xml:space="preserve"> «Информационная карта </w:t>
            </w:r>
            <w:r w:rsidR="003E0066" w:rsidRPr="008A05B7">
              <w:rPr>
                <w:szCs w:val="24"/>
                <w:u w:val="single"/>
              </w:rPr>
              <w:t>запроса предложений</w:t>
            </w:r>
            <w:r w:rsidR="0086246F" w:rsidRPr="008A05B7">
              <w:rPr>
                <w:szCs w:val="24"/>
                <w:u w:val="single"/>
              </w:rPr>
              <w:t>»</w:t>
            </w:r>
            <w:r w:rsidR="0086246F" w:rsidRPr="008A05B7">
              <w:rPr>
                <w:szCs w:val="24"/>
              </w:rPr>
              <w:t>;</w:t>
            </w:r>
          </w:p>
        </w:tc>
      </w:tr>
      <w:tr w:rsidR="00E12CB6" w:rsidRPr="008A05B7" w:rsidTr="00293921">
        <w:trPr>
          <w:trHeight w:val="20"/>
        </w:trPr>
        <w:tc>
          <w:tcPr>
            <w:tcW w:w="781" w:type="dxa"/>
          </w:tcPr>
          <w:p w:rsidR="00E12CB6" w:rsidRPr="008A05B7" w:rsidRDefault="00E12CB6" w:rsidP="00715CB6">
            <w:pPr>
              <w:numPr>
                <w:ilvl w:val="0"/>
                <w:numId w:val="84"/>
              </w:numPr>
              <w:tabs>
                <w:tab w:val="clear" w:pos="720"/>
                <w:tab w:val="num" w:pos="0"/>
              </w:tabs>
              <w:ind w:left="0" w:hanging="11"/>
              <w:jc w:val="center"/>
            </w:pPr>
            <w:bookmarkStart w:id="291" w:name="_Ref317513153"/>
          </w:p>
        </w:tc>
        <w:bookmarkEnd w:id="291"/>
        <w:tc>
          <w:tcPr>
            <w:tcW w:w="3228" w:type="dxa"/>
          </w:tcPr>
          <w:p w:rsidR="00E12CB6" w:rsidRPr="008A05B7" w:rsidRDefault="00E12CB6" w:rsidP="00C87330">
            <w:pPr>
              <w:pStyle w:val="Times12"/>
              <w:ind w:right="153" w:firstLine="0"/>
              <w:jc w:val="left"/>
              <w:rPr>
                <w:szCs w:val="24"/>
              </w:rPr>
            </w:pPr>
            <w:r w:rsidRPr="008A05B7">
              <w:rPr>
                <w:szCs w:val="24"/>
              </w:rPr>
              <w:t>Альтернативные предложения:</w:t>
            </w:r>
          </w:p>
          <w:p w:rsidR="00E12CB6" w:rsidRPr="008A05B7" w:rsidRDefault="00647F8D" w:rsidP="00C87330">
            <w:pPr>
              <w:pStyle w:val="Times12"/>
              <w:ind w:right="153" w:firstLine="0"/>
              <w:jc w:val="left"/>
              <w:rPr>
                <w:szCs w:val="24"/>
              </w:rPr>
            </w:pPr>
            <w:r w:rsidRPr="008A05B7">
              <w:rPr>
                <w:szCs w:val="24"/>
              </w:rPr>
              <w:t>Возможность подачи</w:t>
            </w:r>
          </w:p>
          <w:p w:rsidR="00E12CB6" w:rsidRPr="008A05B7" w:rsidRDefault="00E12CB6" w:rsidP="00C87330">
            <w:pPr>
              <w:pStyle w:val="Times12"/>
              <w:ind w:right="153" w:firstLine="0"/>
              <w:jc w:val="left"/>
              <w:rPr>
                <w:szCs w:val="24"/>
              </w:rPr>
            </w:pPr>
          </w:p>
          <w:p w:rsidR="00E12CB6" w:rsidRPr="008A05B7" w:rsidRDefault="00E12CB6" w:rsidP="00C87330">
            <w:pPr>
              <w:pStyle w:val="Times12"/>
              <w:ind w:right="153" w:firstLine="0"/>
              <w:jc w:val="left"/>
              <w:rPr>
                <w:szCs w:val="24"/>
              </w:rPr>
            </w:pPr>
            <w:proofErr w:type="gramStart"/>
            <w:r w:rsidRPr="008A05B7">
              <w:rPr>
                <w:szCs w:val="24"/>
              </w:rPr>
              <w:t>условия</w:t>
            </w:r>
            <w:proofErr w:type="gramEnd"/>
            <w:r w:rsidRPr="008A05B7">
              <w:rPr>
                <w:szCs w:val="24"/>
              </w:rPr>
              <w:t xml:space="preserve">, по которым допускается подача </w:t>
            </w:r>
          </w:p>
          <w:p w:rsidR="00E6361B" w:rsidRPr="008A05B7" w:rsidRDefault="00E6361B" w:rsidP="00C87330">
            <w:pPr>
              <w:pStyle w:val="Times12"/>
              <w:ind w:right="153" w:firstLine="0"/>
              <w:jc w:val="left"/>
              <w:rPr>
                <w:szCs w:val="24"/>
              </w:rPr>
            </w:pPr>
          </w:p>
          <w:p w:rsidR="00E12CB6" w:rsidRPr="008A05B7" w:rsidRDefault="00E12CB6" w:rsidP="00C87330">
            <w:pPr>
              <w:pStyle w:val="Times12"/>
              <w:ind w:right="153" w:firstLine="0"/>
              <w:jc w:val="left"/>
              <w:rPr>
                <w:szCs w:val="24"/>
              </w:rPr>
            </w:pPr>
            <w:r w:rsidRPr="008A05B7">
              <w:rPr>
                <w:szCs w:val="24"/>
              </w:rPr>
              <w:t>Количество альтернативных предложений</w:t>
            </w:r>
          </w:p>
        </w:tc>
        <w:tc>
          <w:tcPr>
            <w:tcW w:w="10664" w:type="dxa"/>
          </w:tcPr>
          <w:p w:rsidR="00E12CB6" w:rsidRPr="008A05B7" w:rsidRDefault="00B63EAA" w:rsidP="00C87330">
            <w:pPr>
              <w:pStyle w:val="Times12"/>
              <w:tabs>
                <w:tab w:val="left" w:pos="1020"/>
              </w:tabs>
              <w:ind w:right="153" w:firstLine="0"/>
              <w:jc w:val="left"/>
              <w:rPr>
                <w:szCs w:val="24"/>
              </w:rPr>
            </w:pPr>
            <w:r w:rsidRPr="008A05B7">
              <w:rPr>
                <w:szCs w:val="24"/>
              </w:rPr>
              <w:t>Не допускается</w:t>
            </w:r>
          </w:p>
        </w:tc>
      </w:tr>
      <w:tr w:rsidR="00C87330" w:rsidRPr="008A05B7" w:rsidTr="00293921">
        <w:trPr>
          <w:trHeight w:val="20"/>
        </w:trPr>
        <w:tc>
          <w:tcPr>
            <w:tcW w:w="781" w:type="dxa"/>
          </w:tcPr>
          <w:p w:rsidR="00C87330" w:rsidRPr="008A05B7" w:rsidRDefault="00C87330" w:rsidP="001C7866">
            <w:pPr>
              <w:numPr>
                <w:ilvl w:val="0"/>
                <w:numId w:val="56"/>
              </w:numPr>
              <w:tabs>
                <w:tab w:val="num" w:pos="786"/>
              </w:tabs>
              <w:ind w:left="0" w:hanging="15"/>
              <w:jc w:val="center"/>
            </w:pPr>
            <w:bookmarkStart w:id="292" w:name="_Ref317252128"/>
          </w:p>
        </w:tc>
        <w:bookmarkEnd w:id="292"/>
        <w:tc>
          <w:tcPr>
            <w:tcW w:w="3228" w:type="dxa"/>
          </w:tcPr>
          <w:p w:rsidR="00C87330" w:rsidRPr="008A05B7" w:rsidRDefault="00C87330" w:rsidP="00632073">
            <w:pPr>
              <w:pStyle w:val="Times12"/>
              <w:ind w:left="45" w:right="153" w:firstLine="0"/>
              <w:rPr>
                <w:spacing w:val="-6"/>
                <w:szCs w:val="24"/>
              </w:rPr>
            </w:pPr>
            <w:r w:rsidRPr="008A05B7">
              <w:rPr>
                <w:szCs w:val="24"/>
              </w:rPr>
              <w:t xml:space="preserve">Привлечение </w:t>
            </w:r>
            <w:r w:rsidR="00632073" w:rsidRPr="008A05B7">
              <w:rPr>
                <w:i/>
                <w:szCs w:val="24"/>
              </w:rPr>
              <w:t xml:space="preserve">поставщиков/ </w:t>
            </w:r>
            <w:r w:rsidRPr="008A05B7">
              <w:rPr>
                <w:i/>
                <w:szCs w:val="24"/>
              </w:rPr>
              <w:t>субподрядчиков соисполнителей,</w:t>
            </w:r>
            <w:r w:rsidRPr="008A05B7">
              <w:rPr>
                <w:spacing w:val="-6"/>
                <w:szCs w:val="24"/>
              </w:rPr>
              <w:t xml:space="preserve"> минимальный % от </w:t>
            </w:r>
            <w:r w:rsidR="00D42224" w:rsidRPr="008A05B7">
              <w:rPr>
                <w:spacing w:val="-6"/>
                <w:szCs w:val="24"/>
              </w:rPr>
              <w:t xml:space="preserve">общего </w:t>
            </w:r>
            <w:r w:rsidRPr="008A05B7">
              <w:rPr>
                <w:spacing w:val="-6"/>
                <w:szCs w:val="24"/>
              </w:rPr>
              <w:t xml:space="preserve">объема </w:t>
            </w:r>
            <w:r w:rsidRPr="008A05B7">
              <w:rPr>
                <w:i/>
                <w:szCs w:val="24"/>
              </w:rPr>
              <w:t>поставок, работ/услуг</w:t>
            </w:r>
            <w:r w:rsidR="00D42224" w:rsidRPr="008A05B7">
              <w:rPr>
                <w:spacing w:val="-6"/>
                <w:szCs w:val="24"/>
              </w:rPr>
              <w:t xml:space="preserve"> по договору,</w:t>
            </w:r>
            <w:r w:rsidRPr="008A05B7">
              <w:rPr>
                <w:spacing w:val="-6"/>
                <w:szCs w:val="24"/>
              </w:rPr>
              <w:t xml:space="preserve"> выше которого требуется представление документов на </w:t>
            </w:r>
            <w:r w:rsidR="00632073" w:rsidRPr="008A05B7">
              <w:rPr>
                <w:i/>
                <w:szCs w:val="24"/>
              </w:rPr>
              <w:t xml:space="preserve">поставщиков/ </w:t>
            </w:r>
            <w:r w:rsidRPr="008A05B7">
              <w:rPr>
                <w:i/>
                <w:szCs w:val="24"/>
              </w:rPr>
              <w:t>субподрядчиков/ соисполнителей</w:t>
            </w:r>
            <w:r w:rsidRPr="008A05B7">
              <w:rPr>
                <w:spacing w:val="-6"/>
                <w:szCs w:val="24"/>
              </w:rPr>
              <w:t xml:space="preserve"> </w:t>
            </w:r>
          </w:p>
        </w:tc>
        <w:tc>
          <w:tcPr>
            <w:tcW w:w="10664" w:type="dxa"/>
          </w:tcPr>
          <w:p w:rsidR="008A05B7" w:rsidRPr="008A05B7" w:rsidRDefault="008A05B7" w:rsidP="00B46EAB">
            <w:pPr>
              <w:pStyle w:val="Times12"/>
              <w:tabs>
                <w:tab w:val="left" w:pos="70"/>
              </w:tabs>
              <w:ind w:right="153" w:firstLine="0"/>
              <w:jc w:val="left"/>
              <w:rPr>
                <w:szCs w:val="24"/>
              </w:rPr>
            </w:pPr>
            <w:r w:rsidRPr="008A05B7">
              <w:rPr>
                <w:szCs w:val="24"/>
              </w:rPr>
              <w:t>Д</w:t>
            </w:r>
            <w:r w:rsidR="00974CBD" w:rsidRPr="008A05B7">
              <w:rPr>
                <w:szCs w:val="24"/>
              </w:rPr>
              <w:t>опускается</w:t>
            </w:r>
            <w:r w:rsidRPr="008A05B7">
              <w:rPr>
                <w:szCs w:val="24"/>
              </w:rPr>
              <w:t xml:space="preserve">, </w:t>
            </w:r>
          </w:p>
          <w:p w:rsidR="00C87330" w:rsidRPr="008A05B7" w:rsidRDefault="008A05B7" w:rsidP="00B46EAB">
            <w:pPr>
              <w:pStyle w:val="Times12"/>
              <w:tabs>
                <w:tab w:val="left" w:pos="70"/>
              </w:tabs>
              <w:ind w:right="153" w:firstLine="0"/>
              <w:jc w:val="left"/>
              <w:rPr>
                <w:spacing w:val="-6"/>
                <w:szCs w:val="24"/>
              </w:rPr>
            </w:pPr>
            <w:r w:rsidRPr="008A05B7">
              <w:rPr>
                <w:szCs w:val="24"/>
              </w:rPr>
              <w:t>5% и более</w:t>
            </w:r>
          </w:p>
        </w:tc>
      </w:tr>
      <w:tr w:rsidR="00C87330" w:rsidRPr="008A05B7" w:rsidTr="00293921">
        <w:trPr>
          <w:trHeight w:val="20"/>
        </w:trPr>
        <w:tc>
          <w:tcPr>
            <w:tcW w:w="781" w:type="dxa"/>
          </w:tcPr>
          <w:p w:rsidR="00C87330" w:rsidRPr="008A05B7" w:rsidRDefault="00C87330" w:rsidP="001C7866">
            <w:pPr>
              <w:numPr>
                <w:ilvl w:val="0"/>
                <w:numId w:val="56"/>
              </w:numPr>
              <w:tabs>
                <w:tab w:val="num" w:pos="786"/>
              </w:tabs>
              <w:ind w:left="0" w:hanging="15"/>
              <w:jc w:val="center"/>
            </w:pPr>
            <w:bookmarkStart w:id="293" w:name="_Ref317254826"/>
          </w:p>
        </w:tc>
        <w:bookmarkEnd w:id="293"/>
        <w:tc>
          <w:tcPr>
            <w:tcW w:w="3228" w:type="dxa"/>
          </w:tcPr>
          <w:p w:rsidR="00C87330" w:rsidRPr="008A05B7" w:rsidRDefault="00C87330" w:rsidP="00C87330">
            <w:pPr>
              <w:pStyle w:val="Times12"/>
              <w:ind w:left="45" w:right="153" w:firstLine="0"/>
              <w:jc w:val="left"/>
              <w:rPr>
                <w:spacing w:val="-6"/>
                <w:szCs w:val="24"/>
              </w:rPr>
            </w:pPr>
            <w:r w:rsidRPr="008A05B7">
              <w:rPr>
                <w:spacing w:val="-6"/>
                <w:szCs w:val="24"/>
              </w:rPr>
              <w:t>Возможность проведения процедуры переторжки</w:t>
            </w:r>
          </w:p>
          <w:p w:rsidR="00647F8D" w:rsidRPr="008A05B7" w:rsidRDefault="00647F8D" w:rsidP="00C87330">
            <w:pPr>
              <w:pStyle w:val="Times12"/>
              <w:ind w:left="45" w:right="153" w:firstLine="0"/>
              <w:jc w:val="left"/>
              <w:rPr>
                <w:spacing w:val="-6"/>
                <w:szCs w:val="24"/>
              </w:rPr>
            </w:pPr>
          </w:p>
          <w:p w:rsidR="00647F8D" w:rsidRPr="008A05B7" w:rsidRDefault="00647F8D" w:rsidP="00C87330">
            <w:pPr>
              <w:pStyle w:val="Times12"/>
              <w:ind w:left="45" w:right="153" w:firstLine="0"/>
              <w:jc w:val="left"/>
              <w:rPr>
                <w:szCs w:val="24"/>
              </w:rPr>
            </w:pPr>
            <w:r w:rsidRPr="008A05B7">
              <w:rPr>
                <w:spacing w:val="-6"/>
                <w:szCs w:val="24"/>
              </w:rPr>
              <w:t>Условия договора, по которым возможно проведение переторжки</w:t>
            </w:r>
          </w:p>
        </w:tc>
        <w:tc>
          <w:tcPr>
            <w:tcW w:w="10664" w:type="dxa"/>
          </w:tcPr>
          <w:p w:rsidR="00C87330" w:rsidRPr="008A05B7" w:rsidRDefault="00B63EAA" w:rsidP="00C87330">
            <w:pPr>
              <w:pStyle w:val="Times12"/>
              <w:tabs>
                <w:tab w:val="left" w:pos="70"/>
              </w:tabs>
              <w:ind w:right="153" w:firstLine="0"/>
              <w:rPr>
                <w:spacing w:val="-6"/>
                <w:szCs w:val="24"/>
              </w:rPr>
            </w:pPr>
            <w:r w:rsidRPr="008A05B7">
              <w:rPr>
                <w:szCs w:val="24"/>
              </w:rPr>
              <w:t>Н</w:t>
            </w:r>
            <w:r w:rsidR="00C87330" w:rsidRPr="008A05B7">
              <w:rPr>
                <w:szCs w:val="24"/>
              </w:rPr>
              <w:t>е возможна</w:t>
            </w:r>
            <w:r w:rsidR="00C87330" w:rsidRPr="008A05B7">
              <w:rPr>
                <w:spacing w:val="-6"/>
                <w:szCs w:val="24"/>
              </w:rPr>
              <w:t xml:space="preserve"> </w:t>
            </w:r>
          </w:p>
        </w:tc>
      </w:tr>
      <w:tr w:rsidR="001F7063" w:rsidRPr="008A05B7" w:rsidTr="00293921">
        <w:trPr>
          <w:trHeight w:val="20"/>
        </w:trPr>
        <w:tc>
          <w:tcPr>
            <w:tcW w:w="781" w:type="dxa"/>
          </w:tcPr>
          <w:p w:rsidR="001F7063" w:rsidRPr="008A05B7" w:rsidRDefault="001F7063" w:rsidP="00636A33">
            <w:pPr>
              <w:numPr>
                <w:ilvl w:val="0"/>
                <w:numId w:val="55"/>
              </w:numPr>
              <w:ind w:left="0" w:hanging="15"/>
              <w:jc w:val="center"/>
            </w:pPr>
            <w:bookmarkStart w:id="294" w:name="_Ref317250778"/>
          </w:p>
        </w:tc>
        <w:bookmarkEnd w:id="294"/>
        <w:tc>
          <w:tcPr>
            <w:tcW w:w="3228" w:type="dxa"/>
          </w:tcPr>
          <w:p w:rsidR="001F7063" w:rsidRPr="008A05B7" w:rsidRDefault="001F7063" w:rsidP="00686193">
            <w:pPr>
              <w:pStyle w:val="Times12"/>
              <w:ind w:firstLine="0"/>
              <w:rPr>
                <w:szCs w:val="24"/>
              </w:rPr>
            </w:pPr>
            <w:r w:rsidRPr="008A05B7">
              <w:rPr>
                <w:szCs w:val="24"/>
              </w:rPr>
              <w:t>Место и срок окончания подачи заявок на участие в </w:t>
            </w:r>
            <w:r w:rsidR="009D6ADE" w:rsidRPr="008A05B7">
              <w:rPr>
                <w:szCs w:val="24"/>
              </w:rPr>
              <w:t>запросе предложений</w:t>
            </w:r>
            <w:r w:rsidRPr="008A05B7">
              <w:rPr>
                <w:szCs w:val="24"/>
              </w:rPr>
              <w:t xml:space="preserve"> (открытия доступа к поданным заявкам на участие в </w:t>
            </w:r>
            <w:r w:rsidR="009D6ADE" w:rsidRPr="008A05B7">
              <w:rPr>
                <w:szCs w:val="24"/>
              </w:rPr>
              <w:t>запросе предложений</w:t>
            </w:r>
            <w:r w:rsidRPr="008A05B7">
              <w:rPr>
                <w:szCs w:val="24"/>
              </w:rPr>
              <w:t>)</w:t>
            </w:r>
          </w:p>
        </w:tc>
        <w:tc>
          <w:tcPr>
            <w:tcW w:w="10664" w:type="dxa"/>
          </w:tcPr>
          <w:p w:rsidR="000C72FF" w:rsidRPr="008A05B7" w:rsidRDefault="000C72FF" w:rsidP="000C72FF">
            <w:pPr>
              <w:pStyle w:val="Times12"/>
              <w:widowControl w:val="0"/>
              <w:tabs>
                <w:tab w:val="left" w:pos="70"/>
              </w:tabs>
              <w:ind w:right="153" w:firstLine="0"/>
              <w:rPr>
                <w:szCs w:val="24"/>
              </w:rPr>
            </w:pPr>
            <w:r w:rsidRPr="008A05B7">
              <w:rPr>
                <w:szCs w:val="24"/>
              </w:rPr>
              <w:t xml:space="preserve">ЭТП ООО «Аукционный Конкурсный Дом» в сети «Интернет» по адресу: </w:t>
            </w:r>
            <w:hyperlink r:id="rId31" w:history="1">
              <w:r w:rsidRPr="008A05B7">
                <w:rPr>
                  <w:rStyle w:val="afa"/>
                  <w:szCs w:val="24"/>
                </w:rPr>
                <w:t>www.a-k-d.ru</w:t>
              </w:r>
            </w:hyperlink>
            <w:r w:rsidRPr="008A05B7">
              <w:rPr>
                <w:szCs w:val="24"/>
              </w:rPr>
              <w:t>.</w:t>
            </w:r>
          </w:p>
          <w:p w:rsidR="001F7063" w:rsidRPr="008A05B7" w:rsidRDefault="000C72FF" w:rsidP="008A05B7">
            <w:pPr>
              <w:pStyle w:val="Times12"/>
              <w:ind w:firstLine="0"/>
              <w:rPr>
                <w:szCs w:val="24"/>
              </w:rPr>
            </w:pPr>
            <w:r w:rsidRPr="008A05B7">
              <w:rPr>
                <w:szCs w:val="24"/>
              </w:rPr>
              <w:t>11:00 (время московское) «</w:t>
            </w:r>
            <w:r w:rsidR="008A05B7" w:rsidRPr="008A05B7">
              <w:rPr>
                <w:szCs w:val="24"/>
              </w:rPr>
              <w:t>21</w:t>
            </w:r>
            <w:r w:rsidRPr="008A05B7">
              <w:rPr>
                <w:szCs w:val="24"/>
              </w:rPr>
              <w:t xml:space="preserve">» </w:t>
            </w:r>
            <w:r w:rsidR="008A05B7" w:rsidRPr="008A05B7">
              <w:rPr>
                <w:szCs w:val="24"/>
              </w:rPr>
              <w:t>июля</w:t>
            </w:r>
            <w:r w:rsidR="00794A9E" w:rsidRPr="008A05B7">
              <w:rPr>
                <w:szCs w:val="24"/>
              </w:rPr>
              <w:t xml:space="preserve"> 2014 </w:t>
            </w:r>
            <w:r w:rsidRPr="008A05B7">
              <w:rPr>
                <w:szCs w:val="24"/>
              </w:rPr>
              <w:t>г.</w:t>
            </w:r>
          </w:p>
        </w:tc>
      </w:tr>
      <w:tr w:rsidR="00686193" w:rsidRPr="008A05B7" w:rsidTr="00293921">
        <w:trPr>
          <w:trHeight w:val="20"/>
        </w:trPr>
        <w:tc>
          <w:tcPr>
            <w:tcW w:w="781" w:type="dxa"/>
          </w:tcPr>
          <w:p w:rsidR="00686193" w:rsidRPr="008A05B7" w:rsidRDefault="00686193" w:rsidP="00636A33">
            <w:pPr>
              <w:numPr>
                <w:ilvl w:val="0"/>
                <w:numId w:val="55"/>
              </w:numPr>
              <w:ind w:left="0" w:hanging="15"/>
              <w:jc w:val="center"/>
            </w:pPr>
            <w:bookmarkStart w:id="295" w:name="_Ref317254136"/>
          </w:p>
        </w:tc>
        <w:bookmarkEnd w:id="295"/>
        <w:tc>
          <w:tcPr>
            <w:tcW w:w="3228" w:type="dxa"/>
          </w:tcPr>
          <w:p w:rsidR="00686193" w:rsidRPr="008A05B7" w:rsidRDefault="00530919" w:rsidP="00647F8D">
            <w:pPr>
              <w:pStyle w:val="Times12"/>
              <w:ind w:firstLine="0"/>
              <w:rPr>
                <w:szCs w:val="24"/>
              </w:rPr>
            </w:pPr>
            <w:r w:rsidRPr="008A05B7">
              <w:rPr>
                <w:szCs w:val="24"/>
              </w:rPr>
              <w:t>Срок проведения отборочной и оценочной стадии рассмотрения заявок</w:t>
            </w:r>
          </w:p>
        </w:tc>
        <w:tc>
          <w:tcPr>
            <w:tcW w:w="10664" w:type="dxa"/>
          </w:tcPr>
          <w:p w:rsidR="000C72FF" w:rsidRPr="008A05B7" w:rsidRDefault="000C72FF" w:rsidP="000C72FF">
            <w:pPr>
              <w:pStyle w:val="Times12"/>
              <w:widowControl w:val="0"/>
              <w:ind w:firstLine="0"/>
              <w:rPr>
                <w:szCs w:val="24"/>
              </w:rPr>
            </w:pPr>
            <w:r w:rsidRPr="008A05B7">
              <w:rPr>
                <w:szCs w:val="24"/>
              </w:rPr>
              <w:t xml:space="preserve">119017, г. Москва, </w:t>
            </w:r>
            <w:proofErr w:type="spellStart"/>
            <w:r w:rsidRPr="008A05B7">
              <w:rPr>
                <w:szCs w:val="24"/>
              </w:rPr>
              <w:t>Пыжевский</w:t>
            </w:r>
            <w:proofErr w:type="spellEnd"/>
            <w:r w:rsidRPr="008A05B7">
              <w:rPr>
                <w:szCs w:val="24"/>
              </w:rPr>
              <w:t xml:space="preserve"> пер., д. 6, </w:t>
            </w:r>
            <w:r w:rsidR="000D5ECF" w:rsidRPr="008A05B7">
              <w:rPr>
                <w:szCs w:val="24"/>
              </w:rPr>
              <w:t xml:space="preserve">Управление </w:t>
            </w:r>
            <w:r w:rsidRPr="008A05B7">
              <w:rPr>
                <w:szCs w:val="24"/>
              </w:rPr>
              <w:t xml:space="preserve">организации закупок. </w:t>
            </w:r>
          </w:p>
          <w:p w:rsidR="000C72FF" w:rsidRPr="008A05B7" w:rsidRDefault="000C72FF" w:rsidP="000C72FF">
            <w:pPr>
              <w:pStyle w:val="Times12"/>
              <w:widowControl w:val="0"/>
              <w:ind w:firstLine="0"/>
              <w:rPr>
                <w:szCs w:val="24"/>
              </w:rPr>
            </w:pPr>
            <w:r w:rsidRPr="008A05B7">
              <w:rPr>
                <w:szCs w:val="24"/>
              </w:rPr>
              <w:t>Отборочная стадия рассмотрения заявок на участие в запросе цен: не позднее «</w:t>
            </w:r>
            <w:r w:rsidR="00640C4C" w:rsidRPr="008A05B7">
              <w:rPr>
                <w:szCs w:val="24"/>
              </w:rPr>
              <w:t>2</w:t>
            </w:r>
            <w:r w:rsidR="008A05B7" w:rsidRPr="008A05B7">
              <w:rPr>
                <w:szCs w:val="24"/>
              </w:rPr>
              <w:t>4</w:t>
            </w:r>
            <w:r w:rsidRPr="008A05B7">
              <w:rPr>
                <w:szCs w:val="24"/>
              </w:rPr>
              <w:t xml:space="preserve">» </w:t>
            </w:r>
            <w:r w:rsidR="008A05B7" w:rsidRPr="008A05B7">
              <w:rPr>
                <w:szCs w:val="24"/>
              </w:rPr>
              <w:t>июля</w:t>
            </w:r>
            <w:r w:rsidR="00794A9E" w:rsidRPr="008A05B7">
              <w:rPr>
                <w:szCs w:val="24"/>
              </w:rPr>
              <w:t xml:space="preserve"> 2014 </w:t>
            </w:r>
            <w:r w:rsidRPr="008A05B7">
              <w:rPr>
                <w:szCs w:val="24"/>
              </w:rPr>
              <w:t>г.</w:t>
            </w:r>
          </w:p>
          <w:p w:rsidR="00686193" w:rsidRPr="008A05B7" w:rsidRDefault="000C72FF" w:rsidP="008A05B7">
            <w:pPr>
              <w:pStyle w:val="Times12"/>
              <w:ind w:firstLine="0"/>
              <w:rPr>
                <w:szCs w:val="24"/>
              </w:rPr>
            </w:pPr>
            <w:r w:rsidRPr="008A05B7">
              <w:rPr>
                <w:szCs w:val="24"/>
              </w:rPr>
              <w:t>Оценочная стадия рассмотрения заявок на участие в запросе цен и подведение итогов запроса цен: не позднее «</w:t>
            </w:r>
            <w:r w:rsidR="00640C4C" w:rsidRPr="008A05B7">
              <w:rPr>
                <w:szCs w:val="24"/>
              </w:rPr>
              <w:t>2</w:t>
            </w:r>
            <w:r w:rsidR="008A05B7" w:rsidRPr="008A05B7">
              <w:rPr>
                <w:szCs w:val="24"/>
              </w:rPr>
              <w:t>5»</w:t>
            </w:r>
            <w:r w:rsidRPr="008A05B7">
              <w:rPr>
                <w:szCs w:val="24"/>
              </w:rPr>
              <w:t xml:space="preserve"> </w:t>
            </w:r>
            <w:r w:rsidR="008A05B7" w:rsidRPr="008A05B7">
              <w:rPr>
                <w:szCs w:val="24"/>
              </w:rPr>
              <w:t>июля</w:t>
            </w:r>
            <w:r w:rsidR="00DC2469" w:rsidRPr="008A05B7">
              <w:rPr>
                <w:szCs w:val="24"/>
              </w:rPr>
              <w:t xml:space="preserve"> 2014</w:t>
            </w:r>
            <w:r w:rsidRPr="008A05B7">
              <w:rPr>
                <w:szCs w:val="24"/>
              </w:rPr>
              <w:t xml:space="preserve"> г.</w:t>
            </w:r>
          </w:p>
        </w:tc>
      </w:tr>
      <w:tr w:rsidR="00473741" w:rsidRPr="008A05B7" w:rsidTr="00293921">
        <w:trPr>
          <w:trHeight w:val="20"/>
        </w:trPr>
        <w:tc>
          <w:tcPr>
            <w:tcW w:w="781" w:type="dxa"/>
          </w:tcPr>
          <w:p w:rsidR="00473741" w:rsidRPr="008A05B7" w:rsidRDefault="00473741" w:rsidP="00636A33">
            <w:pPr>
              <w:numPr>
                <w:ilvl w:val="0"/>
                <w:numId w:val="55"/>
              </w:numPr>
              <w:ind w:left="0" w:hanging="15"/>
              <w:jc w:val="center"/>
            </w:pPr>
            <w:bookmarkStart w:id="296" w:name="_Ref317255007"/>
          </w:p>
        </w:tc>
        <w:bookmarkEnd w:id="296"/>
        <w:tc>
          <w:tcPr>
            <w:tcW w:w="3228" w:type="dxa"/>
          </w:tcPr>
          <w:p w:rsidR="00473741" w:rsidRPr="008A05B7" w:rsidRDefault="00473741" w:rsidP="00E40F04">
            <w:pPr>
              <w:pStyle w:val="Times12"/>
              <w:ind w:firstLine="0"/>
              <w:rPr>
                <w:szCs w:val="24"/>
              </w:rPr>
            </w:pPr>
            <w:r w:rsidRPr="008A05B7">
              <w:rPr>
                <w:szCs w:val="24"/>
              </w:rPr>
              <w:t xml:space="preserve">Критерии оценки заявок на участие в </w:t>
            </w:r>
            <w:r w:rsidR="009D6ADE" w:rsidRPr="008A05B7">
              <w:rPr>
                <w:szCs w:val="24"/>
              </w:rPr>
              <w:t>запросе предложений</w:t>
            </w:r>
            <w:r w:rsidRPr="008A05B7">
              <w:rPr>
                <w:szCs w:val="24"/>
              </w:rPr>
              <w:t xml:space="preserve"> участников </w:t>
            </w:r>
            <w:r w:rsidR="003E0066" w:rsidRPr="008A05B7">
              <w:rPr>
                <w:szCs w:val="24"/>
              </w:rPr>
              <w:t>запроса предложений</w:t>
            </w:r>
          </w:p>
        </w:tc>
        <w:tc>
          <w:tcPr>
            <w:tcW w:w="10664" w:type="dxa"/>
          </w:tcPr>
          <w:tbl>
            <w:tblPr>
              <w:tblStyle w:val="afff5"/>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57638A" w:rsidRPr="008A05B7"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8A05B7" w:rsidRDefault="0057638A" w:rsidP="0057638A">
                  <w:pPr>
                    <w:jc w:val="center"/>
                  </w:pPr>
                  <w:r w:rsidRPr="008A05B7">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8A05B7" w:rsidRDefault="0057638A" w:rsidP="0057638A">
                  <w:pPr>
                    <w:jc w:val="center"/>
                  </w:pPr>
                  <w:r w:rsidRPr="008A05B7">
                    <w:t>Значимость критериев оценки (максимально возможное)</w:t>
                  </w:r>
                </w:p>
              </w:tc>
            </w:tr>
            <w:tr w:rsidR="0057638A" w:rsidRPr="008A05B7"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8A05B7" w:rsidRDefault="0057638A" w:rsidP="0057638A">
                  <w:pPr>
                    <w:pStyle w:val="affe"/>
                    <w:numPr>
                      <w:ilvl w:val="0"/>
                      <w:numId w:val="15"/>
                    </w:numPr>
                    <w:tabs>
                      <w:tab w:val="clear" w:pos="1134"/>
                      <w:tab w:val="left" w:pos="270"/>
                    </w:tabs>
                    <w:spacing w:after="0" w:line="240" w:lineRule="auto"/>
                    <w:ind w:left="270" w:hanging="270"/>
                    <w:jc w:val="both"/>
                    <w:rPr>
                      <w:rFonts w:ascii="Times New Roman" w:hAnsi="Times New Roman"/>
                      <w:sz w:val="24"/>
                      <w:szCs w:val="24"/>
                    </w:rPr>
                  </w:pPr>
                  <w:r w:rsidRPr="008A05B7">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8A05B7" w:rsidRDefault="00FF0B6D" w:rsidP="008A05B7">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m:t>
                      </m:r>
                      <m:r>
                        <w:rPr>
                          <w:rFonts w:ascii="Cambria Math" w:eastAsia="Calibri" w:hAnsi="Cambria Math"/>
                          <w:lang w:eastAsia="en-US"/>
                        </w:rPr>
                        <m:t>5</m:t>
                      </m:r>
                      <m:r>
                        <m:rPr>
                          <m:sty m:val="p"/>
                        </m:rPr>
                        <w:rPr>
                          <w:rFonts w:ascii="Cambria Math" w:hAnsi="Cambria Math"/>
                        </w:rPr>
                        <m:t xml:space="preserve">5 </m:t>
                      </m:r>
                    </m:oMath>
                  </m:oMathPara>
                </w:p>
              </w:tc>
            </w:tr>
            <w:tr w:rsidR="00A24DD0" w:rsidRPr="008A05B7" w:rsidTr="006A7D7B">
              <w:tc>
                <w:tcPr>
                  <w:tcW w:w="6414" w:type="dxa"/>
                  <w:tcBorders>
                    <w:top w:val="outset" w:sz="6" w:space="0" w:color="auto"/>
                    <w:left w:val="outset" w:sz="6" w:space="0" w:color="auto"/>
                    <w:bottom w:val="outset" w:sz="6" w:space="0" w:color="auto"/>
                    <w:right w:val="outset" w:sz="6" w:space="0" w:color="auto"/>
                  </w:tcBorders>
                  <w:vAlign w:val="center"/>
                  <w:hideMark/>
                </w:tcPr>
                <w:p w:rsidR="00A24DD0" w:rsidRPr="008A05B7" w:rsidRDefault="005D75D8" w:rsidP="008A05B7">
                  <w:pPr>
                    <w:pStyle w:val="affe"/>
                    <w:numPr>
                      <w:ilvl w:val="0"/>
                      <w:numId w:val="15"/>
                    </w:numPr>
                    <w:tabs>
                      <w:tab w:val="clear" w:pos="1134"/>
                      <w:tab w:val="left" w:pos="270"/>
                    </w:tabs>
                    <w:spacing w:after="0" w:line="240" w:lineRule="auto"/>
                    <w:ind w:left="270" w:hanging="270"/>
                    <w:jc w:val="both"/>
                    <w:rPr>
                      <w:rFonts w:ascii="Times New Roman" w:hAnsi="Times New Roman"/>
                      <w:sz w:val="24"/>
                      <w:szCs w:val="24"/>
                    </w:rPr>
                  </w:pPr>
                  <w:r w:rsidRPr="008A05B7">
                    <w:rPr>
                      <w:rFonts w:ascii="Times New Roman" w:hAnsi="Times New Roman"/>
                      <w:sz w:val="24"/>
                      <w:szCs w:val="24"/>
                    </w:rPr>
                    <w:t xml:space="preserve">Наличие опыта выполнения работ (оказания услуг) в рамках заключенных договоров с завершенными в 2012-2013 гг. работами (оказанными услугами), сопоставимого характера и объема на сумму не менее начальной (максимальной) цены договора, указанной в документации запроса предложений (опыт выполнения работ подтверждается справкой, с приложением копий исполненных договоров и актов выполненных </w:t>
                  </w:r>
                  <w:proofErr w:type="gramStart"/>
                  <w:r w:rsidRPr="008A05B7">
                    <w:rPr>
                      <w:rFonts w:ascii="Times New Roman" w:hAnsi="Times New Roman"/>
                      <w:sz w:val="24"/>
                      <w:szCs w:val="24"/>
                    </w:rPr>
                    <w:t>работ  за</w:t>
                  </w:r>
                  <w:proofErr w:type="gramEnd"/>
                  <w:r w:rsidRPr="008A05B7">
                    <w:rPr>
                      <w:rFonts w:ascii="Times New Roman" w:hAnsi="Times New Roman"/>
                      <w:sz w:val="24"/>
                      <w:szCs w:val="24"/>
                    </w:rPr>
                    <w:t xml:space="preserve"> 2012-2013 гг.)</w:t>
                  </w:r>
                </w:p>
              </w:tc>
              <w:tc>
                <w:tcPr>
                  <w:tcW w:w="4090" w:type="dxa"/>
                  <w:tcBorders>
                    <w:top w:val="outset" w:sz="6" w:space="0" w:color="auto"/>
                    <w:left w:val="outset" w:sz="6" w:space="0" w:color="auto"/>
                    <w:bottom w:val="outset" w:sz="6" w:space="0" w:color="auto"/>
                    <w:right w:val="outset" w:sz="6" w:space="0" w:color="auto"/>
                  </w:tcBorders>
                  <w:vAlign w:val="center"/>
                  <w:hideMark/>
                </w:tcPr>
                <w:p w:rsidR="00A24DD0" w:rsidRPr="008A05B7" w:rsidRDefault="00FF0B6D" w:rsidP="008A05B7">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O</m:t>
                          </m:r>
                        </m:sub>
                      </m:sSub>
                      <m:r>
                        <w:rPr>
                          <w:rFonts w:ascii="Cambria Math" w:eastAsia="Calibri" w:hAnsi="Cambria Math"/>
                          <w:lang w:eastAsia="en-US"/>
                        </w:rPr>
                        <m:t>=</m:t>
                      </m:r>
                      <m:r>
                        <w:rPr>
                          <w:rFonts w:ascii="Cambria Math" w:eastAsia="Calibri" w:hAnsi="Cambria Math"/>
                          <w:lang w:eastAsia="en-US"/>
                        </w:rPr>
                        <m:t>1</m:t>
                      </m:r>
                      <m:r>
                        <w:rPr>
                          <w:rFonts w:ascii="Cambria Math" w:eastAsia="Calibri" w:hAnsi="Cambria Math"/>
                          <w:lang w:eastAsia="en-US"/>
                        </w:rPr>
                        <m:t>5</m:t>
                      </m:r>
                    </m:oMath>
                  </m:oMathPara>
                </w:p>
              </w:tc>
            </w:tr>
            <w:tr w:rsidR="008A05B7" w:rsidRPr="008A05B7" w:rsidTr="006A7D7B">
              <w:tc>
                <w:tcPr>
                  <w:tcW w:w="6414" w:type="dxa"/>
                  <w:tcBorders>
                    <w:top w:val="outset" w:sz="6" w:space="0" w:color="auto"/>
                    <w:left w:val="outset" w:sz="6" w:space="0" w:color="auto"/>
                    <w:bottom w:val="outset" w:sz="6" w:space="0" w:color="auto"/>
                    <w:right w:val="outset" w:sz="6" w:space="0" w:color="auto"/>
                  </w:tcBorders>
                  <w:vAlign w:val="center"/>
                </w:tcPr>
                <w:p w:rsidR="008A05B7" w:rsidRPr="008A05B7" w:rsidRDefault="008A05B7" w:rsidP="008A05B7">
                  <w:pPr>
                    <w:pStyle w:val="affe"/>
                    <w:numPr>
                      <w:ilvl w:val="0"/>
                      <w:numId w:val="15"/>
                    </w:numPr>
                    <w:tabs>
                      <w:tab w:val="clear" w:pos="1134"/>
                      <w:tab w:val="left" w:pos="270"/>
                    </w:tabs>
                    <w:spacing w:after="0" w:line="240" w:lineRule="auto"/>
                    <w:ind w:left="270" w:hanging="270"/>
                    <w:jc w:val="both"/>
                    <w:rPr>
                      <w:rFonts w:ascii="Times New Roman" w:hAnsi="Times New Roman"/>
                      <w:sz w:val="24"/>
                      <w:szCs w:val="24"/>
                    </w:rPr>
                  </w:pPr>
                  <w:bookmarkStart w:id="297" w:name="_Hlt311026228"/>
                  <w:r w:rsidRPr="008A05B7">
                    <w:rPr>
                      <w:rFonts w:ascii="Times New Roman" w:hAnsi="Times New Roman"/>
                      <w:bCs/>
                      <w:color w:val="000000"/>
                      <w:sz w:val="24"/>
                      <w:szCs w:val="24"/>
                    </w:rPr>
                    <w:t>Качество технического предложения участника закупки при закупках работ, услуг</w:t>
                  </w:r>
                  <w:bookmarkEnd w:id="297"/>
                  <w:r w:rsidRPr="008A05B7">
                    <w:rPr>
                      <w:rFonts w:ascii="Times New Roman" w:hAnsi="Times New Roman"/>
                      <w:bCs/>
                      <w:color w:val="000000"/>
                      <w:sz w:val="24"/>
                      <w:szCs w:val="24"/>
                    </w:rPr>
                    <w:t>:</w:t>
                  </w:r>
                </w:p>
              </w:tc>
              <w:tc>
                <w:tcPr>
                  <w:tcW w:w="4090" w:type="dxa"/>
                  <w:tcBorders>
                    <w:top w:val="outset" w:sz="6" w:space="0" w:color="auto"/>
                    <w:left w:val="outset" w:sz="6" w:space="0" w:color="auto"/>
                    <w:bottom w:val="outset" w:sz="6" w:space="0" w:color="auto"/>
                    <w:right w:val="outset" w:sz="6" w:space="0" w:color="auto"/>
                  </w:tcBorders>
                  <w:vAlign w:val="center"/>
                </w:tcPr>
                <w:p w:rsidR="008A05B7" w:rsidRPr="008A05B7" w:rsidRDefault="008A05B7" w:rsidP="008A05B7">
                  <w:pPr>
                    <w:jc w:val="both"/>
                    <w:rPr>
                      <w:rFonts w:eastAsia="Calibri"/>
                      <w:lang w:eastAsia="en-US"/>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Q</m:t>
                          </m:r>
                        </m:sub>
                      </m:sSub>
                      <m:r>
                        <w:rPr>
                          <w:rFonts w:ascii="Cambria Math" w:eastAsia="Calibri" w:hAnsi="Cambria Math"/>
                          <w:lang w:eastAsia="en-US"/>
                        </w:rPr>
                        <m:t>=</m:t>
                      </m:r>
                      <m:r>
                        <w:rPr>
                          <w:rFonts w:ascii="Cambria Math" w:eastAsia="Calibri" w:hAnsi="Cambria Math"/>
                          <w:lang w:eastAsia="en-US"/>
                        </w:rPr>
                        <m:t>30</m:t>
                      </m:r>
                    </m:oMath>
                  </m:oMathPara>
                </w:p>
              </w:tc>
            </w:tr>
            <w:tr w:rsidR="008A05B7" w:rsidRPr="008A05B7" w:rsidTr="006A7D7B">
              <w:tc>
                <w:tcPr>
                  <w:tcW w:w="6414" w:type="dxa"/>
                  <w:tcBorders>
                    <w:top w:val="outset" w:sz="6" w:space="0" w:color="auto"/>
                    <w:left w:val="outset" w:sz="6" w:space="0" w:color="auto"/>
                    <w:bottom w:val="outset" w:sz="6" w:space="0" w:color="auto"/>
                    <w:right w:val="outset" w:sz="6" w:space="0" w:color="auto"/>
                  </w:tcBorders>
                  <w:vAlign w:val="center"/>
                </w:tcPr>
                <w:p w:rsidR="008A05B7" w:rsidRPr="008A05B7" w:rsidRDefault="008A05B7" w:rsidP="008A05B7">
                  <w:pPr>
                    <w:tabs>
                      <w:tab w:val="left" w:pos="270"/>
                    </w:tabs>
                    <w:jc w:val="both"/>
                    <w:rPr>
                      <w:bCs/>
                      <w:color w:val="000000"/>
                    </w:rPr>
                  </w:pPr>
                  <w:r w:rsidRPr="008A05B7">
                    <w:rPr>
                      <w:bCs/>
                      <w:color w:val="000000"/>
                    </w:rPr>
                    <w:t>3.1</w:t>
                  </w:r>
                  <w:proofErr w:type="gramStart"/>
                  <w:r w:rsidRPr="008A05B7">
                    <w:rPr>
                      <w:bCs/>
                      <w:color w:val="000000"/>
                    </w:rPr>
                    <w:t xml:space="preserve">. </w:t>
                  </w:r>
                  <w:r w:rsidRPr="008A05B7">
                    <w:rPr>
                      <w:bCs/>
                      <w:color w:val="000000"/>
                    </w:rPr>
                    <w:t>количество</w:t>
                  </w:r>
                  <w:proofErr w:type="gramEnd"/>
                  <w:r w:rsidRPr="008A05B7">
                    <w:rPr>
                      <w:bCs/>
                      <w:color w:val="000000"/>
                    </w:rPr>
                    <w:t xml:space="preserve"> радионуклидов в библиотек</w:t>
                  </w:r>
                  <w:r w:rsidRPr="008A05B7">
                    <w:rPr>
                      <w:bCs/>
                      <w:color w:val="000000"/>
                    </w:rPr>
                    <w:t>е</w:t>
                  </w:r>
                  <w:r w:rsidRPr="008A05B7">
                    <w:rPr>
                      <w:bCs/>
                      <w:color w:val="000000"/>
                    </w:rPr>
                    <w:t xml:space="preserve"> гамма-линий не менее 20;</w:t>
                  </w:r>
                </w:p>
              </w:tc>
              <w:tc>
                <w:tcPr>
                  <w:tcW w:w="4090" w:type="dxa"/>
                  <w:tcBorders>
                    <w:top w:val="outset" w:sz="6" w:space="0" w:color="auto"/>
                    <w:left w:val="outset" w:sz="6" w:space="0" w:color="auto"/>
                    <w:bottom w:val="outset" w:sz="6" w:space="0" w:color="auto"/>
                    <w:right w:val="outset" w:sz="6" w:space="0" w:color="auto"/>
                  </w:tcBorders>
                  <w:vAlign w:val="center"/>
                </w:tcPr>
                <w:p w:rsidR="008A05B7" w:rsidRPr="008A05B7" w:rsidRDefault="008A05B7" w:rsidP="008A05B7">
                  <w:pPr>
                    <w:jc w:val="center"/>
                    <w:rPr>
                      <w:bCs/>
                      <w:color w:val="000000"/>
                    </w:rPr>
                  </w:pPr>
                  <w:r w:rsidRPr="008A05B7">
                    <w:rPr>
                      <w:bCs/>
                      <w:color w:val="000000"/>
                    </w:rPr>
                    <w:t>40</w:t>
                  </w:r>
                </w:p>
              </w:tc>
            </w:tr>
            <w:tr w:rsidR="008A05B7" w:rsidRPr="008A05B7" w:rsidTr="006A7D7B">
              <w:tc>
                <w:tcPr>
                  <w:tcW w:w="6414" w:type="dxa"/>
                  <w:tcBorders>
                    <w:top w:val="outset" w:sz="6" w:space="0" w:color="auto"/>
                    <w:left w:val="outset" w:sz="6" w:space="0" w:color="auto"/>
                    <w:bottom w:val="outset" w:sz="6" w:space="0" w:color="auto"/>
                    <w:right w:val="outset" w:sz="6" w:space="0" w:color="auto"/>
                  </w:tcBorders>
                  <w:vAlign w:val="center"/>
                </w:tcPr>
                <w:p w:rsidR="008A05B7" w:rsidRPr="008A05B7" w:rsidRDefault="008A05B7" w:rsidP="008A05B7">
                  <w:pPr>
                    <w:tabs>
                      <w:tab w:val="left" w:pos="270"/>
                    </w:tabs>
                    <w:jc w:val="both"/>
                    <w:rPr>
                      <w:bCs/>
                      <w:color w:val="000000"/>
                    </w:rPr>
                  </w:pPr>
                  <w:r w:rsidRPr="008A05B7">
                    <w:rPr>
                      <w:bCs/>
                      <w:color w:val="000000"/>
                    </w:rPr>
                    <w:t>3.2</w:t>
                  </w:r>
                  <w:proofErr w:type="gramStart"/>
                  <w:r w:rsidRPr="008A05B7">
                    <w:rPr>
                      <w:bCs/>
                      <w:color w:val="000000"/>
                    </w:rPr>
                    <w:t xml:space="preserve">. </w:t>
                  </w:r>
                  <w:r w:rsidRPr="008A05B7">
                    <w:rPr>
                      <w:bCs/>
                      <w:color w:val="000000"/>
                    </w:rPr>
                    <w:t>наличие</w:t>
                  </w:r>
                  <w:proofErr w:type="gramEnd"/>
                  <w:r w:rsidRPr="008A05B7">
                    <w:rPr>
                      <w:bCs/>
                      <w:color w:val="000000"/>
                    </w:rPr>
                    <w:t xml:space="preserve"> эскиза установки сортировки;</w:t>
                  </w:r>
                </w:p>
              </w:tc>
              <w:tc>
                <w:tcPr>
                  <w:tcW w:w="4090" w:type="dxa"/>
                  <w:tcBorders>
                    <w:top w:val="outset" w:sz="6" w:space="0" w:color="auto"/>
                    <w:left w:val="outset" w:sz="6" w:space="0" w:color="auto"/>
                    <w:bottom w:val="outset" w:sz="6" w:space="0" w:color="auto"/>
                    <w:right w:val="outset" w:sz="6" w:space="0" w:color="auto"/>
                  </w:tcBorders>
                  <w:vAlign w:val="center"/>
                </w:tcPr>
                <w:p w:rsidR="008A05B7" w:rsidRPr="008A05B7" w:rsidRDefault="008A05B7" w:rsidP="008A05B7">
                  <w:pPr>
                    <w:jc w:val="center"/>
                    <w:rPr>
                      <w:bCs/>
                      <w:color w:val="000000"/>
                    </w:rPr>
                  </w:pPr>
                  <w:r w:rsidRPr="008A05B7">
                    <w:rPr>
                      <w:bCs/>
                      <w:color w:val="000000"/>
                    </w:rPr>
                    <w:t>40</w:t>
                  </w:r>
                </w:p>
              </w:tc>
            </w:tr>
            <w:tr w:rsidR="008A05B7" w:rsidRPr="008A05B7" w:rsidTr="006A7D7B">
              <w:tc>
                <w:tcPr>
                  <w:tcW w:w="6414" w:type="dxa"/>
                  <w:tcBorders>
                    <w:top w:val="outset" w:sz="6" w:space="0" w:color="auto"/>
                    <w:left w:val="outset" w:sz="6" w:space="0" w:color="auto"/>
                    <w:bottom w:val="outset" w:sz="6" w:space="0" w:color="auto"/>
                    <w:right w:val="outset" w:sz="6" w:space="0" w:color="auto"/>
                  </w:tcBorders>
                  <w:vAlign w:val="center"/>
                </w:tcPr>
                <w:p w:rsidR="008A05B7" w:rsidRPr="008A05B7" w:rsidRDefault="008A05B7" w:rsidP="008A05B7">
                  <w:pPr>
                    <w:tabs>
                      <w:tab w:val="left" w:pos="270"/>
                    </w:tabs>
                    <w:jc w:val="both"/>
                    <w:rPr>
                      <w:bCs/>
                      <w:color w:val="000000"/>
                    </w:rPr>
                  </w:pPr>
                  <w:r w:rsidRPr="008A05B7">
                    <w:rPr>
                      <w:bCs/>
                      <w:color w:val="000000"/>
                    </w:rPr>
                    <w:t>3.3</w:t>
                  </w:r>
                  <w:proofErr w:type="gramStart"/>
                  <w:r w:rsidRPr="008A05B7">
                    <w:rPr>
                      <w:bCs/>
                      <w:color w:val="000000"/>
                    </w:rPr>
                    <w:t xml:space="preserve">. </w:t>
                  </w:r>
                  <w:r w:rsidRPr="008A05B7">
                    <w:rPr>
                      <w:bCs/>
                      <w:color w:val="000000"/>
                    </w:rPr>
                    <w:t>наличие</w:t>
                  </w:r>
                  <w:proofErr w:type="gramEnd"/>
                  <w:r w:rsidRPr="008A05B7">
                    <w:rPr>
                      <w:bCs/>
                      <w:color w:val="000000"/>
                    </w:rPr>
                    <w:t xml:space="preserve"> структурной схемы АСУТП установки сортировки</w:t>
                  </w:r>
                </w:p>
              </w:tc>
              <w:tc>
                <w:tcPr>
                  <w:tcW w:w="4090" w:type="dxa"/>
                  <w:tcBorders>
                    <w:top w:val="outset" w:sz="6" w:space="0" w:color="auto"/>
                    <w:left w:val="outset" w:sz="6" w:space="0" w:color="auto"/>
                    <w:bottom w:val="outset" w:sz="6" w:space="0" w:color="auto"/>
                    <w:right w:val="outset" w:sz="6" w:space="0" w:color="auto"/>
                  </w:tcBorders>
                  <w:vAlign w:val="center"/>
                </w:tcPr>
                <w:p w:rsidR="008A05B7" w:rsidRPr="008A05B7" w:rsidRDefault="008A05B7" w:rsidP="008A05B7">
                  <w:pPr>
                    <w:jc w:val="center"/>
                    <w:rPr>
                      <w:bCs/>
                      <w:color w:val="000000"/>
                    </w:rPr>
                  </w:pPr>
                  <w:r w:rsidRPr="008A05B7">
                    <w:rPr>
                      <w:bCs/>
                      <w:color w:val="000000"/>
                    </w:rPr>
                    <w:t>20</w:t>
                  </w:r>
                </w:p>
              </w:tc>
            </w:tr>
          </w:tbl>
          <w:p w:rsidR="00473741" w:rsidRPr="008A05B7" w:rsidRDefault="00473741" w:rsidP="0057638A">
            <w:pPr>
              <w:ind w:right="153"/>
              <w:jc w:val="both"/>
              <w:rPr>
                <w:highlight w:val="yellow"/>
              </w:rPr>
            </w:pPr>
          </w:p>
        </w:tc>
      </w:tr>
      <w:tr w:rsidR="000316C6" w:rsidRPr="008A05B7" w:rsidTr="00293921">
        <w:trPr>
          <w:trHeight w:val="20"/>
        </w:trPr>
        <w:tc>
          <w:tcPr>
            <w:tcW w:w="781" w:type="dxa"/>
          </w:tcPr>
          <w:p w:rsidR="000316C6" w:rsidRPr="008A05B7" w:rsidRDefault="000316C6" w:rsidP="00636A33">
            <w:pPr>
              <w:numPr>
                <w:ilvl w:val="0"/>
                <w:numId w:val="55"/>
              </w:numPr>
              <w:ind w:left="0" w:hanging="15"/>
              <w:jc w:val="center"/>
            </w:pPr>
            <w:bookmarkStart w:id="298" w:name="_Ref317255017"/>
          </w:p>
        </w:tc>
        <w:bookmarkEnd w:id="298"/>
        <w:tc>
          <w:tcPr>
            <w:tcW w:w="3228" w:type="dxa"/>
          </w:tcPr>
          <w:p w:rsidR="000316C6" w:rsidRPr="008A05B7" w:rsidRDefault="00B76A1C" w:rsidP="00B76A1C">
            <w:pPr>
              <w:ind w:right="153"/>
            </w:pPr>
            <w:r w:rsidRPr="008A05B7">
              <w:t>О</w:t>
            </w:r>
            <w:r w:rsidR="000316C6" w:rsidRPr="008A05B7">
              <w:t>ценк</w:t>
            </w:r>
            <w:r w:rsidRPr="008A05B7">
              <w:t>а</w:t>
            </w:r>
            <w:r w:rsidR="000316C6" w:rsidRPr="008A05B7">
              <w:t xml:space="preserve"> заявок на участие в </w:t>
            </w:r>
            <w:r w:rsidR="009D6ADE" w:rsidRPr="008A05B7">
              <w:t>запросе предложений</w:t>
            </w:r>
            <w:r w:rsidR="000316C6" w:rsidRPr="008A05B7">
              <w:t>:</w:t>
            </w:r>
          </w:p>
        </w:tc>
        <w:tc>
          <w:tcPr>
            <w:tcW w:w="10664" w:type="dxa"/>
          </w:tcPr>
          <w:p w:rsidR="000316C6" w:rsidRPr="008A05B7" w:rsidRDefault="005731C7" w:rsidP="005D75D8">
            <w:pPr>
              <w:ind w:right="153"/>
              <w:jc w:val="both"/>
            </w:pPr>
            <w:r w:rsidRPr="008A05B7">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8A05B7" w:rsidTr="00293921">
        <w:trPr>
          <w:trHeight w:val="20"/>
        </w:trPr>
        <w:tc>
          <w:tcPr>
            <w:tcW w:w="781" w:type="dxa"/>
          </w:tcPr>
          <w:p w:rsidR="000316C6" w:rsidRPr="008A05B7" w:rsidRDefault="000316C6" w:rsidP="00636A33">
            <w:pPr>
              <w:numPr>
                <w:ilvl w:val="0"/>
                <w:numId w:val="55"/>
              </w:numPr>
              <w:ind w:left="0" w:hanging="15"/>
              <w:jc w:val="center"/>
            </w:pPr>
            <w:bookmarkStart w:id="299" w:name="_Ref317254659"/>
          </w:p>
        </w:tc>
        <w:bookmarkEnd w:id="299"/>
        <w:tc>
          <w:tcPr>
            <w:tcW w:w="3228" w:type="dxa"/>
          </w:tcPr>
          <w:p w:rsidR="000316C6" w:rsidRPr="008A05B7" w:rsidRDefault="009C5F84" w:rsidP="00E40F04">
            <w:pPr>
              <w:ind w:right="153"/>
              <w:rPr>
                <w:spacing w:val="-6"/>
              </w:rPr>
            </w:pPr>
            <w:r w:rsidRPr="008A05B7">
              <w:rPr>
                <w:spacing w:val="-6"/>
              </w:rPr>
              <w:t>Срок</w:t>
            </w:r>
            <w:r w:rsidR="000316C6" w:rsidRPr="008A05B7">
              <w:rPr>
                <w:spacing w:val="-6"/>
              </w:rPr>
              <w:t xml:space="preserve"> заключения договора/</w:t>
            </w:r>
            <w:proofErr w:type="spellStart"/>
            <w:r w:rsidR="000316C6" w:rsidRPr="008A05B7">
              <w:rPr>
                <w:bCs/>
                <w:i/>
              </w:rPr>
              <w:t>ов</w:t>
            </w:r>
            <w:proofErr w:type="spellEnd"/>
            <w:r w:rsidR="000316C6" w:rsidRPr="008A05B7">
              <w:rPr>
                <w:bCs/>
                <w:i/>
              </w:rPr>
              <w:t xml:space="preserve"> [в отношении каждого лота]</w:t>
            </w:r>
            <w:r w:rsidR="000316C6" w:rsidRPr="008A05B7">
              <w:rPr>
                <w:spacing w:val="-6"/>
              </w:rPr>
              <w:t>:</w:t>
            </w:r>
          </w:p>
          <w:p w:rsidR="000316C6" w:rsidRPr="008A05B7" w:rsidRDefault="000316C6" w:rsidP="005E3229">
            <w:pPr>
              <w:ind w:right="153"/>
              <w:rPr>
                <w:spacing w:val="-6"/>
              </w:rPr>
            </w:pPr>
          </w:p>
        </w:tc>
        <w:tc>
          <w:tcPr>
            <w:tcW w:w="10664" w:type="dxa"/>
          </w:tcPr>
          <w:p w:rsidR="00CE54B4" w:rsidRPr="008A05B7" w:rsidRDefault="00CE54B4" w:rsidP="005D75D8">
            <w:pPr>
              <w:ind w:firstLine="734"/>
              <w:jc w:val="both"/>
            </w:pPr>
            <w:r w:rsidRPr="008A05B7">
              <w:t xml:space="preserve">Заказчик в течение </w:t>
            </w:r>
            <w:r w:rsidR="000C72FF" w:rsidRPr="008A05B7">
              <w:t xml:space="preserve">10 (десяти) дней </w:t>
            </w:r>
            <w:r w:rsidRPr="008A05B7">
              <w:t xml:space="preserve">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8A05B7">
              <w:t xml:space="preserve">своей </w:t>
            </w:r>
            <w:r w:rsidRPr="008A05B7">
              <w:t xml:space="preserve">стороны договор </w:t>
            </w:r>
            <w:r w:rsidR="000C72FF" w:rsidRPr="008A05B7">
              <w:t xml:space="preserve">10 (десяти) дней </w:t>
            </w:r>
            <w:r w:rsidRPr="008A05B7">
              <w:t>со дня направления указанного договора.</w:t>
            </w:r>
          </w:p>
          <w:p w:rsidR="000316C6" w:rsidRPr="008A05B7" w:rsidRDefault="000316C6" w:rsidP="00DE7959">
            <w:pPr>
              <w:ind w:right="153"/>
              <w:jc w:val="both"/>
            </w:pPr>
            <w:r w:rsidRPr="008A05B7">
              <w:rPr>
                <w:bCs/>
                <w:i/>
              </w:rPr>
              <w:t>[</w:t>
            </w:r>
            <w:proofErr w:type="gramStart"/>
            <w:r w:rsidRPr="008A05B7">
              <w:rPr>
                <w:bCs/>
                <w:i/>
              </w:rPr>
              <w:t>в</w:t>
            </w:r>
            <w:proofErr w:type="gramEnd"/>
            <w:r w:rsidRPr="008A05B7">
              <w:rPr>
                <w:bCs/>
                <w:i/>
              </w:rPr>
              <w:t xml:space="preserve"> отношении каждого лота]</w:t>
            </w:r>
            <w:r w:rsidRPr="008A05B7">
              <w:t xml:space="preserve"> </w:t>
            </w:r>
            <w:r w:rsidR="00CE54B4" w:rsidRPr="008A05B7">
              <w:t xml:space="preserve">договор заключается </w:t>
            </w:r>
            <w:r w:rsidR="00DE7959" w:rsidRPr="008A05B7">
              <w:t xml:space="preserve">в течение 20 (двадцати) дней, но не ранее чем через 10 (десять) дней после </w:t>
            </w:r>
            <w:r w:rsidR="00565EF4" w:rsidRPr="008A05B7">
              <w:t>размещения на официальном сайте и на ЭТП протокола, на основании которого заключается договор</w:t>
            </w:r>
            <w:r w:rsidR="006A7D7B" w:rsidRPr="008A05B7">
              <w:t>, но не ранее подписания Государственного контракта</w:t>
            </w:r>
            <w:r w:rsidR="00DE7959" w:rsidRPr="008A05B7">
              <w:t>.</w:t>
            </w:r>
          </w:p>
          <w:p w:rsidR="00E26E2F" w:rsidRPr="008A05B7" w:rsidRDefault="00E26E2F" w:rsidP="00565EF4">
            <w:pPr>
              <w:ind w:right="153" w:firstLine="669"/>
              <w:jc w:val="both"/>
              <w:rPr>
                <w:spacing w:val="-6"/>
              </w:rPr>
            </w:pPr>
            <w:r w:rsidRPr="008A05B7">
              <w:rPr>
                <w:spacing w:val="-6"/>
              </w:rPr>
              <w:t>До заключения договора, победитель запроса предложений представляет</w:t>
            </w:r>
            <w:r w:rsidR="00565EF4" w:rsidRPr="008A05B7">
              <w:rPr>
                <w:spacing w:val="-6"/>
              </w:rPr>
              <w:t xml:space="preserve"> </w:t>
            </w:r>
            <w:r w:rsidRPr="008A05B7">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8A05B7">
              <w:rPr>
                <w:spacing w:val="-6"/>
              </w:rPr>
              <w:t>.</w:t>
            </w:r>
          </w:p>
        </w:tc>
      </w:tr>
      <w:tr w:rsidR="00657DBC" w:rsidRPr="008A05B7" w:rsidTr="00293921">
        <w:trPr>
          <w:trHeight w:val="20"/>
        </w:trPr>
        <w:tc>
          <w:tcPr>
            <w:tcW w:w="781" w:type="dxa"/>
          </w:tcPr>
          <w:p w:rsidR="00657DBC" w:rsidRPr="008A05B7" w:rsidRDefault="00657DBC" w:rsidP="00636A33">
            <w:pPr>
              <w:numPr>
                <w:ilvl w:val="0"/>
                <w:numId w:val="55"/>
              </w:numPr>
              <w:ind w:left="0" w:hanging="15"/>
              <w:jc w:val="center"/>
            </w:pPr>
            <w:bookmarkStart w:id="300" w:name="_Ref317256138"/>
          </w:p>
        </w:tc>
        <w:bookmarkEnd w:id="300"/>
        <w:tc>
          <w:tcPr>
            <w:tcW w:w="3228" w:type="dxa"/>
          </w:tcPr>
          <w:p w:rsidR="00657DBC" w:rsidRPr="008A05B7" w:rsidRDefault="00657DBC" w:rsidP="00657DBC">
            <w:pPr>
              <w:ind w:right="153"/>
              <w:rPr>
                <w:spacing w:val="-6"/>
              </w:rPr>
            </w:pPr>
            <w:r w:rsidRPr="008A05B7">
              <w:rPr>
                <w:spacing w:val="-6"/>
              </w:rPr>
              <w:t xml:space="preserve">Обеспечение исполнения обязательств по договору </w:t>
            </w:r>
            <w:r w:rsidRPr="008A05B7">
              <w:rPr>
                <w:bCs/>
                <w:i/>
              </w:rPr>
              <w:t>[в отношении каждого лота]</w:t>
            </w:r>
            <w:r w:rsidRPr="008A05B7">
              <w:rPr>
                <w:spacing w:val="-6"/>
              </w:rPr>
              <w:t>:</w:t>
            </w:r>
          </w:p>
        </w:tc>
        <w:tc>
          <w:tcPr>
            <w:tcW w:w="10664" w:type="dxa"/>
          </w:tcPr>
          <w:p w:rsidR="00747A0B" w:rsidRPr="008A05B7" w:rsidRDefault="00747A0B" w:rsidP="00747A0B">
            <w:pPr>
              <w:ind w:right="153"/>
              <w:jc w:val="both"/>
            </w:pPr>
            <w:r w:rsidRPr="008A05B7">
              <w:t xml:space="preserve">Форма обеспечения: </w:t>
            </w:r>
            <w:r w:rsidR="00DD56B5" w:rsidRPr="008A05B7">
              <w:t>Не установлено.</w:t>
            </w:r>
          </w:p>
          <w:p w:rsidR="00747A0B" w:rsidRPr="008A05B7" w:rsidRDefault="00747A0B" w:rsidP="00747A0B">
            <w:pPr>
              <w:ind w:right="153"/>
              <w:jc w:val="both"/>
            </w:pPr>
            <w:r w:rsidRPr="008A05B7">
              <w:t>Размер обеспечения:</w:t>
            </w:r>
          </w:p>
          <w:p w:rsidR="00657DBC" w:rsidRPr="008A05B7" w:rsidRDefault="00DD56B5" w:rsidP="00DD56B5">
            <w:pPr>
              <w:ind w:right="153"/>
              <w:jc w:val="both"/>
              <w:rPr>
                <w:bCs/>
                <w:i/>
                <w:lang w:val="x-none"/>
              </w:rPr>
            </w:pPr>
            <w:r w:rsidRPr="008A05B7">
              <w:t>Предоставляется:</w:t>
            </w:r>
          </w:p>
        </w:tc>
      </w:tr>
      <w:tr w:rsidR="007A678F" w:rsidRPr="008A05B7" w:rsidTr="00293921">
        <w:trPr>
          <w:trHeight w:val="20"/>
        </w:trPr>
        <w:tc>
          <w:tcPr>
            <w:tcW w:w="781" w:type="dxa"/>
          </w:tcPr>
          <w:p w:rsidR="007A678F" w:rsidRPr="008A05B7" w:rsidRDefault="007A678F" w:rsidP="00636A33">
            <w:pPr>
              <w:numPr>
                <w:ilvl w:val="0"/>
                <w:numId w:val="55"/>
              </w:numPr>
              <w:ind w:left="0" w:hanging="15"/>
              <w:jc w:val="center"/>
            </w:pPr>
          </w:p>
        </w:tc>
        <w:tc>
          <w:tcPr>
            <w:tcW w:w="3228" w:type="dxa"/>
          </w:tcPr>
          <w:p w:rsidR="007A678F" w:rsidRPr="008A05B7" w:rsidRDefault="007A678F" w:rsidP="000C72FF">
            <w:pPr>
              <w:ind w:right="153"/>
              <w:jc w:val="both"/>
              <w:rPr>
                <w:spacing w:val="-6"/>
              </w:rPr>
            </w:pPr>
            <w:r w:rsidRPr="008A05B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8A05B7" w:rsidRDefault="007A678F" w:rsidP="00747A0B">
            <w:pPr>
              <w:ind w:right="153"/>
              <w:jc w:val="both"/>
              <w:rPr>
                <w:bCs/>
                <w:i/>
              </w:rPr>
            </w:pPr>
          </w:p>
        </w:tc>
      </w:tr>
      <w:tr w:rsidR="009D350D" w:rsidRPr="008A05B7" w:rsidTr="00293921">
        <w:trPr>
          <w:trHeight w:val="20"/>
        </w:trPr>
        <w:tc>
          <w:tcPr>
            <w:tcW w:w="781" w:type="dxa"/>
          </w:tcPr>
          <w:p w:rsidR="009D350D" w:rsidRPr="008A05B7" w:rsidRDefault="009D350D" w:rsidP="00636A33">
            <w:pPr>
              <w:numPr>
                <w:ilvl w:val="0"/>
                <w:numId w:val="55"/>
              </w:numPr>
              <w:ind w:left="0" w:hanging="15"/>
              <w:jc w:val="center"/>
            </w:pPr>
            <w:bookmarkStart w:id="301" w:name="_Ref321836472"/>
          </w:p>
        </w:tc>
        <w:bookmarkEnd w:id="301"/>
        <w:tc>
          <w:tcPr>
            <w:tcW w:w="3228" w:type="dxa"/>
          </w:tcPr>
          <w:p w:rsidR="009D350D" w:rsidRPr="008A05B7" w:rsidRDefault="009D350D" w:rsidP="00E40F04">
            <w:pPr>
              <w:ind w:right="153"/>
              <w:jc w:val="both"/>
              <w:rPr>
                <w:i/>
              </w:rPr>
            </w:pPr>
            <w:r w:rsidRPr="008A05B7">
              <w:t xml:space="preserve">Порядок обжалования действий заказчика, организатора </w:t>
            </w:r>
            <w:r w:rsidR="003E0066" w:rsidRPr="008A05B7">
              <w:t>запроса предложений</w:t>
            </w:r>
            <w:r w:rsidRPr="008A05B7">
              <w:t xml:space="preserve">, </w:t>
            </w:r>
            <w:r w:rsidR="002E77A5" w:rsidRPr="008A05B7">
              <w:t>закупочной комиссии</w:t>
            </w:r>
          </w:p>
        </w:tc>
        <w:tc>
          <w:tcPr>
            <w:tcW w:w="10664" w:type="dxa"/>
          </w:tcPr>
          <w:p w:rsidR="009D350D" w:rsidRPr="008A05B7" w:rsidRDefault="009D350D" w:rsidP="00E40F04">
            <w:pPr>
              <w:pStyle w:val="af3"/>
              <w:spacing w:before="0" w:beforeAutospacing="0" w:after="0" w:afterAutospacing="0"/>
              <w:ind w:right="153"/>
              <w:jc w:val="both"/>
              <w:rPr>
                <w:bCs/>
                <w:i/>
                <w:lang w:val="ru-RU"/>
              </w:rPr>
            </w:pPr>
            <w:r w:rsidRPr="008A05B7">
              <w:t xml:space="preserve">Жалобы на действия (бездействие) заказчика, организатора </w:t>
            </w:r>
            <w:r w:rsidR="003E0066" w:rsidRPr="008A05B7">
              <w:rPr>
                <w:lang w:val="ru-RU"/>
              </w:rPr>
              <w:t>запроса предложений</w:t>
            </w:r>
            <w:r w:rsidRPr="008A05B7">
              <w:t xml:space="preserve">, </w:t>
            </w:r>
            <w:r w:rsidR="002E77A5" w:rsidRPr="008A05B7">
              <w:rPr>
                <w:lang w:val="ru-RU"/>
              </w:rPr>
              <w:t>закупочной комиссии</w:t>
            </w:r>
            <w:r w:rsidRPr="008A05B7">
              <w:t xml:space="preserve"> </w:t>
            </w:r>
            <w:r w:rsidR="00974CBD" w:rsidRPr="008A05B7">
              <w:rPr>
                <w:lang w:val="ru-RU"/>
              </w:rPr>
              <w:t xml:space="preserve">при проведении запроса предложений </w:t>
            </w:r>
            <w:r w:rsidRPr="008A05B7">
              <w:t xml:space="preserve">могут быть направлены </w:t>
            </w:r>
            <w:r w:rsidR="00974CBD" w:rsidRPr="008A05B7">
              <w:rPr>
                <w:lang w:val="ru-RU"/>
              </w:rPr>
              <w:t xml:space="preserve">в </w:t>
            </w:r>
            <w:r w:rsidR="00657DBC" w:rsidRPr="008A05B7">
              <w:rPr>
                <w:lang w:val="ru-RU"/>
              </w:rPr>
              <w:t xml:space="preserve">Центральный арбитражный комитет (ЦАК) </w:t>
            </w:r>
            <w:r w:rsidR="00974CBD" w:rsidRPr="008A05B7">
              <w:rPr>
                <w:lang w:val="ru-RU"/>
              </w:rPr>
              <w:t xml:space="preserve">в отсканированном виде </w:t>
            </w:r>
            <w:r w:rsidRPr="008A05B7">
              <w:t xml:space="preserve">по электронному адресу  </w:t>
            </w:r>
            <w:hyperlink r:id="rId32" w:history="1">
              <w:r w:rsidRPr="008A05B7">
                <w:rPr>
                  <w:rStyle w:val="afa"/>
                  <w:color w:val="auto"/>
                </w:rPr>
                <w:t>arbitration@rosatom.ru</w:t>
              </w:r>
            </w:hyperlink>
            <w:r w:rsidR="0046348B" w:rsidRPr="008A05B7" w:rsidDel="0046348B">
              <w:rPr>
                <w:lang w:val="ru-RU"/>
              </w:rPr>
              <w:t xml:space="preserve"> </w:t>
            </w:r>
          </w:p>
          <w:p w:rsidR="009D350D" w:rsidRPr="008A05B7" w:rsidRDefault="009D350D" w:rsidP="00E40F04">
            <w:pPr>
              <w:pStyle w:val="af3"/>
              <w:spacing w:before="0" w:beforeAutospacing="0" w:after="0" w:afterAutospacing="0"/>
              <w:ind w:right="153"/>
              <w:jc w:val="both"/>
            </w:pPr>
            <w:r w:rsidRPr="008A05B7">
              <w:t xml:space="preserve">Направление жалоб допускается в любое время проведения </w:t>
            </w:r>
            <w:r w:rsidR="003E0066" w:rsidRPr="008A05B7">
              <w:rPr>
                <w:lang w:val="ru-RU"/>
              </w:rPr>
              <w:t>запроса предложений</w:t>
            </w:r>
            <w:r w:rsidRPr="008A05B7">
              <w:t xml:space="preserve">, но не позднее десяти дней со дня размещения на официальном сайте протокола </w:t>
            </w:r>
            <w:r w:rsidR="00A7053D" w:rsidRPr="008A05B7">
              <w:t xml:space="preserve">подведения итогов </w:t>
            </w:r>
            <w:r w:rsidR="003E0066" w:rsidRPr="008A05B7">
              <w:rPr>
                <w:lang w:val="ru-RU"/>
              </w:rPr>
              <w:t>запроса предложений</w:t>
            </w:r>
            <w:r w:rsidR="00A7053D" w:rsidRPr="008A05B7">
              <w:t xml:space="preserve">, протокола о признании </w:t>
            </w:r>
            <w:r w:rsidR="003E0066" w:rsidRPr="008A05B7">
              <w:rPr>
                <w:lang w:val="ru-RU"/>
              </w:rPr>
              <w:t>запроса предложений</w:t>
            </w:r>
            <w:r w:rsidR="00A7053D" w:rsidRPr="008A05B7">
              <w:t xml:space="preserve"> не</w:t>
            </w:r>
            <w:r w:rsidR="00A7053D" w:rsidRPr="008A05B7">
              <w:rPr>
                <w:lang w:val="ru-RU"/>
              </w:rPr>
              <w:t> </w:t>
            </w:r>
            <w:r w:rsidR="00A7053D" w:rsidRPr="008A05B7">
              <w:t>состоявш</w:t>
            </w:r>
            <w:r w:rsidR="00A7053D" w:rsidRPr="008A05B7">
              <w:rPr>
                <w:lang w:val="ru-RU"/>
              </w:rPr>
              <w:t>имся</w:t>
            </w:r>
            <w:r w:rsidR="00A7053D" w:rsidRPr="008A05B7">
              <w:t xml:space="preserve"> или принятия заказчиком решения об отказе от проведения </w:t>
            </w:r>
            <w:r w:rsidR="003E0066" w:rsidRPr="008A05B7">
              <w:rPr>
                <w:lang w:val="ru-RU"/>
              </w:rPr>
              <w:t>запроса предложений</w:t>
            </w:r>
            <w:r w:rsidRPr="008A05B7">
              <w:t>.</w:t>
            </w:r>
          </w:p>
          <w:p w:rsidR="009D350D" w:rsidRPr="008A05B7" w:rsidRDefault="009D350D" w:rsidP="00E40F04">
            <w:pPr>
              <w:pStyle w:val="af3"/>
              <w:spacing w:before="0" w:beforeAutospacing="0" w:after="0" w:afterAutospacing="0"/>
              <w:ind w:right="153"/>
              <w:jc w:val="both"/>
            </w:pPr>
            <w:r w:rsidRPr="008A05B7">
              <w:t xml:space="preserve">Условия и положения </w:t>
            </w:r>
            <w:r w:rsidR="003E0066" w:rsidRPr="008A05B7">
              <w:rPr>
                <w:lang w:val="ru-RU"/>
              </w:rPr>
              <w:t>документации по запросу предложений</w:t>
            </w:r>
            <w:r w:rsidRPr="008A05B7">
              <w:t xml:space="preserve"> могут быть обжалованы исключительно до окончания срока подачи заявок на участие в </w:t>
            </w:r>
            <w:r w:rsidR="009D6ADE" w:rsidRPr="008A05B7">
              <w:rPr>
                <w:lang w:val="ru-RU"/>
              </w:rPr>
              <w:t>запросе предложений</w:t>
            </w:r>
            <w:r w:rsidRPr="008A05B7">
              <w:t>.</w:t>
            </w:r>
          </w:p>
          <w:p w:rsidR="009D350D" w:rsidRPr="008A05B7" w:rsidRDefault="009D350D" w:rsidP="00E40F04">
            <w:pPr>
              <w:pStyle w:val="af3"/>
              <w:spacing w:before="0" w:beforeAutospacing="0" w:after="0" w:afterAutospacing="0"/>
              <w:ind w:right="153"/>
              <w:jc w:val="both"/>
            </w:pPr>
            <w:r w:rsidRPr="008A05B7">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8A05B7" w:rsidRDefault="009D350D" w:rsidP="00E40F04">
            <w:pPr>
              <w:pStyle w:val="af3"/>
              <w:spacing w:before="0" w:beforeAutospacing="0" w:after="0" w:afterAutospacing="0"/>
              <w:ind w:right="153"/>
              <w:jc w:val="both"/>
              <w:rPr>
                <w:lang w:val="ru-RU"/>
              </w:rPr>
            </w:pPr>
            <w:r w:rsidRPr="008A05B7">
              <w:t xml:space="preserve">Информация о состоянии и итогах рассмотрения жалобы отражается на сайте закупок </w:t>
            </w:r>
            <w:proofErr w:type="spellStart"/>
            <w:r w:rsidRPr="008A05B7">
              <w:t>Госкорпорации</w:t>
            </w:r>
            <w:proofErr w:type="spellEnd"/>
            <w:r w:rsidRPr="008A05B7">
              <w:t xml:space="preserve"> «</w:t>
            </w:r>
            <w:proofErr w:type="spellStart"/>
            <w:r w:rsidRPr="008A05B7">
              <w:t>Росатом</w:t>
            </w:r>
            <w:proofErr w:type="spellEnd"/>
            <w:r w:rsidRPr="008A05B7">
              <w:t>» на странице соответствующей закупки.</w:t>
            </w:r>
          </w:p>
          <w:p w:rsidR="00974CBD" w:rsidRPr="008A05B7" w:rsidRDefault="00B32353" w:rsidP="000C72FF">
            <w:pPr>
              <w:pStyle w:val="af3"/>
              <w:spacing w:before="0" w:beforeAutospacing="0" w:after="0" w:afterAutospacing="0"/>
              <w:ind w:right="153"/>
              <w:jc w:val="both"/>
              <w:rPr>
                <w:lang w:val="ru-RU"/>
              </w:rPr>
            </w:pPr>
            <w:r w:rsidRPr="008A05B7">
              <w:rPr>
                <w:lang w:val="ru-RU"/>
              </w:rPr>
              <w:t>Р</w:t>
            </w:r>
            <w:proofErr w:type="spellStart"/>
            <w:r w:rsidR="00974CBD" w:rsidRPr="008A05B7">
              <w:t>ешения</w:t>
            </w:r>
            <w:proofErr w:type="spellEnd"/>
            <w:r w:rsidR="00974CBD" w:rsidRPr="008A05B7">
              <w:t xml:space="preserve"> ЦАК</w:t>
            </w:r>
            <w:r w:rsidR="0046348B" w:rsidRPr="008A05B7">
              <w:rPr>
                <w:lang w:val="ru-RU"/>
              </w:rPr>
              <w:t xml:space="preserve"> </w:t>
            </w:r>
            <w:r w:rsidRPr="008A05B7">
              <w:rPr>
                <w:lang w:val="ru-RU"/>
              </w:rPr>
              <w:t xml:space="preserve">могут быть обжалованы </w:t>
            </w:r>
            <w:r w:rsidR="00657DBC" w:rsidRPr="008A05B7">
              <w:t xml:space="preserve">— </w:t>
            </w:r>
            <w:r w:rsidR="00974CBD" w:rsidRPr="008A05B7">
              <w:t>в Контрольн</w:t>
            </w:r>
            <w:r w:rsidR="00F51FAE" w:rsidRPr="008A05B7">
              <w:rPr>
                <w:lang w:val="ru-RU"/>
              </w:rPr>
              <w:t>ый</w:t>
            </w:r>
            <w:r w:rsidR="00974CBD" w:rsidRPr="008A05B7">
              <w:t xml:space="preserve"> коми</w:t>
            </w:r>
            <w:r w:rsidR="00F51FAE" w:rsidRPr="008A05B7">
              <w:rPr>
                <w:lang w:val="ru-RU"/>
              </w:rPr>
              <w:t>тет</w:t>
            </w:r>
            <w:r w:rsidR="00391E39" w:rsidRPr="008A05B7">
              <w:rPr>
                <w:lang w:val="ru-RU"/>
              </w:rPr>
              <w:t>е</w:t>
            </w:r>
            <w:r w:rsidR="00974CBD" w:rsidRPr="008A05B7">
              <w:t xml:space="preserve"> </w:t>
            </w:r>
            <w:proofErr w:type="spellStart"/>
            <w:r w:rsidR="00974CBD" w:rsidRPr="008A05B7">
              <w:rPr>
                <w:lang w:val="ru-RU"/>
              </w:rPr>
              <w:t>Госкорпорации</w:t>
            </w:r>
            <w:proofErr w:type="spellEnd"/>
            <w:r w:rsidR="00974CBD" w:rsidRPr="008A05B7">
              <w:rPr>
                <w:lang w:val="ru-RU"/>
              </w:rPr>
              <w:t xml:space="preserve"> «</w:t>
            </w:r>
            <w:proofErr w:type="spellStart"/>
            <w:r w:rsidR="00974CBD" w:rsidRPr="008A05B7">
              <w:rPr>
                <w:lang w:val="ru-RU"/>
              </w:rPr>
              <w:t>Росатом</w:t>
            </w:r>
            <w:proofErr w:type="spellEnd"/>
            <w:r w:rsidR="00974CBD" w:rsidRPr="008A05B7">
              <w:rPr>
                <w:lang w:val="ru-RU"/>
              </w:rPr>
              <w:t>»</w:t>
            </w:r>
            <w:r w:rsidR="00974CBD" w:rsidRPr="008A05B7">
              <w:t xml:space="preserve"> не позднее 1</w:t>
            </w:r>
            <w:r w:rsidR="00974CBD" w:rsidRPr="008A05B7">
              <w:rPr>
                <w:lang w:val="ru-RU"/>
              </w:rPr>
              <w:t xml:space="preserve"> (одного)</w:t>
            </w:r>
            <w:r w:rsidR="00974CBD" w:rsidRPr="008A05B7">
              <w:t xml:space="preserve"> месяца с даты размещения на официальном сайте результата рассмотрения жалобы</w:t>
            </w:r>
            <w:r w:rsidR="00974CBD" w:rsidRPr="008A05B7">
              <w:rPr>
                <w:lang w:val="ru-RU"/>
              </w:rPr>
              <w:t>.</w:t>
            </w:r>
          </w:p>
        </w:tc>
      </w:tr>
      <w:tr w:rsidR="009D350D" w:rsidRPr="008A05B7" w:rsidTr="00293921">
        <w:trPr>
          <w:trHeight w:val="20"/>
        </w:trPr>
        <w:tc>
          <w:tcPr>
            <w:tcW w:w="781" w:type="dxa"/>
          </w:tcPr>
          <w:p w:rsidR="009D350D" w:rsidRPr="008A05B7" w:rsidRDefault="009D350D" w:rsidP="00636A33">
            <w:pPr>
              <w:numPr>
                <w:ilvl w:val="0"/>
                <w:numId w:val="55"/>
              </w:numPr>
              <w:ind w:left="0" w:hanging="15"/>
              <w:jc w:val="center"/>
            </w:pPr>
          </w:p>
        </w:tc>
        <w:tc>
          <w:tcPr>
            <w:tcW w:w="3228" w:type="dxa"/>
          </w:tcPr>
          <w:p w:rsidR="009D350D" w:rsidRPr="008A05B7" w:rsidRDefault="009D350D" w:rsidP="004304B8">
            <w:pPr>
              <w:ind w:right="153"/>
              <w:jc w:val="both"/>
              <w:rPr>
                <w:i/>
              </w:rPr>
            </w:pPr>
            <w:r w:rsidRPr="008A05B7">
              <w:t xml:space="preserve">Каналы связи, по которым можно сообщить о фактах злоупотребления при проведении </w:t>
            </w:r>
            <w:r w:rsidR="003E0066" w:rsidRPr="008A05B7">
              <w:t>запроса предложений</w:t>
            </w:r>
          </w:p>
        </w:tc>
        <w:tc>
          <w:tcPr>
            <w:tcW w:w="10664" w:type="dxa"/>
          </w:tcPr>
          <w:p w:rsidR="009D350D" w:rsidRPr="008A05B7" w:rsidRDefault="009D350D" w:rsidP="00E40F04">
            <w:pPr>
              <w:pStyle w:val="af3"/>
              <w:spacing w:before="0" w:beforeAutospacing="0" w:after="0" w:afterAutospacing="0"/>
              <w:ind w:right="153"/>
              <w:jc w:val="both"/>
            </w:pPr>
            <w:r w:rsidRPr="008A05B7">
              <w:t xml:space="preserve">О фактах злоупотреблений участник </w:t>
            </w:r>
            <w:r w:rsidR="003E0066" w:rsidRPr="008A05B7">
              <w:rPr>
                <w:lang w:val="ru-RU"/>
              </w:rPr>
              <w:t>запроса предложений</w:t>
            </w:r>
            <w:r w:rsidRPr="008A05B7">
              <w:t xml:space="preserve"> может заявить в </w:t>
            </w:r>
            <w:proofErr w:type="spellStart"/>
            <w:r w:rsidR="00974CBD" w:rsidRPr="008A05B7">
              <w:rPr>
                <w:lang w:val="ru-RU"/>
              </w:rPr>
              <w:t>Госкорпорацию</w:t>
            </w:r>
            <w:proofErr w:type="spellEnd"/>
            <w:r w:rsidR="00974CBD" w:rsidRPr="008A05B7">
              <w:rPr>
                <w:lang w:val="ru-RU"/>
              </w:rPr>
              <w:t xml:space="preserve"> «</w:t>
            </w:r>
            <w:proofErr w:type="spellStart"/>
            <w:r w:rsidR="00974CBD" w:rsidRPr="008A05B7">
              <w:rPr>
                <w:lang w:val="ru-RU"/>
              </w:rPr>
              <w:t>Росатом</w:t>
            </w:r>
            <w:proofErr w:type="spellEnd"/>
            <w:r w:rsidR="00974CBD" w:rsidRPr="008A05B7">
              <w:rPr>
                <w:lang w:val="ru-RU"/>
              </w:rPr>
              <w:t>»</w:t>
            </w:r>
            <w:r w:rsidR="00A7211C" w:rsidRPr="008A05B7">
              <w:rPr>
                <w:lang w:val="ru-RU"/>
              </w:rPr>
              <w:t xml:space="preserve"> </w:t>
            </w:r>
            <w:r w:rsidRPr="008A05B7">
              <w:t xml:space="preserve">и сообщить об этом гласно или анонимно, воспользовавшись следующими каналами связи: </w:t>
            </w:r>
          </w:p>
          <w:p w:rsidR="009D350D" w:rsidRPr="008A05B7" w:rsidRDefault="009D350D" w:rsidP="00E40F04">
            <w:pPr>
              <w:pStyle w:val="af3"/>
              <w:tabs>
                <w:tab w:val="left" w:pos="330"/>
              </w:tabs>
              <w:spacing w:before="0" w:beforeAutospacing="0" w:after="0" w:afterAutospacing="0"/>
              <w:ind w:right="153"/>
              <w:jc w:val="both"/>
            </w:pPr>
            <w:r w:rsidRPr="008A05B7">
              <w:t>1.</w:t>
            </w:r>
            <w:r w:rsidRPr="008A05B7">
              <w:tab/>
              <w:t>Телефон «горячей линии»: 8-800-100-07-07 (многоканальный, круглосуточно, бесплатно из любой точки страны);</w:t>
            </w:r>
          </w:p>
          <w:p w:rsidR="009D350D" w:rsidRPr="008A05B7" w:rsidRDefault="009D350D" w:rsidP="00E40F04">
            <w:pPr>
              <w:pStyle w:val="af3"/>
              <w:tabs>
                <w:tab w:val="left" w:pos="360"/>
              </w:tabs>
              <w:spacing w:before="0" w:beforeAutospacing="0" w:after="0" w:afterAutospacing="0"/>
              <w:ind w:right="153"/>
              <w:jc w:val="both"/>
            </w:pPr>
            <w:r w:rsidRPr="008A05B7">
              <w:t>2.</w:t>
            </w:r>
            <w:r w:rsidRPr="008A05B7">
              <w:tab/>
              <w:t>Адрес электронной почты: 0707@rosatom.ru;</w:t>
            </w:r>
          </w:p>
          <w:p w:rsidR="009D350D" w:rsidRPr="008A05B7" w:rsidRDefault="009D350D" w:rsidP="00E40F04">
            <w:pPr>
              <w:pStyle w:val="af3"/>
              <w:tabs>
                <w:tab w:val="left" w:pos="330"/>
              </w:tabs>
              <w:spacing w:before="0" w:beforeAutospacing="0" w:after="0" w:afterAutospacing="0"/>
              <w:ind w:right="153"/>
              <w:jc w:val="both"/>
            </w:pPr>
            <w:r w:rsidRPr="008A05B7">
              <w:t>3.</w:t>
            </w:r>
            <w:r w:rsidRPr="008A05B7">
              <w:tab/>
              <w:t>Адрес для почтовых отправлений: 119017, Москва, а/я</w:t>
            </w:r>
            <w:r w:rsidRPr="008A05B7">
              <w:rPr>
                <w:lang w:val="ru-RU"/>
              </w:rPr>
              <w:t> </w:t>
            </w:r>
            <w:r w:rsidRPr="008A05B7">
              <w:t xml:space="preserve">226, </w:t>
            </w:r>
            <w:r w:rsidR="00204A24" w:rsidRPr="008A05B7">
              <w:rPr>
                <w:lang w:val="ru-RU"/>
              </w:rPr>
              <w:t>Департамент защиты активов</w:t>
            </w:r>
            <w:r w:rsidR="00204A24" w:rsidRPr="008A05B7">
              <w:t xml:space="preserve"> </w:t>
            </w:r>
            <w:proofErr w:type="spellStart"/>
            <w:r w:rsidR="00204A24" w:rsidRPr="008A05B7">
              <w:t>Госкорпорации</w:t>
            </w:r>
            <w:proofErr w:type="spellEnd"/>
            <w:r w:rsidR="00204A24" w:rsidRPr="008A05B7">
              <w:t xml:space="preserve"> «</w:t>
            </w:r>
            <w:proofErr w:type="spellStart"/>
            <w:r w:rsidR="00204A24" w:rsidRPr="008A05B7">
              <w:t>Росатом</w:t>
            </w:r>
            <w:proofErr w:type="spellEnd"/>
            <w:r w:rsidR="00204A24" w:rsidRPr="008A05B7">
              <w:t>»</w:t>
            </w:r>
            <w:r w:rsidRPr="008A05B7">
              <w:t>.</w:t>
            </w:r>
          </w:p>
        </w:tc>
      </w:tr>
    </w:tbl>
    <w:p w:rsidR="00C87330" w:rsidRPr="00117965" w:rsidRDefault="00C87330" w:rsidP="00C87330">
      <w:pPr>
        <w:tabs>
          <w:tab w:val="num" w:pos="1800"/>
        </w:tabs>
        <w:spacing w:after="120"/>
        <w:jc w:val="both"/>
        <w:rPr>
          <w:sz w:val="22"/>
        </w:rPr>
        <w:sectPr w:rsidR="00C87330" w:rsidRPr="00117965" w:rsidSect="0084765F">
          <w:pgSz w:w="16840" w:h="11907" w:orient="landscape" w:code="9"/>
          <w:pgMar w:top="1418" w:right="1134" w:bottom="567" w:left="1134" w:header="567" w:footer="330" w:gutter="0"/>
          <w:cols w:space="708"/>
          <w:docGrid w:linePitch="360"/>
        </w:sectPr>
      </w:pPr>
    </w:p>
    <w:p w:rsidR="00C87330" w:rsidRPr="00117965" w:rsidRDefault="00C87330" w:rsidP="0057638A">
      <w:pPr>
        <w:pStyle w:val="10"/>
        <w:keepNext w:val="0"/>
        <w:widowControl w:val="0"/>
        <w:numPr>
          <w:ilvl w:val="1"/>
          <w:numId w:val="6"/>
        </w:numPr>
        <w:tabs>
          <w:tab w:val="clear" w:pos="1440"/>
          <w:tab w:val="num" w:pos="1134"/>
          <w:tab w:val="num" w:pos="1790"/>
        </w:tabs>
        <w:ind w:left="1790" w:hanging="731"/>
        <w:jc w:val="center"/>
      </w:pPr>
      <w:bookmarkStart w:id="302" w:name="_Ref317252392"/>
      <w:bookmarkStart w:id="303" w:name="_Ref317252770"/>
      <w:bookmarkStart w:id="304" w:name="_Ref317258826"/>
      <w:bookmarkStart w:id="305" w:name="_Ref317258847"/>
      <w:bookmarkStart w:id="306" w:name="_Ref317258884"/>
      <w:bookmarkStart w:id="307" w:name="_Ref317259078"/>
      <w:bookmarkStart w:id="308" w:name="_Ref317259086"/>
      <w:bookmarkStart w:id="309" w:name="_Ref317259097"/>
      <w:bookmarkStart w:id="310" w:name="_Ref317259107"/>
      <w:bookmarkStart w:id="311" w:name="_Ref317259121"/>
      <w:bookmarkStart w:id="312" w:name="_Ref317259138"/>
      <w:bookmarkStart w:id="313" w:name="_Ref317259149"/>
      <w:bookmarkStart w:id="314" w:name="_Ref317259167"/>
      <w:bookmarkStart w:id="315" w:name="_Ref317259176"/>
      <w:bookmarkStart w:id="316" w:name="_Ref317259188"/>
      <w:bookmarkStart w:id="317" w:name="_Ref317259197"/>
      <w:bookmarkStart w:id="318" w:name="_Ref317259206"/>
      <w:bookmarkStart w:id="319" w:name="_Ref317259217"/>
      <w:bookmarkStart w:id="320" w:name="_Ref317259233"/>
      <w:bookmarkStart w:id="321" w:name="_Toc374456845"/>
      <w:bookmarkStart w:id="322" w:name="_Toc255987070"/>
      <w:r w:rsidRPr="00117965">
        <w:t xml:space="preserve">ОБРАЗЦЫ ФОРМ ОСНОВНЫХ ДОКУМЕНТОВ, ВКЛЮЧАЕМЫХ В ЗАЯВКУ НА УЧАСТИЕ В </w:t>
      </w:r>
      <w:r w:rsidR="009D6ADE" w:rsidRPr="00117965">
        <w:t>ЗАПРОСЕ ПРЕДЛОЖЕНИЙ</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p w:rsidR="00C87330" w:rsidRPr="00117965" w:rsidRDefault="00C87330" w:rsidP="00C87330">
      <w:pPr>
        <w:pStyle w:val="Times12"/>
        <w:jc w:val="right"/>
        <w:rPr>
          <w:bCs w:val="0"/>
          <w:szCs w:val="28"/>
        </w:rPr>
      </w:pPr>
      <w:bookmarkStart w:id="323" w:name="форма1"/>
      <w:bookmarkStart w:id="324" w:name="_Toc98251753"/>
      <w:bookmarkEnd w:id="322"/>
      <w:r w:rsidRPr="00117965">
        <w:rPr>
          <w:bCs w:val="0"/>
          <w:szCs w:val="28"/>
        </w:rPr>
        <w:t>Форма 1.</w:t>
      </w:r>
      <w:bookmarkEnd w:id="323"/>
    </w:p>
    <w:p w:rsidR="00C87330" w:rsidRPr="00117965" w:rsidRDefault="00C87330" w:rsidP="00C87330">
      <w:pPr>
        <w:rPr>
          <w:i/>
          <w:sz w:val="22"/>
        </w:rPr>
      </w:pPr>
      <w:r w:rsidRPr="00117965">
        <w:rPr>
          <w:i/>
          <w:sz w:val="22"/>
        </w:rPr>
        <w:t xml:space="preserve">Фирменный бланк </w:t>
      </w:r>
      <w:r w:rsidR="007A0C42" w:rsidRPr="00117965">
        <w:rPr>
          <w:i/>
          <w:sz w:val="22"/>
        </w:rPr>
        <w:t xml:space="preserve">участника </w:t>
      </w:r>
      <w:r w:rsidR="003E0066" w:rsidRPr="00117965">
        <w:rPr>
          <w:i/>
          <w:sz w:val="22"/>
        </w:rPr>
        <w:t>запроса предложений</w:t>
      </w:r>
    </w:p>
    <w:p w:rsidR="00C87330" w:rsidRPr="00117965" w:rsidRDefault="00C87330" w:rsidP="00C87330">
      <w:pPr>
        <w:pStyle w:val="Times12"/>
        <w:spacing w:before="120"/>
        <w:ind w:firstLine="0"/>
        <w:jc w:val="left"/>
        <w:rPr>
          <w:sz w:val="22"/>
          <w:szCs w:val="24"/>
        </w:rPr>
      </w:pPr>
      <w:r w:rsidRPr="00117965">
        <w:rPr>
          <w:sz w:val="22"/>
          <w:szCs w:val="24"/>
        </w:rPr>
        <w:t>«___» __________ 20___ года №______</w:t>
      </w:r>
    </w:p>
    <w:p w:rsidR="00C87330" w:rsidRPr="00117965" w:rsidRDefault="00C87330" w:rsidP="00C87330">
      <w:pPr>
        <w:pStyle w:val="Times12"/>
        <w:spacing w:before="120"/>
        <w:ind w:firstLine="0"/>
        <w:jc w:val="right"/>
        <w:rPr>
          <w:bCs w:val="0"/>
          <w:i/>
          <w:sz w:val="22"/>
          <w:szCs w:val="24"/>
        </w:rPr>
      </w:pPr>
      <w:r w:rsidRPr="00117965">
        <w:rPr>
          <w:bCs w:val="0"/>
          <w:i/>
          <w:sz w:val="22"/>
          <w:szCs w:val="24"/>
        </w:rPr>
        <w:t>Лот __</w:t>
      </w:r>
    </w:p>
    <w:p w:rsidR="00C87330" w:rsidRPr="00117965" w:rsidRDefault="00C87330" w:rsidP="00C87330">
      <w:pPr>
        <w:pStyle w:val="20"/>
        <w:numPr>
          <w:ilvl w:val="0"/>
          <w:numId w:val="0"/>
        </w:numPr>
        <w:spacing w:before="0" w:after="0"/>
        <w:jc w:val="center"/>
        <w:rPr>
          <w:rFonts w:ascii="Times New Roman" w:hAnsi="Times New Roman" w:cs="Times New Roman"/>
          <w:b w:val="0"/>
          <w:bCs w:val="0"/>
          <w:i w:val="0"/>
          <w:sz w:val="24"/>
        </w:rPr>
      </w:pPr>
      <w:bookmarkStart w:id="325" w:name="_Письмо_о_подаче"/>
      <w:bookmarkStart w:id="326" w:name="_Toc255987071"/>
      <w:bookmarkStart w:id="327" w:name="_Toc272505461"/>
      <w:bookmarkStart w:id="328" w:name="_Toc374451718"/>
      <w:bookmarkStart w:id="329" w:name="_Toc374456846"/>
      <w:bookmarkEnd w:id="325"/>
      <w:r w:rsidRPr="00117965">
        <w:rPr>
          <w:rFonts w:ascii="Times New Roman" w:hAnsi="Times New Roman" w:cs="Times New Roman"/>
          <w:b w:val="0"/>
          <w:bCs w:val="0"/>
          <w:i w:val="0"/>
          <w:sz w:val="24"/>
        </w:rPr>
        <w:t xml:space="preserve">ЗАЯВКА НА УЧАСТИЕ В </w:t>
      </w:r>
      <w:r w:rsidR="009D6ADE" w:rsidRPr="00117965">
        <w:rPr>
          <w:rFonts w:ascii="Times New Roman" w:hAnsi="Times New Roman" w:cs="Times New Roman"/>
          <w:b w:val="0"/>
          <w:bCs w:val="0"/>
          <w:i w:val="0"/>
          <w:sz w:val="24"/>
        </w:rPr>
        <w:t>ЗАПРОСЕ ПРЕДЛОЖЕНИЙ</w:t>
      </w:r>
      <w:r w:rsidRPr="00117965">
        <w:rPr>
          <w:rFonts w:ascii="Times New Roman" w:hAnsi="Times New Roman" w:cs="Times New Roman"/>
          <w:b w:val="0"/>
          <w:bCs w:val="0"/>
          <w:i w:val="0"/>
          <w:sz w:val="24"/>
        </w:rPr>
        <w:t xml:space="preserve"> (Форма 1)</w:t>
      </w:r>
      <w:bookmarkEnd w:id="326"/>
      <w:bookmarkEnd w:id="327"/>
      <w:bookmarkEnd w:id="328"/>
      <w:bookmarkEnd w:id="329"/>
    </w:p>
    <w:p w:rsidR="00C87330" w:rsidRPr="00117965" w:rsidRDefault="00C87330" w:rsidP="00C87330">
      <w:pPr>
        <w:tabs>
          <w:tab w:val="left" w:pos="7938"/>
        </w:tabs>
        <w:ind w:firstLine="4820"/>
        <w:jc w:val="center"/>
        <w:rPr>
          <w:sz w:val="22"/>
        </w:rPr>
      </w:pPr>
    </w:p>
    <w:p w:rsidR="00C87330" w:rsidRPr="0006347E" w:rsidRDefault="00C87330" w:rsidP="00C87330">
      <w:pPr>
        <w:ind w:firstLine="709"/>
        <w:jc w:val="both"/>
      </w:pPr>
      <w:r w:rsidRPr="0006347E">
        <w:t xml:space="preserve">Изучив извещение о проведении </w:t>
      </w:r>
      <w:r w:rsidR="003E0066" w:rsidRPr="0006347E">
        <w:t>запроса предложений</w:t>
      </w:r>
      <w:r w:rsidRPr="0006347E">
        <w:t xml:space="preserve"> на право заключения договора/</w:t>
      </w:r>
      <w:proofErr w:type="spellStart"/>
      <w:r w:rsidRPr="0006347E">
        <w:rPr>
          <w:bCs/>
          <w:i/>
        </w:rPr>
        <w:t>ов</w:t>
      </w:r>
      <w:proofErr w:type="spellEnd"/>
      <w:r w:rsidRPr="0006347E">
        <w:t xml:space="preserve"> на ________________________, опубликованное на </w:t>
      </w:r>
      <w:r w:rsidR="001D0134" w:rsidRPr="0006347E">
        <w:t xml:space="preserve">официальном сайте и на ЭТП _________________ </w:t>
      </w:r>
      <w:r w:rsidR="001D0134" w:rsidRPr="0006347E">
        <w:rPr>
          <w:i/>
        </w:rPr>
        <w:t xml:space="preserve">[указывается наименование ЭТП] </w:t>
      </w:r>
      <w:r w:rsidR="001D0134" w:rsidRPr="0006347E">
        <w:t xml:space="preserve">на сайте _____________ </w:t>
      </w:r>
      <w:r w:rsidR="001D0134" w:rsidRPr="0006347E">
        <w:rPr>
          <w:i/>
        </w:rPr>
        <w:t>[указывается адрес сайта ЭТП]</w:t>
      </w:r>
      <w:r w:rsidRPr="0006347E">
        <w:t xml:space="preserve">, </w:t>
      </w:r>
      <w:r w:rsidR="002E77A5" w:rsidRPr="0006347E">
        <w:t>запрос предложений</w:t>
      </w:r>
      <w:r w:rsidR="001D0134" w:rsidRPr="0006347E">
        <w:t xml:space="preserve"> № ___ </w:t>
      </w:r>
      <w:r w:rsidR="001D0134" w:rsidRPr="0006347E">
        <w:rPr>
          <w:i/>
        </w:rPr>
        <w:t xml:space="preserve">[указывается номер </w:t>
      </w:r>
      <w:r w:rsidR="003E0066" w:rsidRPr="0006347E">
        <w:rPr>
          <w:i/>
        </w:rPr>
        <w:t>запроса предложений</w:t>
      </w:r>
      <w:r w:rsidR="001D0134" w:rsidRPr="0006347E">
        <w:rPr>
          <w:i/>
        </w:rPr>
        <w:t xml:space="preserve"> на ЭТП], </w:t>
      </w:r>
      <w:r w:rsidR="002E77A5" w:rsidRPr="0006347E">
        <w:t>документацию по запросу предложений</w:t>
      </w:r>
      <w:r w:rsidRPr="0006347E">
        <w:t xml:space="preserve">, и принимая установленные в них требования и условия </w:t>
      </w:r>
      <w:r w:rsidR="003E0066" w:rsidRPr="0006347E">
        <w:t>запроса предложений</w:t>
      </w:r>
      <w:r w:rsidRPr="0006347E">
        <w:t xml:space="preserve">, ___________________________________________________________________, </w:t>
      </w:r>
    </w:p>
    <w:p w:rsidR="00C87330" w:rsidRPr="0006347E" w:rsidRDefault="00C87330" w:rsidP="00C87330">
      <w:pPr>
        <w:pStyle w:val="Times12"/>
        <w:suppressAutoHyphens/>
        <w:ind w:left="2018" w:firstLine="109"/>
        <w:jc w:val="center"/>
        <w:rPr>
          <w:szCs w:val="24"/>
        </w:rPr>
      </w:pPr>
      <w:r w:rsidRPr="0006347E">
        <w:rPr>
          <w:i/>
          <w:szCs w:val="24"/>
          <w:vertAlign w:val="superscript"/>
        </w:rPr>
        <w:t>(</w:t>
      </w:r>
      <w:proofErr w:type="gramStart"/>
      <w:r w:rsidRPr="0006347E">
        <w:rPr>
          <w:i/>
          <w:szCs w:val="24"/>
          <w:vertAlign w:val="superscript"/>
        </w:rPr>
        <w:t>полное</w:t>
      </w:r>
      <w:proofErr w:type="gramEnd"/>
      <w:r w:rsidRPr="0006347E">
        <w:rPr>
          <w:i/>
          <w:szCs w:val="24"/>
          <w:vertAlign w:val="superscript"/>
        </w:rPr>
        <w:t xml:space="preserve"> наименование </w:t>
      </w:r>
      <w:r w:rsidR="007A0C42" w:rsidRPr="0006347E">
        <w:rPr>
          <w:i/>
          <w:szCs w:val="24"/>
          <w:vertAlign w:val="superscript"/>
        </w:rPr>
        <w:t xml:space="preserve">участника </w:t>
      </w:r>
      <w:r w:rsidR="003E0066" w:rsidRPr="0006347E">
        <w:rPr>
          <w:i/>
          <w:szCs w:val="24"/>
          <w:vertAlign w:val="superscript"/>
        </w:rPr>
        <w:t>запроса предложений</w:t>
      </w:r>
      <w:r w:rsidRPr="0006347E">
        <w:rPr>
          <w:i/>
          <w:szCs w:val="24"/>
          <w:vertAlign w:val="superscript"/>
        </w:rPr>
        <w:t xml:space="preserve"> с указанием организационно-правовой формы)</w:t>
      </w:r>
      <w:r w:rsidRPr="0006347E">
        <w:rPr>
          <w:szCs w:val="24"/>
        </w:rPr>
        <w:t xml:space="preserve"> </w:t>
      </w:r>
    </w:p>
    <w:p w:rsidR="001D0134" w:rsidRPr="0006347E" w:rsidRDefault="001D0134" w:rsidP="001D0134">
      <w:pPr>
        <w:pStyle w:val="Times12"/>
        <w:suppressAutoHyphens/>
        <w:ind w:firstLine="0"/>
        <w:rPr>
          <w:szCs w:val="24"/>
        </w:rPr>
      </w:pPr>
      <w:r w:rsidRPr="0006347E">
        <w:rPr>
          <w:szCs w:val="24"/>
        </w:rPr>
        <w:t>ИНН ________________________________________________________,</w:t>
      </w:r>
    </w:p>
    <w:p w:rsidR="001D0134" w:rsidRPr="0006347E" w:rsidRDefault="001D0134" w:rsidP="001D0134">
      <w:pPr>
        <w:pStyle w:val="Times12"/>
        <w:suppressAutoHyphens/>
        <w:ind w:firstLine="0"/>
        <w:jc w:val="center"/>
        <w:rPr>
          <w:i/>
          <w:szCs w:val="24"/>
          <w:vertAlign w:val="superscript"/>
        </w:rPr>
      </w:pPr>
      <w:r w:rsidRPr="0006347E">
        <w:rPr>
          <w:i/>
          <w:szCs w:val="24"/>
          <w:vertAlign w:val="superscript"/>
        </w:rPr>
        <w:t xml:space="preserve">(ИНН участника </w:t>
      </w:r>
      <w:r w:rsidR="003E0066" w:rsidRPr="0006347E">
        <w:rPr>
          <w:i/>
          <w:szCs w:val="24"/>
          <w:vertAlign w:val="superscript"/>
        </w:rPr>
        <w:t>запроса предложений</w:t>
      </w:r>
      <w:r w:rsidRPr="0006347E">
        <w:rPr>
          <w:i/>
          <w:szCs w:val="24"/>
          <w:vertAlign w:val="superscript"/>
        </w:rPr>
        <w:t>)</w:t>
      </w:r>
    </w:p>
    <w:p w:rsidR="00C87330" w:rsidRPr="0006347E" w:rsidRDefault="00C87330" w:rsidP="00C87330">
      <w:pPr>
        <w:pStyle w:val="Times12"/>
        <w:suppressAutoHyphens/>
        <w:ind w:firstLine="0"/>
        <w:rPr>
          <w:szCs w:val="24"/>
        </w:rPr>
      </w:pPr>
      <w:proofErr w:type="gramStart"/>
      <w:r w:rsidRPr="0006347E">
        <w:rPr>
          <w:szCs w:val="24"/>
        </w:rPr>
        <w:t>зарегистрированное</w:t>
      </w:r>
      <w:proofErr w:type="gramEnd"/>
      <w:r w:rsidRPr="0006347E">
        <w:rPr>
          <w:szCs w:val="24"/>
        </w:rPr>
        <w:t xml:space="preserve"> по адресу ________________________________________________________,</w:t>
      </w:r>
    </w:p>
    <w:p w:rsidR="00C87330" w:rsidRPr="0006347E" w:rsidRDefault="00C87330" w:rsidP="00C87330">
      <w:pPr>
        <w:pStyle w:val="Times12"/>
        <w:suppressAutoHyphens/>
        <w:ind w:left="2836" w:firstLine="709"/>
        <w:jc w:val="center"/>
        <w:rPr>
          <w:i/>
          <w:szCs w:val="24"/>
          <w:vertAlign w:val="superscript"/>
        </w:rPr>
      </w:pPr>
      <w:r w:rsidRPr="0006347E">
        <w:rPr>
          <w:i/>
          <w:szCs w:val="24"/>
          <w:vertAlign w:val="superscript"/>
        </w:rPr>
        <w:t>(</w:t>
      </w:r>
      <w:proofErr w:type="gramStart"/>
      <w:r w:rsidRPr="0006347E">
        <w:rPr>
          <w:i/>
          <w:szCs w:val="24"/>
          <w:vertAlign w:val="superscript"/>
        </w:rPr>
        <w:t>юридический</w:t>
      </w:r>
      <w:proofErr w:type="gramEnd"/>
      <w:r w:rsidRPr="0006347E">
        <w:rPr>
          <w:i/>
          <w:szCs w:val="24"/>
          <w:vertAlign w:val="superscript"/>
        </w:rPr>
        <w:t xml:space="preserve"> адрес </w:t>
      </w:r>
      <w:r w:rsidR="007A0C42" w:rsidRPr="0006347E">
        <w:rPr>
          <w:i/>
          <w:szCs w:val="24"/>
          <w:vertAlign w:val="superscript"/>
        </w:rPr>
        <w:t xml:space="preserve">участника </w:t>
      </w:r>
      <w:r w:rsidR="003E0066" w:rsidRPr="0006347E">
        <w:rPr>
          <w:i/>
          <w:szCs w:val="24"/>
          <w:vertAlign w:val="superscript"/>
        </w:rPr>
        <w:t>запроса предложений</w:t>
      </w:r>
      <w:r w:rsidRPr="0006347E">
        <w:rPr>
          <w:i/>
          <w:szCs w:val="24"/>
          <w:vertAlign w:val="superscript"/>
        </w:rPr>
        <w:t>)</w:t>
      </w:r>
    </w:p>
    <w:p w:rsidR="001D0134" w:rsidRPr="0006347E" w:rsidRDefault="00142709" w:rsidP="001D0134">
      <w:pPr>
        <w:pStyle w:val="Times12"/>
        <w:suppressAutoHyphens/>
        <w:ind w:firstLine="0"/>
        <w:rPr>
          <w:szCs w:val="24"/>
        </w:rPr>
      </w:pPr>
      <w:proofErr w:type="gramStart"/>
      <w:r w:rsidRPr="0006347E">
        <w:rPr>
          <w:szCs w:val="24"/>
        </w:rPr>
        <w:t>фактический</w:t>
      </w:r>
      <w:proofErr w:type="gramEnd"/>
      <w:r w:rsidR="001D0134" w:rsidRPr="0006347E">
        <w:rPr>
          <w:szCs w:val="24"/>
        </w:rPr>
        <w:t xml:space="preserve"> адрес _____________________________________________________,</w:t>
      </w:r>
    </w:p>
    <w:p w:rsidR="001D0134" w:rsidRPr="0006347E" w:rsidRDefault="001D0134" w:rsidP="00B76A1C">
      <w:pPr>
        <w:pStyle w:val="Times12"/>
        <w:suppressAutoHyphens/>
        <w:ind w:firstLine="0"/>
        <w:jc w:val="center"/>
        <w:rPr>
          <w:i/>
          <w:szCs w:val="24"/>
          <w:vertAlign w:val="superscript"/>
        </w:rPr>
      </w:pPr>
      <w:r w:rsidRPr="0006347E">
        <w:rPr>
          <w:i/>
          <w:szCs w:val="24"/>
          <w:vertAlign w:val="superscript"/>
        </w:rPr>
        <w:t>(</w:t>
      </w:r>
      <w:proofErr w:type="gramStart"/>
      <w:r w:rsidR="00142709" w:rsidRPr="0006347E">
        <w:rPr>
          <w:i/>
          <w:szCs w:val="24"/>
          <w:vertAlign w:val="superscript"/>
        </w:rPr>
        <w:t>фактический</w:t>
      </w:r>
      <w:proofErr w:type="gramEnd"/>
      <w:r w:rsidRPr="0006347E">
        <w:rPr>
          <w:i/>
          <w:szCs w:val="24"/>
          <w:vertAlign w:val="superscript"/>
        </w:rPr>
        <w:t xml:space="preserve"> адрес участника </w:t>
      </w:r>
      <w:r w:rsidR="003E0066" w:rsidRPr="0006347E">
        <w:rPr>
          <w:i/>
          <w:szCs w:val="24"/>
          <w:vertAlign w:val="superscript"/>
        </w:rPr>
        <w:t>запроса предложений</w:t>
      </w:r>
      <w:r w:rsidRPr="0006347E">
        <w:rPr>
          <w:i/>
          <w:szCs w:val="24"/>
          <w:vertAlign w:val="superscript"/>
        </w:rPr>
        <w:t>)</w:t>
      </w:r>
    </w:p>
    <w:p w:rsidR="00C87330" w:rsidRPr="0006347E" w:rsidRDefault="00C87330" w:rsidP="00C87330">
      <w:pPr>
        <w:pStyle w:val="Times12"/>
        <w:suppressAutoHyphens/>
        <w:ind w:firstLine="0"/>
        <w:rPr>
          <w:szCs w:val="24"/>
        </w:rPr>
      </w:pPr>
      <w:proofErr w:type="gramStart"/>
      <w:r w:rsidRPr="0006347E">
        <w:rPr>
          <w:szCs w:val="24"/>
        </w:rPr>
        <w:t>предлагает</w:t>
      </w:r>
      <w:proofErr w:type="gramEnd"/>
      <w:r w:rsidRPr="0006347E">
        <w:rPr>
          <w:szCs w:val="24"/>
        </w:rPr>
        <w:t xml:space="preserve"> заключить договор на: ____________________________________________________</w:t>
      </w:r>
    </w:p>
    <w:p w:rsidR="00C87330" w:rsidRPr="0006347E" w:rsidRDefault="00C87330" w:rsidP="00C87330">
      <w:pPr>
        <w:pStyle w:val="affd"/>
        <w:spacing w:before="0" w:after="0" w:line="240" w:lineRule="auto"/>
        <w:ind w:left="3545" w:firstLine="0"/>
        <w:jc w:val="center"/>
        <w:rPr>
          <w:rFonts w:ascii="Times New Roman" w:hAnsi="Times New Roman" w:cs="Times New Roman"/>
          <w:bCs/>
          <w:i/>
          <w:vertAlign w:val="superscript"/>
        </w:rPr>
      </w:pPr>
      <w:r w:rsidRPr="0006347E">
        <w:rPr>
          <w:rFonts w:ascii="Times New Roman" w:hAnsi="Times New Roman" w:cs="Times New Roman"/>
          <w:bCs/>
          <w:i/>
          <w:vertAlign w:val="superscript"/>
        </w:rPr>
        <w:t>(</w:t>
      </w:r>
      <w:proofErr w:type="gramStart"/>
      <w:r w:rsidRPr="0006347E">
        <w:rPr>
          <w:rFonts w:ascii="Times New Roman" w:hAnsi="Times New Roman" w:cs="Times New Roman"/>
          <w:bCs/>
          <w:i/>
          <w:vertAlign w:val="superscript"/>
        </w:rPr>
        <w:t>предмет</w:t>
      </w:r>
      <w:proofErr w:type="gramEnd"/>
      <w:r w:rsidRPr="0006347E">
        <w:rPr>
          <w:rFonts w:ascii="Times New Roman" w:hAnsi="Times New Roman" w:cs="Times New Roman"/>
          <w:bCs/>
          <w:i/>
          <w:vertAlign w:val="superscript"/>
        </w:rPr>
        <w:t xml:space="preserve"> договора)</w:t>
      </w:r>
    </w:p>
    <w:p w:rsidR="00C87330" w:rsidRPr="0006347E" w:rsidRDefault="00C87330" w:rsidP="00C87330">
      <w:pPr>
        <w:pStyle w:val="Times12"/>
        <w:suppressAutoHyphens/>
        <w:ind w:firstLine="0"/>
        <w:rPr>
          <w:szCs w:val="24"/>
        </w:rPr>
      </w:pPr>
      <w:proofErr w:type="gramStart"/>
      <w:r w:rsidRPr="0006347E">
        <w:rPr>
          <w:szCs w:val="24"/>
        </w:rPr>
        <w:t>в</w:t>
      </w:r>
      <w:proofErr w:type="gramEnd"/>
      <w:r w:rsidRPr="0006347E">
        <w:rPr>
          <w:szCs w:val="24"/>
        </w:rPr>
        <w:t xml:space="preserve"> соответствии с </w:t>
      </w:r>
      <w:r w:rsidRPr="0006347E">
        <w:rPr>
          <w:bCs w:val="0"/>
          <w:i/>
          <w:szCs w:val="24"/>
        </w:rPr>
        <w:t>Техническим предложением, Графиком поставки товара/ выполнения работ/ оказания услуг, Сводной таблицей стоимости</w:t>
      </w:r>
      <w:r w:rsidRPr="0006347E">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06347E">
        <w:trPr>
          <w:cantSplit/>
          <w:tblHeader/>
        </w:trPr>
        <w:tc>
          <w:tcPr>
            <w:tcW w:w="709" w:type="dxa"/>
            <w:vAlign w:val="center"/>
          </w:tcPr>
          <w:p w:rsidR="00C87330" w:rsidRPr="0006347E" w:rsidRDefault="00C87330" w:rsidP="00C87330">
            <w:pPr>
              <w:keepNext/>
              <w:ind w:left="-57" w:right="-57"/>
              <w:jc w:val="center"/>
            </w:pPr>
            <w:r w:rsidRPr="0006347E">
              <w:t>№ п/п</w:t>
            </w:r>
          </w:p>
        </w:tc>
        <w:tc>
          <w:tcPr>
            <w:tcW w:w="4394" w:type="dxa"/>
            <w:vAlign w:val="center"/>
          </w:tcPr>
          <w:p w:rsidR="00C87330" w:rsidRPr="0006347E" w:rsidRDefault="001D0134" w:rsidP="00142709">
            <w:pPr>
              <w:keepNext/>
              <w:ind w:left="-57" w:right="-57"/>
              <w:jc w:val="center"/>
            </w:pPr>
            <w:r w:rsidRPr="0006347E">
              <w:t xml:space="preserve">Условия заявок на участие в </w:t>
            </w:r>
            <w:r w:rsidR="009D6ADE" w:rsidRPr="0006347E">
              <w:t>запросе предложений</w:t>
            </w:r>
            <w:r w:rsidRPr="0006347E">
              <w:t xml:space="preserve"> </w:t>
            </w:r>
            <w:r w:rsidRPr="0006347E">
              <w:br w:type="textWrapping" w:clear="all"/>
              <w:t>(сведения, оглашаемые на процедуре открытия доступа к поданным заявкам)</w:t>
            </w:r>
            <w:r w:rsidR="00A35D2A" w:rsidRPr="0006347E">
              <w:t xml:space="preserve">, </w:t>
            </w:r>
            <w:r w:rsidR="00A35D2A" w:rsidRPr="0006347E">
              <w:rPr>
                <w:i/>
              </w:rPr>
              <w:t>а также условия договора, по которым допускаются встречные предложения</w:t>
            </w:r>
            <w:r w:rsidR="00A35D2A" w:rsidRPr="0006347E">
              <w:t>)</w:t>
            </w:r>
          </w:p>
        </w:tc>
        <w:tc>
          <w:tcPr>
            <w:tcW w:w="4962" w:type="dxa"/>
            <w:vAlign w:val="center"/>
          </w:tcPr>
          <w:p w:rsidR="00C87330" w:rsidRPr="0006347E" w:rsidRDefault="00C87330" w:rsidP="00C87330">
            <w:pPr>
              <w:keepNext/>
              <w:ind w:left="57" w:right="57"/>
              <w:jc w:val="center"/>
            </w:pPr>
            <w:r w:rsidRPr="0006347E">
              <w:t>Предложения участника</w:t>
            </w:r>
          </w:p>
        </w:tc>
      </w:tr>
      <w:tr w:rsidR="00142709" w:rsidRPr="0006347E">
        <w:trPr>
          <w:cantSplit/>
        </w:trPr>
        <w:tc>
          <w:tcPr>
            <w:tcW w:w="709" w:type="dxa"/>
            <w:vAlign w:val="center"/>
          </w:tcPr>
          <w:p w:rsidR="00142709" w:rsidRPr="0006347E" w:rsidRDefault="00142709" w:rsidP="00636A33">
            <w:pPr>
              <w:numPr>
                <w:ilvl w:val="0"/>
                <w:numId w:val="38"/>
              </w:numPr>
              <w:tabs>
                <w:tab w:val="left" w:pos="284"/>
              </w:tabs>
              <w:ind w:left="0" w:firstLine="0"/>
              <w:jc w:val="center"/>
            </w:pPr>
          </w:p>
        </w:tc>
        <w:tc>
          <w:tcPr>
            <w:tcW w:w="4394" w:type="dxa"/>
            <w:vAlign w:val="center"/>
          </w:tcPr>
          <w:p w:rsidR="00142709" w:rsidRPr="0006347E" w:rsidRDefault="00142709" w:rsidP="00282962">
            <w:pPr>
              <w:ind w:left="57" w:right="57"/>
            </w:pPr>
            <w:r w:rsidRPr="0006347E">
              <w:rPr>
                <w:bCs/>
              </w:rPr>
              <w:t>Цена заявки, руб. с НДС</w:t>
            </w:r>
          </w:p>
        </w:tc>
        <w:tc>
          <w:tcPr>
            <w:tcW w:w="4962" w:type="dxa"/>
            <w:vAlign w:val="center"/>
          </w:tcPr>
          <w:p w:rsidR="00142709" w:rsidRPr="0006347E" w:rsidRDefault="00142709" w:rsidP="00282962">
            <w:pPr>
              <w:ind w:left="57" w:right="57"/>
              <w:jc w:val="center"/>
            </w:pPr>
            <w:r w:rsidRPr="0006347E">
              <w:rPr>
                <w:i/>
              </w:rPr>
              <w:t>[</w:t>
            </w:r>
            <w:proofErr w:type="gramStart"/>
            <w:r w:rsidRPr="0006347E">
              <w:rPr>
                <w:i/>
              </w:rPr>
              <w:t>указать</w:t>
            </w:r>
            <w:proofErr w:type="gramEnd"/>
            <w:r w:rsidRPr="0006347E">
              <w:rPr>
                <w:i/>
              </w:rPr>
              <w:t xml:space="preserve"> цену договора с отражением размера НДС]</w:t>
            </w:r>
          </w:p>
        </w:tc>
      </w:tr>
      <w:tr w:rsidR="00142709" w:rsidRPr="0006347E">
        <w:trPr>
          <w:cantSplit/>
        </w:trPr>
        <w:tc>
          <w:tcPr>
            <w:tcW w:w="709" w:type="dxa"/>
            <w:vAlign w:val="center"/>
          </w:tcPr>
          <w:p w:rsidR="00142709" w:rsidRPr="0006347E" w:rsidRDefault="00142709" w:rsidP="00636A33">
            <w:pPr>
              <w:numPr>
                <w:ilvl w:val="0"/>
                <w:numId w:val="38"/>
              </w:numPr>
              <w:tabs>
                <w:tab w:val="left" w:pos="284"/>
              </w:tabs>
              <w:ind w:left="0" w:firstLine="0"/>
              <w:jc w:val="center"/>
            </w:pPr>
          </w:p>
        </w:tc>
        <w:tc>
          <w:tcPr>
            <w:tcW w:w="4394" w:type="dxa"/>
            <w:vAlign w:val="center"/>
          </w:tcPr>
          <w:p w:rsidR="00142709" w:rsidRPr="0006347E" w:rsidRDefault="00142709" w:rsidP="00282962">
            <w:pPr>
              <w:ind w:left="57" w:right="57"/>
              <w:rPr>
                <w:bCs/>
              </w:rPr>
            </w:pPr>
            <w:r w:rsidRPr="0006347E">
              <w:rPr>
                <w:bCs/>
              </w:rPr>
              <w:t>Цена заявки, руб. без НДС</w:t>
            </w:r>
          </w:p>
        </w:tc>
        <w:tc>
          <w:tcPr>
            <w:tcW w:w="4962" w:type="dxa"/>
            <w:vAlign w:val="center"/>
          </w:tcPr>
          <w:p w:rsidR="00142709" w:rsidRPr="0006347E" w:rsidRDefault="00142709" w:rsidP="00282962">
            <w:pPr>
              <w:ind w:left="57" w:right="57"/>
              <w:jc w:val="center"/>
              <w:rPr>
                <w:i/>
              </w:rPr>
            </w:pPr>
            <w:r w:rsidRPr="0006347E">
              <w:rPr>
                <w:i/>
              </w:rPr>
              <w:t>[</w:t>
            </w:r>
            <w:proofErr w:type="gramStart"/>
            <w:r w:rsidRPr="0006347E">
              <w:rPr>
                <w:i/>
              </w:rPr>
              <w:t>указать</w:t>
            </w:r>
            <w:proofErr w:type="gramEnd"/>
            <w:r w:rsidRPr="0006347E">
              <w:rPr>
                <w:i/>
              </w:rPr>
              <w:t xml:space="preserve"> цену договора]</w:t>
            </w:r>
          </w:p>
        </w:tc>
      </w:tr>
      <w:tr w:rsidR="00142709" w:rsidRPr="0006347E" w:rsidTr="00282962">
        <w:trPr>
          <w:cantSplit/>
        </w:trPr>
        <w:tc>
          <w:tcPr>
            <w:tcW w:w="709" w:type="dxa"/>
            <w:vAlign w:val="center"/>
          </w:tcPr>
          <w:p w:rsidR="00142709" w:rsidRPr="0006347E" w:rsidRDefault="00142709" w:rsidP="00636A33">
            <w:pPr>
              <w:numPr>
                <w:ilvl w:val="0"/>
                <w:numId w:val="38"/>
              </w:numPr>
              <w:tabs>
                <w:tab w:val="left" w:pos="284"/>
              </w:tabs>
              <w:ind w:left="0" w:firstLine="0"/>
              <w:jc w:val="center"/>
            </w:pPr>
          </w:p>
        </w:tc>
        <w:tc>
          <w:tcPr>
            <w:tcW w:w="4394" w:type="dxa"/>
            <w:vAlign w:val="center"/>
          </w:tcPr>
          <w:p w:rsidR="00142709" w:rsidRPr="0006347E" w:rsidRDefault="00142709" w:rsidP="00282962">
            <w:pPr>
              <w:ind w:left="57" w:right="57"/>
              <w:rPr>
                <w:bCs/>
              </w:rPr>
            </w:pPr>
            <w:r w:rsidRPr="0006347E">
              <w:rPr>
                <w:bCs/>
              </w:rPr>
              <w:t xml:space="preserve">Срок </w:t>
            </w:r>
            <w:r w:rsidRPr="0006347E">
              <w:rPr>
                <w:i/>
              </w:rPr>
              <w:t>поставки товара/выполнения работ /оказания услуг</w:t>
            </w:r>
          </w:p>
        </w:tc>
        <w:tc>
          <w:tcPr>
            <w:tcW w:w="4962" w:type="dxa"/>
            <w:vAlign w:val="center"/>
          </w:tcPr>
          <w:p w:rsidR="00142709" w:rsidRPr="0006347E" w:rsidRDefault="00142709" w:rsidP="00B76A1C">
            <w:pPr>
              <w:ind w:left="57" w:right="57"/>
              <w:jc w:val="center"/>
              <w:rPr>
                <w:i/>
                <w:iCs/>
                <w:shd w:val="clear" w:color="auto" w:fill="FFFF99"/>
              </w:rPr>
            </w:pPr>
            <w:r w:rsidRPr="0006347E">
              <w:rPr>
                <w:i/>
              </w:rPr>
              <w:t>[</w:t>
            </w:r>
            <w:proofErr w:type="gramStart"/>
            <w:r w:rsidRPr="0006347E">
              <w:rPr>
                <w:i/>
              </w:rPr>
              <w:t>указать</w:t>
            </w:r>
            <w:proofErr w:type="gramEnd"/>
            <w:r w:rsidRPr="0006347E">
              <w:rPr>
                <w:i/>
              </w:rPr>
              <w:t xml:space="preserve"> начало и окончание поставки товара/ выполнения работ /оказания услуг</w:t>
            </w:r>
            <w:r w:rsidR="00B76A1C" w:rsidRPr="0006347E">
              <w:rPr>
                <w:i/>
              </w:rPr>
              <w:t xml:space="preserve"> в формате исчисления сроков, указанном в пункте </w:t>
            </w:r>
            <w:r w:rsidR="00B76A1C" w:rsidRPr="0006347E">
              <w:rPr>
                <w:i/>
              </w:rPr>
              <w:fldChar w:fldCharType="begin"/>
            </w:r>
            <w:r w:rsidR="00B76A1C" w:rsidRPr="0006347E">
              <w:rPr>
                <w:i/>
              </w:rPr>
              <w:instrText xml:space="preserve"> REF _Ref317250598 \r \h </w:instrText>
            </w:r>
            <w:r w:rsidR="00CC2B95" w:rsidRPr="0006347E">
              <w:rPr>
                <w:i/>
              </w:rPr>
              <w:instrText xml:space="preserve"> \* MERGEFORMAT </w:instrText>
            </w:r>
            <w:r w:rsidR="00B76A1C" w:rsidRPr="0006347E">
              <w:rPr>
                <w:i/>
              </w:rPr>
            </w:r>
            <w:r w:rsidR="00B76A1C" w:rsidRPr="0006347E">
              <w:rPr>
                <w:i/>
              </w:rPr>
              <w:fldChar w:fldCharType="separate"/>
            </w:r>
            <w:r w:rsidR="00594072">
              <w:rPr>
                <w:i/>
              </w:rPr>
              <w:t>3</w:t>
            </w:r>
            <w:r w:rsidR="00B76A1C" w:rsidRPr="0006347E">
              <w:rPr>
                <w:i/>
              </w:rPr>
              <w:fldChar w:fldCharType="end"/>
            </w:r>
            <w:r w:rsidR="00B76A1C" w:rsidRPr="0006347E">
              <w:rPr>
                <w:i/>
              </w:rPr>
              <w:t xml:space="preserve"> раздела </w:t>
            </w:r>
            <w:r w:rsidR="00B76A1C" w:rsidRPr="0006347E">
              <w:rPr>
                <w:i/>
              </w:rPr>
              <w:fldChar w:fldCharType="begin"/>
            </w:r>
            <w:r w:rsidR="00B76A1C" w:rsidRPr="0006347E">
              <w:rPr>
                <w:i/>
              </w:rPr>
              <w:instrText xml:space="preserve"> REF _Ref317249938 \r \h </w:instrText>
            </w:r>
            <w:r w:rsidR="00CC2B95" w:rsidRPr="0006347E">
              <w:rPr>
                <w:i/>
              </w:rPr>
              <w:instrText xml:space="preserve"> \* MERGEFORMAT </w:instrText>
            </w:r>
            <w:r w:rsidR="00B76A1C" w:rsidRPr="0006347E">
              <w:rPr>
                <w:i/>
              </w:rPr>
            </w:r>
            <w:r w:rsidR="00B76A1C" w:rsidRPr="0006347E">
              <w:rPr>
                <w:i/>
              </w:rPr>
              <w:fldChar w:fldCharType="separate"/>
            </w:r>
            <w:r w:rsidR="00594072">
              <w:rPr>
                <w:i/>
              </w:rPr>
              <w:t>5</w:t>
            </w:r>
            <w:r w:rsidR="00B76A1C" w:rsidRPr="0006347E">
              <w:rPr>
                <w:i/>
              </w:rPr>
              <w:fldChar w:fldCharType="end"/>
            </w:r>
            <w:r w:rsidR="00B76A1C" w:rsidRPr="0006347E">
              <w:rPr>
                <w:i/>
              </w:rPr>
              <w:t xml:space="preserve"> «Информационная карта запроса предложений»</w:t>
            </w:r>
            <w:r w:rsidRPr="0006347E">
              <w:rPr>
                <w:i/>
              </w:rPr>
              <w:t>]</w:t>
            </w:r>
          </w:p>
        </w:tc>
      </w:tr>
      <w:tr w:rsidR="00142709" w:rsidRPr="0006347E" w:rsidTr="00282962">
        <w:trPr>
          <w:cantSplit/>
        </w:trPr>
        <w:tc>
          <w:tcPr>
            <w:tcW w:w="709" w:type="dxa"/>
            <w:vAlign w:val="center"/>
          </w:tcPr>
          <w:p w:rsidR="00142709" w:rsidRPr="0006347E" w:rsidRDefault="00142709" w:rsidP="00636A33">
            <w:pPr>
              <w:numPr>
                <w:ilvl w:val="0"/>
                <w:numId w:val="38"/>
              </w:numPr>
              <w:tabs>
                <w:tab w:val="left" w:pos="284"/>
              </w:tabs>
              <w:ind w:left="0" w:firstLine="0"/>
              <w:jc w:val="center"/>
            </w:pPr>
          </w:p>
        </w:tc>
        <w:tc>
          <w:tcPr>
            <w:tcW w:w="4394" w:type="dxa"/>
          </w:tcPr>
          <w:p w:rsidR="00142709" w:rsidRPr="0006347E" w:rsidRDefault="00142709" w:rsidP="00282962">
            <w:pPr>
              <w:ind w:left="57" w:right="57"/>
              <w:rPr>
                <w:bCs/>
              </w:rPr>
            </w:pPr>
            <w:r w:rsidRPr="0006347E">
              <w:rPr>
                <w:bCs/>
              </w:rPr>
              <w:t>Гарантийный срок, мес.</w:t>
            </w:r>
          </w:p>
        </w:tc>
        <w:tc>
          <w:tcPr>
            <w:tcW w:w="4962" w:type="dxa"/>
          </w:tcPr>
          <w:p w:rsidR="00142709" w:rsidRPr="0006347E" w:rsidRDefault="00142709" w:rsidP="00282962">
            <w:pPr>
              <w:ind w:left="57" w:right="57"/>
              <w:jc w:val="center"/>
              <w:rPr>
                <w:i/>
                <w:iCs/>
                <w:shd w:val="clear" w:color="auto" w:fill="FFFF99"/>
              </w:rPr>
            </w:pPr>
            <w:r w:rsidRPr="0006347E">
              <w:rPr>
                <w:i/>
              </w:rPr>
              <w:t>[</w:t>
            </w:r>
            <w:proofErr w:type="gramStart"/>
            <w:r w:rsidRPr="0006347E">
              <w:rPr>
                <w:i/>
              </w:rPr>
              <w:t>указать</w:t>
            </w:r>
            <w:proofErr w:type="gramEnd"/>
            <w:r w:rsidRPr="0006347E">
              <w:rPr>
                <w:i/>
              </w:rPr>
              <w:t xml:space="preserve"> гарантийный срок]</w:t>
            </w:r>
          </w:p>
        </w:tc>
      </w:tr>
      <w:tr w:rsidR="002F4DB7" w:rsidRPr="0006347E" w:rsidTr="002F4DB7">
        <w:trPr>
          <w:cantSplit/>
        </w:trPr>
        <w:tc>
          <w:tcPr>
            <w:tcW w:w="709" w:type="dxa"/>
            <w:vAlign w:val="center"/>
          </w:tcPr>
          <w:p w:rsidR="002F4DB7" w:rsidRPr="0006347E" w:rsidRDefault="002F4DB7" w:rsidP="00636A33">
            <w:pPr>
              <w:numPr>
                <w:ilvl w:val="0"/>
                <w:numId w:val="38"/>
              </w:numPr>
              <w:tabs>
                <w:tab w:val="left" w:pos="284"/>
              </w:tabs>
              <w:ind w:left="0" w:firstLine="0"/>
              <w:jc w:val="center"/>
            </w:pPr>
          </w:p>
        </w:tc>
        <w:tc>
          <w:tcPr>
            <w:tcW w:w="4394" w:type="dxa"/>
            <w:vAlign w:val="center"/>
          </w:tcPr>
          <w:p w:rsidR="002F4DB7" w:rsidRPr="0006347E" w:rsidRDefault="002F4DB7" w:rsidP="00282962">
            <w:pPr>
              <w:ind w:left="57" w:right="57"/>
              <w:rPr>
                <w:bCs/>
              </w:rPr>
            </w:pPr>
            <w:r w:rsidRPr="0006347E">
              <w:rPr>
                <w:bCs/>
              </w:rPr>
              <w:t>Условия оплаты</w:t>
            </w:r>
          </w:p>
        </w:tc>
        <w:tc>
          <w:tcPr>
            <w:tcW w:w="4962" w:type="dxa"/>
          </w:tcPr>
          <w:p w:rsidR="002F4DB7" w:rsidRPr="0006347E" w:rsidRDefault="002F4DB7" w:rsidP="00282962">
            <w:pPr>
              <w:ind w:left="57" w:right="57"/>
              <w:jc w:val="center"/>
              <w:rPr>
                <w:i/>
              </w:rPr>
            </w:pPr>
            <w:r w:rsidRPr="0006347E">
              <w:rPr>
                <w:i/>
              </w:rPr>
              <w:t>[</w:t>
            </w:r>
            <w:proofErr w:type="gramStart"/>
            <w:r w:rsidRPr="0006347E">
              <w:rPr>
                <w:i/>
              </w:rPr>
              <w:t>указать</w:t>
            </w:r>
            <w:proofErr w:type="gramEnd"/>
            <w:r w:rsidRPr="0006347E">
              <w:rPr>
                <w:i/>
              </w:rPr>
              <w:t xml:space="preserve"> порядок платежей по договору, предлагаемый участником]</w:t>
            </w:r>
          </w:p>
        </w:tc>
      </w:tr>
      <w:tr w:rsidR="00A35D2A" w:rsidRPr="0006347E" w:rsidTr="002F4DB7">
        <w:trPr>
          <w:cantSplit/>
        </w:trPr>
        <w:tc>
          <w:tcPr>
            <w:tcW w:w="709" w:type="dxa"/>
            <w:vAlign w:val="center"/>
          </w:tcPr>
          <w:p w:rsidR="00A35D2A" w:rsidRPr="0006347E" w:rsidRDefault="00A35D2A" w:rsidP="00636A33">
            <w:pPr>
              <w:numPr>
                <w:ilvl w:val="0"/>
                <w:numId w:val="38"/>
              </w:numPr>
              <w:tabs>
                <w:tab w:val="left" w:pos="284"/>
              </w:tabs>
              <w:ind w:left="0" w:firstLine="0"/>
              <w:jc w:val="center"/>
            </w:pPr>
          </w:p>
        </w:tc>
        <w:tc>
          <w:tcPr>
            <w:tcW w:w="4394" w:type="dxa"/>
            <w:vAlign w:val="center"/>
          </w:tcPr>
          <w:p w:rsidR="00A35D2A" w:rsidRPr="0006347E" w:rsidRDefault="00A35D2A" w:rsidP="00282962">
            <w:pPr>
              <w:ind w:left="57" w:right="57"/>
              <w:rPr>
                <w:bCs/>
              </w:rPr>
            </w:pPr>
            <w:r w:rsidRPr="0006347E">
              <w:rPr>
                <w:bCs/>
              </w:rPr>
              <w:t>…</w:t>
            </w:r>
          </w:p>
        </w:tc>
        <w:tc>
          <w:tcPr>
            <w:tcW w:w="4962" w:type="dxa"/>
          </w:tcPr>
          <w:p w:rsidR="00A35D2A" w:rsidRPr="0006347E" w:rsidRDefault="00A35D2A" w:rsidP="00282962">
            <w:pPr>
              <w:ind w:left="57" w:right="57"/>
              <w:jc w:val="center"/>
              <w:rPr>
                <w:i/>
              </w:rPr>
            </w:pPr>
          </w:p>
        </w:tc>
      </w:tr>
    </w:tbl>
    <w:p w:rsidR="00FF7F83" w:rsidRPr="0006347E" w:rsidRDefault="00FF7F83" w:rsidP="00C87330">
      <w:pPr>
        <w:pStyle w:val="affd"/>
        <w:spacing w:before="0" w:after="0" w:line="240" w:lineRule="auto"/>
        <w:ind w:firstLine="709"/>
        <w:rPr>
          <w:rFonts w:ascii="Times New Roman" w:hAnsi="Times New Roman" w:cs="Times New Roman"/>
        </w:rPr>
      </w:pPr>
    </w:p>
    <w:p w:rsidR="00FF7F83" w:rsidRPr="0006347E" w:rsidRDefault="00E6361B" w:rsidP="00FF7F83">
      <w:pPr>
        <w:ind w:left="57" w:right="57"/>
        <w:jc w:val="both"/>
        <w:rPr>
          <w:i/>
        </w:rPr>
      </w:pPr>
      <w:r w:rsidRPr="0006347E">
        <w:rPr>
          <w:i/>
        </w:rPr>
        <w:t>З</w:t>
      </w:r>
      <w:r w:rsidR="00FF7F83" w:rsidRPr="0006347E">
        <w:rPr>
          <w:i/>
        </w:rPr>
        <w:t xml:space="preserve">аявка </w:t>
      </w:r>
      <w:r w:rsidRPr="0006347E">
        <w:rPr>
          <w:i/>
        </w:rPr>
        <w:t xml:space="preserve">на участие в </w:t>
      </w:r>
      <w:r w:rsidR="009D6ADE" w:rsidRPr="0006347E">
        <w:rPr>
          <w:i/>
        </w:rPr>
        <w:t>запросе предложений</w:t>
      </w:r>
      <w:r w:rsidRPr="0006347E">
        <w:rPr>
          <w:i/>
        </w:rPr>
        <w:t xml:space="preserve"> </w:t>
      </w:r>
      <w:r w:rsidR="00FF7F83" w:rsidRPr="0006347E">
        <w:rPr>
          <w:i/>
        </w:rPr>
        <w:t>сопровождается _</w:t>
      </w:r>
      <w:proofErr w:type="gramStart"/>
      <w:r w:rsidR="00FF7F83" w:rsidRPr="0006347E">
        <w:rPr>
          <w:i/>
        </w:rPr>
        <w:t>_(</w:t>
      </w:r>
      <w:proofErr w:type="gramEnd"/>
      <w:r w:rsidR="00FF7F83" w:rsidRPr="0006347E">
        <w:t>указать количество</w:t>
      </w:r>
      <w:r w:rsidR="00FF7F83" w:rsidRPr="0006347E">
        <w:rPr>
          <w:i/>
        </w:rPr>
        <w:t xml:space="preserve">) альтернативными предложениями по </w:t>
      </w:r>
      <w:r w:rsidRPr="0006347E">
        <w:rPr>
          <w:i/>
        </w:rPr>
        <w:t>следующим</w:t>
      </w:r>
      <w:r w:rsidR="00FF7F83" w:rsidRPr="0006347E">
        <w:rPr>
          <w:i/>
        </w:rPr>
        <w:t xml:space="preserve"> аспектам (элементам) заявки</w:t>
      </w:r>
      <w:r w:rsidRPr="0006347E">
        <w:rPr>
          <w:i/>
        </w:rPr>
        <w:t xml:space="preserve"> на участие в </w:t>
      </w:r>
      <w:r w:rsidR="009D6ADE" w:rsidRPr="0006347E">
        <w:rPr>
          <w:i/>
        </w:rPr>
        <w:t>запросе предложений</w:t>
      </w:r>
      <w:r w:rsidR="00FF7F83" w:rsidRPr="0006347E">
        <w:rPr>
          <w:i/>
        </w:rPr>
        <w:t>:</w:t>
      </w:r>
    </w:p>
    <w:p w:rsidR="00FF7F83" w:rsidRPr="0006347E" w:rsidRDefault="00FF7F83" w:rsidP="00FF7F83">
      <w:pPr>
        <w:ind w:left="57" w:right="57"/>
        <w:jc w:val="both"/>
        <w:rPr>
          <w:i/>
        </w:rPr>
      </w:pPr>
      <w:proofErr w:type="gramStart"/>
      <w:r w:rsidRPr="0006347E">
        <w:rPr>
          <w:i/>
        </w:rPr>
        <w:t>альтернативное</w:t>
      </w:r>
      <w:proofErr w:type="gramEnd"/>
      <w:r w:rsidRPr="0006347E">
        <w:rPr>
          <w:i/>
        </w:rPr>
        <w:t xml:space="preserve"> предложение №</w:t>
      </w:r>
      <w:r w:rsidR="00E6361B" w:rsidRPr="0006347E">
        <w:rPr>
          <w:i/>
        </w:rPr>
        <w:t xml:space="preserve"> </w:t>
      </w:r>
      <w:r w:rsidRPr="0006347E">
        <w:rPr>
          <w:i/>
        </w:rPr>
        <w:t>1</w:t>
      </w:r>
      <w:r w:rsidR="003E0F9B" w:rsidRPr="0006347E">
        <w:rPr>
          <w:i/>
        </w:rPr>
        <w:t>:</w:t>
      </w:r>
      <w:r w:rsidR="00E6361B" w:rsidRPr="0006347E">
        <w:rPr>
          <w:i/>
        </w:rPr>
        <w:t>__</w:t>
      </w:r>
      <w:r w:rsidR="003E0F9B" w:rsidRPr="0006347E">
        <w:rPr>
          <w:i/>
        </w:rPr>
        <w:t>(</w:t>
      </w:r>
      <w:r w:rsidR="00E6361B" w:rsidRPr="0006347E">
        <w:t xml:space="preserve">указать </w:t>
      </w:r>
      <w:r w:rsidR="003E0F9B" w:rsidRPr="0006347E">
        <w:t xml:space="preserve">альтернативное условие заявки на участие в </w:t>
      </w:r>
      <w:r w:rsidR="009D6ADE" w:rsidRPr="0006347E">
        <w:t>запросе предложений</w:t>
      </w:r>
      <w:r w:rsidR="003E0F9B" w:rsidRPr="0006347E">
        <w:t xml:space="preserve"> и цен</w:t>
      </w:r>
      <w:r w:rsidR="00B96A47" w:rsidRPr="0006347E">
        <w:t>у</w:t>
      </w:r>
      <w:r w:rsidR="003E0F9B" w:rsidRPr="0006347E">
        <w:t xml:space="preserve"> заявки на участие в </w:t>
      </w:r>
      <w:r w:rsidR="009D6ADE" w:rsidRPr="0006347E">
        <w:t>запросе предложений</w:t>
      </w:r>
      <w:r w:rsidR="003E0F9B" w:rsidRPr="0006347E">
        <w:t xml:space="preserve"> по альтернативному предложению</w:t>
      </w:r>
      <w:r w:rsidR="00B96A47" w:rsidRPr="0006347E">
        <w:t xml:space="preserve"> № 1</w:t>
      </w:r>
      <w:r w:rsidR="00E6361B" w:rsidRPr="0006347E">
        <w:t xml:space="preserve">, например </w:t>
      </w:r>
      <w:r w:rsidR="00E6361B" w:rsidRPr="0006347E">
        <w:rPr>
          <w:i/>
        </w:rPr>
        <w:t>срок поставки</w:t>
      </w:r>
      <w:r w:rsidR="003E0F9B" w:rsidRPr="0006347E">
        <w:rPr>
          <w:i/>
        </w:rPr>
        <w:t xml:space="preserve">: </w:t>
      </w:r>
      <w:r w:rsidR="00B96A47" w:rsidRPr="0006347E">
        <w:rPr>
          <w:i/>
        </w:rPr>
        <w:t>_____</w:t>
      </w:r>
      <w:r w:rsidR="003E0F9B" w:rsidRPr="0006347E">
        <w:rPr>
          <w:i/>
        </w:rPr>
        <w:t xml:space="preserve">, цена заявки на участие в </w:t>
      </w:r>
      <w:r w:rsidR="009D6ADE" w:rsidRPr="0006347E">
        <w:rPr>
          <w:i/>
        </w:rPr>
        <w:t>запросе предложений</w:t>
      </w:r>
      <w:r w:rsidR="003E0F9B" w:rsidRPr="0006347E">
        <w:rPr>
          <w:i/>
        </w:rPr>
        <w:t xml:space="preserve"> по альтернативному предложению </w:t>
      </w:r>
      <w:r w:rsidR="00B96A47" w:rsidRPr="0006347E">
        <w:rPr>
          <w:i/>
        </w:rPr>
        <w:t xml:space="preserve">№ 1 </w:t>
      </w:r>
      <w:r w:rsidR="003E0F9B" w:rsidRPr="0006347E">
        <w:rPr>
          <w:i/>
        </w:rPr>
        <w:t>составляет ____ (____)______________(</w:t>
      </w:r>
      <w:r w:rsidR="003E0F9B" w:rsidRPr="0006347E">
        <w:t>цифрами и прописью, валюта</w:t>
      </w:r>
      <w:r w:rsidR="00E6361B" w:rsidRPr="0006347E">
        <w:rPr>
          <w:i/>
        </w:rPr>
        <w:t>)</w:t>
      </w:r>
      <w:r w:rsidRPr="0006347E">
        <w:rPr>
          <w:i/>
        </w:rPr>
        <w:t xml:space="preserve">, суть </w:t>
      </w:r>
      <w:r w:rsidR="003E0F9B" w:rsidRPr="0006347E">
        <w:rPr>
          <w:i/>
        </w:rPr>
        <w:t>альтернативного предложения</w:t>
      </w:r>
      <w:r w:rsidRPr="0006347E">
        <w:rPr>
          <w:i/>
        </w:rPr>
        <w:t xml:space="preserve"> </w:t>
      </w:r>
      <w:r w:rsidR="00B96A47" w:rsidRPr="0006347E">
        <w:rPr>
          <w:i/>
        </w:rPr>
        <w:t xml:space="preserve">№ 1 </w:t>
      </w:r>
      <w:r w:rsidRPr="0006347E">
        <w:rPr>
          <w:i/>
        </w:rPr>
        <w:t xml:space="preserve">изложена в </w:t>
      </w:r>
      <w:proofErr w:type="spellStart"/>
      <w:r w:rsidRPr="0006347E">
        <w:rPr>
          <w:i/>
        </w:rPr>
        <w:t>п.п</w:t>
      </w:r>
      <w:proofErr w:type="spellEnd"/>
      <w:r w:rsidRPr="0006347E">
        <w:rPr>
          <w:i/>
        </w:rPr>
        <w:t xml:space="preserve">._____ на страницах _____ заявки </w:t>
      </w:r>
      <w:r w:rsidR="00E6361B" w:rsidRPr="0006347E">
        <w:rPr>
          <w:i/>
        </w:rPr>
        <w:t xml:space="preserve">на участие в </w:t>
      </w:r>
      <w:r w:rsidR="009D6ADE" w:rsidRPr="0006347E">
        <w:rPr>
          <w:i/>
        </w:rPr>
        <w:t>запросе предложений</w:t>
      </w:r>
      <w:r w:rsidRPr="0006347E">
        <w:rPr>
          <w:i/>
        </w:rPr>
        <w:t>;</w:t>
      </w:r>
    </w:p>
    <w:p w:rsidR="00FF7F83" w:rsidRPr="0006347E" w:rsidRDefault="00FF7F83" w:rsidP="00FF7F83">
      <w:pPr>
        <w:ind w:left="57" w:right="57"/>
        <w:jc w:val="both"/>
        <w:rPr>
          <w:i/>
        </w:rPr>
      </w:pPr>
    </w:p>
    <w:p w:rsidR="00B96A47" w:rsidRPr="0006347E" w:rsidRDefault="00B96A47" w:rsidP="00B96A47">
      <w:pPr>
        <w:ind w:left="57" w:right="57"/>
        <w:jc w:val="both"/>
        <w:rPr>
          <w:i/>
        </w:rPr>
      </w:pPr>
      <w:proofErr w:type="gramStart"/>
      <w:r w:rsidRPr="0006347E">
        <w:rPr>
          <w:i/>
        </w:rPr>
        <w:t>альтернативное</w:t>
      </w:r>
      <w:proofErr w:type="gramEnd"/>
      <w:r w:rsidRPr="0006347E">
        <w:rPr>
          <w:i/>
        </w:rPr>
        <w:t xml:space="preserve"> предложение № 2:__(</w:t>
      </w:r>
      <w:r w:rsidRPr="0006347E">
        <w:t xml:space="preserve">указать альтернативное условие заявки на участие в </w:t>
      </w:r>
      <w:r w:rsidR="009D6ADE" w:rsidRPr="0006347E">
        <w:t>запросе предложений</w:t>
      </w:r>
      <w:r w:rsidRPr="0006347E">
        <w:t xml:space="preserve"> и цену заявки на участие в </w:t>
      </w:r>
      <w:r w:rsidR="009D6ADE" w:rsidRPr="0006347E">
        <w:t>запросе предложений</w:t>
      </w:r>
      <w:r w:rsidRPr="0006347E">
        <w:t xml:space="preserve"> по альтернативному предложению № 2, например </w:t>
      </w:r>
      <w:r w:rsidRPr="0006347E">
        <w:rPr>
          <w:i/>
        </w:rPr>
        <w:t xml:space="preserve">изготовитель: _____________, цена заявки на участие в </w:t>
      </w:r>
      <w:r w:rsidR="009D6ADE" w:rsidRPr="0006347E">
        <w:rPr>
          <w:i/>
        </w:rPr>
        <w:t>запросе предложений</w:t>
      </w:r>
      <w:r w:rsidRPr="0006347E">
        <w:rPr>
          <w:i/>
        </w:rPr>
        <w:t xml:space="preserve"> по альтернативному предложению № 2 составляет ____ (____)______________(</w:t>
      </w:r>
      <w:r w:rsidRPr="0006347E">
        <w:t>цифрами и прописью, валюта</w:t>
      </w:r>
      <w:r w:rsidRPr="0006347E">
        <w:rPr>
          <w:i/>
        </w:rPr>
        <w:t xml:space="preserve">), суть альтернативного предложения № 2 изложена в </w:t>
      </w:r>
      <w:proofErr w:type="spellStart"/>
      <w:r w:rsidRPr="0006347E">
        <w:rPr>
          <w:i/>
        </w:rPr>
        <w:t>п.п</w:t>
      </w:r>
      <w:proofErr w:type="spellEnd"/>
      <w:r w:rsidRPr="0006347E">
        <w:rPr>
          <w:i/>
        </w:rPr>
        <w:t xml:space="preserve">._____ на страницах _____ заявки на участие в </w:t>
      </w:r>
      <w:r w:rsidR="009D6ADE" w:rsidRPr="0006347E">
        <w:rPr>
          <w:i/>
        </w:rPr>
        <w:t>запросе предложений</w:t>
      </w:r>
      <w:r w:rsidRPr="0006347E">
        <w:rPr>
          <w:i/>
        </w:rPr>
        <w:t>;</w:t>
      </w:r>
    </w:p>
    <w:p w:rsidR="00B96A47" w:rsidRPr="0006347E" w:rsidRDefault="00B96A47" w:rsidP="00B96A47">
      <w:pPr>
        <w:ind w:left="57" w:right="57"/>
        <w:jc w:val="both"/>
        <w:rPr>
          <w:i/>
        </w:rPr>
      </w:pPr>
    </w:p>
    <w:p w:rsidR="00FF7F83" w:rsidRPr="0006347E" w:rsidRDefault="00FF7F83" w:rsidP="00FF7F83">
      <w:pPr>
        <w:ind w:left="57" w:right="57"/>
        <w:jc w:val="both"/>
        <w:rPr>
          <w:i/>
        </w:rPr>
      </w:pPr>
      <w:r w:rsidRPr="0006347E">
        <w:rPr>
          <w:i/>
        </w:rPr>
        <w:t>… и т.д. (В случае отсутствия альтернативных предложений этот пункт исключается).</w:t>
      </w:r>
    </w:p>
    <w:p w:rsidR="00FF7F83" w:rsidRPr="0006347E" w:rsidRDefault="00FF7F83" w:rsidP="00C87330">
      <w:pPr>
        <w:pStyle w:val="affd"/>
        <w:spacing w:before="0" w:after="0" w:line="240" w:lineRule="auto"/>
        <w:ind w:firstLine="709"/>
        <w:rPr>
          <w:rFonts w:ascii="Times New Roman" w:hAnsi="Times New Roman" w:cs="Times New Roman"/>
        </w:rPr>
      </w:pPr>
    </w:p>
    <w:p w:rsidR="00C87330" w:rsidRPr="0006347E" w:rsidRDefault="00C87330" w:rsidP="00C87330">
      <w:pPr>
        <w:pStyle w:val="affd"/>
        <w:spacing w:before="0" w:after="0" w:line="240" w:lineRule="auto"/>
        <w:ind w:firstLine="709"/>
        <w:rPr>
          <w:rFonts w:ascii="Times New Roman" w:hAnsi="Times New Roman" w:cs="Times New Roman"/>
        </w:rPr>
      </w:pPr>
      <w:r w:rsidRPr="0006347E">
        <w:rPr>
          <w:rFonts w:ascii="Times New Roman" w:hAnsi="Times New Roman" w:cs="Times New Roman"/>
        </w:rPr>
        <w:t xml:space="preserve">Настоящая заявка на участие в </w:t>
      </w:r>
      <w:r w:rsidR="009D6ADE" w:rsidRPr="0006347E">
        <w:rPr>
          <w:rFonts w:ascii="Times New Roman" w:hAnsi="Times New Roman" w:cs="Times New Roman"/>
        </w:rPr>
        <w:t>запросе предложений</w:t>
      </w:r>
      <w:r w:rsidRPr="0006347E">
        <w:rPr>
          <w:rFonts w:ascii="Times New Roman" w:hAnsi="Times New Roman" w:cs="Times New Roman"/>
        </w:rPr>
        <w:t xml:space="preserve"> имеет правовой статус оферты и действует до «___» __________ 20___ года.</w:t>
      </w:r>
      <w:bookmarkStart w:id="330" w:name="_Hlt440565644"/>
      <w:bookmarkEnd w:id="330"/>
    </w:p>
    <w:p w:rsidR="00A97A4B" w:rsidRPr="0006347E" w:rsidRDefault="00A9550F" w:rsidP="00C87330">
      <w:pPr>
        <w:pStyle w:val="af3"/>
        <w:spacing w:before="0" w:beforeAutospacing="0" w:after="0" w:afterAutospacing="0"/>
        <w:ind w:firstLine="709"/>
        <w:jc w:val="both"/>
        <w:rPr>
          <w:lang w:val="ru-RU"/>
        </w:rPr>
      </w:pPr>
      <w:r w:rsidRPr="0006347E">
        <w:rPr>
          <w:i/>
          <w:lang w:val="ru-RU"/>
        </w:rPr>
        <w:t>Для юридических лиц:</w:t>
      </w:r>
      <w:r w:rsidRPr="0006347E">
        <w:rPr>
          <w:lang w:val="ru-RU"/>
        </w:rPr>
        <w:t xml:space="preserve"> </w:t>
      </w:r>
      <w:r w:rsidR="00C87330" w:rsidRPr="0006347E">
        <w:t>Настоящим подтверждаем, что</w:t>
      </w:r>
      <w:r w:rsidR="00A97A4B" w:rsidRPr="0006347E">
        <w:rPr>
          <w:lang w:val="ru-RU"/>
        </w:rPr>
        <w:t>:</w:t>
      </w:r>
    </w:p>
    <w:p w:rsidR="00A97A4B" w:rsidRPr="0006347E" w:rsidRDefault="00C87330" w:rsidP="00A97A4B">
      <w:pPr>
        <w:pStyle w:val="af3"/>
        <w:numPr>
          <w:ilvl w:val="0"/>
          <w:numId w:val="127"/>
        </w:numPr>
        <w:spacing w:before="0" w:beforeAutospacing="0" w:after="0" w:afterAutospacing="0"/>
        <w:ind w:left="0" w:firstLine="709"/>
        <w:jc w:val="both"/>
      </w:pPr>
      <w:r w:rsidRPr="0006347E">
        <w:t xml:space="preserve">против </w:t>
      </w:r>
      <w:r w:rsidR="00A97A4B" w:rsidRPr="0006347E">
        <w:t>_____________</w:t>
      </w:r>
      <w:r w:rsidRPr="0006347E">
        <w:t xml:space="preserve"> </w:t>
      </w:r>
      <w:r w:rsidRPr="0006347E">
        <w:rPr>
          <w:i/>
        </w:rPr>
        <w:t xml:space="preserve">(наименование </w:t>
      </w:r>
      <w:r w:rsidR="007A0C42" w:rsidRPr="0006347E">
        <w:rPr>
          <w:i/>
        </w:rPr>
        <w:t xml:space="preserve">участника </w:t>
      </w:r>
      <w:r w:rsidR="003E0066" w:rsidRPr="0006347E">
        <w:rPr>
          <w:i/>
        </w:rPr>
        <w:t>запроса предложений</w:t>
      </w:r>
      <w:r w:rsidRPr="0006347E">
        <w:rPr>
          <w:i/>
        </w:rPr>
        <w:t>)</w:t>
      </w:r>
      <w:r w:rsidRPr="0006347E">
        <w:t xml:space="preserve"> </w:t>
      </w:r>
      <w:r w:rsidR="00142709" w:rsidRPr="0006347E">
        <w:t xml:space="preserve">не проводится процедура ликвидации, не принято арбитражным судом решения о признании </w:t>
      </w:r>
      <w:r w:rsidR="00A97A4B" w:rsidRPr="0006347E">
        <w:t>_____________</w:t>
      </w:r>
      <w:r w:rsidR="00142709" w:rsidRPr="0006347E">
        <w:t xml:space="preserve"> </w:t>
      </w:r>
      <w:r w:rsidR="00142709" w:rsidRPr="0006347E">
        <w:rPr>
          <w:i/>
        </w:rPr>
        <w:t xml:space="preserve">(наименование участника </w:t>
      </w:r>
      <w:r w:rsidR="003E0066" w:rsidRPr="0006347E">
        <w:rPr>
          <w:i/>
          <w:lang w:val="ru-RU"/>
        </w:rPr>
        <w:t>запроса предложений</w:t>
      </w:r>
      <w:r w:rsidR="00142709" w:rsidRPr="0006347E">
        <w:rPr>
          <w:i/>
        </w:rPr>
        <w:t>)</w:t>
      </w:r>
      <w:r w:rsidR="00142709" w:rsidRPr="0006347E">
        <w:t xml:space="preserve"> банкротом, деятельность </w:t>
      </w:r>
      <w:r w:rsidR="00A97A4B" w:rsidRPr="0006347E">
        <w:t>_____________</w:t>
      </w:r>
      <w:r w:rsidR="00142709" w:rsidRPr="0006347E">
        <w:t xml:space="preserve"> (</w:t>
      </w:r>
      <w:r w:rsidR="00142709" w:rsidRPr="0006347E">
        <w:rPr>
          <w:i/>
        </w:rPr>
        <w:t xml:space="preserve">наименование участника </w:t>
      </w:r>
      <w:r w:rsidR="003E0066" w:rsidRPr="0006347E">
        <w:rPr>
          <w:i/>
          <w:lang w:val="ru-RU"/>
        </w:rPr>
        <w:t>запроса предложений</w:t>
      </w:r>
      <w:r w:rsidR="00142709" w:rsidRPr="0006347E">
        <w:t>) не приостановлена, на имущество не наложен арест по решению суда, административного органа</w:t>
      </w:r>
      <w:r w:rsidR="00A97A4B" w:rsidRPr="0006347E">
        <w:rPr>
          <w:lang w:val="ru-RU"/>
        </w:rPr>
        <w:t>;</w:t>
      </w:r>
    </w:p>
    <w:p w:rsidR="00A97A4B" w:rsidRPr="0006347E" w:rsidRDefault="00A97A4B" w:rsidP="00A97A4B">
      <w:pPr>
        <w:pStyle w:val="af3"/>
        <w:numPr>
          <w:ilvl w:val="0"/>
          <w:numId w:val="127"/>
        </w:numPr>
        <w:tabs>
          <w:tab w:val="left" w:pos="1134"/>
        </w:tabs>
        <w:spacing w:before="0" w:beforeAutospacing="0" w:after="0" w:afterAutospacing="0"/>
        <w:ind w:left="0" w:firstLine="709"/>
        <w:jc w:val="both"/>
        <w:rPr>
          <w:i/>
          <w:lang w:val="ru-RU"/>
        </w:rPr>
      </w:pPr>
      <w:r w:rsidRPr="0006347E">
        <w:rPr>
          <w:i/>
          <w:lang w:val="ru-RU"/>
        </w:rPr>
        <w:t>[</w:t>
      </w:r>
      <w:proofErr w:type="gramStart"/>
      <w:r w:rsidRPr="0006347E">
        <w:rPr>
          <w:i/>
          <w:lang w:val="ru-RU"/>
        </w:rPr>
        <w:t>участнику</w:t>
      </w:r>
      <w:proofErr w:type="gramEnd"/>
      <w:r w:rsidRPr="0006347E">
        <w:rPr>
          <w:i/>
          <w:lang w:val="ru-RU"/>
        </w:rPr>
        <w:t xml:space="preserve">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06347E" w:rsidRDefault="00A97A4B" w:rsidP="00A97A4B">
      <w:pPr>
        <w:pStyle w:val="af3"/>
        <w:tabs>
          <w:tab w:val="left" w:pos="567"/>
          <w:tab w:val="left" w:pos="1134"/>
        </w:tabs>
        <w:spacing w:before="0" w:beforeAutospacing="0" w:after="0" w:afterAutospacing="0"/>
        <w:ind w:firstLine="709"/>
        <w:jc w:val="both"/>
        <w:rPr>
          <w:i/>
          <w:lang w:val="ru-RU"/>
        </w:rPr>
      </w:pPr>
      <w:proofErr w:type="gramStart"/>
      <w:r w:rsidRPr="0006347E">
        <w:rPr>
          <w:i/>
          <w:lang w:val="ru-RU"/>
        </w:rPr>
        <w:t>задолженность</w:t>
      </w:r>
      <w:proofErr w:type="gramEnd"/>
      <w:r w:rsidRPr="0006347E">
        <w:rPr>
          <w:i/>
          <w:lang w:val="ru-RU"/>
        </w:rPr>
        <w:t xml:space="preserve"> </w:t>
      </w:r>
      <w:r w:rsidRPr="0006347E">
        <w:rPr>
          <w:i/>
        </w:rPr>
        <w:t>_____________ (наименование участника запроса предложений)</w:t>
      </w:r>
      <w:r w:rsidRPr="0006347E">
        <w:rPr>
          <w:i/>
          <w:lang w:val="ru-RU"/>
        </w:rPr>
        <w:t xml:space="preserve"> по уплате налогов, сборов, пеней и штрафов</w:t>
      </w:r>
      <w:r w:rsidRPr="0006347E">
        <w:rPr>
          <w:i/>
        </w:rPr>
        <w:t xml:space="preserve"> </w:t>
      </w:r>
      <w:r w:rsidRPr="0006347E">
        <w:rPr>
          <w:i/>
          <w:lang w:val="ru-RU"/>
        </w:rPr>
        <w:t>отсутствует.</w:t>
      </w:r>
    </w:p>
    <w:p w:rsidR="00A97A4B" w:rsidRPr="0006347E" w:rsidRDefault="00A97A4B" w:rsidP="00A97A4B">
      <w:pPr>
        <w:pStyle w:val="af3"/>
        <w:tabs>
          <w:tab w:val="left" w:pos="567"/>
          <w:tab w:val="left" w:pos="1134"/>
        </w:tabs>
        <w:spacing w:before="0" w:beforeAutospacing="0" w:after="0" w:afterAutospacing="0"/>
        <w:ind w:firstLine="709"/>
        <w:jc w:val="both"/>
        <w:rPr>
          <w:i/>
          <w:lang w:val="ru-RU"/>
        </w:rPr>
      </w:pPr>
      <w:proofErr w:type="gramStart"/>
      <w:r w:rsidRPr="0006347E">
        <w:rPr>
          <w:i/>
          <w:lang w:val="ru-RU"/>
        </w:rPr>
        <w:t>либо</w:t>
      </w:r>
      <w:proofErr w:type="gramEnd"/>
    </w:p>
    <w:p w:rsidR="00C87330" w:rsidRPr="0006347E" w:rsidRDefault="00A97A4B" w:rsidP="00A97A4B">
      <w:pPr>
        <w:pStyle w:val="af3"/>
        <w:tabs>
          <w:tab w:val="left" w:pos="567"/>
          <w:tab w:val="left" w:pos="1134"/>
        </w:tabs>
        <w:spacing w:before="0" w:beforeAutospacing="0" w:after="0" w:afterAutospacing="0"/>
        <w:ind w:firstLine="709"/>
        <w:jc w:val="both"/>
        <w:rPr>
          <w:i/>
          <w:lang w:val="ru-RU"/>
        </w:rPr>
      </w:pPr>
      <w:proofErr w:type="gramStart"/>
      <w:r w:rsidRPr="0006347E">
        <w:rPr>
          <w:i/>
          <w:lang w:val="ru-RU"/>
        </w:rPr>
        <w:t>задолженность</w:t>
      </w:r>
      <w:proofErr w:type="gramEnd"/>
      <w:r w:rsidRPr="0006347E">
        <w:rPr>
          <w:i/>
          <w:lang w:val="ru-RU"/>
        </w:rPr>
        <w:t xml:space="preserve"> </w:t>
      </w:r>
      <w:r w:rsidRPr="0006347E">
        <w:rPr>
          <w:i/>
        </w:rPr>
        <w:t>_____________ (наименование участника запроса предложений)</w:t>
      </w:r>
      <w:r w:rsidRPr="0006347E">
        <w:rPr>
          <w:i/>
          <w:lang w:val="ru-RU"/>
        </w:rPr>
        <w:t xml:space="preserve"> по уплате налогов, сборов, пеней и штрафов</w:t>
      </w:r>
      <w:r w:rsidRPr="0006347E">
        <w:rPr>
          <w:i/>
        </w:rPr>
        <w:t xml:space="preserve"> не превышает </w:t>
      </w:r>
      <w:r w:rsidRPr="0006347E">
        <w:rPr>
          <w:i/>
          <w:lang w:val="ru-RU"/>
        </w:rPr>
        <w:t>25</w:t>
      </w:r>
      <w:r w:rsidRPr="0006347E">
        <w:rPr>
          <w:i/>
        </w:rPr>
        <w:t xml:space="preserve">% балансовой стоимости активов _____________ (наименование участника запроса предложений) </w:t>
      </w:r>
      <w:r w:rsidRPr="0006347E">
        <w:rPr>
          <w:i/>
          <w:lang w:val="ru-RU"/>
        </w:rPr>
        <w:t xml:space="preserve">по данным бухгалтерской (финансовой) отчетности за истекший </w:t>
      </w:r>
      <w:r w:rsidR="00782482" w:rsidRPr="0006347E">
        <w:rPr>
          <w:i/>
          <w:lang w:val="ru-RU"/>
        </w:rPr>
        <w:t xml:space="preserve">_____ </w:t>
      </w:r>
      <w:r w:rsidR="00782482" w:rsidRPr="0006347E">
        <w:rPr>
          <w:i/>
        </w:rPr>
        <w:t>(указать период: год, квартал, полугодие, 9 месяцев)</w:t>
      </w:r>
      <w:r w:rsidRPr="0006347E">
        <w:rPr>
          <w:i/>
          <w:lang w:val="ru-RU"/>
        </w:rPr>
        <w:t>.]</w:t>
      </w:r>
    </w:p>
    <w:p w:rsidR="001D0134" w:rsidRPr="0006347E" w:rsidRDefault="001D0134" w:rsidP="00C87330">
      <w:pPr>
        <w:pStyle w:val="af3"/>
        <w:spacing w:before="0" w:beforeAutospacing="0" w:after="0" w:afterAutospacing="0"/>
        <w:ind w:firstLine="709"/>
        <w:jc w:val="both"/>
        <w:rPr>
          <w:lang w:val="ru-RU"/>
        </w:rPr>
      </w:pPr>
      <w:r w:rsidRPr="0006347E">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06347E">
        <w:rPr>
          <w:lang w:val="ru-RU"/>
        </w:rPr>
        <w:t>запроса предложений</w:t>
      </w:r>
      <w:r w:rsidRPr="0006347E">
        <w:t xml:space="preserve">», заинтересованных или причастных к данным сведениям лиц на обработку предоставленных сведений заказчиком (организатором </w:t>
      </w:r>
      <w:r w:rsidR="003E0066" w:rsidRPr="0006347E">
        <w:t>запроса предложений</w:t>
      </w:r>
      <w:r w:rsidRPr="0006347E">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6347E">
        <w:t>Росфинмониторингу</w:t>
      </w:r>
      <w:proofErr w:type="spellEnd"/>
      <w:r w:rsidRPr="0006347E">
        <w:t>, Правительству Российской Федерации) и последующую обработку данных сведений такими органами.</w:t>
      </w:r>
    </w:p>
    <w:p w:rsidR="00A9550F" w:rsidRPr="0006347E" w:rsidRDefault="00A9550F" w:rsidP="00A9550F">
      <w:pPr>
        <w:pStyle w:val="af3"/>
        <w:spacing w:before="0" w:beforeAutospacing="0" w:after="0" w:afterAutospacing="0"/>
        <w:ind w:firstLine="709"/>
        <w:jc w:val="both"/>
        <w:rPr>
          <w:i/>
        </w:rPr>
      </w:pPr>
      <w:r w:rsidRPr="0006347E">
        <w:rPr>
          <w:i/>
        </w:rPr>
        <w:t>Для физических лиц:</w:t>
      </w:r>
      <w:r w:rsidRPr="0006347E">
        <w:t xml:space="preserve"> </w:t>
      </w:r>
      <w:r w:rsidRPr="0006347E">
        <w:rPr>
          <w:i/>
        </w:rPr>
        <w:t>Настоящим да</w:t>
      </w:r>
      <w:r w:rsidRPr="0006347E">
        <w:rPr>
          <w:i/>
          <w:lang w:val="ru-RU"/>
        </w:rPr>
        <w:t>ем</w:t>
      </w:r>
      <w:r w:rsidRPr="0006347E">
        <w:rPr>
          <w:i/>
        </w:rPr>
        <w:t xml:space="preserve"> свое согласие на обработку заказчиком (организатором </w:t>
      </w:r>
      <w:r w:rsidRPr="0006347E">
        <w:rPr>
          <w:i/>
          <w:lang w:val="ru-RU"/>
        </w:rPr>
        <w:t>запроса предложений</w:t>
      </w:r>
      <w:r w:rsidRPr="0006347E">
        <w:rPr>
          <w:i/>
        </w:rPr>
        <w:t>)</w:t>
      </w:r>
      <w:r w:rsidRPr="0006347E">
        <w:rPr>
          <w:i/>
          <w:lang w:val="ru-RU"/>
        </w:rPr>
        <w:t xml:space="preserve"> </w:t>
      </w:r>
      <w:r w:rsidRPr="0006347E">
        <w:rPr>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06347E" w:rsidRDefault="00142709" w:rsidP="000006B8">
      <w:pPr>
        <w:pStyle w:val="af3"/>
        <w:spacing w:before="0" w:beforeAutospacing="0" w:after="0" w:afterAutospacing="0"/>
        <w:ind w:firstLine="709"/>
        <w:jc w:val="both"/>
        <w:rPr>
          <w:lang w:val="ru-RU"/>
        </w:rPr>
      </w:pPr>
      <w:r w:rsidRPr="0006347E">
        <w:t xml:space="preserve">В случае признания нас победителем </w:t>
      </w:r>
      <w:r w:rsidR="003E0066" w:rsidRPr="0006347E">
        <w:t>запроса предложений</w:t>
      </w:r>
      <w:r w:rsidRPr="0006347E">
        <w:t xml:space="preserve">, </w:t>
      </w:r>
      <w:r w:rsidR="00A97A4B" w:rsidRPr="0006347E">
        <w:rPr>
          <w:lang w:val="ru-RU"/>
        </w:rPr>
        <w:t xml:space="preserve">либо при поступлении в наш адрес предложения о заключении договора, </w:t>
      </w:r>
      <w:r w:rsidRPr="0006347E">
        <w:t xml:space="preserve">мы берем на себя </w:t>
      </w:r>
      <w:r w:rsidR="00A97A4B" w:rsidRPr="0006347E">
        <w:rPr>
          <w:lang w:val="ru-RU"/>
        </w:rPr>
        <w:t xml:space="preserve">следующие </w:t>
      </w:r>
      <w:r w:rsidRPr="0006347E">
        <w:t>обязательства</w:t>
      </w:r>
      <w:r w:rsidR="00A97A4B" w:rsidRPr="0006347E">
        <w:rPr>
          <w:lang w:val="ru-RU"/>
        </w:rPr>
        <w:t>:</w:t>
      </w:r>
      <w:r w:rsidRPr="0006347E">
        <w:t xml:space="preserve"> </w:t>
      </w:r>
    </w:p>
    <w:p w:rsidR="006477A0" w:rsidRPr="0006347E" w:rsidRDefault="00142709" w:rsidP="00396289">
      <w:pPr>
        <w:pStyle w:val="af3"/>
        <w:numPr>
          <w:ilvl w:val="0"/>
          <w:numId w:val="129"/>
        </w:numPr>
        <w:spacing w:before="0" w:beforeAutospacing="0" w:after="0" w:afterAutospacing="0"/>
        <w:ind w:left="0" w:firstLine="709"/>
        <w:jc w:val="both"/>
        <w:rPr>
          <w:lang w:val="ru-RU"/>
        </w:rPr>
      </w:pPr>
      <w:r w:rsidRPr="0006347E">
        <w:t xml:space="preserve">подписать со своей стороны договор в соответствии с требованиями </w:t>
      </w:r>
      <w:r w:rsidR="003E0066" w:rsidRPr="0006347E">
        <w:t>документации по запросу предложений</w:t>
      </w:r>
      <w:r w:rsidRPr="0006347E">
        <w:t xml:space="preserve"> и условиями нашей заявки на участие в </w:t>
      </w:r>
      <w:r w:rsidR="009D6ADE" w:rsidRPr="0006347E">
        <w:t>запросе предложений</w:t>
      </w:r>
      <w:r w:rsidR="00396289" w:rsidRPr="0006347E">
        <w:rPr>
          <w:lang w:val="ru-RU"/>
        </w:rPr>
        <w:t>;</w:t>
      </w:r>
    </w:p>
    <w:p w:rsidR="00396289" w:rsidRPr="0006347E" w:rsidRDefault="000006B8" w:rsidP="00396289">
      <w:pPr>
        <w:pStyle w:val="af3"/>
        <w:numPr>
          <w:ilvl w:val="0"/>
          <w:numId w:val="129"/>
        </w:numPr>
        <w:spacing w:before="0" w:beforeAutospacing="0" w:after="0" w:afterAutospacing="0"/>
        <w:ind w:left="0" w:firstLine="709"/>
        <w:jc w:val="both"/>
        <w:rPr>
          <w:lang w:val="ru-RU"/>
        </w:rPr>
      </w:pPr>
      <w:proofErr w:type="gramStart"/>
      <w:r w:rsidRPr="0006347E">
        <w:rPr>
          <w:lang w:val="ru-RU"/>
        </w:rPr>
        <w:t>представить</w:t>
      </w:r>
      <w:proofErr w:type="gramEnd"/>
      <w:r w:rsidRPr="0006347E">
        <w:rPr>
          <w:lang w:val="ru-RU"/>
        </w:rPr>
        <w:t xml:space="preserve">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06347E">
        <w:rPr>
          <w:lang w:val="ru-RU"/>
        </w:rPr>
        <w:t>;</w:t>
      </w:r>
    </w:p>
    <w:p w:rsidR="00C87330" w:rsidRPr="0006347E" w:rsidRDefault="000006B8" w:rsidP="000006B8">
      <w:pPr>
        <w:pStyle w:val="af3"/>
        <w:spacing w:before="0" w:beforeAutospacing="0" w:after="0" w:afterAutospacing="0"/>
        <w:ind w:firstLine="709"/>
        <w:jc w:val="both"/>
      </w:pPr>
      <w:r w:rsidRPr="0006347E">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06347E" w:rsidRDefault="00657DBC" w:rsidP="00657DBC">
      <w:pPr>
        <w:pStyle w:val="af3"/>
        <w:spacing w:before="0" w:beforeAutospacing="0" w:after="0" w:afterAutospacing="0"/>
        <w:ind w:firstLine="709"/>
        <w:jc w:val="both"/>
        <w:rPr>
          <w:i/>
          <w:lang w:val="ru-RU"/>
        </w:rPr>
      </w:pPr>
      <w:r w:rsidRPr="0006347E">
        <w:rPr>
          <w:i/>
        </w:rPr>
        <w:t xml:space="preserve">Нами будет предоставлено обеспечение исполнения договора в виде ________________ [безотзывной банковской гарантии, выданной </w:t>
      </w:r>
      <w:r w:rsidRPr="0006347E">
        <w:rPr>
          <w:i/>
          <w:lang w:val="ru-RU"/>
        </w:rPr>
        <w:t>банком</w:t>
      </w:r>
      <w:r w:rsidRPr="0006347E">
        <w:rPr>
          <w:i/>
        </w:rPr>
        <w:t xml:space="preserve">, на исполнение обязательств по договору/ </w:t>
      </w:r>
      <w:r w:rsidRPr="0006347E">
        <w:rPr>
          <w:i/>
          <w:lang w:val="ru-RU"/>
        </w:rPr>
        <w:t xml:space="preserve">поручительства/ </w:t>
      </w:r>
      <w:r w:rsidRPr="0006347E">
        <w:rPr>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06347E">
        <w:rPr>
          <w:i/>
          <w:lang w:val="ru-RU"/>
        </w:rPr>
        <w:t xml:space="preserve">частью 2 </w:t>
      </w:r>
      <w:r w:rsidRPr="0006347E">
        <w:rPr>
          <w:i/>
        </w:rPr>
        <w:t>«Проект договора» и/или пунктом</w:t>
      </w:r>
      <w:r w:rsidRPr="0006347E">
        <w:rPr>
          <w:i/>
          <w:lang w:val="ru-RU"/>
        </w:rPr>
        <w:t> </w:t>
      </w:r>
      <w:r w:rsidRPr="0006347E">
        <w:rPr>
          <w:i/>
          <w:lang w:val="ru-RU"/>
        </w:rPr>
        <w:fldChar w:fldCharType="begin"/>
      </w:r>
      <w:r w:rsidRPr="0006347E">
        <w:rPr>
          <w:i/>
          <w:lang w:val="ru-RU"/>
        </w:rPr>
        <w:instrText xml:space="preserve"> REF _Ref317256138 \r \h  \* MERGEFORMAT </w:instrText>
      </w:r>
      <w:r w:rsidRPr="0006347E">
        <w:rPr>
          <w:i/>
          <w:lang w:val="ru-RU"/>
        </w:rPr>
      </w:r>
      <w:r w:rsidRPr="0006347E">
        <w:rPr>
          <w:i/>
          <w:lang w:val="ru-RU"/>
        </w:rPr>
        <w:fldChar w:fldCharType="separate"/>
      </w:r>
      <w:r w:rsidR="00594072">
        <w:rPr>
          <w:i/>
          <w:lang w:val="ru-RU"/>
        </w:rPr>
        <w:t>25</w:t>
      </w:r>
      <w:r w:rsidRPr="0006347E">
        <w:rPr>
          <w:i/>
          <w:lang w:val="ru-RU"/>
        </w:rPr>
        <w:fldChar w:fldCharType="end"/>
      </w:r>
      <w:r w:rsidRPr="0006347E">
        <w:rPr>
          <w:i/>
        </w:rPr>
        <w:t xml:space="preserve"> раздела</w:t>
      </w:r>
      <w:r w:rsidRPr="0006347E">
        <w:rPr>
          <w:i/>
          <w:lang w:val="ru-RU"/>
        </w:rPr>
        <w:t> </w:t>
      </w:r>
      <w:r w:rsidRPr="0006347E">
        <w:rPr>
          <w:i/>
          <w:lang w:val="ru-RU"/>
        </w:rPr>
        <w:fldChar w:fldCharType="begin"/>
      </w:r>
      <w:r w:rsidRPr="0006347E">
        <w:rPr>
          <w:i/>
          <w:lang w:val="ru-RU"/>
        </w:rPr>
        <w:instrText xml:space="preserve"> REF _Ref317257798 \r \h  \* MERGEFORMAT </w:instrText>
      </w:r>
      <w:r w:rsidRPr="0006347E">
        <w:rPr>
          <w:i/>
          <w:lang w:val="ru-RU"/>
        </w:rPr>
      </w:r>
      <w:r w:rsidRPr="0006347E">
        <w:rPr>
          <w:i/>
          <w:lang w:val="ru-RU"/>
        </w:rPr>
        <w:fldChar w:fldCharType="separate"/>
      </w:r>
      <w:r w:rsidR="00594072">
        <w:rPr>
          <w:i/>
          <w:lang w:val="ru-RU"/>
        </w:rPr>
        <w:t>5</w:t>
      </w:r>
      <w:r w:rsidRPr="0006347E">
        <w:rPr>
          <w:i/>
          <w:lang w:val="ru-RU"/>
        </w:rPr>
        <w:fldChar w:fldCharType="end"/>
      </w:r>
      <w:r w:rsidRPr="0006347E">
        <w:rPr>
          <w:i/>
        </w:rPr>
        <w:t xml:space="preserve"> «Информационная карта </w:t>
      </w:r>
      <w:r w:rsidRPr="0006347E">
        <w:rPr>
          <w:i/>
          <w:lang w:val="ru-RU"/>
        </w:rPr>
        <w:t>запроса предложений</w:t>
      </w:r>
      <w:r w:rsidRPr="0006347E">
        <w:rPr>
          <w:i/>
        </w:rPr>
        <w:t>» документации]</w:t>
      </w:r>
    </w:p>
    <w:p w:rsidR="00657DBC" w:rsidRPr="0006347E" w:rsidRDefault="00657DBC" w:rsidP="00657DBC">
      <w:pPr>
        <w:pStyle w:val="af3"/>
        <w:spacing w:before="0" w:beforeAutospacing="0" w:after="0" w:afterAutospacing="0"/>
        <w:ind w:firstLine="709"/>
        <w:jc w:val="both"/>
        <w:rPr>
          <w:i/>
          <w:lang w:val="ru-RU"/>
        </w:rPr>
      </w:pPr>
      <w:r w:rsidRPr="0006347E">
        <w:rPr>
          <w:i/>
        </w:rPr>
        <w:t xml:space="preserve">Нами будет предоставлено обеспечение возврата аванса в виде ________________ [безотзывной банковской гарантии, выданной </w:t>
      </w:r>
      <w:r w:rsidRPr="0006347E">
        <w:rPr>
          <w:i/>
          <w:lang w:val="ru-RU"/>
        </w:rPr>
        <w:t>банком</w:t>
      </w:r>
      <w:r w:rsidRPr="0006347E">
        <w:rPr>
          <w:i/>
        </w:rPr>
        <w:t xml:space="preserve">, на </w:t>
      </w:r>
      <w:r w:rsidRPr="0006347E">
        <w:rPr>
          <w:i/>
          <w:lang w:val="ru-RU"/>
        </w:rPr>
        <w:t>возврат аванса</w:t>
      </w:r>
      <w:r w:rsidRPr="0006347E">
        <w:rPr>
          <w:i/>
        </w:rPr>
        <w:t xml:space="preserve">/ </w:t>
      </w:r>
      <w:r w:rsidRPr="0006347E">
        <w:rPr>
          <w:i/>
          <w:lang w:val="ru-RU"/>
        </w:rPr>
        <w:t xml:space="preserve">поручительства/ </w:t>
      </w:r>
      <w:r w:rsidRPr="0006347E">
        <w:rPr>
          <w:i/>
        </w:rPr>
        <w:t xml:space="preserve">в форме денежных средств путем их перечисления заказчику] в течение ___ дней [указать срок предоставления обеспечения </w:t>
      </w:r>
      <w:r w:rsidRPr="0006347E">
        <w:rPr>
          <w:i/>
          <w:lang w:val="ru-RU"/>
        </w:rPr>
        <w:t>возврата аванса</w:t>
      </w:r>
      <w:r w:rsidRPr="0006347E">
        <w:rPr>
          <w:i/>
        </w:rPr>
        <w:t xml:space="preserve">] на сумму __ [вид, срок, сумма обеспечения </w:t>
      </w:r>
      <w:r w:rsidRPr="0006347E">
        <w:rPr>
          <w:i/>
          <w:lang w:val="ru-RU"/>
        </w:rPr>
        <w:t>возврата аванса</w:t>
      </w:r>
      <w:r w:rsidRPr="0006347E">
        <w:rPr>
          <w:i/>
        </w:rPr>
        <w:t xml:space="preserve"> указываются в соответствии с </w:t>
      </w:r>
      <w:r w:rsidRPr="0006347E">
        <w:rPr>
          <w:i/>
          <w:lang w:val="ru-RU"/>
        </w:rPr>
        <w:t xml:space="preserve">частью 2 </w:t>
      </w:r>
      <w:r w:rsidRPr="0006347E">
        <w:rPr>
          <w:i/>
        </w:rPr>
        <w:t>«Проект договора» и/или пунктом</w:t>
      </w:r>
      <w:r w:rsidRPr="0006347E">
        <w:rPr>
          <w:i/>
          <w:lang w:val="ru-RU"/>
        </w:rPr>
        <w:t> </w:t>
      </w:r>
      <w:r w:rsidRPr="0006347E">
        <w:rPr>
          <w:i/>
          <w:lang w:val="ru-RU"/>
        </w:rPr>
        <w:fldChar w:fldCharType="begin"/>
      </w:r>
      <w:r w:rsidRPr="0006347E">
        <w:rPr>
          <w:i/>
          <w:lang w:val="ru-RU"/>
        </w:rPr>
        <w:instrText xml:space="preserve"> REF _Ref317256138 \r \h  \* MERGEFORMAT </w:instrText>
      </w:r>
      <w:r w:rsidRPr="0006347E">
        <w:rPr>
          <w:i/>
          <w:lang w:val="ru-RU"/>
        </w:rPr>
      </w:r>
      <w:r w:rsidRPr="0006347E">
        <w:rPr>
          <w:i/>
          <w:lang w:val="ru-RU"/>
        </w:rPr>
        <w:fldChar w:fldCharType="separate"/>
      </w:r>
      <w:r w:rsidR="00594072">
        <w:rPr>
          <w:i/>
          <w:lang w:val="ru-RU"/>
        </w:rPr>
        <w:t>25</w:t>
      </w:r>
      <w:r w:rsidRPr="0006347E">
        <w:rPr>
          <w:i/>
          <w:lang w:val="ru-RU"/>
        </w:rPr>
        <w:fldChar w:fldCharType="end"/>
      </w:r>
      <w:r w:rsidRPr="0006347E">
        <w:rPr>
          <w:i/>
        </w:rPr>
        <w:t xml:space="preserve"> раздела</w:t>
      </w:r>
      <w:r w:rsidRPr="0006347E">
        <w:rPr>
          <w:i/>
          <w:lang w:val="ru-RU"/>
        </w:rPr>
        <w:t> </w:t>
      </w:r>
      <w:r w:rsidRPr="0006347E">
        <w:rPr>
          <w:i/>
          <w:lang w:val="ru-RU"/>
        </w:rPr>
        <w:fldChar w:fldCharType="begin"/>
      </w:r>
      <w:r w:rsidRPr="0006347E">
        <w:rPr>
          <w:i/>
          <w:lang w:val="ru-RU"/>
        </w:rPr>
        <w:instrText xml:space="preserve"> REF _Ref317257798 \r \h  \* MERGEFORMAT </w:instrText>
      </w:r>
      <w:r w:rsidRPr="0006347E">
        <w:rPr>
          <w:i/>
          <w:lang w:val="ru-RU"/>
        </w:rPr>
      </w:r>
      <w:r w:rsidRPr="0006347E">
        <w:rPr>
          <w:i/>
          <w:lang w:val="ru-RU"/>
        </w:rPr>
        <w:fldChar w:fldCharType="separate"/>
      </w:r>
      <w:r w:rsidR="00594072">
        <w:rPr>
          <w:i/>
          <w:lang w:val="ru-RU"/>
        </w:rPr>
        <w:t>5</w:t>
      </w:r>
      <w:r w:rsidRPr="0006347E">
        <w:rPr>
          <w:i/>
          <w:lang w:val="ru-RU"/>
        </w:rPr>
        <w:fldChar w:fldCharType="end"/>
      </w:r>
      <w:r w:rsidRPr="0006347E">
        <w:rPr>
          <w:i/>
        </w:rPr>
        <w:t xml:space="preserve"> «Информационная карта </w:t>
      </w:r>
      <w:r w:rsidRPr="0006347E">
        <w:rPr>
          <w:i/>
          <w:lang w:val="ru-RU"/>
        </w:rPr>
        <w:t>запроса предложений</w:t>
      </w:r>
      <w:r w:rsidRPr="0006347E">
        <w:rPr>
          <w:i/>
        </w:rPr>
        <w:t>» документации]</w:t>
      </w:r>
    </w:p>
    <w:p w:rsidR="00657DBC" w:rsidRPr="0006347E" w:rsidRDefault="00657DBC" w:rsidP="00657DBC">
      <w:pPr>
        <w:pStyle w:val="af3"/>
        <w:spacing w:before="0" w:beforeAutospacing="0" w:after="0" w:afterAutospacing="0"/>
        <w:ind w:firstLine="709"/>
        <w:jc w:val="both"/>
        <w:rPr>
          <w:i/>
          <w:lang w:val="ru-RU"/>
        </w:rPr>
      </w:pPr>
      <w:r w:rsidRPr="0006347E">
        <w:rPr>
          <w:i/>
        </w:rPr>
        <w:t xml:space="preserve">Нами будет предоставлено обеспечение исполнения </w:t>
      </w:r>
      <w:r w:rsidRPr="0006347E">
        <w:rPr>
          <w:i/>
          <w:lang w:val="ru-RU"/>
        </w:rPr>
        <w:t>гарантийных обязательств</w:t>
      </w:r>
      <w:r w:rsidRPr="0006347E">
        <w:rPr>
          <w:i/>
        </w:rPr>
        <w:t xml:space="preserve"> в виде ________________ [безотзывной банковской гарантии, выданной </w:t>
      </w:r>
      <w:r w:rsidRPr="0006347E">
        <w:rPr>
          <w:i/>
          <w:lang w:val="ru-RU"/>
        </w:rPr>
        <w:t>банком</w:t>
      </w:r>
      <w:r w:rsidRPr="0006347E">
        <w:rPr>
          <w:i/>
        </w:rPr>
        <w:t xml:space="preserve">, на исполнение </w:t>
      </w:r>
      <w:r w:rsidRPr="0006347E">
        <w:rPr>
          <w:i/>
          <w:lang w:val="ru-RU"/>
        </w:rPr>
        <w:t xml:space="preserve">гарантийных </w:t>
      </w:r>
      <w:r w:rsidRPr="0006347E">
        <w:rPr>
          <w:i/>
        </w:rPr>
        <w:t xml:space="preserve">обязательств/ </w:t>
      </w:r>
      <w:r w:rsidRPr="0006347E">
        <w:rPr>
          <w:i/>
          <w:lang w:val="ru-RU"/>
        </w:rPr>
        <w:t xml:space="preserve">поручительства/ </w:t>
      </w:r>
      <w:r w:rsidRPr="0006347E">
        <w:rPr>
          <w:i/>
        </w:rPr>
        <w:t xml:space="preserve">в форме денежных средств путем их перечисления заказчику] в течение ___ дней [указать срок предоставления обеспечения </w:t>
      </w:r>
      <w:r w:rsidRPr="0006347E">
        <w:rPr>
          <w:i/>
          <w:lang w:val="ru-RU"/>
        </w:rPr>
        <w:t>гарантийных обязательств</w:t>
      </w:r>
      <w:r w:rsidRPr="0006347E">
        <w:rPr>
          <w:i/>
        </w:rPr>
        <w:t xml:space="preserve">] на сумму __% от цены договора [вид, срок, сумма обеспечения исполнения </w:t>
      </w:r>
      <w:r w:rsidRPr="0006347E">
        <w:rPr>
          <w:i/>
          <w:lang w:val="ru-RU"/>
        </w:rPr>
        <w:t xml:space="preserve">гарантийных обязательств </w:t>
      </w:r>
      <w:r w:rsidRPr="0006347E">
        <w:rPr>
          <w:i/>
        </w:rPr>
        <w:t xml:space="preserve">указываются в соответствии с </w:t>
      </w:r>
      <w:r w:rsidRPr="0006347E">
        <w:rPr>
          <w:i/>
          <w:lang w:val="ru-RU"/>
        </w:rPr>
        <w:t xml:space="preserve">частью 2 </w:t>
      </w:r>
      <w:r w:rsidRPr="0006347E">
        <w:rPr>
          <w:i/>
        </w:rPr>
        <w:t>«Проект договора» и/или пунктом</w:t>
      </w:r>
      <w:r w:rsidRPr="0006347E">
        <w:rPr>
          <w:i/>
          <w:lang w:val="ru-RU"/>
        </w:rPr>
        <w:t> </w:t>
      </w:r>
      <w:r w:rsidRPr="0006347E">
        <w:rPr>
          <w:i/>
          <w:lang w:val="ru-RU"/>
        </w:rPr>
        <w:fldChar w:fldCharType="begin"/>
      </w:r>
      <w:r w:rsidRPr="0006347E">
        <w:rPr>
          <w:i/>
          <w:lang w:val="ru-RU"/>
        </w:rPr>
        <w:instrText xml:space="preserve"> REF _Ref317256138 \r \h  \* MERGEFORMAT </w:instrText>
      </w:r>
      <w:r w:rsidRPr="0006347E">
        <w:rPr>
          <w:i/>
          <w:lang w:val="ru-RU"/>
        </w:rPr>
      </w:r>
      <w:r w:rsidRPr="0006347E">
        <w:rPr>
          <w:i/>
          <w:lang w:val="ru-RU"/>
        </w:rPr>
        <w:fldChar w:fldCharType="separate"/>
      </w:r>
      <w:r w:rsidR="00594072">
        <w:rPr>
          <w:i/>
          <w:lang w:val="ru-RU"/>
        </w:rPr>
        <w:t>25</w:t>
      </w:r>
      <w:r w:rsidRPr="0006347E">
        <w:rPr>
          <w:i/>
          <w:lang w:val="ru-RU"/>
        </w:rPr>
        <w:fldChar w:fldCharType="end"/>
      </w:r>
      <w:r w:rsidRPr="0006347E">
        <w:rPr>
          <w:i/>
        </w:rPr>
        <w:t xml:space="preserve"> раздела</w:t>
      </w:r>
      <w:r w:rsidRPr="0006347E">
        <w:rPr>
          <w:i/>
          <w:lang w:val="ru-RU"/>
        </w:rPr>
        <w:t> </w:t>
      </w:r>
      <w:r w:rsidRPr="0006347E">
        <w:rPr>
          <w:i/>
          <w:lang w:val="ru-RU"/>
        </w:rPr>
        <w:fldChar w:fldCharType="begin"/>
      </w:r>
      <w:r w:rsidRPr="0006347E">
        <w:rPr>
          <w:i/>
          <w:lang w:val="ru-RU"/>
        </w:rPr>
        <w:instrText xml:space="preserve"> REF _Ref317257798 \r \h  \* MERGEFORMAT </w:instrText>
      </w:r>
      <w:r w:rsidRPr="0006347E">
        <w:rPr>
          <w:i/>
          <w:lang w:val="ru-RU"/>
        </w:rPr>
      </w:r>
      <w:r w:rsidRPr="0006347E">
        <w:rPr>
          <w:i/>
          <w:lang w:val="ru-RU"/>
        </w:rPr>
        <w:fldChar w:fldCharType="separate"/>
      </w:r>
      <w:r w:rsidR="00594072">
        <w:rPr>
          <w:i/>
          <w:lang w:val="ru-RU"/>
        </w:rPr>
        <w:t>5</w:t>
      </w:r>
      <w:r w:rsidRPr="0006347E">
        <w:rPr>
          <w:i/>
          <w:lang w:val="ru-RU"/>
        </w:rPr>
        <w:fldChar w:fldCharType="end"/>
      </w:r>
      <w:r w:rsidRPr="0006347E">
        <w:rPr>
          <w:i/>
        </w:rPr>
        <w:t xml:space="preserve"> «Информационная карта </w:t>
      </w:r>
      <w:r w:rsidRPr="0006347E">
        <w:rPr>
          <w:i/>
          <w:lang w:val="ru-RU"/>
        </w:rPr>
        <w:t>запроса предложений</w:t>
      </w:r>
      <w:r w:rsidRPr="0006347E">
        <w:rPr>
          <w:i/>
        </w:rPr>
        <w:t>» документации]</w:t>
      </w:r>
    </w:p>
    <w:p w:rsidR="00F24851" w:rsidRPr="0006347E" w:rsidRDefault="00F24851" w:rsidP="00F24851">
      <w:pPr>
        <w:ind w:firstLine="709"/>
        <w:jc w:val="both"/>
      </w:pPr>
      <w:r w:rsidRPr="0006347E">
        <w:t xml:space="preserve">Нами будут представлены в течение ___ с момента заключения договора </w:t>
      </w:r>
      <w:r w:rsidRPr="0006347E">
        <w:rPr>
          <w:i/>
        </w:rPr>
        <w:t>[указать срок предоставления подтверждающих документов]</w:t>
      </w:r>
      <w:r w:rsidRPr="0006347E">
        <w:t xml:space="preserve"> документы, указанные в пункте </w:t>
      </w:r>
      <w:r w:rsidRPr="0006347E">
        <w:fldChar w:fldCharType="begin"/>
      </w:r>
      <w:r w:rsidRPr="0006347E">
        <w:instrText xml:space="preserve"> REF _Ref361398143 \r \h </w:instrText>
      </w:r>
      <w:r w:rsidR="00682DA2" w:rsidRPr="0006347E">
        <w:instrText xml:space="preserve"> \* MERGEFORMAT </w:instrText>
      </w:r>
      <w:r w:rsidRPr="0006347E">
        <w:fldChar w:fldCharType="separate"/>
      </w:r>
      <w:r w:rsidR="00594072">
        <w:t>4.15.3</w:t>
      </w:r>
      <w:r w:rsidRPr="0006347E">
        <w:fldChar w:fldCharType="end"/>
      </w:r>
      <w:r w:rsidRPr="0006347E">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06347E" w:rsidRDefault="00C87330" w:rsidP="00C87330">
      <w:pPr>
        <w:pStyle w:val="af3"/>
        <w:spacing w:before="0" w:beforeAutospacing="0" w:after="0" w:afterAutospacing="0"/>
        <w:ind w:firstLine="709"/>
        <w:jc w:val="both"/>
      </w:pPr>
      <w:r w:rsidRPr="0006347E">
        <w:t xml:space="preserve">В случае, если нашей заявке на участие в </w:t>
      </w:r>
      <w:r w:rsidR="009D6ADE" w:rsidRPr="0006347E">
        <w:t>запросе предложений</w:t>
      </w:r>
      <w:r w:rsidRPr="0006347E">
        <w:t xml:space="preserve"> будет присвоен второй номер, а победитель </w:t>
      </w:r>
      <w:r w:rsidR="003E0066" w:rsidRPr="0006347E">
        <w:t>запроса предложений</w:t>
      </w:r>
      <w:r w:rsidRPr="0006347E">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06347E">
        <w:t>документации по запросу предложений</w:t>
      </w:r>
      <w:r w:rsidRPr="0006347E">
        <w:t xml:space="preserve"> и условиями нашей заявки на участие в </w:t>
      </w:r>
      <w:r w:rsidR="009D6ADE" w:rsidRPr="0006347E">
        <w:t>запросе предложений</w:t>
      </w:r>
      <w:r w:rsidRPr="0006347E">
        <w:t>.</w:t>
      </w:r>
    </w:p>
    <w:p w:rsidR="00C87330" w:rsidRPr="0006347E" w:rsidRDefault="00C87330" w:rsidP="00C87330">
      <w:pPr>
        <w:pStyle w:val="38"/>
        <w:ind w:firstLine="709"/>
        <w:rPr>
          <w:szCs w:val="24"/>
        </w:rPr>
      </w:pPr>
      <w:r w:rsidRPr="0006347E">
        <w:rPr>
          <w:szCs w:val="24"/>
        </w:rPr>
        <w:t>Мы, ___________</w:t>
      </w:r>
      <w:r w:rsidR="00657DBC" w:rsidRPr="0006347E">
        <w:rPr>
          <w:szCs w:val="24"/>
        </w:rPr>
        <w:t>______________________</w:t>
      </w:r>
      <w:r w:rsidRPr="0006347E">
        <w:rPr>
          <w:szCs w:val="24"/>
        </w:rPr>
        <w:t xml:space="preserve">____________________________ </w:t>
      </w:r>
    </w:p>
    <w:p w:rsidR="00C87330" w:rsidRPr="0006347E" w:rsidRDefault="00C87330" w:rsidP="00C87330">
      <w:pPr>
        <w:pStyle w:val="38"/>
        <w:ind w:firstLine="709"/>
        <w:rPr>
          <w:i/>
          <w:szCs w:val="24"/>
          <w:vertAlign w:val="superscript"/>
        </w:rPr>
      </w:pPr>
      <w:r w:rsidRPr="0006347E">
        <w:rPr>
          <w:szCs w:val="24"/>
          <w:vertAlign w:val="superscript"/>
        </w:rPr>
        <w:t xml:space="preserve"> </w:t>
      </w:r>
      <w:r w:rsidRPr="0006347E">
        <w:rPr>
          <w:szCs w:val="24"/>
          <w:vertAlign w:val="superscript"/>
        </w:rPr>
        <w:tab/>
      </w:r>
      <w:r w:rsidRPr="0006347E">
        <w:rPr>
          <w:i/>
          <w:szCs w:val="24"/>
          <w:vertAlign w:val="superscript"/>
        </w:rPr>
        <w:t>(</w:t>
      </w:r>
      <w:proofErr w:type="gramStart"/>
      <w:r w:rsidRPr="0006347E">
        <w:rPr>
          <w:i/>
          <w:szCs w:val="24"/>
          <w:vertAlign w:val="superscript"/>
        </w:rPr>
        <w:t>наименование</w:t>
      </w:r>
      <w:proofErr w:type="gramEnd"/>
      <w:r w:rsidRPr="0006347E">
        <w:rPr>
          <w:i/>
          <w:szCs w:val="24"/>
          <w:vertAlign w:val="superscript"/>
        </w:rPr>
        <w:t xml:space="preserve"> организации или Ф.И.О. </w:t>
      </w:r>
      <w:r w:rsidR="007A0C42" w:rsidRPr="0006347E">
        <w:rPr>
          <w:i/>
          <w:szCs w:val="24"/>
          <w:vertAlign w:val="superscript"/>
        </w:rPr>
        <w:t xml:space="preserve">участника </w:t>
      </w:r>
      <w:r w:rsidR="003E0066" w:rsidRPr="0006347E">
        <w:rPr>
          <w:i/>
          <w:szCs w:val="24"/>
          <w:vertAlign w:val="superscript"/>
        </w:rPr>
        <w:t>запроса предложений</w:t>
      </w:r>
      <w:r w:rsidRPr="0006347E">
        <w:rPr>
          <w:i/>
          <w:szCs w:val="24"/>
          <w:vertAlign w:val="superscript"/>
        </w:rPr>
        <w:t>)</w:t>
      </w:r>
    </w:p>
    <w:p w:rsidR="00C87330" w:rsidRPr="0006347E" w:rsidRDefault="00657DBC" w:rsidP="00C87330">
      <w:pPr>
        <w:pStyle w:val="38"/>
        <w:rPr>
          <w:szCs w:val="24"/>
        </w:rPr>
      </w:pPr>
      <w:proofErr w:type="gramStart"/>
      <w:r w:rsidRPr="0006347E">
        <w:rPr>
          <w:szCs w:val="24"/>
        </w:rPr>
        <w:t>осведомлены</w:t>
      </w:r>
      <w:proofErr w:type="gramEnd"/>
      <w:r w:rsidRPr="0006347E">
        <w:rPr>
          <w:szCs w:val="24"/>
        </w:rPr>
        <w:t xml:space="preserve"> и согласны с условием, что </w:t>
      </w:r>
      <w:r w:rsidR="0036023F" w:rsidRPr="0006347E">
        <w:rPr>
          <w:szCs w:val="24"/>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06347E">
        <w:rPr>
          <w:szCs w:val="24"/>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06347E">
        <w:rPr>
          <w:szCs w:val="24"/>
        </w:rPr>
        <w:t>9</w:t>
      </w:r>
      <w:r w:rsidRPr="0006347E">
        <w:rPr>
          <w:szCs w:val="24"/>
        </w:rPr>
        <w:t xml:space="preserve"> документации</w:t>
      </w:r>
      <w:r w:rsidR="00CD11BC" w:rsidRPr="0006347E">
        <w:rPr>
          <w:szCs w:val="24"/>
        </w:rPr>
        <w:t xml:space="preserve"> по запросу предложений</w:t>
      </w:r>
      <w:r w:rsidRPr="0006347E">
        <w:rPr>
          <w:szCs w:val="24"/>
        </w:rPr>
        <w:t>.</w:t>
      </w:r>
    </w:p>
    <w:p w:rsidR="00C87330" w:rsidRPr="0006347E" w:rsidRDefault="00C87330" w:rsidP="00C87330">
      <w:pPr>
        <w:pStyle w:val="affd"/>
        <w:spacing w:before="0" w:after="0" w:line="240" w:lineRule="auto"/>
        <w:ind w:firstLine="709"/>
        <w:rPr>
          <w:rFonts w:ascii="Times New Roman" w:hAnsi="Times New Roman" w:cs="Times New Roman"/>
        </w:rPr>
      </w:pPr>
      <w:r w:rsidRPr="0006347E">
        <w:rPr>
          <w:rFonts w:ascii="Times New Roman" w:hAnsi="Times New Roman" w:cs="Times New Roman"/>
        </w:rPr>
        <w:t xml:space="preserve">В соответствии с инструкциями, полученными от Вас в </w:t>
      </w:r>
      <w:r w:rsidR="003E0066" w:rsidRPr="0006347E">
        <w:rPr>
          <w:rFonts w:ascii="Times New Roman" w:hAnsi="Times New Roman" w:cs="Times New Roman"/>
        </w:rPr>
        <w:t>документации по запросу предложений</w:t>
      </w:r>
      <w:r w:rsidRPr="0006347E">
        <w:rPr>
          <w:rFonts w:ascii="Times New Roman" w:hAnsi="Times New Roman" w:cs="Times New Roman"/>
        </w:rPr>
        <w:t xml:space="preserve">, информация по сути наших предложений в данном </w:t>
      </w:r>
      <w:r w:rsidR="009D6ADE" w:rsidRPr="0006347E">
        <w:rPr>
          <w:rFonts w:ascii="Times New Roman" w:hAnsi="Times New Roman" w:cs="Times New Roman"/>
        </w:rPr>
        <w:t>запросе предложений</w:t>
      </w:r>
      <w:r w:rsidRPr="0006347E">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06347E">
        <w:rPr>
          <w:rFonts w:ascii="Times New Roman" w:hAnsi="Times New Roman" w:cs="Times New Roman"/>
        </w:rPr>
        <w:t>запросе предложений</w:t>
      </w:r>
      <w:r w:rsidRPr="0006347E">
        <w:rPr>
          <w:rFonts w:ascii="Times New Roman" w:hAnsi="Times New Roman" w:cs="Times New Roman"/>
        </w:rPr>
        <w:t>:</w:t>
      </w:r>
    </w:p>
    <w:p w:rsidR="00C87330" w:rsidRPr="0006347E" w:rsidRDefault="00C87330" w:rsidP="00C87330">
      <w:pPr>
        <w:pStyle w:val="affd"/>
        <w:spacing w:before="0" w:after="0" w:line="240" w:lineRule="auto"/>
        <w:ind w:firstLine="709"/>
        <w:rPr>
          <w:rFonts w:ascii="Times New Roman" w:hAnsi="Times New Roman" w:cs="Times New Roman"/>
        </w:rPr>
      </w:pPr>
      <w:r w:rsidRPr="0006347E">
        <w:rPr>
          <w:rFonts w:ascii="Times New Roman" w:hAnsi="Times New Roman" w:cs="Times New Roman"/>
        </w:rPr>
        <w:t>Опись документов заявки в соответствии с требованиями пункта</w:t>
      </w:r>
      <w:r w:rsidR="007540C3" w:rsidRPr="0006347E">
        <w:rPr>
          <w:rFonts w:ascii="Times New Roman" w:hAnsi="Times New Roman" w:cs="Times New Roman"/>
        </w:rPr>
        <w:t> </w:t>
      </w:r>
      <w:r w:rsidR="007540C3" w:rsidRPr="0006347E">
        <w:rPr>
          <w:rFonts w:ascii="Times New Roman" w:hAnsi="Times New Roman" w:cs="Times New Roman"/>
        </w:rPr>
        <w:fldChar w:fldCharType="begin"/>
      </w:r>
      <w:r w:rsidR="007540C3" w:rsidRPr="0006347E">
        <w:rPr>
          <w:rFonts w:ascii="Times New Roman" w:hAnsi="Times New Roman" w:cs="Times New Roman"/>
        </w:rPr>
        <w:instrText xml:space="preserve"> REF _Ref317252608 \r \h </w:instrText>
      </w:r>
      <w:r w:rsidR="00CC2B95" w:rsidRPr="0006347E">
        <w:rPr>
          <w:rFonts w:ascii="Times New Roman" w:hAnsi="Times New Roman" w:cs="Times New Roman"/>
        </w:rPr>
        <w:instrText xml:space="preserve"> \* MERGEFORMAT </w:instrText>
      </w:r>
      <w:r w:rsidR="007540C3" w:rsidRPr="0006347E">
        <w:rPr>
          <w:rFonts w:ascii="Times New Roman" w:hAnsi="Times New Roman" w:cs="Times New Roman"/>
        </w:rPr>
      </w:r>
      <w:r w:rsidR="007540C3" w:rsidRPr="0006347E">
        <w:rPr>
          <w:rFonts w:ascii="Times New Roman" w:hAnsi="Times New Roman" w:cs="Times New Roman"/>
        </w:rPr>
        <w:fldChar w:fldCharType="separate"/>
      </w:r>
      <w:r w:rsidR="00594072">
        <w:rPr>
          <w:rFonts w:ascii="Times New Roman" w:hAnsi="Times New Roman" w:cs="Times New Roman"/>
        </w:rPr>
        <w:t>17</w:t>
      </w:r>
      <w:r w:rsidR="007540C3" w:rsidRPr="0006347E">
        <w:rPr>
          <w:rFonts w:ascii="Times New Roman" w:hAnsi="Times New Roman" w:cs="Times New Roman"/>
        </w:rPr>
        <w:fldChar w:fldCharType="end"/>
      </w:r>
      <w:r w:rsidRPr="0006347E">
        <w:rPr>
          <w:rFonts w:ascii="Times New Roman" w:hAnsi="Times New Roman" w:cs="Times New Roman"/>
        </w:rPr>
        <w:t xml:space="preserve"> раздела </w:t>
      </w:r>
      <w:r w:rsidR="007540C3" w:rsidRPr="0006347E">
        <w:rPr>
          <w:rFonts w:ascii="Times New Roman" w:hAnsi="Times New Roman" w:cs="Times New Roman"/>
        </w:rPr>
        <w:fldChar w:fldCharType="begin"/>
      </w:r>
      <w:r w:rsidR="007540C3" w:rsidRPr="0006347E">
        <w:rPr>
          <w:rFonts w:ascii="Times New Roman" w:hAnsi="Times New Roman" w:cs="Times New Roman"/>
        </w:rPr>
        <w:instrText xml:space="preserve"> REF _Ref317257810 \r \h </w:instrText>
      </w:r>
      <w:r w:rsidR="00CC2B95" w:rsidRPr="0006347E">
        <w:rPr>
          <w:rFonts w:ascii="Times New Roman" w:hAnsi="Times New Roman" w:cs="Times New Roman"/>
        </w:rPr>
        <w:instrText xml:space="preserve"> \* MERGEFORMAT </w:instrText>
      </w:r>
      <w:r w:rsidR="007540C3" w:rsidRPr="0006347E">
        <w:rPr>
          <w:rFonts w:ascii="Times New Roman" w:hAnsi="Times New Roman" w:cs="Times New Roman"/>
        </w:rPr>
      </w:r>
      <w:r w:rsidR="007540C3" w:rsidRPr="0006347E">
        <w:rPr>
          <w:rFonts w:ascii="Times New Roman" w:hAnsi="Times New Roman" w:cs="Times New Roman"/>
        </w:rPr>
        <w:fldChar w:fldCharType="separate"/>
      </w:r>
      <w:r w:rsidR="00594072">
        <w:rPr>
          <w:rFonts w:ascii="Times New Roman" w:hAnsi="Times New Roman" w:cs="Times New Roman"/>
        </w:rPr>
        <w:t>5</w:t>
      </w:r>
      <w:r w:rsidR="007540C3" w:rsidRPr="0006347E">
        <w:rPr>
          <w:rFonts w:ascii="Times New Roman" w:hAnsi="Times New Roman" w:cs="Times New Roman"/>
        </w:rPr>
        <w:fldChar w:fldCharType="end"/>
      </w:r>
      <w:r w:rsidRPr="0006347E">
        <w:rPr>
          <w:rFonts w:ascii="Times New Roman" w:hAnsi="Times New Roman" w:cs="Times New Roman"/>
        </w:rPr>
        <w:t xml:space="preserve"> «Информационная карта </w:t>
      </w:r>
      <w:r w:rsidR="003E0066" w:rsidRPr="0006347E">
        <w:rPr>
          <w:rFonts w:ascii="Times New Roman" w:hAnsi="Times New Roman" w:cs="Times New Roman"/>
        </w:rPr>
        <w:t>запроса предложений</w:t>
      </w:r>
      <w:r w:rsidRPr="0006347E">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06347E" w:rsidTr="00AF3E12">
        <w:trPr>
          <w:tblHeader/>
        </w:trPr>
        <w:tc>
          <w:tcPr>
            <w:tcW w:w="1108" w:type="dxa"/>
            <w:vAlign w:val="center"/>
          </w:tcPr>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w:t>
            </w:r>
          </w:p>
          <w:p w:rsidR="00C87330" w:rsidRPr="0006347E" w:rsidRDefault="00C87330" w:rsidP="00C87330">
            <w:pPr>
              <w:pStyle w:val="afff1"/>
              <w:jc w:val="center"/>
              <w:rPr>
                <w:rFonts w:ascii="Times New Roman" w:hAnsi="Times New Roman" w:cs="Times New Roman"/>
                <w:szCs w:val="24"/>
              </w:rPr>
            </w:pPr>
            <w:proofErr w:type="gramStart"/>
            <w:r w:rsidRPr="0006347E">
              <w:rPr>
                <w:rFonts w:ascii="Times New Roman" w:hAnsi="Times New Roman" w:cs="Times New Roman"/>
                <w:szCs w:val="24"/>
              </w:rPr>
              <w:t>п</w:t>
            </w:r>
            <w:proofErr w:type="gramEnd"/>
            <w:r w:rsidRPr="0006347E">
              <w:rPr>
                <w:rFonts w:ascii="Times New Roman" w:hAnsi="Times New Roman" w:cs="Times New Roman"/>
                <w:szCs w:val="24"/>
              </w:rPr>
              <w:t>/п</w:t>
            </w:r>
          </w:p>
        </w:tc>
        <w:tc>
          <w:tcPr>
            <w:tcW w:w="6625" w:type="dxa"/>
            <w:vAlign w:val="center"/>
          </w:tcPr>
          <w:p w:rsidR="00C87330" w:rsidRPr="0006347E" w:rsidRDefault="00C87330" w:rsidP="00AF3E12">
            <w:pPr>
              <w:pStyle w:val="afff1"/>
              <w:jc w:val="center"/>
              <w:rPr>
                <w:rFonts w:ascii="Times New Roman" w:hAnsi="Times New Roman" w:cs="Times New Roman"/>
                <w:szCs w:val="24"/>
              </w:rPr>
            </w:pPr>
            <w:r w:rsidRPr="0006347E">
              <w:rPr>
                <w:rFonts w:ascii="Times New Roman" w:hAnsi="Times New Roman" w:cs="Times New Roman"/>
                <w:szCs w:val="24"/>
              </w:rPr>
              <w:t xml:space="preserve">Наименование документа </w:t>
            </w:r>
          </w:p>
        </w:tc>
        <w:tc>
          <w:tcPr>
            <w:tcW w:w="1201" w:type="dxa"/>
            <w:vAlign w:val="center"/>
          </w:tcPr>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 xml:space="preserve">№ </w:t>
            </w:r>
          </w:p>
          <w:p w:rsidR="00C87330" w:rsidRPr="0006347E" w:rsidRDefault="00C87330" w:rsidP="00C87330">
            <w:pPr>
              <w:pStyle w:val="afff1"/>
              <w:jc w:val="center"/>
              <w:rPr>
                <w:rFonts w:ascii="Times New Roman" w:hAnsi="Times New Roman" w:cs="Times New Roman"/>
                <w:szCs w:val="24"/>
              </w:rPr>
            </w:pPr>
            <w:proofErr w:type="gramStart"/>
            <w:r w:rsidRPr="0006347E">
              <w:rPr>
                <w:rFonts w:ascii="Times New Roman" w:hAnsi="Times New Roman" w:cs="Times New Roman"/>
                <w:szCs w:val="24"/>
              </w:rPr>
              <w:t>страницы</w:t>
            </w:r>
            <w:proofErr w:type="gramEnd"/>
          </w:p>
        </w:tc>
        <w:tc>
          <w:tcPr>
            <w:tcW w:w="1146" w:type="dxa"/>
            <w:vAlign w:val="center"/>
          </w:tcPr>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Число</w:t>
            </w:r>
          </w:p>
          <w:p w:rsidR="00C87330" w:rsidRPr="0006347E" w:rsidRDefault="00C87330" w:rsidP="00C87330">
            <w:pPr>
              <w:pStyle w:val="afff1"/>
              <w:jc w:val="center"/>
              <w:rPr>
                <w:rFonts w:ascii="Times New Roman" w:hAnsi="Times New Roman" w:cs="Times New Roman"/>
                <w:szCs w:val="24"/>
              </w:rPr>
            </w:pPr>
            <w:proofErr w:type="gramStart"/>
            <w:r w:rsidRPr="0006347E">
              <w:rPr>
                <w:rFonts w:ascii="Times New Roman" w:hAnsi="Times New Roman" w:cs="Times New Roman"/>
                <w:szCs w:val="24"/>
              </w:rPr>
              <w:t>страниц</w:t>
            </w:r>
            <w:proofErr w:type="gramEnd"/>
          </w:p>
        </w:tc>
      </w:tr>
      <w:tr w:rsidR="00C87330" w:rsidRPr="0006347E" w:rsidTr="00AF3E12">
        <w:tc>
          <w:tcPr>
            <w:tcW w:w="1108" w:type="dxa"/>
            <w:vAlign w:val="center"/>
          </w:tcPr>
          <w:p w:rsidR="00C87330" w:rsidRPr="0006347E" w:rsidRDefault="00C87330" w:rsidP="00636A33">
            <w:pPr>
              <w:numPr>
                <w:ilvl w:val="0"/>
                <w:numId w:val="39"/>
              </w:numPr>
              <w:tabs>
                <w:tab w:val="left" w:pos="284"/>
              </w:tabs>
              <w:spacing w:before="40" w:after="40"/>
              <w:ind w:left="0" w:firstLine="0"/>
              <w:jc w:val="center"/>
              <w:rPr>
                <w:i/>
              </w:rPr>
            </w:pPr>
          </w:p>
        </w:tc>
        <w:tc>
          <w:tcPr>
            <w:tcW w:w="6625" w:type="dxa"/>
          </w:tcPr>
          <w:p w:rsidR="00C87330" w:rsidRPr="0006347E" w:rsidRDefault="00C87330" w:rsidP="00C87330">
            <w:pPr>
              <w:pStyle w:val="afff1"/>
              <w:spacing w:before="40" w:after="40"/>
              <w:rPr>
                <w:rFonts w:ascii="Times New Roman" w:hAnsi="Times New Roman" w:cs="Times New Roman"/>
                <w:i/>
                <w:szCs w:val="24"/>
              </w:rPr>
            </w:pPr>
            <w:r w:rsidRPr="0006347E">
              <w:rPr>
                <w:rFonts w:ascii="Times New Roman" w:hAnsi="Times New Roman" w:cs="Times New Roman"/>
                <w:i/>
                <w:szCs w:val="24"/>
              </w:rPr>
              <w:t>Анкета (форма 2)</w:t>
            </w:r>
          </w:p>
        </w:tc>
        <w:tc>
          <w:tcPr>
            <w:tcW w:w="1201" w:type="dxa"/>
          </w:tcPr>
          <w:p w:rsidR="00C87330" w:rsidRPr="0006347E" w:rsidRDefault="00C87330" w:rsidP="00C87330">
            <w:pPr>
              <w:pStyle w:val="afff1"/>
              <w:rPr>
                <w:rFonts w:ascii="Times New Roman" w:hAnsi="Times New Roman" w:cs="Times New Roman"/>
                <w:i/>
                <w:szCs w:val="24"/>
              </w:rPr>
            </w:pPr>
          </w:p>
        </w:tc>
        <w:tc>
          <w:tcPr>
            <w:tcW w:w="1146" w:type="dxa"/>
          </w:tcPr>
          <w:p w:rsidR="00C87330" w:rsidRPr="0006347E" w:rsidRDefault="00C87330" w:rsidP="00C87330">
            <w:pPr>
              <w:pStyle w:val="afff1"/>
              <w:rPr>
                <w:rFonts w:ascii="Times New Roman" w:hAnsi="Times New Roman" w:cs="Times New Roman"/>
                <w:i/>
                <w:szCs w:val="24"/>
              </w:rPr>
            </w:pPr>
          </w:p>
        </w:tc>
      </w:tr>
      <w:tr w:rsidR="00142709" w:rsidRPr="0006347E" w:rsidTr="00AF3E12">
        <w:tc>
          <w:tcPr>
            <w:tcW w:w="1108" w:type="dxa"/>
            <w:vAlign w:val="center"/>
          </w:tcPr>
          <w:p w:rsidR="00142709" w:rsidRPr="0006347E" w:rsidRDefault="00142709" w:rsidP="00636A33">
            <w:pPr>
              <w:numPr>
                <w:ilvl w:val="0"/>
                <w:numId w:val="39"/>
              </w:numPr>
              <w:tabs>
                <w:tab w:val="left" w:pos="284"/>
              </w:tabs>
              <w:spacing w:before="40" w:after="40"/>
              <w:ind w:left="0" w:firstLine="0"/>
              <w:jc w:val="center"/>
              <w:rPr>
                <w:i/>
              </w:rPr>
            </w:pPr>
          </w:p>
        </w:tc>
        <w:tc>
          <w:tcPr>
            <w:tcW w:w="6625" w:type="dxa"/>
          </w:tcPr>
          <w:p w:rsidR="00142709" w:rsidRPr="0006347E" w:rsidRDefault="00AF3E12" w:rsidP="00C87330">
            <w:pPr>
              <w:pStyle w:val="afff1"/>
              <w:spacing w:before="40" w:after="40"/>
              <w:rPr>
                <w:rFonts w:ascii="Times New Roman" w:hAnsi="Times New Roman" w:cs="Times New Roman"/>
                <w:i/>
                <w:szCs w:val="24"/>
              </w:rPr>
            </w:pPr>
            <w:r w:rsidRPr="0006347E">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06347E">
              <w:rPr>
                <w:rFonts w:ascii="Times New Roman" w:hAnsi="Times New Roman" w:cs="Times New Roman"/>
                <w:i/>
                <w:szCs w:val="24"/>
              </w:rPr>
              <w:t>запросе предложений</w:t>
            </w:r>
          </w:p>
        </w:tc>
        <w:tc>
          <w:tcPr>
            <w:tcW w:w="1201" w:type="dxa"/>
          </w:tcPr>
          <w:p w:rsidR="00142709" w:rsidRPr="0006347E" w:rsidRDefault="00142709" w:rsidP="00C87330">
            <w:pPr>
              <w:pStyle w:val="afff1"/>
              <w:rPr>
                <w:rFonts w:ascii="Times New Roman" w:hAnsi="Times New Roman" w:cs="Times New Roman"/>
                <w:i/>
                <w:szCs w:val="24"/>
              </w:rPr>
            </w:pPr>
          </w:p>
        </w:tc>
        <w:tc>
          <w:tcPr>
            <w:tcW w:w="1146" w:type="dxa"/>
          </w:tcPr>
          <w:p w:rsidR="00142709" w:rsidRPr="0006347E" w:rsidRDefault="00142709" w:rsidP="00C87330">
            <w:pPr>
              <w:pStyle w:val="afff1"/>
              <w:rPr>
                <w:rFonts w:ascii="Times New Roman" w:hAnsi="Times New Roman" w:cs="Times New Roman"/>
                <w:i/>
                <w:szCs w:val="24"/>
              </w:rPr>
            </w:pPr>
          </w:p>
        </w:tc>
      </w:tr>
      <w:tr w:rsidR="00C87330" w:rsidRPr="0006347E" w:rsidTr="00AF3E12">
        <w:tc>
          <w:tcPr>
            <w:tcW w:w="1108" w:type="dxa"/>
            <w:vAlign w:val="center"/>
          </w:tcPr>
          <w:p w:rsidR="00C87330" w:rsidRPr="0006347E" w:rsidRDefault="00C87330" w:rsidP="00636A33">
            <w:pPr>
              <w:numPr>
                <w:ilvl w:val="0"/>
                <w:numId w:val="39"/>
              </w:numPr>
              <w:tabs>
                <w:tab w:val="left" w:pos="284"/>
              </w:tabs>
              <w:spacing w:before="40" w:after="40"/>
              <w:ind w:left="0" w:firstLine="0"/>
              <w:jc w:val="center"/>
            </w:pPr>
          </w:p>
        </w:tc>
        <w:tc>
          <w:tcPr>
            <w:tcW w:w="6625" w:type="dxa"/>
          </w:tcPr>
          <w:p w:rsidR="00C87330" w:rsidRPr="0006347E" w:rsidRDefault="00AF3E12" w:rsidP="00C87330">
            <w:pPr>
              <w:pStyle w:val="afff1"/>
              <w:spacing w:before="40" w:after="40"/>
              <w:rPr>
                <w:rFonts w:ascii="Times New Roman" w:hAnsi="Times New Roman" w:cs="Times New Roman"/>
                <w:szCs w:val="24"/>
              </w:rPr>
            </w:pPr>
            <w:r w:rsidRPr="0006347E">
              <w:rPr>
                <w:rFonts w:ascii="Times New Roman" w:hAnsi="Times New Roman" w:cs="Times New Roman"/>
                <w:szCs w:val="24"/>
              </w:rPr>
              <w:t>…</w:t>
            </w:r>
          </w:p>
        </w:tc>
        <w:tc>
          <w:tcPr>
            <w:tcW w:w="1201" w:type="dxa"/>
          </w:tcPr>
          <w:p w:rsidR="00C87330" w:rsidRPr="0006347E" w:rsidRDefault="00C87330" w:rsidP="00C87330">
            <w:pPr>
              <w:pStyle w:val="afff1"/>
              <w:rPr>
                <w:rFonts w:ascii="Times New Roman" w:hAnsi="Times New Roman" w:cs="Times New Roman"/>
                <w:szCs w:val="24"/>
              </w:rPr>
            </w:pPr>
          </w:p>
        </w:tc>
        <w:tc>
          <w:tcPr>
            <w:tcW w:w="1146" w:type="dxa"/>
          </w:tcPr>
          <w:p w:rsidR="00C87330" w:rsidRPr="0006347E" w:rsidRDefault="00C87330" w:rsidP="00C87330">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C87330" w:rsidP="00636A33">
            <w:pPr>
              <w:numPr>
                <w:ilvl w:val="0"/>
                <w:numId w:val="39"/>
              </w:numPr>
              <w:tabs>
                <w:tab w:val="left" w:pos="284"/>
              </w:tabs>
              <w:spacing w:before="40" w:after="40"/>
              <w:ind w:left="0" w:firstLine="0"/>
              <w:jc w:val="center"/>
            </w:pPr>
          </w:p>
        </w:tc>
        <w:tc>
          <w:tcPr>
            <w:tcW w:w="6625" w:type="dxa"/>
          </w:tcPr>
          <w:p w:rsidR="00C87330" w:rsidRPr="0006347E" w:rsidRDefault="00AF3E12" w:rsidP="00C87330">
            <w:pPr>
              <w:pStyle w:val="afff1"/>
              <w:spacing w:before="40" w:after="40"/>
              <w:rPr>
                <w:rFonts w:ascii="Times New Roman" w:hAnsi="Times New Roman" w:cs="Times New Roman"/>
                <w:szCs w:val="24"/>
              </w:rPr>
            </w:pPr>
            <w:r w:rsidRPr="0006347E">
              <w:rPr>
                <w:rFonts w:ascii="Times New Roman" w:hAnsi="Times New Roman" w:cs="Times New Roman"/>
                <w:szCs w:val="24"/>
              </w:rPr>
              <w:t>…</w:t>
            </w:r>
          </w:p>
        </w:tc>
        <w:tc>
          <w:tcPr>
            <w:tcW w:w="1201" w:type="dxa"/>
          </w:tcPr>
          <w:p w:rsidR="00C87330" w:rsidRPr="0006347E" w:rsidRDefault="00C87330" w:rsidP="00C87330">
            <w:pPr>
              <w:pStyle w:val="afff1"/>
              <w:rPr>
                <w:rFonts w:ascii="Times New Roman" w:hAnsi="Times New Roman" w:cs="Times New Roman"/>
                <w:szCs w:val="24"/>
              </w:rPr>
            </w:pPr>
          </w:p>
        </w:tc>
        <w:tc>
          <w:tcPr>
            <w:tcW w:w="1146" w:type="dxa"/>
          </w:tcPr>
          <w:p w:rsidR="00C87330" w:rsidRPr="0006347E" w:rsidRDefault="00C87330" w:rsidP="00C87330">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AF3E12" w:rsidP="00AF3E12">
            <w:pPr>
              <w:tabs>
                <w:tab w:val="left" w:pos="284"/>
              </w:tabs>
              <w:spacing w:before="40" w:after="40"/>
              <w:jc w:val="center"/>
            </w:pPr>
            <w:r w:rsidRPr="0006347E">
              <w:t>…</w:t>
            </w:r>
          </w:p>
        </w:tc>
        <w:tc>
          <w:tcPr>
            <w:tcW w:w="6625" w:type="dxa"/>
          </w:tcPr>
          <w:p w:rsidR="00C87330" w:rsidRPr="0006347E" w:rsidRDefault="00C87330" w:rsidP="00C87330">
            <w:pPr>
              <w:pStyle w:val="afff1"/>
              <w:spacing w:before="40" w:after="40"/>
              <w:rPr>
                <w:rFonts w:ascii="Times New Roman" w:hAnsi="Times New Roman" w:cs="Times New Roman"/>
                <w:szCs w:val="24"/>
              </w:rPr>
            </w:pPr>
          </w:p>
        </w:tc>
        <w:tc>
          <w:tcPr>
            <w:tcW w:w="1201" w:type="dxa"/>
          </w:tcPr>
          <w:p w:rsidR="00C87330" w:rsidRPr="0006347E" w:rsidRDefault="00C87330" w:rsidP="00C87330">
            <w:pPr>
              <w:pStyle w:val="afff1"/>
              <w:rPr>
                <w:rFonts w:ascii="Times New Roman" w:hAnsi="Times New Roman" w:cs="Times New Roman"/>
                <w:szCs w:val="24"/>
              </w:rPr>
            </w:pPr>
          </w:p>
        </w:tc>
        <w:tc>
          <w:tcPr>
            <w:tcW w:w="1146" w:type="dxa"/>
          </w:tcPr>
          <w:p w:rsidR="00C87330" w:rsidRPr="0006347E" w:rsidRDefault="00C87330" w:rsidP="00C87330">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AF3E12" w:rsidP="00AF3E12">
            <w:pPr>
              <w:tabs>
                <w:tab w:val="left" w:pos="284"/>
              </w:tabs>
              <w:spacing w:before="40" w:after="40"/>
              <w:jc w:val="center"/>
            </w:pPr>
            <w:r w:rsidRPr="0006347E">
              <w:t>…</w:t>
            </w:r>
          </w:p>
        </w:tc>
        <w:tc>
          <w:tcPr>
            <w:tcW w:w="6625" w:type="dxa"/>
          </w:tcPr>
          <w:p w:rsidR="00C87330" w:rsidRPr="0006347E" w:rsidRDefault="00C87330" w:rsidP="00C87330">
            <w:pPr>
              <w:pStyle w:val="afff1"/>
              <w:spacing w:before="40" w:after="40"/>
              <w:rPr>
                <w:rFonts w:ascii="Times New Roman" w:hAnsi="Times New Roman" w:cs="Times New Roman"/>
                <w:szCs w:val="24"/>
              </w:rPr>
            </w:pPr>
          </w:p>
        </w:tc>
        <w:tc>
          <w:tcPr>
            <w:tcW w:w="1201" w:type="dxa"/>
          </w:tcPr>
          <w:p w:rsidR="00C87330" w:rsidRPr="0006347E" w:rsidRDefault="00C87330" w:rsidP="00C87330">
            <w:pPr>
              <w:pStyle w:val="afff1"/>
              <w:rPr>
                <w:rFonts w:ascii="Times New Roman" w:hAnsi="Times New Roman" w:cs="Times New Roman"/>
                <w:szCs w:val="24"/>
              </w:rPr>
            </w:pPr>
          </w:p>
        </w:tc>
        <w:tc>
          <w:tcPr>
            <w:tcW w:w="1146" w:type="dxa"/>
          </w:tcPr>
          <w:p w:rsidR="00C87330" w:rsidRPr="0006347E" w:rsidRDefault="00C87330" w:rsidP="00C87330">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C87330" w:rsidP="00AF3E12">
            <w:pPr>
              <w:tabs>
                <w:tab w:val="left" w:pos="284"/>
              </w:tabs>
              <w:spacing w:before="40" w:after="40"/>
              <w:jc w:val="center"/>
            </w:pPr>
          </w:p>
        </w:tc>
        <w:tc>
          <w:tcPr>
            <w:tcW w:w="6625" w:type="dxa"/>
          </w:tcPr>
          <w:p w:rsidR="00C87330" w:rsidRPr="0006347E" w:rsidRDefault="00C87330" w:rsidP="00AF3E12">
            <w:pPr>
              <w:pStyle w:val="afff1"/>
              <w:spacing w:before="40" w:after="40"/>
              <w:rPr>
                <w:rFonts w:ascii="Times New Roman" w:hAnsi="Times New Roman" w:cs="Times New Roman"/>
                <w:szCs w:val="24"/>
              </w:rPr>
            </w:pPr>
          </w:p>
        </w:tc>
        <w:tc>
          <w:tcPr>
            <w:tcW w:w="1201" w:type="dxa"/>
          </w:tcPr>
          <w:p w:rsidR="00C87330" w:rsidRPr="0006347E" w:rsidRDefault="00C87330" w:rsidP="00AF3E12">
            <w:pPr>
              <w:pStyle w:val="afff1"/>
              <w:rPr>
                <w:rFonts w:ascii="Times New Roman" w:hAnsi="Times New Roman" w:cs="Times New Roman"/>
                <w:szCs w:val="24"/>
              </w:rPr>
            </w:pPr>
          </w:p>
        </w:tc>
        <w:tc>
          <w:tcPr>
            <w:tcW w:w="1146" w:type="dxa"/>
          </w:tcPr>
          <w:p w:rsidR="00C87330" w:rsidRPr="0006347E" w:rsidRDefault="00C87330" w:rsidP="00AF3E12">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AF3E12" w:rsidP="00AF3E12">
            <w:pPr>
              <w:tabs>
                <w:tab w:val="left" w:pos="284"/>
              </w:tabs>
              <w:spacing w:before="40" w:after="40"/>
              <w:jc w:val="center"/>
            </w:pPr>
            <w:r w:rsidRPr="0006347E">
              <w:t>…</w:t>
            </w:r>
          </w:p>
        </w:tc>
        <w:tc>
          <w:tcPr>
            <w:tcW w:w="8972" w:type="dxa"/>
            <w:gridSpan w:val="3"/>
          </w:tcPr>
          <w:p w:rsidR="00C87330" w:rsidRPr="0006347E" w:rsidRDefault="00C87330" w:rsidP="00C87330">
            <w:pPr>
              <w:pStyle w:val="afff1"/>
              <w:spacing w:before="40" w:after="40"/>
              <w:rPr>
                <w:rFonts w:ascii="Times New Roman" w:hAnsi="Times New Roman" w:cs="Times New Roman"/>
                <w:szCs w:val="24"/>
              </w:rPr>
            </w:pPr>
          </w:p>
        </w:tc>
      </w:tr>
    </w:tbl>
    <w:p w:rsidR="00C87330" w:rsidRPr="0006347E" w:rsidRDefault="00C87330" w:rsidP="00C87330">
      <w:pPr>
        <w:pStyle w:val="afff0"/>
        <w:tabs>
          <w:tab w:val="clear" w:pos="1134"/>
        </w:tabs>
        <w:autoSpaceDE w:val="0"/>
        <w:autoSpaceDN w:val="0"/>
        <w:spacing w:line="240" w:lineRule="auto"/>
        <w:ind w:firstLine="0"/>
        <w:rPr>
          <w:sz w:val="24"/>
          <w:szCs w:val="24"/>
        </w:rPr>
      </w:pPr>
    </w:p>
    <w:p w:rsidR="00C87330" w:rsidRPr="0006347E" w:rsidRDefault="00C87330" w:rsidP="00C87330">
      <w:pPr>
        <w:pStyle w:val="afff0"/>
        <w:tabs>
          <w:tab w:val="clear" w:pos="1134"/>
        </w:tabs>
        <w:autoSpaceDE w:val="0"/>
        <w:autoSpaceDN w:val="0"/>
        <w:spacing w:line="240" w:lineRule="auto"/>
        <w:ind w:firstLine="0"/>
        <w:rPr>
          <w:sz w:val="24"/>
          <w:szCs w:val="24"/>
        </w:rPr>
      </w:pPr>
      <w:r w:rsidRPr="0006347E">
        <w:rPr>
          <w:sz w:val="24"/>
          <w:szCs w:val="24"/>
        </w:rPr>
        <w:t>___________________________________</w:t>
      </w:r>
      <w:r w:rsidRPr="0006347E">
        <w:rPr>
          <w:sz w:val="24"/>
          <w:szCs w:val="24"/>
        </w:rPr>
        <w:tab/>
        <w:t>__</w:t>
      </w:r>
      <w:r w:rsidRPr="0006347E">
        <w:rPr>
          <w:sz w:val="24"/>
          <w:szCs w:val="24"/>
        </w:rPr>
        <w:tab/>
      </w:r>
      <w:r w:rsidRPr="0006347E">
        <w:rPr>
          <w:sz w:val="24"/>
          <w:szCs w:val="24"/>
        </w:rPr>
        <w:tab/>
        <w:t>___________________________</w:t>
      </w:r>
    </w:p>
    <w:p w:rsidR="00C87330" w:rsidRPr="0006347E" w:rsidRDefault="00C87330" w:rsidP="00C87330">
      <w:pPr>
        <w:pStyle w:val="Times12"/>
        <w:ind w:firstLine="0"/>
        <w:rPr>
          <w:bCs w:val="0"/>
          <w:i/>
          <w:szCs w:val="24"/>
          <w:vertAlign w:val="superscript"/>
        </w:rPr>
      </w:pPr>
      <w:r w:rsidRPr="0006347E">
        <w:rPr>
          <w:bCs w:val="0"/>
          <w:i/>
          <w:szCs w:val="24"/>
          <w:vertAlign w:val="superscript"/>
        </w:rPr>
        <w:t xml:space="preserve">(Подпись уполномоченного </w:t>
      </w:r>
      <w:proofErr w:type="gramStart"/>
      <w:r w:rsidRPr="0006347E">
        <w:rPr>
          <w:bCs w:val="0"/>
          <w:i/>
          <w:szCs w:val="24"/>
          <w:vertAlign w:val="superscript"/>
        </w:rPr>
        <w:t>представителя)</w:t>
      </w:r>
      <w:r w:rsidRPr="0006347E">
        <w:rPr>
          <w:snapToGrid w:val="0"/>
          <w:szCs w:val="24"/>
        </w:rPr>
        <w:tab/>
      </w:r>
      <w:proofErr w:type="gramEnd"/>
      <w:r w:rsidRPr="0006347E">
        <w:rPr>
          <w:snapToGrid w:val="0"/>
          <w:szCs w:val="24"/>
        </w:rPr>
        <w:tab/>
      </w:r>
      <w:r w:rsidRPr="0006347E">
        <w:rPr>
          <w:bCs w:val="0"/>
          <w:i/>
          <w:szCs w:val="24"/>
          <w:vertAlign w:val="superscript"/>
        </w:rPr>
        <w:t>(Имя и должность подписавшего)</w:t>
      </w:r>
    </w:p>
    <w:p w:rsidR="00C87330" w:rsidRPr="0006347E" w:rsidRDefault="00C87330" w:rsidP="00C87330">
      <w:pPr>
        <w:pStyle w:val="Times12"/>
        <w:ind w:firstLine="709"/>
        <w:rPr>
          <w:bCs w:val="0"/>
          <w:szCs w:val="24"/>
        </w:rPr>
      </w:pPr>
      <w:r w:rsidRPr="0006347E">
        <w:rPr>
          <w:bCs w:val="0"/>
          <w:szCs w:val="24"/>
        </w:rPr>
        <w:t>М.П.</w:t>
      </w:r>
    </w:p>
    <w:p w:rsidR="00C87330" w:rsidRPr="0006347E" w:rsidRDefault="00C87330" w:rsidP="00C87330">
      <w:pPr>
        <w:pStyle w:val="affd"/>
        <w:spacing w:before="0" w:after="0" w:line="240" w:lineRule="auto"/>
        <w:rPr>
          <w:rFonts w:ascii="Times New Roman" w:hAnsi="Times New Roman" w:cs="Times New Roman"/>
          <w:bCs/>
        </w:rPr>
      </w:pPr>
    </w:p>
    <w:p w:rsidR="00C87330" w:rsidRPr="0006347E" w:rsidRDefault="00C87330" w:rsidP="00C87330">
      <w:pPr>
        <w:pStyle w:val="Times12"/>
        <w:tabs>
          <w:tab w:val="left" w:pos="709"/>
        </w:tabs>
        <w:ind w:firstLine="709"/>
        <w:rPr>
          <w:bCs w:val="0"/>
          <w:szCs w:val="24"/>
        </w:rPr>
      </w:pPr>
      <w:r w:rsidRPr="0006347E">
        <w:rPr>
          <w:bCs w:val="0"/>
          <w:szCs w:val="24"/>
        </w:rPr>
        <w:t>ИНСТРУКЦИИ ПО ЗАПОЛНЕНИЮ</w:t>
      </w:r>
    </w:p>
    <w:p w:rsidR="00C87330" w:rsidRPr="0006347E" w:rsidRDefault="00C87330" w:rsidP="00636A33">
      <w:pPr>
        <w:pStyle w:val="Times12"/>
        <w:numPr>
          <w:ilvl w:val="0"/>
          <w:numId w:val="23"/>
        </w:numPr>
        <w:tabs>
          <w:tab w:val="clear" w:pos="960"/>
          <w:tab w:val="left" w:pos="1134"/>
        </w:tabs>
        <w:ind w:left="0" w:firstLine="709"/>
        <w:rPr>
          <w:szCs w:val="24"/>
        </w:rPr>
      </w:pPr>
      <w:r w:rsidRPr="0006347E">
        <w:rPr>
          <w:szCs w:val="24"/>
        </w:rPr>
        <w:t xml:space="preserve">Данные инструкции не следует воспроизводить в документах, подготовленных </w:t>
      </w:r>
      <w:r w:rsidR="007A0C42" w:rsidRPr="0006347E">
        <w:rPr>
          <w:szCs w:val="24"/>
        </w:rPr>
        <w:t xml:space="preserve">участником </w:t>
      </w:r>
      <w:r w:rsidR="003E0066" w:rsidRPr="0006347E">
        <w:rPr>
          <w:szCs w:val="24"/>
        </w:rPr>
        <w:t>запроса предложений</w:t>
      </w:r>
      <w:r w:rsidRPr="0006347E">
        <w:rPr>
          <w:szCs w:val="24"/>
        </w:rPr>
        <w:t>.</w:t>
      </w:r>
    </w:p>
    <w:p w:rsidR="00C87330" w:rsidRPr="0006347E" w:rsidRDefault="00C87330" w:rsidP="00636A33">
      <w:pPr>
        <w:pStyle w:val="Times12"/>
        <w:numPr>
          <w:ilvl w:val="0"/>
          <w:numId w:val="23"/>
        </w:numPr>
        <w:tabs>
          <w:tab w:val="clear" w:pos="960"/>
          <w:tab w:val="left" w:pos="1134"/>
        </w:tabs>
        <w:ind w:left="0" w:firstLine="709"/>
        <w:rPr>
          <w:szCs w:val="24"/>
        </w:rPr>
      </w:pPr>
      <w:r w:rsidRPr="0006347E">
        <w:rPr>
          <w:szCs w:val="24"/>
        </w:rPr>
        <w:t xml:space="preserve">Заявку на участие в </w:t>
      </w:r>
      <w:r w:rsidR="009D6ADE" w:rsidRPr="0006347E">
        <w:rPr>
          <w:szCs w:val="24"/>
        </w:rPr>
        <w:t>запросе предложений</w:t>
      </w:r>
      <w:r w:rsidRPr="0006347E">
        <w:rPr>
          <w:szCs w:val="24"/>
        </w:rPr>
        <w:t xml:space="preserve"> следует оформить на официальном бланке </w:t>
      </w:r>
      <w:r w:rsidR="007A0C42" w:rsidRPr="0006347E">
        <w:rPr>
          <w:szCs w:val="24"/>
        </w:rPr>
        <w:t xml:space="preserve">участника </w:t>
      </w:r>
      <w:r w:rsidR="003E0066" w:rsidRPr="0006347E">
        <w:rPr>
          <w:szCs w:val="24"/>
        </w:rPr>
        <w:t>запроса предложений</w:t>
      </w:r>
      <w:r w:rsidRPr="0006347E">
        <w:rPr>
          <w:szCs w:val="24"/>
        </w:rPr>
        <w:t xml:space="preserve">. </w:t>
      </w:r>
    </w:p>
    <w:p w:rsidR="00C87330" w:rsidRPr="0006347E" w:rsidRDefault="00E526CF" w:rsidP="00636A33">
      <w:pPr>
        <w:pStyle w:val="Times12"/>
        <w:numPr>
          <w:ilvl w:val="0"/>
          <w:numId w:val="23"/>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присваивает заявке на участие в </w:t>
      </w:r>
      <w:r w:rsidR="009D6ADE" w:rsidRPr="0006347E">
        <w:rPr>
          <w:szCs w:val="24"/>
        </w:rPr>
        <w:t>запросе предложений</w:t>
      </w:r>
      <w:r w:rsidR="00C87330" w:rsidRPr="0006347E">
        <w:rPr>
          <w:szCs w:val="24"/>
        </w:rPr>
        <w:t xml:space="preserve"> дату и номер в соответствии с принятыми у него правилами документооборота.</w:t>
      </w:r>
    </w:p>
    <w:p w:rsidR="00C87330" w:rsidRPr="0006347E" w:rsidRDefault="00E526CF" w:rsidP="00636A33">
      <w:pPr>
        <w:pStyle w:val="Times12"/>
        <w:numPr>
          <w:ilvl w:val="0"/>
          <w:numId w:val="23"/>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w:t>
      </w:r>
      <w:bookmarkEnd w:id="324"/>
      <w:r w:rsidR="00C87330" w:rsidRPr="0006347E">
        <w:rPr>
          <w:szCs w:val="24"/>
        </w:rPr>
        <w:t>должен указать свое полное наименование (с указанием организационно-правовой формы) и юридический адрес.</w:t>
      </w:r>
    </w:p>
    <w:p w:rsidR="00C87330" w:rsidRPr="0006347E" w:rsidRDefault="00E526CF" w:rsidP="00636A33">
      <w:pPr>
        <w:pStyle w:val="Times12"/>
        <w:numPr>
          <w:ilvl w:val="0"/>
          <w:numId w:val="23"/>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должен указать стоимость </w:t>
      </w:r>
      <w:r w:rsidR="00C87330" w:rsidRPr="0006347E">
        <w:rPr>
          <w:bCs w:val="0"/>
          <w:i/>
          <w:iCs/>
          <w:szCs w:val="24"/>
        </w:rPr>
        <w:t>поставки товара/ выполнения работ/ оказания услуг</w:t>
      </w:r>
      <w:r w:rsidR="00C87330" w:rsidRPr="0006347E">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06347E">
        <w:rPr>
          <w:szCs w:val="24"/>
        </w:rPr>
        <w:t>ХХХ</w:t>
      </w:r>
      <w:proofErr w:type="spellEnd"/>
      <w:r w:rsidR="00C87330" w:rsidRPr="0006347E">
        <w:rPr>
          <w:szCs w:val="24"/>
        </w:rPr>
        <w:t> </w:t>
      </w:r>
      <w:proofErr w:type="gramStart"/>
      <w:r w:rsidR="00C87330" w:rsidRPr="0006347E">
        <w:rPr>
          <w:szCs w:val="24"/>
        </w:rPr>
        <w:t>ХХХ,ХХ</w:t>
      </w:r>
      <w:proofErr w:type="gramEnd"/>
      <w:r w:rsidR="00C87330" w:rsidRPr="0006347E">
        <w:rPr>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06347E" w:rsidRDefault="00E526CF" w:rsidP="00636A33">
      <w:pPr>
        <w:pStyle w:val="Times12"/>
        <w:numPr>
          <w:ilvl w:val="0"/>
          <w:numId w:val="23"/>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должен указать срок действия заявки на участие в </w:t>
      </w:r>
      <w:r w:rsidR="009D6ADE" w:rsidRPr="0006347E">
        <w:rPr>
          <w:szCs w:val="24"/>
        </w:rPr>
        <w:t>запросе предложений</w:t>
      </w:r>
      <w:r w:rsidR="00C87330" w:rsidRPr="0006347E">
        <w:rPr>
          <w:szCs w:val="24"/>
        </w:rPr>
        <w:t xml:space="preserve"> согласно требованиям пункта</w:t>
      </w:r>
      <w:r w:rsidR="007540C3" w:rsidRPr="0006347E">
        <w:rPr>
          <w:szCs w:val="24"/>
        </w:rPr>
        <w:t> </w:t>
      </w:r>
      <w:r w:rsidR="007540C3" w:rsidRPr="0006347E">
        <w:rPr>
          <w:szCs w:val="24"/>
        </w:rPr>
        <w:fldChar w:fldCharType="begin"/>
      </w:r>
      <w:r w:rsidR="007540C3" w:rsidRPr="0006347E">
        <w:rPr>
          <w:szCs w:val="24"/>
        </w:rPr>
        <w:instrText xml:space="preserve"> REF _Ref317257850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594072">
        <w:rPr>
          <w:szCs w:val="24"/>
        </w:rPr>
        <w:t>4.5.1</w:t>
      </w:r>
      <w:r w:rsidR="007540C3" w:rsidRPr="0006347E">
        <w:rPr>
          <w:szCs w:val="24"/>
        </w:rPr>
        <w:fldChar w:fldCharType="end"/>
      </w:r>
      <w:r w:rsidR="00C87330" w:rsidRPr="0006347E">
        <w:rPr>
          <w:szCs w:val="24"/>
        </w:rPr>
        <w:t>.</w:t>
      </w:r>
    </w:p>
    <w:p w:rsidR="00C87330" w:rsidRPr="0006347E" w:rsidRDefault="00E526CF" w:rsidP="00636A33">
      <w:pPr>
        <w:pStyle w:val="Times12"/>
        <w:numPr>
          <w:ilvl w:val="0"/>
          <w:numId w:val="23"/>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должен перечислить и указать объем каждого из прилагаемых к заявке на участие в </w:t>
      </w:r>
      <w:r w:rsidR="009D6ADE" w:rsidRPr="0006347E">
        <w:rPr>
          <w:szCs w:val="24"/>
        </w:rPr>
        <w:t>запросе предложений</w:t>
      </w:r>
      <w:r w:rsidR="00C87330" w:rsidRPr="0006347E">
        <w:rPr>
          <w:szCs w:val="24"/>
        </w:rPr>
        <w:t xml:space="preserve"> документов, определяющих суть технико-коммерческого предложения </w:t>
      </w:r>
      <w:r w:rsidR="007A0C42" w:rsidRPr="0006347E">
        <w:rPr>
          <w:szCs w:val="24"/>
        </w:rPr>
        <w:t xml:space="preserve">участника </w:t>
      </w:r>
      <w:r w:rsidR="003E0066" w:rsidRPr="0006347E">
        <w:rPr>
          <w:szCs w:val="24"/>
        </w:rPr>
        <w:t>запроса предложений</w:t>
      </w:r>
      <w:r w:rsidR="00C87330" w:rsidRPr="0006347E">
        <w:rPr>
          <w:szCs w:val="24"/>
        </w:rPr>
        <w:t>, согласно требованиям пункта</w:t>
      </w:r>
      <w:r w:rsidR="007540C3" w:rsidRPr="0006347E">
        <w:rPr>
          <w:szCs w:val="24"/>
        </w:rPr>
        <w:t> </w:t>
      </w:r>
      <w:r w:rsidR="007540C3" w:rsidRPr="0006347E">
        <w:rPr>
          <w:szCs w:val="24"/>
        </w:rPr>
        <w:fldChar w:fldCharType="begin"/>
      </w:r>
      <w:r w:rsidR="007540C3" w:rsidRPr="0006347E">
        <w:rPr>
          <w:szCs w:val="24"/>
        </w:rPr>
        <w:instrText xml:space="preserve"> REF _Ref317252608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594072">
        <w:rPr>
          <w:szCs w:val="24"/>
        </w:rPr>
        <w:t>17</w:t>
      </w:r>
      <w:r w:rsidR="007540C3" w:rsidRPr="0006347E">
        <w:rPr>
          <w:szCs w:val="24"/>
        </w:rPr>
        <w:fldChar w:fldCharType="end"/>
      </w:r>
      <w:r w:rsidR="00C87330" w:rsidRPr="0006347E">
        <w:rPr>
          <w:szCs w:val="24"/>
        </w:rPr>
        <w:t xml:space="preserve"> раздела</w:t>
      </w:r>
      <w:r w:rsidR="007540C3" w:rsidRPr="0006347E">
        <w:rPr>
          <w:szCs w:val="24"/>
        </w:rPr>
        <w:t> </w:t>
      </w:r>
      <w:r w:rsidR="007540C3" w:rsidRPr="0006347E">
        <w:rPr>
          <w:szCs w:val="24"/>
        </w:rPr>
        <w:fldChar w:fldCharType="begin"/>
      </w:r>
      <w:r w:rsidR="007540C3" w:rsidRPr="0006347E">
        <w:rPr>
          <w:szCs w:val="24"/>
        </w:rPr>
        <w:instrText xml:space="preserve"> REF _Ref317257897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594072">
        <w:rPr>
          <w:szCs w:val="24"/>
        </w:rPr>
        <w:t>5</w:t>
      </w:r>
      <w:r w:rsidR="007540C3" w:rsidRPr="0006347E">
        <w:rPr>
          <w:szCs w:val="24"/>
        </w:rPr>
        <w:fldChar w:fldCharType="end"/>
      </w:r>
      <w:r w:rsidR="00C87330" w:rsidRPr="0006347E">
        <w:rPr>
          <w:szCs w:val="24"/>
        </w:rPr>
        <w:t xml:space="preserve"> «Информационная карта </w:t>
      </w:r>
      <w:r w:rsidR="003E0066" w:rsidRPr="0006347E">
        <w:rPr>
          <w:szCs w:val="24"/>
        </w:rPr>
        <w:t>запроса предложений</w:t>
      </w:r>
      <w:r w:rsidR="00C87330" w:rsidRPr="0006347E">
        <w:rPr>
          <w:szCs w:val="24"/>
        </w:rPr>
        <w:t>».</w:t>
      </w:r>
    </w:p>
    <w:p w:rsidR="00C87330" w:rsidRPr="0006347E" w:rsidRDefault="00B93D30" w:rsidP="00636A33">
      <w:pPr>
        <w:pStyle w:val="Times12"/>
        <w:numPr>
          <w:ilvl w:val="0"/>
          <w:numId w:val="23"/>
        </w:numPr>
        <w:tabs>
          <w:tab w:val="clear" w:pos="960"/>
          <w:tab w:val="left" w:pos="1134"/>
        </w:tabs>
        <w:ind w:left="0" w:firstLine="709"/>
        <w:rPr>
          <w:szCs w:val="24"/>
        </w:rPr>
      </w:pPr>
      <w:r w:rsidRPr="0006347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06347E">
        <w:rPr>
          <w:szCs w:val="24"/>
        </w:rPr>
        <w:t> </w:t>
      </w:r>
      <w:r w:rsidR="007540C3" w:rsidRPr="0006347E">
        <w:rPr>
          <w:szCs w:val="24"/>
        </w:rPr>
        <w:fldChar w:fldCharType="begin"/>
      </w:r>
      <w:r w:rsidR="007540C3" w:rsidRPr="0006347E">
        <w:rPr>
          <w:szCs w:val="24"/>
        </w:rPr>
        <w:instrText xml:space="preserve"> REF _Ref317252426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594072">
        <w:rPr>
          <w:szCs w:val="24"/>
        </w:rPr>
        <w:t>4.4.4</w:t>
      </w:r>
      <w:r w:rsidR="007540C3" w:rsidRPr="0006347E">
        <w:rPr>
          <w:szCs w:val="24"/>
        </w:rPr>
        <w:fldChar w:fldCharType="end"/>
      </w:r>
      <w:r w:rsidR="007540C3" w:rsidRPr="0006347E">
        <w:rPr>
          <w:szCs w:val="24"/>
        </w:rPr>
        <w:t xml:space="preserve">, </w:t>
      </w:r>
      <w:r w:rsidR="007540C3" w:rsidRPr="0006347E">
        <w:rPr>
          <w:szCs w:val="24"/>
        </w:rPr>
        <w:fldChar w:fldCharType="begin"/>
      </w:r>
      <w:r w:rsidR="007540C3" w:rsidRPr="0006347E">
        <w:rPr>
          <w:szCs w:val="24"/>
        </w:rPr>
        <w:instrText xml:space="preserve"> REF _Ref317252433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594072">
        <w:rPr>
          <w:szCs w:val="24"/>
        </w:rPr>
        <w:t>4.4.5</w:t>
      </w:r>
      <w:r w:rsidR="007540C3" w:rsidRPr="0006347E">
        <w:rPr>
          <w:szCs w:val="24"/>
        </w:rPr>
        <w:fldChar w:fldCharType="end"/>
      </w:r>
      <w:r w:rsidR="00C87330" w:rsidRPr="0006347E">
        <w:rPr>
          <w:szCs w:val="24"/>
        </w:rPr>
        <w:t>.</w:t>
      </w:r>
    </w:p>
    <w:p w:rsidR="00C87330" w:rsidRPr="00117965" w:rsidRDefault="00C87330" w:rsidP="00C87330">
      <w:pPr>
        <w:jc w:val="right"/>
        <w:rPr>
          <w:szCs w:val="28"/>
        </w:rPr>
      </w:pPr>
      <w:bookmarkStart w:id="331" w:name="_Ref55335821"/>
      <w:bookmarkStart w:id="332" w:name="_Ref55336345"/>
      <w:bookmarkStart w:id="333" w:name="_Toc57314674"/>
      <w:bookmarkStart w:id="334" w:name="_Toc69728988"/>
      <w:bookmarkStart w:id="335" w:name="_Toc98251754"/>
      <w:r w:rsidRPr="00117965">
        <w:rPr>
          <w:sz w:val="20"/>
        </w:rPr>
        <w:br w:type="page"/>
      </w:r>
      <w:bookmarkEnd w:id="331"/>
      <w:bookmarkEnd w:id="332"/>
      <w:bookmarkEnd w:id="333"/>
      <w:bookmarkEnd w:id="334"/>
      <w:bookmarkEnd w:id="335"/>
      <w:r w:rsidRPr="00117965">
        <w:rPr>
          <w:szCs w:val="28"/>
        </w:rPr>
        <w:t>Форма 2.</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proofErr w:type="gramStart"/>
      <w:r w:rsidRPr="00117965">
        <w:rPr>
          <w:iCs/>
          <w:sz w:val="22"/>
          <w:szCs w:val="24"/>
        </w:rPr>
        <w:t>от</w:t>
      </w:r>
      <w:proofErr w:type="gramEnd"/>
      <w:r w:rsidRPr="00117965">
        <w:rPr>
          <w:iCs/>
          <w:sz w:val="22"/>
          <w:szCs w:val="24"/>
        </w:rPr>
        <w:t xml:space="preserve"> «___» __________ 20___ г. № ______</w:t>
      </w:r>
    </w:p>
    <w:p w:rsidR="00C87330" w:rsidRPr="00117965" w:rsidRDefault="00C87330" w:rsidP="00C87330">
      <w:pPr>
        <w:jc w:val="right"/>
        <w:rPr>
          <w:sz w:val="20"/>
          <w:szCs w:val="22"/>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jc w:val="right"/>
        <w:rPr>
          <w:sz w:val="20"/>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36" w:name="_Анкета_Претендента_на"/>
      <w:bookmarkStart w:id="337" w:name="_Анкета_Участника_процедуры"/>
      <w:bookmarkStart w:id="338" w:name="_Toc255987077"/>
      <w:bookmarkStart w:id="339" w:name="_Toc374451719"/>
      <w:bookmarkStart w:id="340" w:name="_Toc374456847"/>
      <w:bookmarkEnd w:id="336"/>
      <w:bookmarkEnd w:id="337"/>
      <w:r w:rsidRPr="00117965">
        <w:rPr>
          <w:rFonts w:ascii="Times New Roman" w:hAnsi="Times New Roman" w:cs="Times New Roman"/>
          <w:b w:val="0"/>
          <w:i w:val="0"/>
          <w:sz w:val="24"/>
        </w:rPr>
        <w:t xml:space="preserve">АНКЕТА </w:t>
      </w:r>
      <w:r w:rsidR="007A0C42" w:rsidRPr="00117965">
        <w:rPr>
          <w:rFonts w:ascii="Times New Roman" w:hAnsi="Times New Roman" w:cs="Times New Roman"/>
          <w:b w:val="0"/>
          <w:i w:val="0"/>
          <w:sz w:val="24"/>
        </w:rPr>
        <w:t xml:space="preserve">УЧАСТНИКА </w:t>
      </w:r>
      <w:r w:rsidR="003E0066" w:rsidRPr="00117965">
        <w:rPr>
          <w:rFonts w:ascii="Times New Roman" w:hAnsi="Times New Roman" w:cs="Times New Roman"/>
          <w:b w:val="0"/>
          <w:i w:val="0"/>
          <w:sz w:val="24"/>
        </w:rPr>
        <w:t>ЗАПРОСА ПРЕДЛОЖЕНИЙ</w:t>
      </w:r>
      <w:r w:rsidRPr="00117965">
        <w:rPr>
          <w:rFonts w:ascii="Times New Roman" w:hAnsi="Times New Roman" w:cs="Times New Roman"/>
          <w:b w:val="0"/>
          <w:i w:val="0"/>
          <w:sz w:val="24"/>
        </w:rPr>
        <w:t xml:space="preserve"> (Форма 2)</w:t>
      </w:r>
      <w:bookmarkEnd w:id="338"/>
      <w:bookmarkEnd w:id="339"/>
      <w:bookmarkEnd w:id="340"/>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85523F" w:rsidRPr="00117965" w:rsidRDefault="0085523F" w:rsidP="0085523F">
      <w:pPr>
        <w:pStyle w:val="Times12"/>
        <w:ind w:firstLine="0"/>
        <w:rPr>
          <w:szCs w:val="28"/>
        </w:rPr>
      </w:pPr>
      <w:r w:rsidRPr="00117965">
        <w:rPr>
          <w:szCs w:val="28"/>
        </w:rPr>
        <w:t xml:space="preserve">Таблица 1. Сведения об участнике </w:t>
      </w:r>
      <w:r w:rsidR="003E0066" w:rsidRPr="00117965">
        <w:rPr>
          <w:szCs w:val="28"/>
        </w:rPr>
        <w:t>запроса предложений</w:t>
      </w:r>
      <w:r w:rsidRPr="00117965">
        <w:rPr>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117965">
        <w:trPr>
          <w:cantSplit/>
          <w:trHeight w:val="240"/>
          <w:tblHeader/>
        </w:trPr>
        <w:tc>
          <w:tcPr>
            <w:tcW w:w="306"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w:t>
            </w:r>
          </w:p>
        </w:tc>
        <w:tc>
          <w:tcPr>
            <w:tcW w:w="3000"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Наименование</w:t>
            </w:r>
          </w:p>
        </w:tc>
        <w:tc>
          <w:tcPr>
            <w:tcW w:w="1694" w:type="pct"/>
            <w:vAlign w:val="center"/>
          </w:tcPr>
          <w:p w:rsidR="00C87330" w:rsidRPr="00117965" w:rsidRDefault="00C87330" w:rsidP="00FF5992">
            <w:pPr>
              <w:pStyle w:val="af7"/>
              <w:keepNext w:val="0"/>
              <w:widowControl w:val="0"/>
              <w:spacing w:before="0" w:after="0"/>
              <w:ind w:left="0" w:right="0"/>
              <w:jc w:val="center"/>
              <w:rPr>
                <w:szCs w:val="24"/>
              </w:rPr>
            </w:pPr>
            <w:r w:rsidRPr="00117965">
              <w:rPr>
                <w:szCs w:val="24"/>
              </w:rPr>
              <w:t xml:space="preserve">Сведения об участнике </w:t>
            </w:r>
            <w:r w:rsidR="003E0066" w:rsidRPr="00117965">
              <w:rPr>
                <w:szCs w:val="24"/>
              </w:rPr>
              <w:t>запроса предложений</w:t>
            </w:r>
          </w:p>
        </w:tc>
      </w:tr>
      <w:tr w:rsidR="00C87330" w:rsidRPr="00117965">
        <w:trPr>
          <w:cantSplit/>
          <w:trHeight w:val="471"/>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jc w:val="both"/>
              <w:rPr>
                <w:sz w:val="22"/>
                <w:szCs w:val="24"/>
              </w:rPr>
            </w:pPr>
            <w:r w:rsidRPr="00117965">
              <w:rPr>
                <w:sz w:val="22"/>
                <w:szCs w:val="24"/>
              </w:rPr>
              <w:t xml:space="preserve">Фирменное наименование (Полное и сокращенное наименования организации либо Ф.И.О.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Организационно - правовая форма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817849">
            <w:pPr>
              <w:pStyle w:val="af8"/>
              <w:widowControl w:val="0"/>
              <w:spacing w:before="0" w:after="0"/>
              <w:ind w:right="-108"/>
              <w:rPr>
                <w:sz w:val="22"/>
                <w:szCs w:val="24"/>
              </w:rPr>
            </w:pPr>
            <w:r w:rsidRPr="00117965">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17965">
              <w:rPr>
                <w:i/>
                <w:sz w:val="22"/>
                <w:szCs w:val="24"/>
              </w:rPr>
              <w:t xml:space="preserve">либо паспортные данные для </w:t>
            </w:r>
            <w:r w:rsidR="007A0C42" w:rsidRPr="00117965">
              <w:rPr>
                <w:i/>
                <w:sz w:val="22"/>
                <w:szCs w:val="24"/>
              </w:rPr>
              <w:t xml:space="preserve">участника </w:t>
            </w:r>
            <w:r w:rsidR="003E0066" w:rsidRPr="00117965">
              <w:rPr>
                <w:i/>
                <w:sz w:val="22"/>
                <w:szCs w:val="24"/>
              </w:rPr>
              <w:t>запроса предложений</w:t>
            </w:r>
            <w:r w:rsidRPr="00117965">
              <w:rPr>
                <w:i/>
                <w:sz w:val="22"/>
                <w:szCs w:val="24"/>
              </w:rPr>
              <w:t xml:space="preserve"> – физического лица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Виды деятельности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Срок деятельности (с учетом правопреемственности)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ИНН, КПП, ОГРН, ОКПО</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Юридический адрес (страна, адрес)</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Почтовый адрес (страна, адрес)</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Фактическое местоположение</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Телефоны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Факс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Адрес электронной почты </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Филиалы: перечислить наименования и почтовые адреса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Размер уставного капитала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Стоимость основных фондов (по балансу последнего завершенного периода)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Банковские реквизиты (наименование и адрес банка, номер расчетного счета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в банке, телефоны банка, прочие банковские реквизиты)</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руководителя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Орган управления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117965">
              <w:rPr>
                <w:sz w:val="22"/>
                <w:szCs w:val="24"/>
              </w:rPr>
              <w:t>запроса предложений</w:t>
            </w:r>
            <w:r w:rsidRPr="00117965">
              <w:rPr>
                <w:sz w:val="22"/>
                <w:szCs w:val="24"/>
              </w:rPr>
              <w:t xml:space="preserve"> и порядок одобрения соответствующей сделки</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уполномоченного лица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с указанием должности, контактного телефона, </w:t>
            </w:r>
            <w:proofErr w:type="spellStart"/>
            <w:r w:rsidRPr="00117965">
              <w:rPr>
                <w:sz w:val="22"/>
                <w:szCs w:val="24"/>
              </w:rPr>
              <w:t>эл.почты</w:t>
            </w:r>
            <w:proofErr w:type="spellEnd"/>
            <w:r w:rsidRPr="00117965">
              <w:rPr>
                <w:sz w:val="22"/>
                <w:szCs w:val="24"/>
              </w:rPr>
              <w:t xml:space="preserve"> </w:t>
            </w:r>
          </w:p>
        </w:tc>
        <w:tc>
          <w:tcPr>
            <w:tcW w:w="1694" w:type="pct"/>
            <w:vAlign w:val="center"/>
          </w:tcPr>
          <w:p w:rsidR="00C87330" w:rsidRPr="00117965" w:rsidRDefault="00C87330" w:rsidP="00C87330">
            <w:pPr>
              <w:widowControl w:val="0"/>
              <w:jc w:val="center"/>
              <w:rPr>
                <w:sz w:val="22"/>
              </w:rPr>
            </w:pPr>
          </w:p>
        </w:tc>
      </w:tr>
    </w:tbl>
    <w:p w:rsidR="00C87330" w:rsidRPr="00117965" w:rsidRDefault="00C87330" w:rsidP="00C87330">
      <w:pPr>
        <w:pStyle w:val="afff0"/>
        <w:tabs>
          <w:tab w:val="clear" w:pos="1134"/>
        </w:tabs>
        <w:autoSpaceDE w:val="0"/>
        <w:autoSpaceDN w:val="0"/>
        <w:spacing w:line="240" w:lineRule="auto"/>
        <w:ind w:firstLine="0"/>
        <w:rPr>
          <w:sz w:val="24"/>
          <w:szCs w:val="28"/>
        </w:rPr>
      </w:pPr>
    </w:p>
    <w:p w:rsidR="00C87330" w:rsidRPr="00117965" w:rsidRDefault="00C87330" w:rsidP="00C87330">
      <w:pPr>
        <w:pStyle w:val="afff0"/>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bookmarkStart w:id="341" w:name="_Toc98251773"/>
    </w:p>
    <w:p w:rsidR="00C87330" w:rsidRPr="00117965" w:rsidRDefault="00C87330" w:rsidP="00C87330">
      <w:pPr>
        <w:pStyle w:val="Times12"/>
        <w:tabs>
          <w:tab w:val="left" w:pos="1134"/>
        </w:tabs>
        <w:ind w:firstLine="709"/>
        <w:rPr>
          <w:bCs w:val="0"/>
          <w:sz w:val="22"/>
          <w:szCs w:val="24"/>
        </w:rPr>
      </w:pPr>
      <w:r w:rsidRPr="00117965">
        <w:rPr>
          <w:bCs w:val="0"/>
          <w:sz w:val="22"/>
          <w:szCs w:val="24"/>
        </w:rPr>
        <w:t>ИНСТРУКЦИИ ПО ЗАПОЛНЕНИЮ</w:t>
      </w:r>
      <w:bookmarkEnd w:id="341"/>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xml:space="preserve">, приложением к которой является данная анкета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В графе 20 указывается уполномоченное лицо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для оперативного уведомления по вопросам организационного характера и взаимодействия с организатором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Заполненная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 xml:space="preserve"> анкета должна содержать все сведения, указанные в таблице. В случае отсутствия каких-либо данных указывается слово «нет».</w:t>
      </w:r>
    </w:p>
    <w:p w:rsidR="0085523F" w:rsidRPr="00117965" w:rsidRDefault="0085523F" w:rsidP="00C87330">
      <w:pPr>
        <w:pStyle w:val="Times12"/>
        <w:ind w:left="600" w:firstLine="0"/>
        <w:rPr>
          <w:sz w:val="18"/>
          <w:szCs w:val="20"/>
        </w:rPr>
        <w:sectPr w:rsidR="0085523F" w:rsidRPr="00117965" w:rsidSect="0084765F">
          <w:pgSz w:w="11907" w:h="16840" w:code="9"/>
          <w:pgMar w:top="1134" w:right="567" w:bottom="1134" w:left="1418" w:header="567" w:footer="304" w:gutter="0"/>
          <w:cols w:space="708"/>
          <w:docGrid w:linePitch="360"/>
        </w:sectPr>
      </w:pPr>
    </w:p>
    <w:p w:rsidR="00C87330" w:rsidRPr="00117965" w:rsidRDefault="00C87330" w:rsidP="00C87330">
      <w:pPr>
        <w:pStyle w:val="Times12"/>
        <w:ind w:left="600" w:firstLine="0"/>
        <w:rPr>
          <w:sz w:val="18"/>
          <w:szCs w:val="20"/>
        </w:rPr>
      </w:pPr>
    </w:p>
    <w:p w:rsidR="0085523F" w:rsidRPr="00117965" w:rsidRDefault="0085523F" w:rsidP="0085523F">
      <w:pPr>
        <w:pStyle w:val="Times12"/>
        <w:ind w:firstLine="0"/>
        <w:rPr>
          <w:szCs w:val="28"/>
        </w:rPr>
      </w:pPr>
      <w:r w:rsidRPr="00117965">
        <w:rPr>
          <w:szCs w:val="28"/>
        </w:rPr>
        <w:t>Таблица 2. Сведения о цепочке собственников, включая бенеф</w:t>
      </w:r>
      <w:r w:rsidR="00405BF3" w:rsidRPr="00117965">
        <w:rPr>
          <w:szCs w:val="28"/>
        </w:rPr>
        <w:t>ициаров (в том числе конечных).</w:t>
      </w:r>
    </w:p>
    <w:p w:rsidR="0085523F" w:rsidRPr="00117965" w:rsidRDefault="0085523F" w:rsidP="0085523F">
      <w:pPr>
        <w:pStyle w:val="Times12"/>
        <w:ind w:firstLine="0"/>
        <w:rPr>
          <w:szCs w:val="28"/>
        </w:rPr>
      </w:pPr>
      <w:r w:rsidRPr="00117965">
        <w:rPr>
          <w:szCs w:val="28"/>
        </w:rPr>
        <w:t xml:space="preserve">Участник </w:t>
      </w:r>
      <w:r w:rsidR="003E0066" w:rsidRPr="00117965">
        <w:rPr>
          <w:szCs w:val="28"/>
        </w:rPr>
        <w:t>запроса предложений</w:t>
      </w:r>
      <w:r w:rsidRPr="00117965">
        <w:rPr>
          <w:szCs w:val="28"/>
        </w:rPr>
        <w:t xml:space="preserve">: ________________________________________________________ </w:t>
      </w:r>
    </w:p>
    <w:p w:rsidR="0085523F" w:rsidRPr="00117965" w:rsidRDefault="0085523F" w:rsidP="0085523F">
      <w:pPr>
        <w:rPr>
          <w:sz w:val="18"/>
          <w:szCs w:val="20"/>
        </w:rPr>
      </w:pPr>
      <w:r w:rsidRPr="00117965">
        <w:rPr>
          <w:sz w:val="22"/>
        </w:rPr>
        <w:t xml:space="preserve">                                                                                </w:t>
      </w:r>
      <w:proofErr w:type="gramStart"/>
      <w:r w:rsidRPr="00117965">
        <w:rPr>
          <w:sz w:val="18"/>
          <w:szCs w:val="20"/>
        </w:rPr>
        <w:t>наименование</w:t>
      </w:r>
      <w:proofErr w:type="gramEnd"/>
      <w:r w:rsidRPr="00117965">
        <w:rPr>
          <w:sz w:val="18"/>
          <w:szCs w:val="20"/>
        </w:rPr>
        <w:t xml:space="preserve"> организации участника </w:t>
      </w:r>
      <w:r w:rsidR="003E0066" w:rsidRPr="00117965">
        <w:rPr>
          <w:sz w:val="18"/>
          <w:szCs w:val="20"/>
        </w:rPr>
        <w:t>запроса предложений</w:t>
      </w:r>
    </w:p>
    <w:p w:rsidR="00C87330" w:rsidRPr="00117965" w:rsidRDefault="00C87330" w:rsidP="00C87330">
      <w:pPr>
        <w:pStyle w:val="Times12"/>
        <w:jc w:val="right"/>
        <w:rPr>
          <w:sz w:val="20"/>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17965" w:rsidTr="008B79DC">
        <w:trPr>
          <w:trHeight w:val="510"/>
        </w:trPr>
        <w:tc>
          <w:tcPr>
            <w:tcW w:w="567" w:type="dxa"/>
            <w:vMerge w:val="restart"/>
            <w:shd w:val="clear" w:color="auto" w:fill="auto"/>
            <w:vAlign w:val="center"/>
            <w:hideMark/>
          </w:tcPr>
          <w:p w:rsidR="008B79DC" w:rsidRPr="00117965" w:rsidRDefault="008B79DC" w:rsidP="00282962">
            <w:pPr>
              <w:jc w:val="center"/>
              <w:rPr>
                <w:sz w:val="18"/>
                <w:szCs w:val="20"/>
              </w:rPr>
            </w:pPr>
            <w:r w:rsidRPr="00117965">
              <w:rPr>
                <w:sz w:val="18"/>
                <w:szCs w:val="20"/>
              </w:rPr>
              <w:t>№ п/п</w:t>
            </w:r>
          </w:p>
        </w:tc>
        <w:tc>
          <w:tcPr>
            <w:tcW w:w="5813" w:type="dxa"/>
            <w:gridSpan w:val="6"/>
            <w:shd w:val="clear" w:color="auto" w:fill="auto"/>
            <w:vAlign w:val="center"/>
            <w:hideMark/>
          </w:tcPr>
          <w:p w:rsidR="008B79DC" w:rsidRPr="00117965" w:rsidRDefault="008B79DC" w:rsidP="00282962">
            <w:pPr>
              <w:jc w:val="center"/>
              <w:rPr>
                <w:sz w:val="18"/>
                <w:szCs w:val="20"/>
              </w:rPr>
            </w:pPr>
            <w:r w:rsidRPr="00117965">
              <w:rPr>
                <w:sz w:val="18"/>
                <w:szCs w:val="20"/>
              </w:rPr>
              <w:t xml:space="preserve">Информация об участнике </w:t>
            </w:r>
            <w:r w:rsidR="003E0066" w:rsidRPr="00117965">
              <w:rPr>
                <w:sz w:val="18"/>
                <w:szCs w:val="20"/>
              </w:rPr>
              <w:t>запроса предложений</w:t>
            </w:r>
          </w:p>
        </w:tc>
        <w:tc>
          <w:tcPr>
            <w:tcW w:w="7370" w:type="dxa"/>
            <w:gridSpan w:val="7"/>
            <w:shd w:val="clear" w:color="auto" w:fill="auto"/>
            <w:vAlign w:val="bottom"/>
            <w:hideMark/>
          </w:tcPr>
          <w:p w:rsidR="008B79DC" w:rsidRPr="00117965" w:rsidRDefault="008B79DC" w:rsidP="00282962">
            <w:pPr>
              <w:jc w:val="center"/>
              <w:rPr>
                <w:sz w:val="18"/>
                <w:szCs w:val="20"/>
              </w:rPr>
            </w:pPr>
            <w:r w:rsidRPr="00117965">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117965" w:rsidRDefault="008B79DC" w:rsidP="008B79DC">
            <w:pPr>
              <w:ind w:left="-108" w:right="-108"/>
              <w:jc w:val="center"/>
              <w:rPr>
                <w:sz w:val="18"/>
                <w:szCs w:val="20"/>
              </w:rPr>
            </w:pPr>
            <w:r w:rsidRPr="00117965">
              <w:rPr>
                <w:sz w:val="18"/>
                <w:szCs w:val="20"/>
              </w:rPr>
              <w:t>Информация о подтверждающих документах (наименование, реквизиты и т.д.)</w:t>
            </w:r>
          </w:p>
        </w:tc>
      </w:tr>
      <w:tr w:rsidR="008B79DC" w:rsidRPr="00117965" w:rsidTr="00DA05F5">
        <w:trPr>
          <w:trHeight w:val="1590"/>
        </w:trPr>
        <w:tc>
          <w:tcPr>
            <w:tcW w:w="567" w:type="dxa"/>
            <w:vMerge/>
            <w:vAlign w:val="center"/>
            <w:hideMark/>
          </w:tcPr>
          <w:p w:rsidR="008B79DC" w:rsidRPr="00117965" w:rsidRDefault="008B79DC" w:rsidP="00282962">
            <w:pPr>
              <w:rPr>
                <w:sz w:val="18"/>
                <w:szCs w:val="20"/>
              </w:rPr>
            </w:pPr>
          </w:p>
        </w:tc>
        <w:tc>
          <w:tcPr>
            <w:tcW w:w="568" w:type="dxa"/>
            <w:vAlign w:val="center"/>
            <w:hideMark/>
          </w:tcPr>
          <w:p w:rsidR="008B79DC" w:rsidRPr="00117965" w:rsidRDefault="008B79DC" w:rsidP="00282962">
            <w:pPr>
              <w:ind w:left="-108" w:right="-108"/>
              <w:jc w:val="center"/>
              <w:rPr>
                <w:sz w:val="18"/>
                <w:szCs w:val="20"/>
              </w:rPr>
            </w:pPr>
            <w:r w:rsidRPr="00117965">
              <w:rPr>
                <w:sz w:val="18"/>
                <w:szCs w:val="20"/>
              </w:rPr>
              <w:t>ИНН</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краткое</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Код ОКВЭД</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Фамилия, Имя, Отчество руководителя</w:t>
            </w:r>
          </w:p>
        </w:tc>
        <w:tc>
          <w:tcPr>
            <w:tcW w:w="1276"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руководителя</w:t>
            </w:r>
          </w:p>
        </w:tc>
        <w:tc>
          <w:tcPr>
            <w:tcW w:w="425" w:type="dxa"/>
            <w:vAlign w:val="center"/>
            <w:hideMark/>
          </w:tcPr>
          <w:p w:rsidR="008B79DC" w:rsidRPr="00117965" w:rsidRDefault="008B79DC" w:rsidP="00282962">
            <w:pPr>
              <w:ind w:left="-108" w:right="-108"/>
              <w:jc w:val="center"/>
              <w:rPr>
                <w:sz w:val="18"/>
                <w:szCs w:val="20"/>
              </w:rPr>
            </w:pPr>
            <w:r w:rsidRPr="00117965">
              <w:rPr>
                <w:sz w:val="18"/>
                <w:szCs w:val="20"/>
              </w:rPr>
              <w:t xml:space="preserve">№ </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 xml:space="preserve">ИНН </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 ФИО</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Адрес регистрации</w:t>
            </w:r>
          </w:p>
        </w:tc>
        <w:tc>
          <w:tcPr>
            <w:tcW w:w="1559"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117965" w:rsidRDefault="008B79DC" w:rsidP="00282962">
            <w:pPr>
              <w:jc w:val="center"/>
              <w:rPr>
                <w:sz w:val="18"/>
                <w:szCs w:val="20"/>
              </w:rPr>
            </w:pPr>
            <w:r w:rsidRPr="00117965">
              <w:rPr>
                <w:sz w:val="18"/>
                <w:szCs w:val="20"/>
              </w:rPr>
              <w:t>Руководитель / участник / акционер / бенефициар</w:t>
            </w:r>
          </w:p>
        </w:tc>
        <w:tc>
          <w:tcPr>
            <w:tcW w:w="1701" w:type="dxa"/>
            <w:vMerge/>
            <w:vAlign w:val="center"/>
            <w:hideMark/>
          </w:tcPr>
          <w:p w:rsidR="008B79DC" w:rsidRPr="00117965" w:rsidRDefault="008B79DC" w:rsidP="00282962">
            <w:pPr>
              <w:rPr>
                <w:sz w:val="18"/>
                <w:szCs w:val="20"/>
              </w:rPr>
            </w:pPr>
          </w:p>
        </w:tc>
      </w:tr>
      <w:tr w:rsidR="008B79DC" w:rsidRPr="00117965" w:rsidTr="00DA05F5">
        <w:trPr>
          <w:trHeight w:val="315"/>
        </w:trPr>
        <w:tc>
          <w:tcPr>
            <w:tcW w:w="567" w:type="dxa"/>
            <w:noWrap/>
            <w:vAlign w:val="center"/>
            <w:hideMark/>
          </w:tcPr>
          <w:p w:rsidR="008B79DC" w:rsidRPr="00117965" w:rsidRDefault="008B79DC" w:rsidP="008B79DC">
            <w:pPr>
              <w:jc w:val="center"/>
              <w:rPr>
                <w:iCs/>
                <w:sz w:val="18"/>
                <w:szCs w:val="20"/>
              </w:rPr>
            </w:pPr>
            <w:r w:rsidRPr="00117965">
              <w:rPr>
                <w:iCs/>
                <w:sz w:val="18"/>
                <w:szCs w:val="20"/>
              </w:rPr>
              <w:t>1</w:t>
            </w:r>
          </w:p>
        </w:tc>
        <w:tc>
          <w:tcPr>
            <w:tcW w:w="568" w:type="dxa"/>
            <w:noWrap/>
            <w:vAlign w:val="center"/>
            <w:hideMark/>
          </w:tcPr>
          <w:p w:rsidR="008B79DC" w:rsidRPr="00117965" w:rsidRDefault="008B79DC" w:rsidP="008B79DC">
            <w:pPr>
              <w:jc w:val="center"/>
              <w:rPr>
                <w:iCs/>
                <w:sz w:val="18"/>
                <w:szCs w:val="20"/>
              </w:rPr>
            </w:pPr>
            <w:r w:rsidRPr="00117965">
              <w:rPr>
                <w:iCs/>
                <w:sz w:val="18"/>
                <w:szCs w:val="20"/>
              </w:rPr>
              <w:t>2</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3</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4</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5</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6</w:t>
            </w:r>
          </w:p>
        </w:tc>
        <w:tc>
          <w:tcPr>
            <w:tcW w:w="1276"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7</w:t>
            </w:r>
          </w:p>
        </w:tc>
        <w:tc>
          <w:tcPr>
            <w:tcW w:w="425" w:type="dxa"/>
            <w:noWrap/>
            <w:vAlign w:val="center"/>
            <w:hideMark/>
          </w:tcPr>
          <w:p w:rsidR="008B79DC" w:rsidRPr="00117965" w:rsidRDefault="008B79DC" w:rsidP="008B79DC">
            <w:pPr>
              <w:jc w:val="center"/>
              <w:rPr>
                <w:iCs/>
                <w:sz w:val="18"/>
                <w:szCs w:val="20"/>
              </w:rPr>
            </w:pPr>
            <w:r w:rsidRPr="00117965">
              <w:rPr>
                <w:iCs/>
                <w:sz w:val="18"/>
                <w:szCs w:val="20"/>
              </w:rPr>
              <w:t>8</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9</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10</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11</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12</w:t>
            </w:r>
          </w:p>
        </w:tc>
        <w:tc>
          <w:tcPr>
            <w:tcW w:w="1559"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13</w:t>
            </w:r>
          </w:p>
        </w:tc>
        <w:tc>
          <w:tcPr>
            <w:tcW w:w="1417"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14</w:t>
            </w:r>
          </w:p>
        </w:tc>
        <w:tc>
          <w:tcPr>
            <w:tcW w:w="1701"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15</w:t>
            </w:r>
          </w:p>
        </w:tc>
      </w:tr>
      <w:tr w:rsidR="008B79DC" w:rsidRPr="00117965" w:rsidTr="00DA05F5">
        <w:trPr>
          <w:trHeight w:val="630"/>
        </w:trPr>
        <w:tc>
          <w:tcPr>
            <w:tcW w:w="567" w:type="dxa"/>
            <w:noWrap/>
            <w:vAlign w:val="bottom"/>
            <w:hideMark/>
          </w:tcPr>
          <w:p w:rsidR="008B79DC" w:rsidRPr="00117965" w:rsidRDefault="008B79DC" w:rsidP="00282962">
            <w:pPr>
              <w:jc w:val="right"/>
              <w:rPr>
                <w:iCs/>
                <w:sz w:val="18"/>
                <w:szCs w:val="20"/>
              </w:rPr>
            </w:pPr>
          </w:p>
        </w:tc>
        <w:tc>
          <w:tcPr>
            <w:tcW w:w="568" w:type="dxa"/>
            <w:noWrap/>
            <w:vAlign w:val="bottom"/>
            <w:hideMark/>
          </w:tcPr>
          <w:p w:rsidR="008B79DC" w:rsidRPr="00117965" w:rsidRDefault="008B79DC" w:rsidP="00282962">
            <w:pPr>
              <w:jc w:val="right"/>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p>
        </w:tc>
        <w:tc>
          <w:tcPr>
            <w:tcW w:w="568"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r w:rsidRPr="00117965">
              <w:rPr>
                <w:iCs/>
                <w:sz w:val="18"/>
                <w:szCs w:val="20"/>
              </w:rPr>
              <w:t> </w:t>
            </w:r>
          </w:p>
        </w:tc>
        <w:tc>
          <w:tcPr>
            <w:tcW w:w="568"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425"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559"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417"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701"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bl>
    <w:p w:rsidR="00282962" w:rsidRPr="00117965" w:rsidRDefault="00282962" w:rsidP="00282962">
      <w:pPr>
        <w:pStyle w:val="afff0"/>
        <w:tabs>
          <w:tab w:val="clear" w:pos="1134"/>
        </w:tabs>
        <w:autoSpaceDE w:val="0"/>
        <w:autoSpaceDN w:val="0"/>
        <w:spacing w:line="240" w:lineRule="auto"/>
        <w:ind w:firstLine="0"/>
        <w:rPr>
          <w:sz w:val="24"/>
          <w:szCs w:val="28"/>
        </w:rPr>
      </w:pPr>
    </w:p>
    <w:p w:rsidR="00600DCC" w:rsidRPr="00117965" w:rsidRDefault="00D0125C" w:rsidP="000006B8">
      <w:pPr>
        <w:pStyle w:val="afff0"/>
        <w:tabs>
          <w:tab w:val="clear" w:pos="1134"/>
        </w:tabs>
        <w:autoSpaceDE w:val="0"/>
        <w:autoSpaceDN w:val="0"/>
        <w:spacing w:line="240" w:lineRule="auto"/>
        <w:ind w:firstLine="709"/>
        <w:rPr>
          <w:szCs w:val="28"/>
        </w:rPr>
      </w:pPr>
      <w:r w:rsidRPr="00117965">
        <w:rPr>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17965">
        <w:rPr>
          <w:szCs w:val="28"/>
        </w:rPr>
        <w:t xml:space="preserve"> (пяти) дней до </w:t>
      </w:r>
      <w:r w:rsidRPr="00117965">
        <w:rPr>
          <w:szCs w:val="28"/>
        </w:rPr>
        <w:t>заключения договора (с двух сторон)</w:t>
      </w:r>
      <w:r w:rsidR="00600DCC" w:rsidRPr="00117965">
        <w:rPr>
          <w:szCs w:val="28"/>
        </w:rPr>
        <w:t>.</w:t>
      </w:r>
    </w:p>
    <w:p w:rsidR="00600DCC" w:rsidRPr="00117965" w:rsidRDefault="00600DCC" w:rsidP="00282962">
      <w:pPr>
        <w:pStyle w:val="afff0"/>
        <w:tabs>
          <w:tab w:val="clear" w:pos="1134"/>
        </w:tabs>
        <w:autoSpaceDE w:val="0"/>
        <w:autoSpaceDN w:val="0"/>
        <w:spacing w:line="240" w:lineRule="auto"/>
        <w:ind w:firstLine="0"/>
        <w:rPr>
          <w:sz w:val="24"/>
          <w:szCs w:val="28"/>
        </w:rPr>
      </w:pPr>
    </w:p>
    <w:p w:rsidR="00282962" w:rsidRPr="00117965" w:rsidRDefault="00282962" w:rsidP="00282962">
      <w:pPr>
        <w:pStyle w:val="afff0"/>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282962" w:rsidRPr="00117965" w:rsidRDefault="00282962" w:rsidP="00282962">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282962" w:rsidRPr="00117965" w:rsidRDefault="00282962" w:rsidP="00282962">
      <w:pPr>
        <w:pStyle w:val="Times12"/>
        <w:ind w:firstLine="709"/>
        <w:rPr>
          <w:bCs w:val="0"/>
        </w:rPr>
      </w:pPr>
      <w:r w:rsidRPr="00117965">
        <w:rPr>
          <w:bCs w:val="0"/>
        </w:rPr>
        <w:t>М.П.</w:t>
      </w:r>
    </w:p>
    <w:p w:rsidR="00282962" w:rsidRPr="00117965" w:rsidRDefault="00282962" w:rsidP="00282962">
      <w:pPr>
        <w:jc w:val="center"/>
        <w:rPr>
          <w:sz w:val="22"/>
        </w:rPr>
      </w:pPr>
    </w:p>
    <w:p w:rsidR="00282962" w:rsidRPr="00117965" w:rsidRDefault="00282962" w:rsidP="00282962">
      <w:pPr>
        <w:pStyle w:val="Times12"/>
        <w:tabs>
          <w:tab w:val="left" w:pos="1134"/>
        </w:tabs>
        <w:ind w:firstLine="709"/>
        <w:rPr>
          <w:bCs w:val="0"/>
          <w:sz w:val="22"/>
          <w:szCs w:val="24"/>
        </w:rPr>
      </w:pPr>
      <w:r w:rsidRPr="00117965">
        <w:rPr>
          <w:bCs w:val="0"/>
          <w:sz w:val="22"/>
          <w:szCs w:val="24"/>
        </w:rPr>
        <w:t>ИНСТРУКЦИИ ПО ЗАПОЛНЕНИЮ</w:t>
      </w:r>
    </w:p>
    <w:p w:rsidR="00282962" w:rsidRPr="00117965" w:rsidRDefault="00282962"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участником </w:t>
      </w:r>
      <w:r w:rsidR="003E0066" w:rsidRPr="00117965">
        <w:rPr>
          <w:sz w:val="22"/>
          <w:szCs w:val="24"/>
        </w:rPr>
        <w:t>запроса предложений</w:t>
      </w:r>
      <w:r w:rsidRPr="00117965">
        <w:rPr>
          <w:sz w:val="22"/>
          <w:szCs w:val="24"/>
        </w:rPr>
        <w:t>.</w:t>
      </w:r>
    </w:p>
    <w:p w:rsidR="00282962" w:rsidRPr="00117965" w:rsidRDefault="00647F8D"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Форма Таблицы 2 изменению не подлежит. Все сведения и документы обязательны к предоставлению. </w:t>
      </w:r>
    </w:p>
    <w:p w:rsidR="006E6B60" w:rsidRPr="00117965" w:rsidRDefault="006E6B60" w:rsidP="006E6B60">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Таблица 2 должна быть представлена в составе заявки на участие в </w:t>
      </w:r>
      <w:r w:rsidR="00A7211C" w:rsidRPr="00117965">
        <w:rPr>
          <w:sz w:val="22"/>
          <w:szCs w:val="24"/>
        </w:rPr>
        <w:t>запросе предложений</w:t>
      </w:r>
      <w:r w:rsidRPr="00117965">
        <w:rPr>
          <w:sz w:val="22"/>
          <w:szCs w:val="24"/>
        </w:rPr>
        <w:t xml:space="preserve"> в двух форматах *.</w:t>
      </w:r>
      <w:r w:rsidRPr="00117965">
        <w:rPr>
          <w:sz w:val="22"/>
          <w:szCs w:val="24"/>
          <w:lang w:val="en-US"/>
        </w:rPr>
        <w:t>pdf</w:t>
      </w:r>
      <w:r w:rsidRPr="00117965">
        <w:rPr>
          <w:sz w:val="22"/>
          <w:szCs w:val="24"/>
        </w:rPr>
        <w:t xml:space="preserve"> и *.</w:t>
      </w:r>
      <w:proofErr w:type="spellStart"/>
      <w:r w:rsidRPr="00117965">
        <w:rPr>
          <w:sz w:val="22"/>
          <w:szCs w:val="24"/>
        </w:rPr>
        <w:t>xls</w:t>
      </w:r>
      <w:proofErr w:type="spellEnd"/>
      <w:r w:rsidRPr="00117965">
        <w:rPr>
          <w:sz w:val="22"/>
          <w:szCs w:val="24"/>
        </w:rPr>
        <w:t>;</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2 участнику </w:t>
      </w:r>
      <w:r w:rsidR="00B1180E" w:rsidRPr="00117965">
        <w:rPr>
          <w:sz w:val="22"/>
          <w:szCs w:val="24"/>
        </w:rPr>
        <w:t>запроса предложений</w:t>
      </w:r>
      <w:r w:rsidRPr="00117965">
        <w:rPr>
          <w:sz w:val="22"/>
          <w:szCs w:val="24"/>
        </w:rPr>
        <w:t xml:space="preserve"> необходимо указать ИНН.</w:t>
      </w:r>
      <w:r w:rsidRPr="00117965">
        <w:rPr>
          <w:sz w:val="22"/>
        </w:rPr>
        <w:t xml:space="preserve"> </w:t>
      </w:r>
      <w:r w:rsidRPr="00117965">
        <w:rPr>
          <w:sz w:val="22"/>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3 участнику </w:t>
      </w:r>
      <w:r w:rsidR="00B1180E" w:rsidRPr="00117965">
        <w:rPr>
          <w:sz w:val="22"/>
          <w:szCs w:val="24"/>
        </w:rPr>
        <w:t>запроса предложений</w:t>
      </w:r>
      <w:r w:rsidRPr="00117965">
        <w:rPr>
          <w:sz w:val="22"/>
          <w:szCs w:val="24"/>
        </w:rPr>
        <w:t xml:space="preserve"> необходимо указать ОГРН.</w:t>
      </w:r>
      <w:r w:rsidRPr="00117965">
        <w:rPr>
          <w:sz w:val="22"/>
        </w:rPr>
        <w:t xml:space="preserve"> </w:t>
      </w:r>
      <w:r w:rsidRPr="00117965">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4 участником </w:t>
      </w:r>
      <w:r w:rsidR="00B1180E" w:rsidRPr="00117965">
        <w:rPr>
          <w:sz w:val="22"/>
          <w:szCs w:val="24"/>
        </w:rPr>
        <w:t>запроса предложений</w:t>
      </w:r>
      <w:r w:rsidRPr="00117965">
        <w:rPr>
          <w:sz w:val="22"/>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5 участнику </w:t>
      </w:r>
      <w:r w:rsidR="00B1180E" w:rsidRPr="00117965">
        <w:rPr>
          <w:sz w:val="22"/>
          <w:szCs w:val="24"/>
        </w:rPr>
        <w:t>запроса предложений</w:t>
      </w:r>
      <w:r w:rsidRPr="00117965">
        <w:rPr>
          <w:sz w:val="22"/>
          <w:szCs w:val="24"/>
        </w:rPr>
        <w:t xml:space="preserve"> необходимо указать код ОКВЭД.</w:t>
      </w:r>
      <w:r w:rsidRPr="00117965">
        <w:rPr>
          <w:sz w:val="22"/>
        </w:rPr>
        <w:t xml:space="preserve"> </w:t>
      </w:r>
      <w:r w:rsidRPr="00117965">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Столбец 6 участником </w:t>
      </w:r>
      <w:r w:rsidR="00B1180E" w:rsidRPr="00117965">
        <w:rPr>
          <w:sz w:val="22"/>
          <w:szCs w:val="24"/>
        </w:rPr>
        <w:t>запроса предложений</w:t>
      </w:r>
      <w:r w:rsidRPr="00117965">
        <w:rPr>
          <w:sz w:val="22"/>
          <w:szCs w:val="24"/>
        </w:rPr>
        <w:t xml:space="preserve"> заполняется в формате Фамилия Имя Отчество, например Иванов Иван Степанович.</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8 заполняется согласно образцу.</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Столбцы 9, 10 заполняются в порядке пунктов 3, 4 настоящей инструкции. </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12 заполняется в формате географической иерархии в нисходящем порядке, например, Тула, ул. Пионеров, 56-89.</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13 заполняется в порядке пункта 8 настоящей инструкции.</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117965" w:rsidRDefault="007C06A4" w:rsidP="007C06A4">
      <w:pPr>
        <w:pStyle w:val="Times12"/>
        <w:ind w:firstLine="0"/>
        <w:jc w:val="center"/>
        <w:rPr>
          <w:i/>
          <w:sz w:val="22"/>
          <w:szCs w:val="24"/>
        </w:rPr>
      </w:pPr>
      <w:r w:rsidRPr="00117965">
        <w:rPr>
          <w:sz w:val="22"/>
          <w:szCs w:val="24"/>
        </w:rPr>
        <w:br w:type="page"/>
      </w:r>
      <w:r w:rsidRPr="00117965">
        <w:rPr>
          <w:i/>
          <w:sz w:val="22"/>
          <w:szCs w:val="24"/>
        </w:rPr>
        <w:t>ОБРАЗЕЦ ЗАПОЛНЕНИЯ ТАБЛИЦЫ СВЕДЕНИЙ О ЦЕПОЧКЕ СОБСТВЕННИКОВ</w:t>
      </w:r>
    </w:p>
    <w:p w:rsidR="007C06A4" w:rsidRPr="00117965" w:rsidRDefault="007C06A4" w:rsidP="007C06A4">
      <w:pPr>
        <w:pStyle w:val="Times12"/>
        <w:ind w:left="10635" w:firstLine="709"/>
        <w:jc w:val="center"/>
        <w:rPr>
          <w:i/>
          <w:sz w:val="22"/>
          <w:szCs w:val="24"/>
        </w:rPr>
      </w:pPr>
      <w:proofErr w:type="gramStart"/>
      <w:r w:rsidRPr="00117965">
        <w:rPr>
          <w:i/>
          <w:sz w:val="22"/>
          <w:szCs w:val="24"/>
        </w:rPr>
        <w:t>начало</w:t>
      </w:r>
      <w:proofErr w:type="gramEnd"/>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117965" w:rsidTr="00C57A5F">
        <w:trPr>
          <w:trHeight w:val="510"/>
        </w:trPr>
        <w:tc>
          <w:tcPr>
            <w:tcW w:w="566" w:type="dxa"/>
            <w:vMerge w:val="restart"/>
            <w:shd w:val="clear" w:color="auto" w:fill="auto"/>
            <w:vAlign w:val="center"/>
            <w:hideMark/>
          </w:tcPr>
          <w:p w:rsidR="007C06A4" w:rsidRPr="00117965" w:rsidRDefault="007C06A4" w:rsidP="00C57A5F">
            <w:pPr>
              <w:jc w:val="center"/>
              <w:rPr>
                <w:i/>
                <w:sz w:val="18"/>
                <w:szCs w:val="20"/>
              </w:rPr>
            </w:pPr>
            <w:r w:rsidRPr="00117965">
              <w:rPr>
                <w:i/>
                <w:sz w:val="18"/>
                <w:szCs w:val="20"/>
              </w:rPr>
              <w:t>№ п/п</w:t>
            </w:r>
          </w:p>
        </w:tc>
        <w:tc>
          <w:tcPr>
            <w:tcW w:w="13753" w:type="dxa"/>
            <w:gridSpan w:val="6"/>
            <w:shd w:val="clear" w:color="auto" w:fill="auto"/>
            <w:vAlign w:val="center"/>
            <w:hideMark/>
          </w:tcPr>
          <w:p w:rsidR="007C06A4" w:rsidRPr="00117965" w:rsidRDefault="007C06A4" w:rsidP="00A674D5">
            <w:pPr>
              <w:jc w:val="center"/>
              <w:rPr>
                <w:i/>
                <w:sz w:val="18"/>
                <w:szCs w:val="20"/>
              </w:rPr>
            </w:pPr>
            <w:r w:rsidRPr="00117965">
              <w:rPr>
                <w:i/>
                <w:sz w:val="18"/>
                <w:szCs w:val="20"/>
              </w:rPr>
              <w:t xml:space="preserve">Информация об участнике </w:t>
            </w:r>
            <w:r w:rsidR="00A674D5" w:rsidRPr="00117965">
              <w:rPr>
                <w:i/>
                <w:sz w:val="18"/>
                <w:szCs w:val="20"/>
              </w:rPr>
              <w:t>запроса предложений</w:t>
            </w:r>
          </w:p>
        </w:tc>
      </w:tr>
      <w:tr w:rsidR="007C06A4" w:rsidRPr="00117965" w:rsidTr="00C57A5F">
        <w:trPr>
          <w:trHeight w:val="1590"/>
        </w:trPr>
        <w:tc>
          <w:tcPr>
            <w:tcW w:w="566" w:type="dxa"/>
            <w:vMerge/>
            <w:vAlign w:val="center"/>
            <w:hideMark/>
          </w:tcPr>
          <w:p w:rsidR="007C06A4" w:rsidRPr="00117965" w:rsidRDefault="007C06A4" w:rsidP="00C57A5F">
            <w:pPr>
              <w:rPr>
                <w:i/>
                <w:sz w:val="18"/>
                <w:szCs w:val="20"/>
              </w:rPr>
            </w:pPr>
          </w:p>
        </w:tc>
        <w:tc>
          <w:tcPr>
            <w:tcW w:w="1561" w:type="dxa"/>
            <w:vAlign w:val="center"/>
            <w:hideMark/>
          </w:tcPr>
          <w:p w:rsidR="007C06A4" w:rsidRPr="00117965" w:rsidRDefault="007C06A4" w:rsidP="00C57A5F">
            <w:pPr>
              <w:ind w:left="-108" w:right="-108"/>
              <w:jc w:val="center"/>
              <w:rPr>
                <w:i/>
                <w:sz w:val="18"/>
                <w:szCs w:val="20"/>
              </w:rPr>
            </w:pPr>
            <w:r w:rsidRPr="00117965">
              <w:rPr>
                <w:i/>
                <w:sz w:val="18"/>
                <w:szCs w:val="20"/>
              </w:rPr>
              <w:t>ИНН</w:t>
            </w:r>
          </w:p>
        </w:tc>
        <w:tc>
          <w:tcPr>
            <w:tcW w:w="1844"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552"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краткое</w:t>
            </w:r>
          </w:p>
        </w:tc>
        <w:tc>
          <w:tcPr>
            <w:tcW w:w="1985" w:type="dxa"/>
            <w:vAlign w:val="center"/>
            <w:hideMark/>
          </w:tcPr>
          <w:p w:rsidR="007C06A4" w:rsidRPr="00117965" w:rsidRDefault="007C06A4" w:rsidP="00C57A5F">
            <w:pPr>
              <w:ind w:left="-108" w:right="-108"/>
              <w:jc w:val="center"/>
              <w:rPr>
                <w:i/>
                <w:sz w:val="18"/>
                <w:szCs w:val="20"/>
              </w:rPr>
            </w:pPr>
            <w:r w:rsidRPr="00117965">
              <w:rPr>
                <w:i/>
                <w:sz w:val="18"/>
                <w:szCs w:val="20"/>
              </w:rPr>
              <w:t>Код ОКВЭД</w:t>
            </w:r>
          </w:p>
        </w:tc>
        <w:tc>
          <w:tcPr>
            <w:tcW w:w="2976" w:type="dxa"/>
            <w:vAlign w:val="center"/>
            <w:hideMark/>
          </w:tcPr>
          <w:p w:rsidR="007C06A4" w:rsidRPr="00117965" w:rsidRDefault="007C06A4" w:rsidP="00C57A5F">
            <w:pPr>
              <w:ind w:left="-108" w:right="-108"/>
              <w:jc w:val="center"/>
              <w:rPr>
                <w:i/>
                <w:sz w:val="18"/>
                <w:szCs w:val="20"/>
              </w:rPr>
            </w:pPr>
            <w:r w:rsidRPr="00117965">
              <w:rPr>
                <w:i/>
                <w:sz w:val="18"/>
                <w:szCs w:val="20"/>
              </w:rPr>
              <w:t>Фамилия, Имя, Отчество руководителя</w:t>
            </w:r>
          </w:p>
        </w:tc>
        <w:tc>
          <w:tcPr>
            <w:tcW w:w="2835"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руководителя</w:t>
            </w:r>
          </w:p>
        </w:tc>
      </w:tr>
      <w:tr w:rsidR="007C06A4" w:rsidRPr="00117965" w:rsidTr="00C57A5F">
        <w:trPr>
          <w:trHeight w:val="315"/>
        </w:trPr>
        <w:tc>
          <w:tcPr>
            <w:tcW w:w="566" w:type="dxa"/>
            <w:noWrap/>
            <w:vAlign w:val="center"/>
            <w:hideMark/>
          </w:tcPr>
          <w:p w:rsidR="007C06A4" w:rsidRPr="00117965" w:rsidRDefault="007C06A4" w:rsidP="00C57A5F">
            <w:pPr>
              <w:jc w:val="center"/>
              <w:rPr>
                <w:i/>
                <w:iCs/>
                <w:sz w:val="18"/>
                <w:szCs w:val="20"/>
              </w:rPr>
            </w:pPr>
            <w:r w:rsidRPr="00117965">
              <w:rPr>
                <w:i/>
                <w:iCs/>
                <w:sz w:val="18"/>
                <w:szCs w:val="20"/>
              </w:rPr>
              <w:t>1</w:t>
            </w:r>
          </w:p>
        </w:tc>
        <w:tc>
          <w:tcPr>
            <w:tcW w:w="1561" w:type="dxa"/>
            <w:noWrap/>
            <w:vAlign w:val="center"/>
            <w:hideMark/>
          </w:tcPr>
          <w:p w:rsidR="007C06A4" w:rsidRPr="00117965" w:rsidRDefault="007C06A4" w:rsidP="00C57A5F">
            <w:pPr>
              <w:jc w:val="center"/>
              <w:rPr>
                <w:i/>
                <w:iCs/>
                <w:sz w:val="18"/>
                <w:szCs w:val="20"/>
              </w:rPr>
            </w:pPr>
            <w:r w:rsidRPr="00117965">
              <w:rPr>
                <w:i/>
                <w:iCs/>
                <w:sz w:val="18"/>
                <w:szCs w:val="20"/>
              </w:rPr>
              <w:t>2</w:t>
            </w:r>
          </w:p>
        </w:tc>
        <w:tc>
          <w:tcPr>
            <w:tcW w:w="1844" w:type="dxa"/>
            <w:noWrap/>
            <w:vAlign w:val="center"/>
            <w:hideMark/>
          </w:tcPr>
          <w:p w:rsidR="007C06A4" w:rsidRPr="00117965" w:rsidRDefault="007C06A4" w:rsidP="00C57A5F">
            <w:pPr>
              <w:jc w:val="center"/>
              <w:rPr>
                <w:i/>
                <w:iCs/>
                <w:sz w:val="18"/>
                <w:szCs w:val="20"/>
              </w:rPr>
            </w:pPr>
            <w:r w:rsidRPr="00117965">
              <w:rPr>
                <w:i/>
                <w:iCs/>
                <w:sz w:val="18"/>
                <w:szCs w:val="20"/>
              </w:rPr>
              <w:t>3</w:t>
            </w:r>
          </w:p>
        </w:tc>
        <w:tc>
          <w:tcPr>
            <w:tcW w:w="2552" w:type="dxa"/>
            <w:noWrap/>
            <w:vAlign w:val="center"/>
            <w:hideMark/>
          </w:tcPr>
          <w:p w:rsidR="007C06A4" w:rsidRPr="00117965" w:rsidRDefault="007C06A4" w:rsidP="00C57A5F">
            <w:pPr>
              <w:jc w:val="center"/>
              <w:rPr>
                <w:i/>
                <w:iCs/>
                <w:sz w:val="18"/>
                <w:szCs w:val="20"/>
              </w:rPr>
            </w:pPr>
            <w:r w:rsidRPr="00117965">
              <w:rPr>
                <w:i/>
                <w:iCs/>
                <w:sz w:val="18"/>
                <w:szCs w:val="20"/>
              </w:rPr>
              <w:t>4</w:t>
            </w:r>
          </w:p>
        </w:tc>
        <w:tc>
          <w:tcPr>
            <w:tcW w:w="1985" w:type="dxa"/>
            <w:noWrap/>
            <w:vAlign w:val="center"/>
            <w:hideMark/>
          </w:tcPr>
          <w:p w:rsidR="007C06A4" w:rsidRPr="00117965" w:rsidRDefault="007C06A4" w:rsidP="00C57A5F">
            <w:pPr>
              <w:jc w:val="center"/>
              <w:rPr>
                <w:i/>
                <w:iCs/>
                <w:sz w:val="18"/>
                <w:szCs w:val="20"/>
              </w:rPr>
            </w:pPr>
            <w:r w:rsidRPr="00117965">
              <w:rPr>
                <w:i/>
                <w:iCs/>
                <w:sz w:val="18"/>
                <w:szCs w:val="20"/>
              </w:rPr>
              <w:t>5</w:t>
            </w:r>
          </w:p>
        </w:tc>
        <w:tc>
          <w:tcPr>
            <w:tcW w:w="2976" w:type="dxa"/>
            <w:noWrap/>
            <w:vAlign w:val="center"/>
            <w:hideMark/>
          </w:tcPr>
          <w:p w:rsidR="007C06A4" w:rsidRPr="00117965" w:rsidRDefault="007C06A4" w:rsidP="00C57A5F">
            <w:pPr>
              <w:jc w:val="center"/>
              <w:rPr>
                <w:i/>
                <w:iCs/>
                <w:sz w:val="18"/>
                <w:szCs w:val="20"/>
              </w:rPr>
            </w:pPr>
            <w:r w:rsidRPr="00117965">
              <w:rPr>
                <w:i/>
                <w:iCs/>
                <w:sz w:val="18"/>
                <w:szCs w:val="20"/>
              </w:rPr>
              <w:t>6</w:t>
            </w:r>
          </w:p>
        </w:tc>
        <w:tc>
          <w:tcPr>
            <w:tcW w:w="2835"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7</w:t>
            </w:r>
          </w:p>
        </w:tc>
      </w:tr>
      <w:tr w:rsidR="007C06A4" w:rsidRPr="00117965" w:rsidTr="00C57A5F">
        <w:trPr>
          <w:trHeight w:val="630"/>
        </w:trPr>
        <w:tc>
          <w:tcPr>
            <w:tcW w:w="566" w:type="dxa"/>
            <w:noWrap/>
            <w:vAlign w:val="bottom"/>
            <w:hideMark/>
          </w:tcPr>
          <w:p w:rsidR="007C06A4" w:rsidRPr="00117965" w:rsidRDefault="007C06A4" w:rsidP="00C57A5F">
            <w:pPr>
              <w:jc w:val="right"/>
              <w:rPr>
                <w:iCs/>
                <w:sz w:val="18"/>
                <w:szCs w:val="20"/>
              </w:rPr>
            </w:pPr>
            <w:r w:rsidRPr="00117965">
              <w:rPr>
                <w:i/>
                <w:iCs/>
                <w:sz w:val="18"/>
                <w:szCs w:val="20"/>
              </w:rPr>
              <w:t>1</w:t>
            </w:r>
          </w:p>
        </w:tc>
        <w:tc>
          <w:tcPr>
            <w:tcW w:w="1561" w:type="dxa"/>
            <w:noWrap/>
            <w:vAlign w:val="bottom"/>
            <w:hideMark/>
          </w:tcPr>
          <w:p w:rsidR="007C06A4" w:rsidRPr="00117965" w:rsidRDefault="007C06A4" w:rsidP="00C57A5F">
            <w:pPr>
              <w:jc w:val="right"/>
              <w:rPr>
                <w:iCs/>
                <w:sz w:val="18"/>
                <w:szCs w:val="20"/>
              </w:rPr>
            </w:pPr>
            <w:r w:rsidRPr="00117965">
              <w:rPr>
                <w:i/>
                <w:iCs/>
                <w:sz w:val="18"/>
                <w:szCs w:val="20"/>
              </w:rPr>
              <w:t>7734567890</w:t>
            </w:r>
          </w:p>
        </w:tc>
        <w:tc>
          <w:tcPr>
            <w:tcW w:w="1844" w:type="dxa"/>
            <w:noWrap/>
            <w:vAlign w:val="bottom"/>
            <w:hideMark/>
          </w:tcPr>
          <w:p w:rsidR="007C06A4" w:rsidRPr="00117965" w:rsidRDefault="007C06A4" w:rsidP="00C57A5F">
            <w:pPr>
              <w:rPr>
                <w:iCs/>
                <w:sz w:val="18"/>
                <w:szCs w:val="20"/>
              </w:rPr>
            </w:pPr>
            <w:r w:rsidRPr="00117965">
              <w:rPr>
                <w:i/>
                <w:iCs/>
                <w:sz w:val="18"/>
                <w:szCs w:val="20"/>
              </w:rPr>
              <w:t>1044567890123</w:t>
            </w:r>
          </w:p>
        </w:tc>
        <w:tc>
          <w:tcPr>
            <w:tcW w:w="2552" w:type="dxa"/>
            <w:noWrap/>
            <w:vAlign w:val="bottom"/>
            <w:hideMark/>
          </w:tcPr>
          <w:p w:rsidR="007C06A4" w:rsidRPr="00117965" w:rsidRDefault="007C06A4" w:rsidP="00C57A5F">
            <w:pPr>
              <w:rPr>
                <w:iCs/>
                <w:sz w:val="18"/>
                <w:szCs w:val="20"/>
              </w:rPr>
            </w:pPr>
            <w:r w:rsidRPr="00117965">
              <w:rPr>
                <w:i/>
                <w:iCs/>
                <w:sz w:val="18"/>
                <w:szCs w:val="20"/>
              </w:rPr>
              <w:t>ООО "Ромашка"</w:t>
            </w:r>
          </w:p>
        </w:tc>
        <w:tc>
          <w:tcPr>
            <w:tcW w:w="1985" w:type="dxa"/>
            <w:noWrap/>
            <w:vAlign w:val="bottom"/>
            <w:hideMark/>
          </w:tcPr>
          <w:p w:rsidR="007C06A4" w:rsidRPr="00117965" w:rsidRDefault="007C06A4" w:rsidP="00C57A5F">
            <w:pPr>
              <w:rPr>
                <w:iCs/>
                <w:sz w:val="18"/>
                <w:szCs w:val="20"/>
              </w:rPr>
            </w:pPr>
            <w:r w:rsidRPr="00117965">
              <w:rPr>
                <w:i/>
                <w:iCs/>
                <w:sz w:val="18"/>
                <w:szCs w:val="20"/>
              </w:rPr>
              <w:t>45.xx.xx</w:t>
            </w:r>
          </w:p>
        </w:tc>
        <w:tc>
          <w:tcPr>
            <w:tcW w:w="2976" w:type="dxa"/>
            <w:noWrap/>
            <w:vAlign w:val="bottom"/>
            <w:hideMark/>
          </w:tcPr>
          <w:p w:rsidR="007C06A4" w:rsidRPr="00117965" w:rsidRDefault="007C06A4" w:rsidP="00C57A5F">
            <w:pPr>
              <w:rPr>
                <w:iCs/>
                <w:sz w:val="18"/>
                <w:szCs w:val="20"/>
              </w:rPr>
            </w:pPr>
            <w:r w:rsidRPr="00117965">
              <w:rPr>
                <w:i/>
                <w:iCs/>
                <w:sz w:val="18"/>
                <w:szCs w:val="20"/>
              </w:rPr>
              <w:t>Иванов Иван Степанович</w:t>
            </w:r>
          </w:p>
        </w:tc>
        <w:tc>
          <w:tcPr>
            <w:tcW w:w="2835" w:type="dxa"/>
            <w:shd w:val="clear" w:color="auto" w:fill="auto"/>
            <w:noWrap/>
            <w:vAlign w:val="bottom"/>
            <w:hideMark/>
          </w:tcPr>
          <w:p w:rsidR="007C06A4" w:rsidRPr="00117965" w:rsidRDefault="007C06A4" w:rsidP="00C57A5F">
            <w:pPr>
              <w:rPr>
                <w:iCs/>
                <w:sz w:val="18"/>
                <w:szCs w:val="20"/>
              </w:rPr>
            </w:pPr>
            <w:r w:rsidRPr="00117965">
              <w:rPr>
                <w:i/>
                <w:iCs/>
                <w:sz w:val="18"/>
                <w:szCs w:val="20"/>
              </w:rPr>
              <w:t>5003 143877</w:t>
            </w: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p>
        </w:tc>
        <w:tc>
          <w:tcPr>
            <w:tcW w:w="1561" w:type="dxa"/>
            <w:noWrap/>
            <w:vAlign w:val="bottom"/>
            <w:hideMark/>
          </w:tcPr>
          <w:p w:rsidR="007C06A4" w:rsidRPr="00117965" w:rsidRDefault="007C06A4" w:rsidP="00C57A5F">
            <w:pPr>
              <w:rPr>
                <w:iCs/>
                <w:sz w:val="18"/>
                <w:szCs w:val="20"/>
              </w:rPr>
            </w:pPr>
          </w:p>
        </w:tc>
        <w:tc>
          <w:tcPr>
            <w:tcW w:w="1844" w:type="dxa"/>
            <w:noWrap/>
            <w:vAlign w:val="bottom"/>
            <w:hideMark/>
          </w:tcPr>
          <w:p w:rsidR="007C06A4" w:rsidRPr="00117965" w:rsidRDefault="007C06A4" w:rsidP="00C57A5F">
            <w:pPr>
              <w:rPr>
                <w:iCs/>
                <w:sz w:val="18"/>
                <w:szCs w:val="20"/>
              </w:rPr>
            </w:pPr>
          </w:p>
        </w:tc>
        <w:tc>
          <w:tcPr>
            <w:tcW w:w="2552" w:type="dxa"/>
            <w:noWrap/>
            <w:vAlign w:val="bottom"/>
            <w:hideMark/>
          </w:tcPr>
          <w:p w:rsidR="007C06A4" w:rsidRPr="00117965" w:rsidRDefault="007C06A4" w:rsidP="00C57A5F">
            <w:pPr>
              <w:rPr>
                <w:iCs/>
                <w:sz w:val="18"/>
                <w:szCs w:val="20"/>
              </w:rPr>
            </w:pPr>
          </w:p>
        </w:tc>
        <w:tc>
          <w:tcPr>
            <w:tcW w:w="1985" w:type="dxa"/>
            <w:noWrap/>
            <w:vAlign w:val="bottom"/>
            <w:hideMark/>
          </w:tcPr>
          <w:p w:rsidR="007C06A4" w:rsidRPr="00117965" w:rsidRDefault="007C06A4" w:rsidP="00C57A5F">
            <w:pPr>
              <w:rPr>
                <w:iCs/>
                <w:sz w:val="18"/>
                <w:szCs w:val="20"/>
              </w:rPr>
            </w:pPr>
          </w:p>
        </w:tc>
        <w:tc>
          <w:tcPr>
            <w:tcW w:w="2976" w:type="dxa"/>
            <w:noWrap/>
            <w:vAlign w:val="bottom"/>
            <w:hideMark/>
          </w:tcPr>
          <w:p w:rsidR="007C06A4" w:rsidRPr="00117965" w:rsidRDefault="007C06A4" w:rsidP="00C57A5F">
            <w:pPr>
              <w:rPr>
                <w:iCs/>
                <w:sz w:val="18"/>
                <w:szCs w:val="20"/>
              </w:rPr>
            </w:pPr>
          </w:p>
        </w:tc>
        <w:tc>
          <w:tcPr>
            <w:tcW w:w="2835" w:type="dxa"/>
            <w:shd w:val="clear" w:color="auto" w:fill="auto"/>
            <w:noWrap/>
            <w:vAlign w:val="bottom"/>
            <w:hideMark/>
          </w:tcPr>
          <w:p w:rsidR="007C06A4" w:rsidRPr="00117965" w:rsidRDefault="007C06A4" w:rsidP="00C57A5F">
            <w:pPr>
              <w:rPr>
                <w:iCs/>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r w:rsidRPr="00117965">
              <w:rPr>
                <w:iCs/>
                <w:sz w:val="18"/>
                <w:szCs w:val="20"/>
              </w:rPr>
              <w:t> </w:t>
            </w:r>
          </w:p>
        </w:tc>
        <w:tc>
          <w:tcPr>
            <w:tcW w:w="1561" w:type="dxa"/>
            <w:noWrap/>
            <w:vAlign w:val="bottom"/>
            <w:hideMark/>
          </w:tcPr>
          <w:p w:rsidR="007C06A4" w:rsidRPr="00117965" w:rsidRDefault="007C06A4" w:rsidP="00C57A5F">
            <w:pPr>
              <w:rPr>
                <w:iCs/>
                <w:sz w:val="18"/>
                <w:szCs w:val="20"/>
              </w:rPr>
            </w:pPr>
            <w:r w:rsidRPr="00117965">
              <w:rPr>
                <w:iCs/>
                <w:sz w:val="18"/>
                <w:szCs w:val="20"/>
              </w:rPr>
              <w:t> </w:t>
            </w:r>
          </w:p>
        </w:tc>
        <w:tc>
          <w:tcPr>
            <w:tcW w:w="1844" w:type="dxa"/>
            <w:noWrap/>
            <w:vAlign w:val="bottom"/>
            <w:hideMark/>
          </w:tcPr>
          <w:p w:rsidR="007C06A4" w:rsidRPr="00117965" w:rsidRDefault="007C06A4" w:rsidP="00C57A5F">
            <w:pPr>
              <w:rPr>
                <w:iCs/>
                <w:sz w:val="18"/>
                <w:szCs w:val="20"/>
              </w:rPr>
            </w:pPr>
            <w:r w:rsidRPr="00117965">
              <w:rPr>
                <w:iCs/>
                <w:sz w:val="18"/>
                <w:szCs w:val="20"/>
              </w:rPr>
              <w:t> </w:t>
            </w:r>
          </w:p>
        </w:tc>
        <w:tc>
          <w:tcPr>
            <w:tcW w:w="2552" w:type="dxa"/>
            <w:noWrap/>
            <w:vAlign w:val="bottom"/>
            <w:hideMark/>
          </w:tcPr>
          <w:p w:rsidR="007C06A4" w:rsidRPr="00117965" w:rsidRDefault="007C06A4" w:rsidP="00C57A5F">
            <w:pPr>
              <w:rPr>
                <w:iCs/>
                <w:sz w:val="18"/>
                <w:szCs w:val="20"/>
              </w:rPr>
            </w:pPr>
            <w:r w:rsidRPr="00117965">
              <w:rPr>
                <w:iCs/>
                <w:sz w:val="18"/>
                <w:szCs w:val="20"/>
              </w:rPr>
              <w:t> </w:t>
            </w:r>
          </w:p>
        </w:tc>
        <w:tc>
          <w:tcPr>
            <w:tcW w:w="1985" w:type="dxa"/>
            <w:noWrap/>
            <w:vAlign w:val="bottom"/>
            <w:hideMark/>
          </w:tcPr>
          <w:p w:rsidR="007C06A4" w:rsidRPr="00117965" w:rsidRDefault="007C06A4" w:rsidP="00C57A5F">
            <w:pPr>
              <w:rPr>
                <w:iCs/>
                <w:sz w:val="18"/>
                <w:szCs w:val="20"/>
              </w:rPr>
            </w:pPr>
            <w:r w:rsidRPr="00117965">
              <w:rPr>
                <w:iCs/>
                <w:sz w:val="18"/>
                <w:szCs w:val="20"/>
              </w:rPr>
              <w:t> </w:t>
            </w:r>
          </w:p>
        </w:tc>
        <w:tc>
          <w:tcPr>
            <w:tcW w:w="2976" w:type="dxa"/>
            <w:noWrap/>
            <w:vAlign w:val="bottom"/>
            <w:hideMark/>
          </w:tcPr>
          <w:p w:rsidR="007C06A4" w:rsidRPr="00117965" w:rsidRDefault="007C06A4" w:rsidP="00C57A5F">
            <w:pPr>
              <w:rPr>
                <w:iCs/>
                <w:sz w:val="18"/>
                <w:szCs w:val="20"/>
              </w:rPr>
            </w:pPr>
            <w:r w:rsidRPr="00117965">
              <w:rPr>
                <w:iCs/>
                <w:sz w:val="18"/>
                <w:szCs w:val="20"/>
              </w:rPr>
              <w:t> </w:t>
            </w:r>
          </w:p>
        </w:tc>
        <w:tc>
          <w:tcPr>
            <w:tcW w:w="2835" w:type="dxa"/>
            <w:shd w:val="clear" w:color="auto" w:fill="auto"/>
            <w:noWrap/>
            <w:vAlign w:val="bottom"/>
            <w:hideMark/>
          </w:tcPr>
          <w:p w:rsidR="007C06A4" w:rsidRPr="00117965" w:rsidRDefault="007C06A4" w:rsidP="00C57A5F">
            <w:pPr>
              <w:rPr>
                <w:iCs/>
                <w:sz w:val="18"/>
                <w:szCs w:val="20"/>
              </w:rPr>
            </w:pPr>
            <w:r w:rsidRPr="00117965">
              <w:rPr>
                <w:iCs/>
                <w:sz w:val="18"/>
                <w:szCs w:val="20"/>
              </w:rPr>
              <w:t> </w:t>
            </w: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bl>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left="11344" w:firstLine="709"/>
        <w:jc w:val="center"/>
        <w:rPr>
          <w:i/>
          <w:sz w:val="22"/>
          <w:szCs w:val="24"/>
        </w:rPr>
      </w:pPr>
      <w:proofErr w:type="gramStart"/>
      <w:r w:rsidRPr="00117965">
        <w:rPr>
          <w:i/>
          <w:sz w:val="22"/>
          <w:szCs w:val="24"/>
        </w:rPr>
        <w:t>окончание</w:t>
      </w:r>
      <w:proofErr w:type="gramEnd"/>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117965" w:rsidTr="00C57A5F">
        <w:trPr>
          <w:trHeight w:val="510"/>
        </w:trPr>
        <w:tc>
          <w:tcPr>
            <w:tcW w:w="12475" w:type="dxa"/>
            <w:gridSpan w:val="7"/>
            <w:shd w:val="clear" w:color="auto" w:fill="auto"/>
            <w:vAlign w:val="bottom"/>
            <w:hideMark/>
          </w:tcPr>
          <w:p w:rsidR="007C06A4" w:rsidRPr="00117965" w:rsidRDefault="007C06A4" w:rsidP="00C57A5F">
            <w:pPr>
              <w:jc w:val="center"/>
              <w:rPr>
                <w:i/>
                <w:sz w:val="18"/>
                <w:szCs w:val="20"/>
              </w:rPr>
            </w:pPr>
            <w:r w:rsidRPr="00117965">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Информация о подтверждающих документах (наименование, реквизиты и т.д.)</w:t>
            </w:r>
          </w:p>
        </w:tc>
      </w:tr>
      <w:tr w:rsidR="007C06A4" w:rsidRPr="00117965" w:rsidTr="00C57A5F">
        <w:trPr>
          <w:trHeight w:val="1590"/>
        </w:trPr>
        <w:tc>
          <w:tcPr>
            <w:tcW w:w="851" w:type="dxa"/>
            <w:vAlign w:val="center"/>
            <w:hideMark/>
          </w:tcPr>
          <w:p w:rsidR="007C06A4" w:rsidRPr="00117965" w:rsidRDefault="007C06A4" w:rsidP="00C57A5F">
            <w:pPr>
              <w:ind w:left="-108" w:right="-108"/>
              <w:jc w:val="center"/>
              <w:rPr>
                <w:i/>
                <w:sz w:val="18"/>
                <w:szCs w:val="20"/>
              </w:rPr>
            </w:pPr>
            <w:r w:rsidRPr="00117965">
              <w:rPr>
                <w:i/>
                <w:sz w:val="18"/>
                <w:szCs w:val="20"/>
              </w:rPr>
              <w:t xml:space="preserve">№ </w:t>
            </w:r>
          </w:p>
        </w:tc>
        <w:tc>
          <w:tcPr>
            <w:tcW w:w="1559" w:type="dxa"/>
            <w:vAlign w:val="center"/>
            <w:hideMark/>
          </w:tcPr>
          <w:p w:rsidR="007C06A4" w:rsidRPr="00117965" w:rsidRDefault="007C06A4" w:rsidP="00C57A5F">
            <w:pPr>
              <w:ind w:left="-108" w:right="-108"/>
              <w:jc w:val="center"/>
              <w:rPr>
                <w:i/>
                <w:sz w:val="18"/>
                <w:szCs w:val="20"/>
              </w:rPr>
            </w:pPr>
            <w:r w:rsidRPr="00117965">
              <w:rPr>
                <w:i/>
                <w:sz w:val="18"/>
                <w:szCs w:val="20"/>
              </w:rPr>
              <w:t xml:space="preserve">ИНН </w:t>
            </w:r>
          </w:p>
        </w:tc>
        <w:tc>
          <w:tcPr>
            <w:tcW w:w="1843"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693"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 ФИО</w:t>
            </w:r>
          </w:p>
        </w:tc>
        <w:tc>
          <w:tcPr>
            <w:tcW w:w="2410" w:type="dxa"/>
            <w:vAlign w:val="center"/>
            <w:hideMark/>
          </w:tcPr>
          <w:p w:rsidR="007C06A4" w:rsidRPr="00117965" w:rsidRDefault="007C06A4" w:rsidP="00C57A5F">
            <w:pPr>
              <w:ind w:left="-108" w:right="-108"/>
              <w:jc w:val="center"/>
              <w:rPr>
                <w:i/>
                <w:sz w:val="18"/>
                <w:szCs w:val="20"/>
              </w:rPr>
            </w:pPr>
            <w:r w:rsidRPr="00117965">
              <w:rPr>
                <w:i/>
                <w:sz w:val="18"/>
                <w:szCs w:val="20"/>
              </w:rPr>
              <w:t>Адрес регистрации</w:t>
            </w:r>
          </w:p>
        </w:tc>
        <w:tc>
          <w:tcPr>
            <w:tcW w:w="1559"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117965" w:rsidRDefault="007C06A4" w:rsidP="00C57A5F">
            <w:pPr>
              <w:jc w:val="center"/>
              <w:rPr>
                <w:i/>
                <w:sz w:val="18"/>
                <w:szCs w:val="20"/>
              </w:rPr>
            </w:pPr>
            <w:r w:rsidRPr="00117965">
              <w:rPr>
                <w:i/>
                <w:sz w:val="18"/>
                <w:szCs w:val="20"/>
              </w:rPr>
              <w:t>Руководитель / участник / акционер / бенефициар</w:t>
            </w:r>
          </w:p>
        </w:tc>
        <w:tc>
          <w:tcPr>
            <w:tcW w:w="2411" w:type="dxa"/>
            <w:vMerge/>
            <w:vAlign w:val="center"/>
            <w:hideMark/>
          </w:tcPr>
          <w:p w:rsidR="007C06A4" w:rsidRPr="00117965" w:rsidRDefault="007C06A4" w:rsidP="00C57A5F">
            <w:pPr>
              <w:rPr>
                <w:i/>
                <w:sz w:val="18"/>
                <w:szCs w:val="20"/>
              </w:rPr>
            </w:pPr>
          </w:p>
        </w:tc>
      </w:tr>
      <w:tr w:rsidR="007C06A4" w:rsidRPr="00117965" w:rsidTr="00C57A5F">
        <w:trPr>
          <w:trHeight w:val="315"/>
        </w:trPr>
        <w:tc>
          <w:tcPr>
            <w:tcW w:w="851" w:type="dxa"/>
            <w:noWrap/>
            <w:vAlign w:val="center"/>
            <w:hideMark/>
          </w:tcPr>
          <w:p w:rsidR="007C06A4" w:rsidRPr="00117965" w:rsidRDefault="007C06A4" w:rsidP="00C57A5F">
            <w:pPr>
              <w:jc w:val="center"/>
              <w:rPr>
                <w:i/>
                <w:iCs/>
                <w:sz w:val="18"/>
                <w:szCs w:val="20"/>
              </w:rPr>
            </w:pPr>
            <w:r w:rsidRPr="00117965">
              <w:rPr>
                <w:i/>
                <w:iCs/>
                <w:sz w:val="18"/>
                <w:szCs w:val="20"/>
              </w:rPr>
              <w:t>8</w:t>
            </w:r>
          </w:p>
        </w:tc>
        <w:tc>
          <w:tcPr>
            <w:tcW w:w="1559" w:type="dxa"/>
            <w:noWrap/>
            <w:vAlign w:val="center"/>
            <w:hideMark/>
          </w:tcPr>
          <w:p w:rsidR="007C06A4" w:rsidRPr="00117965" w:rsidRDefault="007C06A4" w:rsidP="00C57A5F">
            <w:pPr>
              <w:jc w:val="center"/>
              <w:rPr>
                <w:i/>
                <w:iCs/>
                <w:sz w:val="18"/>
                <w:szCs w:val="20"/>
              </w:rPr>
            </w:pPr>
            <w:r w:rsidRPr="00117965">
              <w:rPr>
                <w:i/>
                <w:iCs/>
                <w:sz w:val="18"/>
                <w:szCs w:val="20"/>
              </w:rPr>
              <w:t>9</w:t>
            </w:r>
          </w:p>
        </w:tc>
        <w:tc>
          <w:tcPr>
            <w:tcW w:w="1843" w:type="dxa"/>
            <w:noWrap/>
            <w:vAlign w:val="center"/>
            <w:hideMark/>
          </w:tcPr>
          <w:p w:rsidR="007C06A4" w:rsidRPr="00117965" w:rsidRDefault="007C06A4" w:rsidP="00C57A5F">
            <w:pPr>
              <w:jc w:val="center"/>
              <w:rPr>
                <w:i/>
                <w:iCs/>
                <w:sz w:val="18"/>
                <w:szCs w:val="20"/>
              </w:rPr>
            </w:pPr>
            <w:r w:rsidRPr="00117965">
              <w:rPr>
                <w:i/>
                <w:iCs/>
                <w:sz w:val="18"/>
                <w:szCs w:val="20"/>
              </w:rPr>
              <w:t>10</w:t>
            </w:r>
          </w:p>
        </w:tc>
        <w:tc>
          <w:tcPr>
            <w:tcW w:w="2693" w:type="dxa"/>
            <w:noWrap/>
            <w:vAlign w:val="center"/>
            <w:hideMark/>
          </w:tcPr>
          <w:p w:rsidR="007C06A4" w:rsidRPr="00117965" w:rsidRDefault="007C06A4" w:rsidP="00C57A5F">
            <w:pPr>
              <w:jc w:val="center"/>
              <w:rPr>
                <w:i/>
                <w:iCs/>
                <w:sz w:val="18"/>
                <w:szCs w:val="20"/>
              </w:rPr>
            </w:pPr>
            <w:r w:rsidRPr="00117965">
              <w:rPr>
                <w:i/>
                <w:iCs/>
                <w:sz w:val="18"/>
                <w:szCs w:val="20"/>
              </w:rPr>
              <w:t>11</w:t>
            </w:r>
          </w:p>
        </w:tc>
        <w:tc>
          <w:tcPr>
            <w:tcW w:w="2410" w:type="dxa"/>
            <w:noWrap/>
            <w:vAlign w:val="center"/>
            <w:hideMark/>
          </w:tcPr>
          <w:p w:rsidR="007C06A4" w:rsidRPr="00117965" w:rsidRDefault="007C06A4" w:rsidP="00C57A5F">
            <w:pPr>
              <w:jc w:val="center"/>
              <w:rPr>
                <w:i/>
                <w:iCs/>
                <w:sz w:val="18"/>
                <w:szCs w:val="20"/>
              </w:rPr>
            </w:pPr>
            <w:r w:rsidRPr="00117965">
              <w:rPr>
                <w:i/>
                <w:iCs/>
                <w:sz w:val="18"/>
                <w:szCs w:val="20"/>
              </w:rPr>
              <w:t>12</w:t>
            </w:r>
          </w:p>
        </w:tc>
        <w:tc>
          <w:tcPr>
            <w:tcW w:w="1559"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13</w:t>
            </w:r>
          </w:p>
        </w:tc>
        <w:tc>
          <w:tcPr>
            <w:tcW w:w="1560"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14</w:t>
            </w:r>
          </w:p>
        </w:tc>
        <w:tc>
          <w:tcPr>
            <w:tcW w:w="2411"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15</w:t>
            </w:r>
          </w:p>
        </w:tc>
      </w:tr>
      <w:tr w:rsidR="007C06A4" w:rsidRPr="00117965" w:rsidTr="00C57A5F">
        <w:trPr>
          <w:trHeight w:val="386"/>
        </w:trPr>
        <w:tc>
          <w:tcPr>
            <w:tcW w:w="851" w:type="dxa"/>
            <w:noWrap/>
            <w:vAlign w:val="bottom"/>
            <w:hideMark/>
          </w:tcPr>
          <w:p w:rsidR="007C06A4" w:rsidRPr="00117965" w:rsidRDefault="007C06A4" w:rsidP="00C57A5F">
            <w:pPr>
              <w:rPr>
                <w:iCs/>
                <w:sz w:val="18"/>
                <w:szCs w:val="20"/>
              </w:rPr>
            </w:pPr>
            <w:r w:rsidRPr="00117965">
              <w:rPr>
                <w:i/>
                <w:iCs/>
                <w:sz w:val="18"/>
                <w:szCs w:val="20"/>
              </w:rPr>
              <w:t>1.1</w:t>
            </w:r>
          </w:p>
        </w:tc>
        <w:tc>
          <w:tcPr>
            <w:tcW w:w="1559" w:type="dxa"/>
            <w:noWrap/>
            <w:vAlign w:val="bottom"/>
            <w:hideMark/>
          </w:tcPr>
          <w:p w:rsidR="007C06A4" w:rsidRPr="00117965" w:rsidRDefault="007C06A4" w:rsidP="00C57A5F">
            <w:pPr>
              <w:rPr>
                <w:iCs/>
                <w:sz w:val="18"/>
                <w:szCs w:val="20"/>
              </w:rPr>
            </w:pPr>
            <w:r w:rsidRPr="00117965">
              <w:rPr>
                <w:i/>
                <w:iCs/>
                <w:sz w:val="18"/>
                <w:szCs w:val="20"/>
              </w:rPr>
              <w:t>7754467990</w:t>
            </w:r>
          </w:p>
        </w:tc>
        <w:tc>
          <w:tcPr>
            <w:tcW w:w="1843" w:type="dxa"/>
            <w:noWrap/>
            <w:vAlign w:val="bottom"/>
            <w:hideMark/>
          </w:tcPr>
          <w:p w:rsidR="007C06A4" w:rsidRPr="00117965" w:rsidRDefault="007C06A4" w:rsidP="00C57A5F">
            <w:pPr>
              <w:rPr>
                <w:iCs/>
                <w:sz w:val="18"/>
                <w:szCs w:val="20"/>
              </w:rPr>
            </w:pPr>
            <w:r w:rsidRPr="00117965">
              <w:rPr>
                <w:i/>
                <w:iCs/>
                <w:sz w:val="18"/>
                <w:szCs w:val="20"/>
              </w:rPr>
              <w:t>108323232323232</w:t>
            </w:r>
          </w:p>
        </w:tc>
        <w:tc>
          <w:tcPr>
            <w:tcW w:w="2693" w:type="dxa"/>
            <w:noWrap/>
            <w:vAlign w:val="bottom"/>
            <w:hideMark/>
          </w:tcPr>
          <w:p w:rsidR="007C06A4" w:rsidRPr="00117965" w:rsidRDefault="007C06A4" w:rsidP="00C57A5F">
            <w:pPr>
              <w:rPr>
                <w:iCs/>
                <w:sz w:val="18"/>
                <w:szCs w:val="20"/>
              </w:rPr>
            </w:pPr>
            <w:r w:rsidRPr="00117965">
              <w:rPr>
                <w:i/>
                <w:iCs/>
                <w:sz w:val="18"/>
                <w:szCs w:val="20"/>
              </w:rPr>
              <w:t>ЗАО "Свет 1"</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ул.Лубянка</w:t>
            </w:r>
            <w:proofErr w:type="spellEnd"/>
            <w:r w:rsidRPr="00117965">
              <w:rPr>
                <w:i/>
                <w:iCs/>
                <w:sz w:val="18"/>
                <w:szCs w:val="20"/>
              </w:rPr>
              <w:t>, 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proofErr w:type="gramStart"/>
            <w:r w:rsidRPr="00117965">
              <w:rPr>
                <w:i/>
                <w:iCs/>
                <w:sz w:val="18"/>
                <w:szCs w:val="20"/>
              </w:rPr>
              <w:t>учредительный</w:t>
            </w:r>
            <w:proofErr w:type="gramEnd"/>
            <w:r w:rsidRPr="00117965">
              <w:rPr>
                <w:i/>
                <w:iCs/>
                <w:sz w:val="18"/>
                <w:szCs w:val="20"/>
              </w:rPr>
              <w:t xml:space="preserve"> договор от 23.01.2008</w:t>
            </w:r>
          </w:p>
        </w:tc>
      </w:tr>
      <w:tr w:rsidR="007C06A4" w:rsidRPr="00117965" w:rsidTr="00C57A5F">
        <w:trPr>
          <w:trHeight w:val="407"/>
        </w:trPr>
        <w:tc>
          <w:tcPr>
            <w:tcW w:w="851" w:type="dxa"/>
            <w:noWrap/>
            <w:vAlign w:val="bottom"/>
            <w:hideMark/>
          </w:tcPr>
          <w:p w:rsidR="007C06A4" w:rsidRPr="00117965" w:rsidRDefault="007C06A4" w:rsidP="00C57A5F">
            <w:pPr>
              <w:rPr>
                <w:iCs/>
                <w:sz w:val="18"/>
                <w:szCs w:val="20"/>
              </w:rPr>
            </w:pPr>
            <w:r w:rsidRPr="00117965">
              <w:rPr>
                <w:i/>
                <w:iCs/>
                <w:sz w:val="18"/>
                <w:szCs w:val="20"/>
              </w:rPr>
              <w:t>1.1.0</w:t>
            </w:r>
          </w:p>
        </w:tc>
        <w:tc>
          <w:tcPr>
            <w:tcW w:w="1559" w:type="dxa"/>
            <w:noWrap/>
            <w:vAlign w:val="bottom"/>
            <w:hideMark/>
          </w:tcPr>
          <w:p w:rsidR="007C06A4" w:rsidRPr="00117965" w:rsidRDefault="007C06A4" w:rsidP="00C57A5F">
            <w:pPr>
              <w:rPr>
                <w:iCs/>
                <w:sz w:val="18"/>
                <w:szCs w:val="20"/>
              </w:rPr>
            </w:pPr>
            <w:r w:rsidRPr="00117965">
              <w:rPr>
                <w:i/>
                <w:iCs/>
                <w:sz w:val="18"/>
                <w:szCs w:val="20"/>
              </w:rPr>
              <w:t>111222333444</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Петрова Анна Ивановна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ул.Щепкина</w:t>
            </w:r>
            <w:proofErr w:type="spellEnd"/>
            <w:r w:rsidRPr="00117965">
              <w:rPr>
                <w:i/>
                <w:iCs/>
                <w:sz w:val="18"/>
                <w:szCs w:val="20"/>
              </w:rPr>
              <w:t>, 33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44 55 666777</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proofErr w:type="gramStart"/>
            <w:r w:rsidRPr="00117965">
              <w:rPr>
                <w:i/>
                <w:iCs/>
                <w:sz w:val="18"/>
                <w:szCs w:val="20"/>
              </w:rPr>
              <w:t>устав</w:t>
            </w:r>
            <w:proofErr w:type="gramEnd"/>
            <w:r w:rsidRPr="00117965">
              <w:rPr>
                <w:i/>
                <w:iCs/>
                <w:sz w:val="18"/>
                <w:szCs w:val="20"/>
              </w:rPr>
              <w:t>, приказ №45-л/с от 22.03.10</w:t>
            </w:r>
          </w:p>
        </w:tc>
      </w:tr>
      <w:tr w:rsidR="007C06A4" w:rsidRPr="00117965" w:rsidTr="00C57A5F">
        <w:trPr>
          <w:trHeight w:val="427"/>
        </w:trPr>
        <w:tc>
          <w:tcPr>
            <w:tcW w:w="851" w:type="dxa"/>
            <w:noWrap/>
            <w:vAlign w:val="bottom"/>
            <w:hideMark/>
          </w:tcPr>
          <w:p w:rsidR="007C06A4" w:rsidRPr="00117965" w:rsidRDefault="007C06A4" w:rsidP="00C57A5F">
            <w:pPr>
              <w:rPr>
                <w:iCs/>
                <w:sz w:val="18"/>
                <w:szCs w:val="20"/>
              </w:rPr>
            </w:pPr>
            <w:r w:rsidRPr="00117965">
              <w:rPr>
                <w:i/>
                <w:iCs/>
                <w:sz w:val="18"/>
                <w:szCs w:val="20"/>
              </w:rPr>
              <w:t>1.1.1</w:t>
            </w:r>
          </w:p>
        </w:tc>
        <w:tc>
          <w:tcPr>
            <w:tcW w:w="1559" w:type="dxa"/>
            <w:noWrap/>
            <w:vAlign w:val="bottom"/>
            <w:hideMark/>
          </w:tcPr>
          <w:p w:rsidR="007C06A4" w:rsidRPr="00117965" w:rsidRDefault="007C06A4" w:rsidP="00C57A5F">
            <w:pPr>
              <w:rPr>
                <w:iCs/>
                <w:sz w:val="18"/>
                <w:szCs w:val="20"/>
              </w:rPr>
            </w:pPr>
            <w:r w:rsidRPr="00117965">
              <w:rPr>
                <w:i/>
                <w:iCs/>
                <w:sz w:val="18"/>
                <w:szCs w:val="20"/>
              </w:rPr>
              <w:t>333222444555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Сидоров Пётр Иванович</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55 66 777888</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proofErr w:type="gramStart"/>
            <w:r w:rsidRPr="00117965">
              <w:rPr>
                <w:i/>
                <w:iCs/>
                <w:sz w:val="18"/>
                <w:szCs w:val="20"/>
              </w:rPr>
              <w:t>учредительный</w:t>
            </w:r>
            <w:proofErr w:type="gramEnd"/>
            <w:r w:rsidRPr="00117965">
              <w:rPr>
                <w:i/>
                <w:iCs/>
                <w:sz w:val="18"/>
                <w:szCs w:val="20"/>
              </w:rPr>
              <w:t xml:space="preserve"> договор от 12.03.2004</w:t>
            </w:r>
          </w:p>
        </w:tc>
      </w:tr>
      <w:tr w:rsidR="007C06A4" w:rsidRPr="00117965" w:rsidTr="00C57A5F">
        <w:trPr>
          <w:trHeight w:val="405"/>
        </w:trPr>
        <w:tc>
          <w:tcPr>
            <w:tcW w:w="851" w:type="dxa"/>
            <w:noWrap/>
            <w:vAlign w:val="bottom"/>
            <w:hideMark/>
          </w:tcPr>
          <w:p w:rsidR="007C06A4" w:rsidRPr="00117965" w:rsidRDefault="007C06A4" w:rsidP="00C57A5F">
            <w:pPr>
              <w:rPr>
                <w:iCs/>
                <w:sz w:val="18"/>
                <w:szCs w:val="20"/>
              </w:rPr>
            </w:pPr>
            <w:r w:rsidRPr="00117965">
              <w:rPr>
                <w:i/>
                <w:iCs/>
                <w:sz w:val="18"/>
                <w:szCs w:val="20"/>
              </w:rPr>
              <w:t>1.1.2</w:t>
            </w:r>
          </w:p>
        </w:tc>
        <w:tc>
          <w:tcPr>
            <w:tcW w:w="1559" w:type="dxa"/>
            <w:noWrap/>
            <w:vAlign w:val="bottom"/>
            <w:hideMark/>
          </w:tcPr>
          <w:p w:rsidR="007C06A4" w:rsidRPr="00117965" w:rsidRDefault="007C06A4" w:rsidP="00C57A5F">
            <w:pPr>
              <w:rPr>
                <w:iCs/>
                <w:sz w:val="18"/>
                <w:szCs w:val="20"/>
              </w:rPr>
            </w:pPr>
            <w:r w:rsidRPr="00117965">
              <w:rPr>
                <w:i/>
                <w:iCs/>
                <w:sz w:val="18"/>
                <w:szCs w:val="20"/>
              </w:rPr>
              <w:t>6277777777</w:t>
            </w:r>
          </w:p>
        </w:tc>
        <w:tc>
          <w:tcPr>
            <w:tcW w:w="1843" w:type="dxa"/>
            <w:noWrap/>
            <w:vAlign w:val="bottom"/>
            <w:hideMark/>
          </w:tcPr>
          <w:p w:rsidR="007C06A4" w:rsidRPr="00117965" w:rsidRDefault="007C06A4" w:rsidP="00C57A5F">
            <w:pPr>
              <w:rPr>
                <w:iCs/>
                <w:sz w:val="18"/>
                <w:szCs w:val="20"/>
              </w:rPr>
            </w:pPr>
            <w:r w:rsidRPr="00117965">
              <w:rPr>
                <w:i/>
                <w:iCs/>
                <w:sz w:val="18"/>
                <w:szCs w:val="20"/>
              </w:rPr>
              <w:t>104567567567436</w:t>
            </w:r>
          </w:p>
        </w:tc>
        <w:tc>
          <w:tcPr>
            <w:tcW w:w="2693" w:type="dxa"/>
            <w:noWrap/>
            <w:vAlign w:val="bottom"/>
            <w:hideMark/>
          </w:tcPr>
          <w:p w:rsidR="007C06A4" w:rsidRPr="00117965" w:rsidRDefault="007C06A4" w:rsidP="00C57A5F">
            <w:pPr>
              <w:rPr>
                <w:iCs/>
                <w:sz w:val="18"/>
                <w:szCs w:val="20"/>
              </w:rPr>
            </w:pPr>
            <w:r w:rsidRPr="00117965">
              <w:rPr>
                <w:i/>
                <w:iCs/>
                <w:sz w:val="18"/>
                <w:szCs w:val="20"/>
              </w:rPr>
              <w:t>ООО "Черепашка"</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proofErr w:type="gramStart"/>
            <w:r w:rsidRPr="00117965">
              <w:rPr>
                <w:i/>
                <w:iCs/>
                <w:sz w:val="18"/>
                <w:szCs w:val="20"/>
              </w:rPr>
              <w:t>учредительный</w:t>
            </w:r>
            <w:proofErr w:type="gramEnd"/>
            <w:r w:rsidRPr="00117965">
              <w:rPr>
                <w:i/>
                <w:iCs/>
                <w:sz w:val="18"/>
                <w:szCs w:val="20"/>
              </w:rPr>
              <w:t xml:space="preserve">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1.1.2.0</w:t>
            </w:r>
          </w:p>
        </w:tc>
        <w:tc>
          <w:tcPr>
            <w:tcW w:w="1559" w:type="dxa"/>
            <w:noWrap/>
            <w:vAlign w:val="bottom"/>
            <w:hideMark/>
          </w:tcPr>
          <w:p w:rsidR="007C06A4" w:rsidRPr="00117965" w:rsidRDefault="007C06A4" w:rsidP="00C57A5F">
            <w:pPr>
              <w:rPr>
                <w:iCs/>
                <w:sz w:val="18"/>
                <w:szCs w:val="20"/>
              </w:rPr>
            </w:pPr>
            <w:r w:rsidRPr="00117965">
              <w:rPr>
                <w:i/>
                <w:iCs/>
                <w:sz w:val="18"/>
                <w:szCs w:val="20"/>
              </w:rPr>
              <w:t>7495672857623</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proofErr w:type="spellStart"/>
            <w:r w:rsidRPr="00117965">
              <w:rPr>
                <w:i/>
                <w:iCs/>
                <w:sz w:val="18"/>
                <w:szCs w:val="20"/>
              </w:rPr>
              <w:t>Мухов</w:t>
            </w:r>
            <w:proofErr w:type="spellEnd"/>
            <w:r w:rsidRPr="00117965">
              <w:rPr>
                <w:i/>
                <w:iCs/>
                <w:sz w:val="18"/>
                <w:szCs w:val="20"/>
              </w:rPr>
              <w:t xml:space="preserve"> Амир </w:t>
            </w:r>
            <w:proofErr w:type="spellStart"/>
            <w:r w:rsidRPr="00117965">
              <w:rPr>
                <w:i/>
                <w:iCs/>
                <w:sz w:val="18"/>
                <w:szCs w:val="20"/>
              </w:rPr>
              <w:t>Мазиевич</w:t>
            </w:r>
            <w:proofErr w:type="spellEnd"/>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66 78 455434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proofErr w:type="gramStart"/>
            <w:r w:rsidRPr="00117965">
              <w:rPr>
                <w:i/>
                <w:iCs/>
                <w:sz w:val="18"/>
                <w:szCs w:val="20"/>
              </w:rPr>
              <w:t>устав</w:t>
            </w:r>
            <w:proofErr w:type="gramEnd"/>
            <w:r w:rsidRPr="00117965">
              <w:rPr>
                <w:i/>
                <w:iCs/>
                <w:sz w:val="18"/>
                <w:szCs w:val="20"/>
              </w:rPr>
              <w:t>, приказ №77-л/с от 22.05.11</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1.1.2.1</w:t>
            </w:r>
          </w:p>
        </w:tc>
        <w:tc>
          <w:tcPr>
            <w:tcW w:w="1559" w:type="dxa"/>
            <w:noWrap/>
            <w:vAlign w:val="bottom"/>
            <w:hideMark/>
          </w:tcPr>
          <w:p w:rsidR="007C06A4" w:rsidRPr="00117965" w:rsidRDefault="007C06A4" w:rsidP="00C57A5F">
            <w:pPr>
              <w:rPr>
                <w:iCs/>
                <w:sz w:val="18"/>
                <w:szCs w:val="20"/>
              </w:rPr>
            </w:pPr>
            <w:r w:rsidRPr="00117965">
              <w:rPr>
                <w:i/>
                <w:iCs/>
                <w:sz w:val="18"/>
                <w:szCs w:val="20"/>
              </w:rPr>
              <w:t>8462389547345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Мазаева Инна Львовна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Саратов, ул. </w:t>
            </w:r>
            <w:proofErr w:type="spellStart"/>
            <w:r w:rsidRPr="00117965">
              <w:rPr>
                <w:i/>
                <w:iCs/>
                <w:sz w:val="18"/>
                <w:szCs w:val="20"/>
              </w:rPr>
              <w:t>К.Маркса</w:t>
            </w:r>
            <w:proofErr w:type="spellEnd"/>
            <w:r w:rsidRPr="00117965">
              <w:rPr>
                <w:i/>
                <w:iCs/>
                <w:sz w:val="18"/>
                <w:szCs w:val="20"/>
              </w:rPr>
              <w:t>, 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67 03 000444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Бенефициар</w:t>
            </w:r>
          </w:p>
        </w:tc>
        <w:tc>
          <w:tcPr>
            <w:tcW w:w="2411" w:type="dxa"/>
            <w:shd w:val="clear" w:color="auto" w:fill="auto"/>
            <w:noWrap/>
            <w:vAlign w:val="bottom"/>
            <w:hideMark/>
          </w:tcPr>
          <w:p w:rsidR="007C06A4" w:rsidRPr="00117965" w:rsidRDefault="007C06A4" w:rsidP="00C57A5F">
            <w:pPr>
              <w:rPr>
                <w:iCs/>
                <w:sz w:val="18"/>
                <w:szCs w:val="20"/>
              </w:rPr>
            </w:pPr>
            <w:proofErr w:type="gramStart"/>
            <w:r w:rsidRPr="00117965">
              <w:rPr>
                <w:i/>
                <w:iCs/>
                <w:sz w:val="18"/>
                <w:szCs w:val="20"/>
              </w:rPr>
              <w:t>учредительный</w:t>
            </w:r>
            <w:proofErr w:type="gramEnd"/>
            <w:r w:rsidRPr="00117965">
              <w:rPr>
                <w:i/>
                <w:iCs/>
                <w:sz w:val="18"/>
                <w:szCs w:val="20"/>
              </w:rPr>
              <w:t xml:space="preserve">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w:t>
            </w:r>
          </w:p>
        </w:tc>
        <w:tc>
          <w:tcPr>
            <w:tcW w:w="1559" w:type="dxa"/>
            <w:noWrap/>
            <w:vAlign w:val="bottom"/>
            <w:hideMark/>
          </w:tcPr>
          <w:p w:rsidR="007C06A4" w:rsidRPr="00117965" w:rsidRDefault="007C06A4" w:rsidP="00C57A5F">
            <w:pPr>
              <w:rPr>
                <w:sz w:val="18"/>
                <w:szCs w:val="20"/>
              </w:rPr>
            </w:pPr>
            <w:r w:rsidRPr="00117965">
              <w:rPr>
                <w:i/>
                <w:iCs/>
                <w:sz w:val="18"/>
                <w:szCs w:val="20"/>
              </w:rPr>
              <w:t>7754456890</w:t>
            </w:r>
          </w:p>
        </w:tc>
        <w:tc>
          <w:tcPr>
            <w:tcW w:w="1843" w:type="dxa"/>
            <w:noWrap/>
            <w:vAlign w:val="bottom"/>
            <w:hideMark/>
          </w:tcPr>
          <w:p w:rsidR="007C06A4" w:rsidRPr="00117965" w:rsidRDefault="007C06A4" w:rsidP="00C57A5F">
            <w:pPr>
              <w:rPr>
                <w:sz w:val="18"/>
                <w:szCs w:val="20"/>
              </w:rPr>
            </w:pPr>
            <w:r w:rsidRPr="00117965">
              <w:rPr>
                <w:i/>
                <w:iCs/>
                <w:sz w:val="18"/>
                <w:szCs w:val="20"/>
              </w:rPr>
              <w:t>107656565656565</w:t>
            </w:r>
          </w:p>
        </w:tc>
        <w:tc>
          <w:tcPr>
            <w:tcW w:w="2693" w:type="dxa"/>
            <w:noWrap/>
            <w:vAlign w:val="bottom"/>
            <w:hideMark/>
          </w:tcPr>
          <w:p w:rsidR="007C06A4" w:rsidRPr="00117965" w:rsidRDefault="007C06A4" w:rsidP="00C57A5F">
            <w:pPr>
              <w:rPr>
                <w:sz w:val="18"/>
                <w:szCs w:val="20"/>
              </w:rPr>
            </w:pPr>
            <w:r w:rsidRPr="00117965">
              <w:rPr>
                <w:i/>
                <w:iCs/>
                <w:sz w:val="18"/>
                <w:szCs w:val="20"/>
              </w:rPr>
              <w:t>ООО "Свет 2"</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proofErr w:type="gramStart"/>
            <w:r w:rsidRPr="00117965">
              <w:rPr>
                <w:i/>
                <w:iCs/>
                <w:sz w:val="18"/>
                <w:szCs w:val="20"/>
              </w:rPr>
              <w:t>учредительный</w:t>
            </w:r>
            <w:proofErr w:type="gramEnd"/>
            <w:r w:rsidRPr="00117965">
              <w:rPr>
                <w:i/>
                <w:iCs/>
                <w:sz w:val="18"/>
                <w:szCs w:val="20"/>
              </w:rPr>
              <w:t xml:space="preserve">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1.2.0</w:t>
            </w:r>
          </w:p>
        </w:tc>
        <w:tc>
          <w:tcPr>
            <w:tcW w:w="1559" w:type="dxa"/>
            <w:noWrap/>
            <w:vAlign w:val="bottom"/>
            <w:hideMark/>
          </w:tcPr>
          <w:p w:rsidR="007C06A4" w:rsidRPr="00117965" w:rsidRDefault="007C06A4" w:rsidP="00C57A5F">
            <w:pPr>
              <w:rPr>
                <w:sz w:val="18"/>
                <w:szCs w:val="20"/>
              </w:rPr>
            </w:pPr>
            <w:r w:rsidRPr="00117965">
              <w:rPr>
                <w:i/>
                <w:iCs/>
                <w:sz w:val="18"/>
                <w:szCs w:val="20"/>
              </w:rPr>
              <w:t>666555777444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Антонов Иван Игоревич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66 55 444333</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proofErr w:type="gramStart"/>
            <w:r w:rsidRPr="00117965">
              <w:rPr>
                <w:i/>
                <w:iCs/>
                <w:sz w:val="18"/>
                <w:szCs w:val="20"/>
              </w:rPr>
              <w:t>устав</w:t>
            </w:r>
            <w:proofErr w:type="gramEnd"/>
            <w:r w:rsidRPr="00117965">
              <w:rPr>
                <w:i/>
                <w:iCs/>
                <w:sz w:val="18"/>
                <w:szCs w:val="20"/>
              </w:rPr>
              <w:t>, приказ №56-л/с от 22.05.09</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1.2.1</w:t>
            </w:r>
          </w:p>
        </w:tc>
        <w:tc>
          <w:tcPr>
            <w:tcW w:w="1559" w:type="dxa"/>
            <w:noWrap/>
            <w:vAlign w:val="bottom"/>
            <w:hideMark/>
          </w:tcPr>
          <w:p w:rsidR="007C06A4" w:rsidRPr="00117965" w:rsidRDefault="007C06A4" w:rsidP="00C57A5F">
            <w:pPr>
              <w:rPr>
                <w:sz w:val="18"/>
                <w:szCs w:val="20"/>
              </w:rPr>
            </w:pPr>
            <w:r w:rsidRPr="00117965">
              <w:rPr>
                <w:i/>
                <w:iCs/>
                <w:sz w:val="18"/>
                <w:szCs w:val="20"/>
              </w:rPr>
              <w:t>888777666555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Ивлев Дмитрий Степанович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Чапаева, 34-72</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77 55 333444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proofErr w:type="gramStart"/>
            <w:r w:rsidRPr="00117965">
              <w:rPr>
                <w:i/>
                <w:iCs/>
                <w:sz w:val="18"/>
                <w:szCs w:val="20"/>
              </w:rPr>
              <w:t>учредительный</w:t>
            </w:r>
            <w:proofErr w:type="gramEnd"/>
            <w:r w:rsidRPr="00117965">
              <w:rPr>
                <w:i/>
                <w:iCs/>
                <w:sz w:val="18"/>
                <w:szCs w:val="20"/>
              </w:rPr>
              <w:t xml:space="preserve">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1.2.2</w:t>
            </w:r>
          </w:p>
        </w:tc>
        <w:tc>
          <w:tcPr>
            <w:tcW w:w="1559" w:type="dxa"/>
            <w:noWrap/>
            <w:vAlign w:val="bottom"/>
            <w:hideMark/>
          </w:tcPr>
          <w:p w:rsidR="007C06A4" w:rsidRPr="00117965" w:rsidRDefault="007C06A4" w:rsidP="00C57A5F">
            <w:pPr>
              <w:rPr>
                <w:sz w:val="18"/>
                <w:szCs w:val="20"/>
              </w:rPr>
            </w:pPr>
            <w:r w:rsidRPr="00117965">
              <w:rPr>
                <w:i/>
                <w:iCs/>
                <w:sz w:val="18"/>
                <w:szCs w:val="20"/>
              </w:rPr>
              <w:t>333888444555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Степанов Игорь Дмитриевич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Гагарина, 2-64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66 77 223344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proofErr w:type="gramStart"/>
            <w:r w:rsidRPr="00117965">
              <w:rPr>
                <w:i/>
                <w:iCs/>
                <w:sz w:val="18"/>
                <w:szCs w:val="20"/>
              </w:rPr>
              <w:t>учредительный</w:t>
            </w:r>
            <w:proofErr w:type="gramEnd"/>
            <w:r w:rsidRPr="00117965">
              <w:rPr>
                <w:i/>
                <w:iCs/>
                <w:sz w:val="18"/>
                <w:szCs w:val="20"/>
              </w:rPr>
              <w:t xml:space="preserve">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1.3</w:t>
            </w:r>
          </w:p>
        </w:tc>
        <w:tc>
          <w:tcPr>
            <w:tcW w:w="1559" w:type="dxa"/>
            <w:noWrap/>
            <w:vAlign w:val="bottom"/>
            <w:hideMark/>
          </w:tcPr>
          <w:p w:rsidR="007C06A4" w:rsidRPr="00117965" w:rsidRDefault="007C06A4" w:rsidP="00C57A5F">
            <w:pPr>
              <w:rPr>
                <w:sz w:val="18"/>
                <w:szCs w:val="20"/>
              </w:rPr>
            </w:pPr>
            <w:r w:rsidRPr="00117965">
              <w:rPr>
                <w:i/>
                <w:iCs/>
                <w:sz w:val="18"/>
                <w:szCs w:val="20"/>
              </w:rPr>
              <w:t>ASU66-54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xml:space="preserve">Игуана </w:t>
            </w:r>
            <w:proofErr w:type="spellStart"/>
            <w:r w:rsidRPr="00117965">
              <w:rPr>
                <w:i/>
                <w:iCs/>
                <w:sz w:val="18"/>
                <w:szCs w:val="20"/>
              </w:rPr>
              <w:t>лтд</w:t>
            </w:r>
            <w:proofErr w:type="spellEnd"/>
            <w:r w:rsidRPr="00117965">
              <w:rPr>
                <w:i/>
                <w:iCs/>
                <w:sz w:val="18"/>
                <w:szCs w:val="20"/>
              </w:rPr>
              <w:t xml:space="preserve"> (</w:t>
            </w:r>
            <w:proofErr w:type="spellStart"/>
            <w:r w:rsidRPr="00117965">
              <w:rPr>
                <w:i/>
                <w:iCs/>
                <w:sz w:val="18"/>
                <w:szCs w:val="20"/>
              </w:rPr>
              <w:t>Iguana</w:t>
            </w:r>
            <w:proofErr w:type="spellEnd"/>
            <w:r w:rsidRPr="00117965">
              <w:rPr>
                <w:i/>
                <w:iCs/>
                <w:sz w:val="18"/>
                <w:szCs w:val="20"/>
              </w:rPr>
              <w:t xml:space="preserve"> LTD)</w:t>
            </w:r>
          </w:p>
        </w:tc>
        <w:tc>
          <w:tcPr>
            <w:tcW w:w="2410" w:type="dxa"/>
            <w:noWrap/>
            <w:vAlign w:val="bottom"/>
            <w:hideMark/>
          </w:tcPr>
          <w:p w:rsidR="007C06A4" w:rsidRPr="00117965" w:rsidRDefault="007C06A4" w:rsidP="00C57A5F">
            <w:pPr>
              <w:rPr>
                <w:sz w:val="18"/>
                <w:szCs w:val="20"/>
              </w:rPr>
            </w:pPr>
            <w:r w:rsidRPr="00117965">
              <w:rPr>
                <w:i/>
                <w:iCs/>
                <w:sz w:val="18"/>
                <w:szCs w:val="20"/>
              </w:rPr>
              <w:t xml:space="preserve">США, штат </w:t>
            </w:r>
            <w:proofErr w:type="spellStart"/>
            <w:r w:rsidRPr="00117965">
              <w:rPr>
                <w:i/>
                <w:iCs/>
                <w:sz w:val="18"/>
                <w:szCs w:val="20"/>
              </w:rPr>
              <w:t>Виржиния</w:t>
            </w:r>
            <w:proofErr w:type="spellEnd"/>
            <w:r w:rsidRPr="00117965">
              <w:rPr>
                <w:i/>
                <w:iCs/>
                <w:sz w:val="18"/>
                <w:szCs w:val="20"/>
              </w:rPr>
              <w:t>, 533</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proofErr w:type="gramStart"/>
            <w:r w:rsidRPr="00117965">
              <w:rPr>
                <w:i/>
                <w:iCs/>
                <w:sz w:val="18"/>
                <w:szCs w:val="20"/>
              </w:rPr>
              <w:t>учредительный</w:t>
            </w:r>
            <w:proofErr w:type="gramEnd"/>
            <w:r w:rsidRPr="00117965">
              <w:rPr>
                <w:i/>
                <w:iCs/>
                <w:sz w:val="18"/>
                <w:szCs w:val="20"/>
              </w:rPr>
              <w:t xml:space="preserve">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 </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proofErr w:type="spellStart"/>
            <w:r w:rsidRPr="00117965">
              <w:rPr>
                <w:i/>
                <w:iCs/>
                <w:sz w:val="18"/>
                <w:szCs w:val="20"/>
              </w:rPr>
              <w:t>Ruan</w:t>
            </w:r>
            <w:proofErr w:type="spellEnd"/>
            <w:r w:rsidRPr="00117965">
              <w:rPr>
                <w:i/>
                <w:iCs/>
                <w:sz w:val="18"/>
                <w:szCs w:val="20"/>
              </w:rPr>
              <w:t xml:space="preserve"> </w:t>
            </w:r>
            <w:proofErr w:type="spellStart"/>
            <w:r w:rsidRPr="00117965">
              <w:rPr>
                <w:i/>
                <w:iCs/>
                <w:sz w:val="18"/>
                <w:szCs w:val="20"/>
              </w:rPr>
              <w:t>Max</w:t>
            </w:r>
            <w:proofErr w:type="spellEnd"/>
            <w:r w:rsidRPr="00117965">
              <w:rPr>
                <w:i/>
                <w:iCs/>
                <w:sz w:val="18"/>
                <w:szCs w:val="20"/>
              </w:rPr>
              <w:t xml:space="preserve"> </w:t>
            </w:r>
            <w:proofErr w:type="spellStart"/>
            <w:r w:rsidRPr="00117965">
              <w:rPr>
                <w:i/>
                <w:iCs/>
                <w:sz w:val="18"/>
                <w:szCs w:val="20"/>
              </w:rPr>
              <w:t>Amer</w:t>
            </w:r>
            <w:proofErr w:type="spellEnd"/>
          </w:p>
        </w:tc>
        <w:tc>
          <w:tcPr>
            <w:tcW w:w="2410" w:type="dxa"/>
            <w:noWrap/>
            <w:vAlign w:val="bottom"/>
            <w:hideMark/>
          </w:tcPr>
          <w:p w:rsidR="007C06A4" w:rsidRPr="00117965" w:rsidRDefault="007C06A4" w:rsidP="00C57A5F">
            <w:pPr>
              <w:rPr>
                <w:sz w:val="18"/>
                <w:szCs w:val="20"/>
              </w:rPr>
            </w:pPr>
            <w:r w:rsidRPr="00117965">
              <w:rPr>
                <w:i/>
                <w:iCs/>
                <w:sz w:val="18"/>
                <w:szCs w:val="20"/>
              </w:rPr>
              <w:t xml:space="preserve">Кипр, </w:t>
            </w:r>
            <w:proofErr w:type="spellStart"/>
            <w:r w:rsidRPr="00117965">
              <w:rPr>
                <w:i/>
                <w:iCs/>
                <w:sz w:val="18"/>
                <w:szCs w:val="20"/>
              </w:rPr>
              <w:t>Лимассол</w:t>
            </w:r>
            <w:proofErr w:type="spellEnd"/>
            <w:r w:rsidRPr="00117965">
              <w:rPr>
                <w:i/>
                <w:iCs/>
                <w:sz w:val="18"/>
                <w:szCs w:val="20"/>
              </w:rPr>
              <w:t>, 24-75</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776AE 6654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bl>
    <w:p w:rsidR="007C06A4" w:rsidRPr="00117965" w:rsidRDefault="007C06A4" w:rsidP="007C06A4">
      <w:pPr>
        <w:pStyle w:val="Times12"/>
        <w:jc w:val="right"/>
        <w:rPr>
          <w:sz w:val="20"/>
        </w:rPr>
      </w:pPr>
    </w:p>
    <w:p w:rsidR="007C06A4" w:rsidRPr="00117965" w:rsidRDefault="007C06A4" w:rsidP="007C06A4">
      <w:pPr>
        <w:pStyle w:val="Times12"/>
        <w:jc w:val="right"/>
        <w:rPr>
          <w:bCs w:val="0"/>
          <w:szCs w:val="28"/>
        </w:rPr>
        <w:sectPr w:rsidR="007C06A4" w:rsidRPr="00117965" w:rsidSect="0084765F">
          <w:pgSz w:w="16840" w:h="11907" w:orient="landscape" w:code="9"/>
          <w:pgMar w:top="1418" w:right="1134" w:bottom="567" w:left="1134" w:header="567" w:footer="330" w:gutter="0"/>
          <w:cols w:space="708"/>
          <w:docGrid w:linePitch="360"/>
        </w:sectPr>
      </w:pPr>
    </w:p>
    <w:p w:rsidR="0085523F" w:rsidRPr="00117965" w:rsidRDefault="0085523F" w:rsidP="007C06A4">
      <w:pPr>
        <w:pStyle w:val="Times12"/>
        <w:jc w:val="left"/>
        <w:rPr>
          <w:sz w:val="20"/>
        </w:rPr>
      </w:pPr>
    </w:p>
    <w:p w:rsidR="00C87330" w:rsidRPr="00117965" w:rsidRDefault="00C87330" w:rsidP="00C87330">
      <w:pPr>
        <w:pStyle w:val="Times12"/>
        <w:jc w:val="right"/>
        <w:rPr>
          <w:bCs w:val="0"/>
          <w:szCs w:val="28"/>
        </w:rPr>
      </w:pPr>
      <w:r w:rsidRPr="00117965">
        <w:rPr>
          <w:bCs w:val="0"/>
          <w:szCs w:val="28"/>
        </w:rPr>
        <w:t xml:space="preserve">Форма </w:t>
      </w:r>
      <w:r w:rsidR="00912A85">
        <w:rPr>
          <w:bCs w:val="0"/>
          <w:szCs w:val="28"/>
        </w:rPr>
        <w:t>3</w:t>
      </w:r>
      <w:r w:rsidRPr="00117965">
        <w:rPr>
          <w:bCs w:val="0"/>
          <w:szCs w:val="28"/>
        </w:rPr>
        <w:t>.</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proofErr w:type="gramStart"/>
      <w:r w:rsidRPr="00117965">
        <w:rPr>
          <w:iCs/>
          <w:sz w:val="22"/>
          <w:szCs w:val="24"/>
        </w:rPr>
        <w:t>от</w:t>
      </w:r>
      <w:proofErr w:type="gramEnd"/>
      <w:r w:rsidRPr="00117965">
        <w:rPr>
          <w:iCs/>
          <w:sz w:val="22"/>
          <w:szCs w:val="24"/>
        </w:rPr>
        <w:t xml:space="preserve"> «___» __________ 20___ г. № ______</w:t>
      </w:r>
    </w:p>
    <w:p w:rsidR="00C87330" w:rsidRPr="00117965" w:rsidRDefault="00C87330" w:rsidP="00C87330">
      <w:pPr>
        <w:pStyle w:val="Times12"/>
        <w:jc w:val="center"/>
        <w:rPr>
          <w:snapToGrid w:val="0"/>
          <w:sz w:val="22"/>
          <w:szCs w:val="24"/>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widowControl w:val="0"/>
        <w:autoSpaceDE w:val="0"/>
        <w:autoSpaceDN w:val="0"/>
        <w:adjustRightInd w:val="0"/>
        <w:jc w:val="center"/>
        <w:rPr>
          <w:sz w:val="22"/>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42" w:name="_Техническое_предложение_(Форма"/>
      <w:bookmarkStart w:id="343" w:name="_Toc235439567"/>
      <w:bookmarkStart w:id="344" w:name="_Toc374451720"/>
      <w:bookmarkStart w:id="345" w:name="_Toc374456848"/>
      <w:bookmarkEnd w:id="342"/>
      <w:r w:rsidRPr="00117965">
        <w:rPr>
          <w:rFonts w:ascii="Times New Roman" w:hAnsi="Times New Roman" w:cs="Times New Roman"/>
          <w:b w:val="0"/>
          <w:i w:val="0"/>
          <w:sz w:val="24"/>
        </w:rPr>
        <w:t xml:space="preserve">ТЕХНИЧЕСКОЕ ПРЕДЛОЖЕНИЕ (Форма </w:t>
      </w:r>
      <w:r w:rsidR="00912A85">
        <w:rPr>
          <w:rFonts w:ascii="Times New Roman" w:hAnsi="Times New Roman" w:cs="Times New Roman"/>
          <w:b w:val="0"/>
          <w:i w:val="0"/>
          <w:sz w:val="24"/>
        </w:rPr>
        <w:t>3</w:t>
      </w:r>
      <w:r w:rsidRPr="00117965">
        <w:rPr>
          <w:rFonts w:ascii="Times New Roman" w:hAnsi="Times New Roman" w:cs="Times New Roman"/>
          <w:b w:val="0"/>
          <w:i w:val="0"/>
          <w:sz w:val="24"/>
        </w:rPr>
        <w:t>)</w:t>
      </w:r>
      <w:bookmarkEnd w:id="343"/>
      <w:bookmarkEnd w:id="344"/>
      <w:bookmarkEnd w:id="345"/>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C87330" w:rsidRPr="00117965" w:rsidRDefault="00C87330" w:rsidP="00C87330">
      <w:pPr>
        <w:pStyle w:val="Times12"/>
        <w:rPr>
          <w:i/>
          <w:sz w:val="20"/>
        </w:rPr>
      </w:pPr>
    </w:p>
    <w:p w:rsidR="00C87330" w:rsidRPr="00117965" w:rsidRDefault="00C87330" w:rsidP="00C87330">
      <w:pPr>
        <w:pStyle w:val="Times12"/>
        <w:ind w:firstLine="0"/>
        <w:jc w:val="center"/>
        <w:rPr>
          <w:i/>
          <w:sz w:val="22"/>
          <w:szCs w:val="28"/>
        </w:rPr>
      </w:pPr>
      <w:r w:rsidRPr="00117965">
        <w:rPr>
          <w:i/>
          <w:sz w:val="22"/>
          <w:szCs w:val="28"/>
        </w:rPr>
        <w:t>Суть технического предложения</w:t>
      </w:r>
    </w:p>
    <w:p w:rsidR="00C87330" w:rsidRPr="00117965" w:rsidRDefault="00C87330" w:rsidP="00C87330">
      <w:pPr>
        <w:pStyle w:val="afff0"/>
        <w:tabs>
          <w:tab w:val="clear" w:pos="1134"/>
        </w:tabs>
        <w:autoSpaceDE w:val="0"/>
        <w:autoSpaceDN w:val="0"/>
        <w:spacing w:line="240" w:lineRule="auto"/>
        <w:ind w:firstLine="0"/>
        <w:rPr>
          <w:sz w:val="24"/>
          <w:szCs w:val="28"/>
        </w:rPr>
      </w:pPr>
    </w:p>
    <w:p w:rsidR="00C87330" w:rsidRPr="00117965" w:rsidRDefault="00C87330" w:rsidP="00C87330">
      <w:pPr>
        <w:pStyle w:val="afff0"/>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p>
    <w:p w:rsidR="00C87330" w:rsidRPr="00117965" w:rsidRDefault="00C87330" w:rsidP="00C87330">
      <w:pPr>
        <w:pStyle w:val="Times12"/>
        <w:tabs>
          <w:tab w:val="left" w:pos="1134"/>
          <w:tab w:val="left" w:pos="1418"/>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приложением к которой является данное техническое предложение.</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Выше приведена форма титульного листа Технического предложения.</w:t>
      </w:r>
    </w:p>
    <w:p w:rsidR="00FE6713" w:rsidRPr="00117965" w:rsidRDefault="00FE6713" w:rsidP="00636A33">
      <w:pPr>
        <w:pStyle w:val="Times12"/>
        <w:numPr>
          <w:ilvl w:val="0"/>
          <w:numId w:val="24"/>
        </w:numPr>
        <w:tabs>
          <w:tab w:val="clear" w:pos="960"/>
          <w:tab w:val="num" w:pos="720"/>
          <w:tab w:val="left" w:pos="1134"/>
          <w:tab w:val="left" w:pos="1418"/>
        </w:tabs>
        <w:ind w:left="0" w:firstLine="709"/>
        <w:rPr>
          <w:sz w:val="22"/>
          <w:szCs w:val="24"/>
        </w:rPr>
      </w:pP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w:t>
      </w:r>
      <w:proofErr w:type="gramStart"/>
      <w:r w:rsidRPr="00117965">
        <w:rPr>
          <w:i/>
          <w:sz w:val="22"/>
          <w:szCs w:val="24"/>
        </w:rPr>
        <w:t>при</w:t>
      </w:r>
      <w:proofErr w:type="gramEnd"/>
      <w:r w:rsidRPr="00117965">
        <w:rPr>
          <w:i/>
          <w:sz w:val="22"/>
          <w:szCs w:val="24"/>
        </w:rPr>
        <w:t xml:space="preserve"> закупках работ, услуг] Техническое предложение участника запроса предложений,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FE6713" w:rsidRPr="00117965" w:rsidRDefault="00FE6713" w:rsidP="00FE6713">
      <w:pPr>
        <w:pStyle w:val="Times12"/>
        <w:tabs>
          <w:tab w:val="left" w:pos="1134"/>
          <w:tab w:val="left" w:pos="1418"/>
        </w:tabs>
        <w:ind w:left="709" w:firstLine="0"/>
        <w:rPr>
          <w:i/>
          <w:sz w:val="22"/>
          <w:szCs w:val="24"/>
        </w:rPr>
      </w:pPr>
      <w:r w:rsidRPr="00117965">
        <w:rPr>
          <w:i/>
          <w:sz w:val="22"/>
          <w:szCs w:val="24"/>
        </w:rPr>
        <w:t>[</w:t>
      </w:r>
      <w:proofErr w:type="gramStart"/>
      <w:r w:rsidRPr="00117965">
        <w:rPr>
          <w:i/>
          <w:sz w:val="22"/>
          <w:szCs w:val="24"/>
        </w:rPr>
        <w:t>для</w:t>
      </w:r>
      <w:proofErr w:type="gramEnd"/>
      <w:r w:rsidRPr="00117965">
        <w:rPr>
          <w:i/>
          <w:sz w:val="22"/>
          <w:szCs w:val="24"/>
        </w:rPr>
        <w:t xml:space="preserve"> закупок работ,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proofErr w:type="gramStart"/>
      <w:r w:rsidRPr="00117965">
        <w:rPr>
          <w:i/>
          <w:szCs w:val="24"/>
        </w:rPr>
        <w:t>описание</w:t>
      </w:r>
      <w:proofErr w:type="gramEnd"/>
      <w:r w:rsidRPr="00117965">
        <w:rPr>
          <w:i/>
          <w:szCs w:val="24"/>
        </w:rPr>
        <w:t xml:space="preserve">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proofErr w:type="gramStart"/>
      <w:r w:rsidRPr="00117965">
        <w:rPr>
          <w:i/>
          <w:szCs w:val="24"/>
        </w:rPr>
        <w:t>указание</w:t>
      </w:r>
      <w:proofErr w:type="gramEnd"/>
      <w:r w:rsidRPr="00117965">
        <w:rPr>
          <w:i/>
          <w:szCs w:val="24"/>
        </w:rPr>
        <w:t xml:space="preserve"> объема работ или услуг или порядка его определения;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w:t>
      </w:r>
      <w:proofErr w:type="gramStart"/>
      <w:r w:rsidRPr="00117965">
        <w:rPr>
          <w:i/>
          <w:szCs w:val="24"/>
        </w:rPr>
        <w:t>при</w:t>
      </w:r>
      <w:proofErr w:type="gramEnd"/>
      <w:r w:rsidRPr="00117965">
        <w:rPr>
          <w:i/>
          <w:szCs w:val="24"/>
        </w:rPr>
        <w:t xml:space="preserve"> необходимости, в случае установления соответствующего требования  в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594072">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594072">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w:t>
      </w:r>
      <w:proofErr w:type="gramStart"/>
      <w:r w:rsidRPr="00117965">
        <w:rPr>
          <w:i/>
          <w:sz w:val="22"/>
          <w:szCs w:val="24"/>
        </w:rPr>
        <w:t>для</w:t>
      </w:r>
      <w:proofErr w:type="gramEnd"/>
      <w:r w:rsidRPr="00117965">
        <w:rPr>
          <w:i/>
          <w:sz w:val="22"/>
          <w:szCs w:val="24"/>
        </w:rPr>
        <w:t xml:space="preserve"> закупок товаров] </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proofErr w:type="gramStart"/>
      <w:r w:rsidRPr="00117965">
        <w:rPr>
          <w:i/>
          <w:szCs w:val="24"/>
        </w:rPr>
        <w:t>наименование</w:t>
      </w:r>
      <w:proofErr w:type="gramEnd"/>
      <w:r w:rsidRPr="00117965">
        <w:rPr>
          <w:i/>
          <w:szCs w:val="24"/>
        </w:rPr>
        <w:t xml:space="preserve">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proofErr w:type="gramStart"/>
      <w:r w:rsidRPr="00117965">
        <w:rPr>
          <w:i/>
          <w:szCs w:val="24"/>
        </w:rPr>
        <w:t>описание</w:t>
      </w:r>
      <w:proofErr w:type="gramEnd"/>
      <w:r w:rsidRPr="00117965">
        <w:rPr>
          <w:i/>
          <w:szCs w:val="24"/>
        </w:rPr>
        <w:t xml:space="preserve"> функциональных характеристик (потребительских свойств) товара, его количественных и качественных характеристик;</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proofErr w:type="gramStart"/>
      <w:r w:rsidRPr="00117965">
        <w:rPr>
          <w:i/>
          <w:szCs w:val="24"/>
        </w:rPr>
        <w:t>указание</w:t>
      </w:r>
      <w:proofErr w:type="gramEnd"/>
      <w:r w:rsidR="00682DA2" w:rsidRPr="00117965">
        <w:rPr>
          <w:i/>
          <w:szCs w:val="24"/>
        </w:rPr>
        <w:t xml:space="preserve">, при наличии, </w:t>
      </w:r>
      <w:r w:rsidRPr="00117965">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proofErr w:type="gramStart"/>
      <w:r w:rsidRPr="00117965">
        <w:rPr>
          <w:i/>
          <w:szCs w:val="24"/>
        </w:rPr>
        <w:t>описание</w:t>
      </w:r>
      <w:proofErr w:type="gramEnd"/>
      <w:r w:rsidRPr="00117965">
        <w:rPr>
          <w:i/>
          <w:szCs w:val="24"/>
        </w:rPr>
        <w:t xml:space="preserve">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proofErr w:type="gramStart"/>
      <w:r w:rsidRPr="00117965">
        <w:rPr>
          <w:i/>
          <w:szCs w:val="24"/>
        </w:rPr>
        <w:t>указание</w:t>
      </w:r>
      <w:proofErr w:type="gramEnd"/>
      <w:r w:rsidRPr="00117965">
        <w:rPr>
          <w:i/>
          <w:szCs w:val="24"/>
        </w:rPr>
        <w:t xml:space="preserve">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w:t>
      </w:r>
      <w:proofErr w:type="gramStart"/>
      <w:r w:rsidRPr="00117965">
        <w:rPr>
          <w:i/>
          <w:szCs w:val="24"/>
        </w:rPr>
        <w:t>при</w:t>
      </w:r>
      <w:proofErr w:type="gramEnd"/>
      <w:r w:rsidRPr="00117965">
        <w:rPr>
          <w:i/>
          <w:szCs w:val="24"/>
        </w:rPr>
        <w:t xml:space="preserve"> необходимости, в случае установления соответствующего требования  в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594072">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594072">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600"/>
        <w:rPr>
          <w:i/>
          <w:sz w:val="22"/>
          <w:szCs w:val="24"/>
        </w:rPr>
      </w:pPr>
      <w:r w:rsidRPr="00117965">
        <w:rPr>
          <w:i/>
          <w:sz w:val="22"/>
          <w:szCs w:val="24"/>
        </w:rPr>
        <w:t>[</w:t>
      </w:r>
      <w:proofErr w:type="gramStart"/>
      <w:r w:rsidRPr="00117965">
        <w:rPr>
          <w:i/>
          <w:sz w:val="22"/>
          <w:szCs w:val="24"/>
        </w:rPr>
        <w:t>или</w:t>
      </w:r>
      <w:proofErr w:type="gramEnd"/>
      <w:r w:rsidRPr="00117965">
        <w:rPr>
          <w:i/>
          <w:sz w:val="22"/>
          <w:szCs w:val="24"/>
        </w:rPr>
        <w:t xml:space="preserve"> для закупок товаров, при условии установления соответствующего требования в подпункте </w:t>
      </w:r>
      <w:r w:rsidRPr="00117965">
        <w:rPr>
          <w:i/>
          <w:sz w:val="22"/>
          <w:szCs w:val="24"/>
        </w:rPr>
        <w:fldChar w:fldCharType="begin"/>
      </w:r>
      <w:r w:rsidRPr="00117965">
        <w:rPr>
          <w:i/>
          <w:sz w:val="22"/>
          <w:szCs w:val="24"/>
        </w:rPr>
        <w:instrText xml:space="preserve"> REF _Ref352329442 \r \h </w:instrText>
      </w:r>
      <w:r w:rsidR="00CA7CFF" w:rsidRPr="00117965">
        <w:rPr>
          <w:i/>
          <w:sz w:val="22"/>
          <w:szCs w:val="24"/>
        </w:rPr>
        <w:instrText xml:space="preserve"> \* MERGEFORMAT </w:instrText>
      </w:r>
      <w:r w:rsidRPr="00117965">
        <w:rPr>
          <w:i/>
          <w:sz w:val="22"/>
          <w:szCs w:val="24"/>
        </w:rPr>
      </w:r>
      <w:r w:rsidRPr="00117965">
        <w:rPr>
          <w:i/>
          <w:sz w:val="22"/>
          <w:szCs w:val="24"/>
        </w:rPr>
        <w:fldChar w:fldCharType="separate"/>
      </w:r>
      <w:r w:rsidR="00594072">
        <w:rPr>
          <w:i/>
          <w:sz w:val="22"/>
          <w:szCs w:val="24"/>
        </w:rPr>
        <w:t>5)</w:t>
      </w:r>
      <w:r w:rsidRPr="00117965">
        <w:rPr>
          <w:i/>
          <w:sz w:val="22"/>
          <w:szCs w:val="24"/>
        </w:rPr>
        <w:fldChar w:fldCharType="end"/>
      </w:r>
      <w:r w:rsidRPr="00117965">
        <w:rPr>
          <w:i/>
          <w:sz w:val="22"/>
          <w:szCs w:val="24"/>
        </w:rPr>
        <w:t xml:space="preserve"> пункта </w:t>
      </w:r>
      <w:r w:rsidRPr="00117965">
        <w:rPr>
          <w:i/>
          <w:sz w:val="22"/>
          <w:szCs w:val="24"/>
        </w:rPr>
        <w:fldChar w:fldCharType="begin"/>
      </w:r>
      <w:r w:rsidRPr="00117965">
        <w:rPr>
          <w:i/>
          <w:sz w:val="22"/>
          <w:szCs w:val="24"/>
        </w:rPr>
        <w:instrText xml:space="preserve"> REF _Ref317252608 \r \h  \* MERGEFORMAT </w:instrText>
      </w:r>
      <w:r w:rsidRPr="00117965">
        <w:rPr>
          <w:i/>
          <w:sz w:val="22"/>
          <w:szCs w:val="24"/>
        </w:rPr>
      </w:r>
      <w:r w:rsidRPr="00117965">
        <w:rPr>
          <w:i/>
          <w:sz w:val="22"/>
          <w:szCs w:val="24"/>
        </w:rPr>
        <w:fldChar w:fldCharType="separate"/>
      </w:r>
      <w:r w:rsidR="00594072">
        <w:rPr>
          <w:i/>
          <w:sz w:val="22"/>
          <w:szCs w:val="24"/>
        </w:rPr>
        <w:t>17</w:t>
      </w:r>
      <w:r w:rsidRPr="00117965">
        <w:rPr>
          <w:i/>
          <w:sz w:val="22"/>
          <w:szCs w:val="24"/>
        </w:rPr>
        <w:fldChar w:fldCharType="end"/>
      </w:r>
      <w:r w:rsidRPr="00117965">
        <w:rPr>
          <w:i/>
          <w:sz w:val="22"/>
          <w:szCs w:val="24"/>
        </w:rPr>
        <w:t xml:space="preserve"> раздела </w:t>
      </w:r>
      <w:r w:rsidRPr="00117965">
        <w:rPr>
          <w:i/>
          <w:sz w:val="22"/>
          <w:szCs w:val="24"/>
        </w:rPr>
        <w:fldChar w:fldCharType="begin"/>
      </w:r>
      <w:r w:rsidRPr="00117965">
        <w:rPr>
          <w:i/>
          <w:sz w:val="22"/>
          <w:szCs w:val="24"/>
        </w:rPr>
        <w:instrText xml:space="preserve"> REF _Ref317249938 \r \h  \* MERGEFORMAT </w:instrText>
      </w:r>
      <w:r w:rsidRPr="00117965">
        <w:rPr>
          <w:i/>
          <w:sz w:val="22"/>
          <w:szCs w:val="24"/>
        </w:rPr>
      </w:r>
      <w:r w:rsidRPr="00117965">
        <w:rPr>
          <w:i/>
          <w:sz w:val="22"/>
          <w:szCs w:val="24"/>
        </w:rPr>
        <w:fldChar w:fldCharType="separate"/>
      </w:r>
      <w:r w:rsidR="00594072">
        <w:rPr>
          <w:i/>
          <w:sz w:val="22"/>
          <w:szCs w:val="24"/>
        </w:rPr>
        <w:t>5</w:t>
      </w:r>
      <w:r w:rsidRPr="00117965">
        <w:rPr>
          <w:i/>
          <w:sz w:val="22"/>
          <w:szCs w:val="24"/>
        </w:rPr>
        <w:fldChar w:fldCharType="end"/>
      </w:r>
      <w:r w:rsidRPr="00117965">
        <w:rPr>
          <w:i/>
          <w:sz w:val="22"/>
          <w:szCs w:val="24"/>
        </w:rPr>
        <w:t xml:space="preserve"> «Информационная карта запроса предложений»] Техническое предложение участника запроса предложений должно включать:</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proofErr w:type="gramStart"/>
      <w:r w:rsidRPr="00117965">
        <w:rPr>
          <w:i/>
          <w:szCs w:val="24"/>
        </w:rPr>
        <w:t>наименование</w:t>
      </w:r>
      <w:proofErr w:type="gramEnd"/>
      <w:r w:rsidRPr="00117965">
        <w:rPr>
          <w:i/>
          <w:szCs w:val="24"/>
        </w:rPr>
        <w:t xml:space="preserve">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proofErr w:type="gramStart"/>
      <w:r w:rsidRPr="00117965">
        <w:rPr>
          <w:i/>
          <w:szCs w:val="24"/>
        </w:rPr>
        <w:t>описание</w:t>
      </w:r>
      <w:proofErr w:type="gramEnd"/>
      <w:r w:rsidRPr="00117965">
        <w:rPr>
          <w:i/>
          <w:szCs w:val="24"/>
        </w:rPr>
        <w:t xml:space="preserve">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proofErr w:type="gramStart"/>
      <w:r w:rsidRPr="00117965">
        <w:rPr>
          <w:i/>
          <w:szCs w:val="24"/>
        </w:rPr>
        <w:t>указание</w:t>
      </w:r>
      <w:proofErr w:type="gramEnd"/>
      <w:r w:rsidRPr="00117965">
        <w:rPr>
          <w:i/>
          <w:szCs w:val="24"/>
        </w:rPr>
        <w:t xml:space="preserve">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w:t>
      </w:r>
      <w:proofErr w:type="gramStart"/>
      <w:r w:rsidRPr="00117965">
        <w:rPr>
          <w:i/>
          <w:szCs w:val="24"/>
        </w:rPr>
        <w:t>при</w:t>
      </w:r>
      <w:proofErr w:type="gramEnd"/>
      <w:r w:rsidRPr="00117965">
        <w:rPr>
          <w:i/>
          <w:szCs w:val="24"/>
        </w:rPr>
        <w:t xml:space="preserve"> необходимости, в случае установления соответствующего требования  в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594072">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594072">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0C23D1" w:rsidRPr="00117965" w:rsidRDefault="000C23D1" w:rsidP="003D2E78">
      <w:pPr>
        <w:spacing w:before="60" w:after="60"/>
        <w:ind w:firstLine="709"/>
        <w:jc w:val="both"/>
        <w:rPr>
          <w:i/>
          <w:sz w:val="22"/>
        </w:rPr>
      </w:pPr>
      <w:r w:rsidRPr="00117965">
        <w:rPr>
          <w:i/>
          <w:sz w:val="22"/>
        </w:rPr>
        <w:t xml:space="preserve">Для подтверждения </w:t>
      </w:r>
      <w:r w:rsidRPr="00117965">
        <w:rPr>
          <w:bCs/>
          <w:i/>
          <w:sz w:val="22"/>
        </w:rPr>
        <w:t>требований</w:t>
      </w:r>
      <w:r w:rsidRPr="00117965">
        <w:rPr>
          <w:i/>
          <w:sz w:val="22"/>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117965" w:rsidRDefault="000C23D1" w:rsidP="003D2E78">
      <w:pPr>
        <w:spacing w:before="60" w:after="60"/>
        <w:ind w:firstLine="709"/>
        <w:jc w:val="both"/>
        <w:rPr>
          <w:bCs/>
          <w:i/>
          <w:sz w:val="22"/>
        </w:rPr>
      </w:pPr>
      <w:r w:rsidRPr="00117965">
        <w:rPr>
          <w:bCs/>
          <w:i/>
          <w:sz w:val="22"/>
        </w:rPr>
        <w:t xml:space="preserve">В случае если участник не является разработчиком ТЗ (ТУ) или проекта </w:t>
      </w:r>
      <w:r w:rsidRPr="00117965">
        <w:rPr>
          <w:i/>
          <w:sz w:val="22"/>
        </w:rPr>
        <w:t xml:space="preserve">ТЗ (ТУ) </w:t>
      </w:r>
      <w:r w:rsidRPr="00117965">
        <w:rPr>
          <w:bCs/>
          <w:i/>
          <w:sz w:val="22"/>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117965" w:rsidRDefault="000C23D1" w:rsidP="003D2E78">
      <w:pPr>
        <w:spacing w:before="60" w:after="60"/>
        <w:ind w:firstLine="709"/>
        <w:jc w:val="both"/>
        <w:rPr>
          <w:bCs/>
          <w:i/>
          <w:sz w:val="22"/>
        </w:rPr>
      </w:pPr>
      <w:r w:rsidRPr="00117965">
        <w:rPr>
          <w:bCs/>
          <w:i/>
          <w:sz w:val="22"/>
        </w:rPr>
        <w:t xml:space="preserve">В случае представления в составе заявки участника </w:t>
      </w:r>
      <w:r w:rsidR="00CD11BC" w:rsidRPr="00117965">
        <w:rPr>
          <w:bCs/>
          <w:i/>
          <w:sz w:val="22"/>
        </w:rPr>
        <w:t xml:space="preserve">запроса предложений </w:t>
      </w:r>
      <w:r w:rsidRPr="00117965">
        <w:rPr>
          <w:bCs/>
          <w:i/>
          <w:sz w:val="22"/>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Требования ИТТ</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Указано в ТЗ (ТУ)</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Примечание</w:t>
            </w:r>
          </w:p>
        </w:tc>
      </w:tr>
      <w:tr w:rsidR="000C23D1" w:rsidRPr="00117965" w:rsidTr="003D2E78">
        <w:tc>
          <w:tcPr>
            <w:tcW w:w="3119" w:type="dxa"/>
            <w:vAlign w:val="center"/>
          </w:tcPr>
          <w:p w:rsidR="000C23D1" w:rsidRPr="00117965" w:rsidRDefault="000C23D1" w:rsidP="000C23D1">
            <w:pPr>
              <w:spacing w:before="60" w:after="60"/>
              <w:ind w:right="-108"/>
              <w:jc w:val="center"/>
              <w:rPr>
                <w:bCs/>
                <w:i/>
                <w:sz w:val="18"/>
                <w:szCs w:val="20"/>
              </w:rPr>
            </w:pPr>
            <w:r w:rsidRPr="00117965">
              <w:rPr>
                <w:bCs/>
                <w:i/>
                <w:sz w:val="18"/>
                <w:szCs w:val="20"/>
              </w:rPr>
              <w:t>Вес не более 100 кг</w:t>
            </w:r>
          </w:p>
          <w:p w:rsidR="000C23D1" w:rsidRPr="00117965" w:rsidRDefault="000C23D1" w:rsidP="000C23D1">
            <w:pPr>
              <w:spacing w:before="60" w:after="60"/>
              <w:ind w:left="-79" w:right="-108"/>
              <w:jc w:val="center"/>
              <w:rPr>
                <w:bCs/>
                <w:i/>
                <w:sz w:val="18"/>
                <w:szCs w:val="20"/>
              </w:rPr>
            </w:pPr>
            <w:r w:rsidRPr="00117965">
              <w:rPr>
                <w:bCs/>
                <w:i/>
                <w:sz w:val="18"/>
                <w:szCs w:val="20"/>
              </w:rPr>
              <w:t>(</w:t>
            </w:r>
            <w:proofErr w:type="gramStart"/>
            <w:r w:rsidRPr="00117965">
              <w:rPr>
                <w:bCs/>
                <w:i/>
                <w:sz w:val="18"/>
                <w:szCs w:val="20"/>
              </w:rPr>
              <w:t>пример</w:t>
            </w:r>
            <w:proofErr w:type="gramEnd"/>
            <w:r w:rsidRPr="00117965">
              <w:rPr>
                <w:bCs/>
                <w:i/>
                <w:sz w:val="18"/>
                <w:szCs w:val="20"/>
              </w:rPr>
              <w:t xml:space="preserve">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120 кг</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Габариты: 1000/800/200 мм (пример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890/800/210 мм</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w:t>
            </w:r>
          </w:p>
        </w:tc>
      </w:tr>
    </w:tbl>
    <w:p w:rsidR="000C23D1" w:rsidRPr="00117965" w:rsidRDefault="000C23D1" w:rsidP="000C23D1">
      <w:pPr>
        <w:pStyle w:val="Times12"/>
        <w:numPr>
          <w:ilvl w:val="0"/>
          <w:numId w:val="24"/>
        </w:numPr>
        <w:tabs>
          <w:tab w:val="clear" w:pos="960"/>
          <w:tab w:val="num" w:pos="720"/>
          <w:tab w:val="left" w:pos="1134"/>
          <w:tab w:val="left" w:pos="1418"/>
        </w:tabs>
        <w:ind w:left="0" w:firstLine="709"/>
        <w:rPr>
          <w:i/>
          <w:sz w:val="22"/>
          <w:szCs w:val="24"/>
        </w:rPr>
      </w:pPr>
      <w:r w:rsidRPr="00117965">
        <w:rPr>
          <w:snapToGrid w:val="0"/>
          <w:sz w:val="22"/>
          <w:szCs w:val="24"/>
        </w:rPr>
        <w:t xml:space="preserve">Участник запроса предложений в данной форме должен подтвердить выполнение каждого технического требования (том 2). </w:t>
      </w:r>
      <w:r w:rsidRPr="00117965">
        <w:rPr>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11796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w:t>
            </w:r>
          </w:p>
        </w:tc>
        <w:tc>
          <w:tcPr>
            <w:tcW w:w="1134" w:type="dxa"/>
            <w:tcBorders>
              <w:top w:val="single" w:sz="4" w:space="0" w:color="000000"/>
              <w:left w:val="single" w:sz="4" w:space="0" w:color="000000"/>
              <w:bottom w:val="single" w:sz="4" w:space="0" w:color="000000"/>
            </w:tcBorders>
            <w:vAlign w:val="center"/>
          </w:tcPr>
          <w:p w:rsidR="00C87330" w:rsidRPr="00117965" w:rsidRDefault="00C87330" w:rsidP="00C87330">
            <w:pPr>
              <w:ind w:left="-172" w:right="-170"/>
              <w:jc w:val="center"/>
              <w:rPr>
                <w:sz w:val="22"/>
              </w:rPr>
            </w:pPr>
            <w:r w:rsidRPr="00117965">
              <w:rPr>
                <w:sz w:val="22"/>
              </w:rPr>
              <w:t xml:space="preserve">№ </w:t>
            </w:r>
            <w:proofErr w:type="spellStart"/>
            <w:r w:rsidRPr="00117965">
              <w:rPr>
                <w:sz w:val="22"/>
              </w:rPr>
              <w:t>п.п</w:t>
            </w:r>
            <w:proofErr w:type="spellEnd"/>
            <w:r w:rsidRPr="00117965">
              <w:rPr>
                <w:sz w:val="22"/>
              </w:rPr>
              <w:t>. ТТ</w:t>
            </w:r>
          </w:p>
        </w:tc>
        <w:tc>
          <w:tcPr>
            <w:tcW w:w="1632"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r w:rsidRPr="00117965">
              <w:rPr>
                <w:sz w:val="22"/>
              </w:rPr>
              <w:t>Ссылки на ПП</w:t>
            </w:r>
          </w:p>
        </w:tc>
      </w:tr>
      <w:tr w:rsidR="00C87330" w:rsidRPr="00117965">
        <w:trPr>
          <w:trHeight w:val="245"/>
          <w:jc w:val="center"/>
        </w:trPr>
        <w:tc>
          <w:tcPr>
            <w:tcW w:w="933"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w:t>
            </w:r>
          </w:p>
        </w:tc>
        <w:tc>
          <w:tcPr>
            <w:tcW w:w="7513" w:type="dxa"/>
            <w:gridSpan w:val="3"/>
          </w:tcPr>
          <w:p w:rsidR="00C87330" w:rsidRPr="00117965" w:rsidRDefault="00C87330" w:rsidP="00C87330">
            <w:pPr>
              <w:rPr>
                <w:sz w:val="22"/>
              </w:rPr>
            </w:pPr>
          </w:p>
          <w:p w:rsidR="00C87330" w:rsidRPr="00117965" w:rsidRDefault="00C87330" w:rsidP="00C87330">
            <w:pPr>
              <w:rPr>
                <w:sz w:val="22"/>
              </w:rPr>
            </w:pPr>
            <w:proofErr w:type="gramStart"/>
            <w:r w:rsidRPr="00117965">
              <w:rPr>
                <w:sz w:val="22"/>
              </w:rPr>
              <w:t>порядковый</w:t>
            </w:r>
            <w:proofErr w:type="gramEnd"/>
            <w:r w:rsidRPr="00117965">
              <w:rPr>
                <w:sz w:val="22"/>
              </w:rPr>
              <w:t xml:space="preserve"> номер</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 xml:space="preserve">№ </w:t>
            </w:r>
            <w:proofErr w:type="spellStart"/>
            <w:r w:rsidRPr="00117965">
              <w:rPr>
                <w:sz w:val="22"/>
              </w:rPr>
              <w:t>п.п</w:t>
            </w:r>
            <w:proofErr w:type="spellEnd"/>
            <w:r w:rsidRPr="00117965">
              <w:rPr>
                <w:sz w:val="22"/>
              </w:rPr>
              <w:t>. ТТ:</w:t>
            </w:r>
          </w:p>
        </w:tc>
        <w:tc>
          <w:tcPr>
            <w:tcW w:w="7513" w:type="dxa"/>
            <w:gridSpan w:val="3"/>
          </w:tcPr>
          <w:p w:rsidR="00C87330" w:rsidRPr="00117965" w:rsidRDefault="00C87330" w:rsidP="00C87330">
            <w:pPr>
              <w:rPr>
                <w:sz w:val="22"/>
              </w:rPr>
            </w:pPr>
            <w:proofErr w:type="gramStart"/>
            <w:r w:rsidRPr="00117965">
              <w:rPr>
                <w:sz w:val="22"/>
              </w:rPr>
              <w:t>номер</w:t>
            </w:r>
            <w:proofErr w:type="gramEnd"/>
            <w:r w:rsidRPr="00117965">
              <w:rPr>
                <w:sz w:val="22"/>
              </w:rPr>
              <w:t xml:space="preserve"> пункта Технических требований </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Выполнение:</w:t>
            </w:r>
          </w:p>
        </w:tc>
        <w:tc>
          <w:tcPr>
            <w:tcW w:w="7513" w:type="dxa"/>
            <w:gridSpan w:val="3"/>
          </w:tcPr>
          <w:p w:rsidR="00C87330" w:rsidRPr="00117965" w:rsidRDefault="00C87330" w:rsidP="00C87330">
            <w:pP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"да" - будет выполнен полностью</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"нет" - не будет выполнен</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"частично" – выполняется с "такими-то" ограничениями</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Пояснения:</w:t>
            </w:r>
          </w:p>
        </w:tc>
        <w:tc>
          <w:tcPr>
            <w:tcW w:w="7513" w:type="dxa"/>
            <w:gridSpan w:val="3"/>
          </w:tcPr>
          <w:p w:rsidR="00C87330" w:rsidRPr="00117965" w:rsidRDefault="00C87330" w:rsidP="00C87330">
            <w:pPr>
              <w:rPr>
                <w:sz w:val="22"/>
              </w:rPr>
            </w:pPr>
            <w:proofErr w:type="gramStart"/>
            <w:r w:rsidRPr="00117965">
              <w:rPr>
                <w:sz w:val="22"/>
              </w:rPr>
              <w:t>необходимые</w:t>
            </w:r>
            <w:proofErr w:type="gramEnd"/>
            <w:r w:rsidRPr="00117965">
              <w:rPr>
                <w:sz w:val="22"/>
              </w:rPr>
              <w:t xml:space="preserve"> пояснения</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Ссылки на ПП:</w:t>
            </w:r>
          </w:p>
        </w:tc>
        <w:tc>
          <w:tcPr>
            <w:tcW w:w="7513" w:type="dxa"/>
            <w:gridSpan w:val="3"/>
          </w:tcPr>
          <w:p w:rsidR="00C87330" w:rsidRPr="00117965" w:rsidRDefault="00C87330" w:rsidP="00C87330">
            <w:pPr>
              <w:rPr>
                <w:sz w:val="22"/>
              </w:rPr>
            </w:pPr>
            <w:proofErr w:type="gramStart"/>
            <w:r w:rsidRPr="00117965">
              <w:rPr>
                <w:sz w:val="22"/>
              </w:rPr>
              <w:t>номер</w:t>
            </w:r>
            <w:proofErr w:type="gramEnd"/>
            <w:r w:rsidRPr="00117965">
              <w:rPr>
                <w:sz w:val="22"/>
              </w:rPr>
              <w:t xml:space="preserve"> пункта материалов предложений </w:t>
            </w:r>
            <w:r w:rsidR="007A0C42" w:rsidRPr="00117965">
              <w:rPr>
                <w:sz w:val="22"/>
              </w:rPr>
              <w:t xml:space="preserve">участника </w:t>
            </w:r>
            <w:r w:rsidR="003E0066" w:rsidRPr="00117965">
              <w:rPr>
                <w:sz w:val="22"/>
              </w:rPr>
              <w:t>запроса предложений</w:t>
            </w:r>
            <w:r w:rsidRPr="00117965">
              <w:rPr>
                <w:sz w:val="22"/>
              </w:rPr>
              <w:t xml:space="preserve"> (ПП), где приведены подробные объяснения</w:t>
            </w:r>
          </w:p>
        </w:tc>
      </w:tr>
    </w:tbl>
    <w:p w:rsidR="00C87330" w:rsidRPr="00117965" w:rsidRDefault="00C87330" w:rsidP="00C87330">
      <w:pPr>
        <w:shd w:val="clear" w:color="auto" w:fill="FFFFFF"/>
        <w:tabs>
          <w:tab w:val="left" w:pos="1080"/>
        </w:tabs>
        <w:suppressAutoHyphens/>
        <w:ind w:firstLine="540"/>
        <w:rPr>
          <w:sz w:val="22"/>
        </w:rPr>
      </w:pPr>
    </w:p>
    <w:p w:rsidR="00C87330" w:rsidRPr="00117965" w:rsidRDefault="00C87330" w:rsidP="00C87330">
      <w:pPr>
        <w:shd w:val="clear" w:color="auto" w:fill="FFFFFF"/>
        <w:tabs>
          <w:tab w:val="left" w:pos="-180"/>
        </w:tabs>
        <w:ind w:firstLine="709"/>
        <w:rPr>
          <w:sz w:val="22"/>
        </w:rPr>
      </w:pPr>
      <w:r w:rsidRPr="00117965">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117965">
        <w:tc>
          <w:tcPr>
            <w:tcW w:w="600" w:type="dxa"/>
            <w:vAlign w:val="center"/>
          </w:tcPr>
          <w:p w:rsidR="00C87330" w:rsidRPr="00117965" w:rsidRDefault="00C87330" w:rsidP="00C87330">
            <w:pPr>
              <w:jc w:val="center"/>
              <w:rPr>
                <w:bCs/>
                <w:sz w:val="22"/>
              </w:rPr>
            </w:pPr>
            <w:r w:rsidRPr="00117965">
              <w:rPr>
                <w:bCs/>
                <w:sz w:val="22"/>
              </w:rPr>
              <w:t>№ п/п</w:t>
            </w:r>
          </w:p>
        </w:tc>
        <w:tc>
          <w:tcPr>
            <w:tcW w:w="4920" w:type="dxa"/>
            <w:vAlign w:val="center"/>
          </w:tcPr>
          <w:p w:rsidR="00C87330" w:rsidRPr="00117965" w:rsidRDefault="00C87330" w:rsidP="00C87330">
            <w:pPr>
              <w:jc w:val="center"/>
              <w:rPr>
                <w:bCs/>
                <w:sz w:val="22"/>
              </w:rPr>
            </w:pPr>
            <w:r w:rsidRPr="00117965">
              <w:rPr>
                <w:bCs/>
                <w:sz w:val="22"/>
              </w:rPr>
              <w:t>Наименование параметра</w:t>
            </w:r>
          </w:p>
        </w:tc>
        <w:tc>
          <w:tcPr>
            <w:tcW w:w="1440" w:type="dxa"/>
            <w:vAlign w:val="center"/>
          </w:tcPr>
          <w:p w:rsidR="00C87330" w:rsidRPr="00117965" w:rsidRDefault="00C87330" w:rsidP="00C87330">
            <w:pPr>
              <w:jc w:val="center"/>
              <w:rPr>
                <w:bCs/>
                <w:sz w:val="22"/>
              </w:rPr>
            </w:pPr>
            <w:r w:rsidRPr="00117965">
              <w:rPr>
                <w:bCs/>
                <w:sz w:val="22"/>
              </w:rPr>
              <w:t>Требуемое значение</w:t>
            </w:r>
          </w:p>
        </w:tc>
        <w:tc>
          <w:tcPr>
            <w:tcW w:w="2880" w:type="dxa"/>
            <w:vAlign w:val="center"/>
          </w:tcPr>
          <w:p w:rsidR="00C87330" w:rsidRPr="00117965" w:rsidRDefault="00C87330" w:rsidP="00C87330">
            <w:pPr>
              <w:ind w:left="-108" w:right="-108"/>
              <w:jc w:val="center"/>
              <w:rPr>
                <w:sz w:val="22"/>
              </w:rPr>
            </w:pPr>
            <w:r w:rsidRPr="00117965">
              <w:rPr>
                <w:bCs/>
                <w:sz w:val="22"/>
              </w:rPr>
              <w:t xml:space="preserve">Предлагаемое </w:t>
            </w:r>
            <w:r w:rsidR="007A0C42" w:rsidRPr="00117965">
              <w:rPr>
                <w:sz w:val="22"/>
              </w:rPr>
              <w:t xml:space="preserve">участником </w:t>
            </w:r>
            <w:r w:rsidR="003E0066" w:rsidRPr="00117965">
              <w:rPr>
                <w:sz w:val="22"/>
              </w:rPr>
              <w:t>запроса предложений</w:t>
            </w:r>
          </w:p>
        </w:tc>
      </w:tr>
      <w:tr w:rsidR="00C87330" w:rsidRPr="00117965">
        <w:trPr>
          <w:trHeight w:val="371"/>
        </w:trPr>
        <w:tc>
          <w:tcPr>
            <w:tcW w:w="600" w:type="dxa"/>
          </w:tcPr>
          <w:p w:rsidR="00C87330" w:rsidRPr="00117965" w:rsidRDefault="00C87330" w:rsidP="00C87330">
            <w:pPr>
              <w:ind w:right="-136"/>
              <w:jc w:val="center"/>
              <w:rPr>
                <w:bCs/>
                <w:sz w:val="22"/>
              </w:rPr>
            </w:pPr>
            <w:r w:rsidRPr="00117965">
              <w:rPr>
                <w:bCs/>
                <w:sz w:val="22"/>
              </w:rPr>
              <w:t>1.</w:t>
            </w:r>
          </w:p>
        </w:tc>
        <w:tc>
          <w:tcPr>
            <w:tcW w:w="4920" w:type="dxa"/>
          </w:tcPr>
          <w:p w:rsidR="00C87330" w:rsidRPr="00117965" w:rsidRDefault="00C87330" w:rsidP="00C87330">
            <w:pPr>
              <w:rPr>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r w:rsidR="00C87330" w:rsidRPr="00117965">
        <w:trPr>
          <w:trHeight w:val="198"/>
        </w:trPr>
        <w:tc>
          <w:tcPr>
            <w:tcW w:w="600" w:type="dxa"/>
          </w:tcPr>
          <w:p w:rsidR="00C87330" w:rsidRPr="00117965" w:rsidRDefault="00C87330" w:rsidP="00C87330">
            <w:pPr>
              <w:jc w:val="center"/>
              <w:rPr>
                <w:bCs/>
                <w:sz w:val="22"/>
              </w:rPr>
            </w:pPr>
            <w:r w:rsidRPr="00117965">
              <w:rPr>
                <w:bCs/>
                <w:sz w:val="22"/>
              </w:rPr>
              <w:t>…</w:t>
            </w:r>
          </w:p>
        </w:tc>
        <w:tc>
          <w:tcPr>
            <w:tcW w:w="4920" w:type="dxa"/>
          </w:tcPr>
          <w:p w:rsidR="00C87330" w:rsidRPr="00117965" w:rsidRDefault="00C87330" w:rsidP="00C87330">
            <w:pPr>
              <w:rPr>
                <w:bCs/>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bl>
    <w:p w:rsidR="00C87330" w:rsidRPr="00117965" w:rsidRDefault="00647F8D" w:rsidP="00C87330">
      <w:pPr>
        <w:shd w:val="clear" w:color="auto" w:fill="FFFFFF"/>
        <w:tabs>
          <w:tab w:val="left" w:pos="1080"/>
        </w:tabs>
        <w:suppressAutoHyphens/>
        <w:ind w:firstLine="709"/>
        <w:jc w:val="both"/>
        <w:rPr>
          <w:spacing w:val="-3"/>
          <w:sz w:val="22"/>
          <w:szCs w:val="20"/>
        </w:rPr>
      </w:pPr>
      <w:proofErr w:type="gramStart"/>
      <w:r w:rsidRPr="00117965">
        <w:rPr>
          <w:spacing w:val="-3"/>
          <w:sz w:val="22"/>
        </w:rPr>
        <w:t>с</w:t>
      </w:r>
      <w:proofErr w:type="gramEnd"/>
      <w:r w:rsidRPr="00117965">
        <w:rPr>
          <w:spacing w:val="-3"/>
          <w:sz w:val="22"/>
        </w:rPr>
        <w:t xml:space="preserve"> </w:t>
      </w:r>
      <w:r w:rsidRPr="00117965">
        <w:rPr>
          <w:sz w:val="22"/>
        </w:rPr>
        <w:t>указанием зарегистрированных товарных знаков и (или) знаков обслуживания товара, патентов</w:t>
      </w:r>
      <w:r w:rsidR="00A35190" w:rsidRPr="00117965">
        <w:rPr>
          <w:sz w:val="22"/>
        </w:rPr>
        <w:t xml:space="preserve"> и</w:t>
      </w:r>
      <w:r w:rsidRPr="00117965">
        <w:rPr>
          <w:spacing w:val="-3"/>
          <w:sz w:val="22"/>
        </w:rPr>
        <w:t xml:space="preserve"> указанием для предлагаемого оборудования: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proofErr w:type="gramStart"/>
      <w:r w:rsidRPr="00117965">
        <w:rPr>
          <w:szCs w:val="20"/>
        </w:rPr>
        <w:t>сведений</w:t>
      </w:r>
      <w:proofErr w:type="gramEnd"/>
      <w:r w:rsidRPr="00117965">
        <w:rPr>
          <w:szCs w:val="20"/>
        </w:rPr>
        <w:t xml:space="preserve"> о периодичности и объеме технического обслуживания;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proofErr w:type="gramStart"/>
      <w:r w:rsidRPr="00117965">
        <w:rPr>
          <w:szCs w:val="20"/>
        </w:rPr>
        <w:t>сведений</w:t>
      </w:r>
      <w:proofErr w:type="gramEnd"/>
      <w:r w:rsidRPr="00117965">
        <w:rPr>
          <w:szCs w:val="20"/>
        </w:rPr>
        <w:t xml:space="preserve"> о периодичности и объеме среднего ремонта, а также необходимых запасных частях;</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proofErr w:type="gramStart"/>
      <w:r w:rsidRPr="00117965">
        <w:rPr>
          <w:szCs w:val="20"/>
        </w:rPr>
        <w:t>сведений</w:t>
      </w:r>
      <w:proofErr w:type="gramEnd"/>
      <w:r w:rsidRPr="00117965">
        <w:rPr>
          <w:szCs w:val="20"/>
        </w:rPr>
        <w:t xml:space="preserve"> о периодичности и объеме капитального ремонта, а также необходимых запасных частях.</w:t>
      </w:r>
    </w:p>
    <w:p w:rsidR="00C87330" w:rsidRPr="00117965" w:rsidRDefault="00C87330" w:rsidP="00C87330">
      <w:pPr>
        <w:shd w:val="clear" w:color="auto" w:fill="FFFFFF"/>
        <w:tabs>
          <w:tab w:val="left" w:pos="1080"/>
        </w:tabs>
        <w:suppressAutoHyphens/>
        <w:rPr>
          <w:sz w:val="22"/>
        </w:rPr>
        <w:sectPr w:rsidR="00C87330" w:rsidRPr="00117965" w:rsidSect="0084765F">
          <w:pgSz w:w="11907" w:h="16840" w:code="9"/>
          <w:pgMar w:top="1134" w:right="567" w:bottom="1134" w:left="1418" w:header="567" w:footer="304" w:gutter="0"/>
          <w:cols w:space="708"/>
          <w:docGrid w:linePitch="360"/>
        </w:sectPr>
      </w:pPr>
    </w:p>
    <w:p w:rsidR="000C23D1" w:rsidRPr="00117965" w:rsidRDefault="000C23D1" w:rsidP="000C23D1">
      <w:pPr>
        <w:pStyle w:val="Times12"/>
        <w:ind w:firstLine="0"/>
        <w:jc w:val="right"/>
        <w:rPr>
          <w:bCs w:val="0"/>
          <w:szCs w:val="28"/>
        </w:rPr>
      </w:pPr>
      <w:proofErr w:type="gramStart"/>
      <w:r w:rsidRPr="00117965">
        <w:rPr>
          <w:bCs w:val="0"/>
          <w:i/>
          <w:sz w:val="22"/>
          <w:szCs w:val="24"/>
        </w:rPr>
        <w:t>в</w:t>
      </w:r>
      <w:proofErr w:type="gramEnd"/>
      <w:r w:rsidRPr="00117965">
        <w:rPr>
          <w:bCs w:val="0"/>
          <w:i/>
          <w:sz w:val="22"/>
          <w:szCs w:val="24"/>
        </w:rPr>
        <w:t xml:space="preserve"> случае проведения </w:t>
      </w:r>
      <w:r w:rsidR="00CD11BC" w:rsidRPr="00117965">
        <w:rPr>
          <w:bCs w:val="0"/>
          <w:i/>
          <w:sz w:val="22"/>
          <w:szCs w:val="24"/>
        </w:rPr>
        <w:t>запроса предложений</w:t>
      </w:r>
      <w:r w:rsidRPr="00117965">
        <w:rPr>
          <w:bCs w:val="0"/>
          <w:i/>
          <w:sz w:val="22"/>
          <w:szCs w:val="24"/>
        </w:rPr>
        <w:t xml:space="preserve"> на поставку товара</w:t>
      </w:r>
      <w:r w:rsidRPr="00117965">
        <w:rPr>
          <w:iCs/>
          <w:sz w:val="18"/>
          <w:szCs w:val="20"/>
        </w:rPr>
        <w:tab/>
      </w:r>
      <w:r w:rsidRPr="00117965">
        <w:rPr>
          <w:iCs/>
          <w:sz w:val="18"/>
          <w:szCs w:val="20"/>
        </w:rPr>
        <w:tab/>
      </w:r>
      <w:r w:rsidRPr="00117965">
        <w:rPr>
          <w:bCs w:val="0"/>
          <w:szCs w:val="28"/>
        </w:rPr>
        <w:t xml:space="preserve">Форма </w:t>
      </w:r>
      <w:r w:rsidR="00912A85">
        <w:rPr>
          <w:bCs w:val="0"/>
          <w:szCs w:val="28"/>
        </w:rPr>
        <w:t>4</w:t>
      </w:r>
      <w:r w:rsidRPr="00117965">
        <w:rPr>
          <w:bCs w:val="0"/>
          <w:szCs w:val="28"/>
        </w:rPr>
        <w:t>.</w:t>
      </w:r>
    </w:p>
    <w:p w:rsidR="000C23D1" w:rsidRPr="00117965" w:rsidRDefault="000C23D1" w:rsidP="00CD11BC">
      <w:pPr>
        <w:pStyle w:val="Times12"/>
        <w:ind w:left="8505" w:firstLine="0"/>
        <w:jc w:val="left"/>
        <w:rPr>
          <w:iCs/>
          <w:sz w:val="22"/>
          <w:szCs w:val="24"/>
        </w:rPr>
      </w:pPr>
      <w:r w:rsidRPr="00117965">
        <w:rPr>
          <w:iCs/>
          <w:sz w:val="22"/>
          <w:szCs w:val="24"/>
        </w:rPr>
        <w:t xml:space="preserve">Приложение к заявке на участие в </w:t>
      </w:r>
      <w:r w:rsidR="00CD11BC" w:rsidRPr="00117965">
        <w:rPr>
          <w:iCs/>
          <w:sz w:val="22"/>
          <w:szCs w:val="24"/>
        </w:rPr>
        <w:t>запросе предложений</w:t>
      </w:r>
    </w:p>
    <w:p w:rsidR="000C23D1" w:rsidRPr="00117965" w:rsidRDefault="000C23D1" w:rsidP="00CD11BC">
      <w:pPr>
        <w:pStyle w:val="Times12"/>
        <w:ind w:left="8505" w:firstLine="0"/>
        <w:jc w:val="left"/>
        <w:rPr>
          <w:sz w:val="22"/>
          <w:szCs w:val="24"/>
        </w:rPr>
      </w:pPr>
      <w:proofErr w:type="gramStart"/>
      <w:r w:rsidRPr="00117965">
        <w:rPr>
          <w:iCs/>
          <w:sz w:val="22"/>
          <w:szCs w:val="24"/>
        </w:rPr>
        <w:t>от</w:t>
      </w:r>
      <w:proofErr w:type="gramEnd"/>
      <w:r w:rsidRPr="00117965">
        <w:rPr>
          <w:iCs/>
          <w:sz w:val="22"/>
          <w:szCs w:val="24"/>
        </w:rPr>
        <w:t xml:space="preserve"> «___» __________ 20___ г. № ______</w:t>
      </w:r>
    </w:p>
    <w:p w:rsidR="000C23D1" w:rsidRPr="00117965" w:rsidRDefault="000C23D1" w:rsidP="000C23D1">
      <w:pPr>
        <w:pStyle w:val="Times12"/>
        <w:jc w:val="right"/>
        <w:rPr>
          <w:bCs w:val="0"/>
          <w:sz w:val="20"/>
        </w:rPr>
      </w:pPr>
    </w:p>
    <w:p w:rsidR="00912A85" w:rsidRPr="00912A85" w:rsidRDefault="00912A85" w:rsidP="00912A85">
      <w:pPr>
        <w:jc w:val="center"/>
        <w:rPr>
          <w:bCs/>
        </w:rPr>
      </w:pPr>
      <w:r w:rsidRPr="00912A85">
        <w:rPr>
          <w:bCs/>
        </w:rPr>
        <w:t xml:space="preserve">Открытый запрос предложений </w:t>
      </w:r>
      <w:r w:rsidRPr="00912A85">
        <w:t xml:space="preserve">в электронной форме </w:t>
      </w:r>
      <w:r w:rsidRPr="00912A85">
        <w:rPr>
          <w:bCs/>
        </w:rPr>
        <w:t>на право заключения договора/</w:t>
      </w:r>
      <w:proofErr w:type="spellStart"/>
      <w:r w:rsidRPr="00912A85">
        <w:rPr>
          <w:b/>
          <w:bCs/>
          <w:i/>
        </w:rPr>
        <w:t>ов</w:t>
      </w:r>
      <w:proofErr w:type="spellEnd"/>
      <w:r w:rsidRPr="00912A85">
        <w:rPr>
          <w:bCs/>
        </w:rPr>
        <w:t xml:space="preserve"> на __________________</w:t>
      </w:r>
    </w:p>
    <w:p w:rsidR="00912A85" w:rsidRPr="00912A85" w:rsidRDefault="00912A85" w:rsidP="00912A85">
      <w:pPr>
        <w:jc w:val="right"/>
        <w:rPr>
          <w:b/>
          <w:i/>
        </w:rPr>
      </w:pPr>
      <w:r w:rsidRPr="00912A85">
        <w:rPr>
          <w:b/>
          <w:i/>
        </w:rPr>
        <w:t>Лот __</w:t>
      </w:r>
    </w:p>
    <w:p w:rsidR="00912A85" w:rsidRPr="00912A85" w:rsidRDefault="00912A85" w:rsidP="00912A85">
      <w:pPr>
        <w:pStyle w:val="20"/>
        <w:numPr>
          <w:ilvl w:val="0"/>
          <w:numId w:val="0"/>
        </w:numPr>
        <w:spacing w:before="0" w:after="0"/>
        <w:jc w:val="center"/>
        <w:rPr>
          <w:rFonts w:ascii="Times New Roman" w:hAnsi="Times New Roman" w:cs="Times New Roman"/>
          <w:b w:val="0"/>
          <w:i w:val="0"/>
          <w:sz w:val="24"/>
          <w:szCs w:val="24"/>
        </w:rPr>
      </w:pPr>
      <w:bookmarkStart w:id="346" w:name="_Toc349552635"/>
      <w:bookmarkStart w:id="347" w:name="_Toc362949939"/>
      <w:r w:rsidRPr="00912A85">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4</w:t>
      </w:r>
      <w:r w:rsidRPr="00912A85">
        <w:rPr>
          <w:rFonts w:ascii="Times New Roman" w:hAnsi="Times New Roman" w:cs="Times New Roman"/>
          <w:b w:val="0"/>
          <w:i w:val="0"/>
          <w:sz w:val="24"/>
          <w:szCs w:val="24"/>
        </w:rPr>
        <w:t>)</w:t>
      </w:r>
      <w:bookmarkEnd w:id="346"/>
      <w:bookmarkEnd w:id="347"/>
    </w:p>
    <w:p w:rsidR="00912A85" w:rsidRPr="00912A85" w:rsidRDefault="00912A85" w:rsidP="00912A85">
      <w:pPr>
        <w:widowControl w:val="0"/>
        <w:autoSpaceDE w:val="0"/>
        <w:autoSpaceDN w:val="0"/>
        <w:adjustRightInd w:val="0"/>
        <w:jc w:val="center"/>
        <w:rPr>
          <w:iCs/>
          <w:spacing w:val="-2"/>
          <w:lang w:val="ru-MD"/>
        </w:rPr>
      </w:pPr>
    </w:p>
    <w:p w:rsidR="00912A85" w:rsidRPr="00912A85" w:rsidRDefault="00912A85" w:rsidP="00912A85">
      <w:pPr>
        <w:pStyle w:val="Times12"/>
        <w:ind w:firstLine="0"/>
        <w:jc w:val="left"/>
        <w:rPr>
          <w:b/>
          <w:bCs w:val="0"/>
          <w:i/>
          <w:szCs w:val="24"/>
          <w:shd w:val="clear" w:color="auto" w:fill="FDE9D9"/>
        </w:rPr>
      </w:pPr>
      <w:r w:rsidRPr="00912A85">
        <w:rPr>
          <w:szCs w:val="24"/>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912A85" w:rsidRPr="00912A85" w:rsidTr="00D02100">
        <w:trPr>
          <w:cantSplit/>
          <w:trHeight w:val="300"/>
          <w:tblHeader/>
        </w:trPr>
        <w:tc>
          <w:tcPr>
            <w:tcW w:w="710" w:type="dxa"/>
            <w:vMerge w:val="restart"/>
            <w:vAlign w:val="center"/>
          </w:tcPr>
          <w:p w:rsidR="00912A85" w:rsidRPr="00912A85" w:rsidRDefault="00912A85" w:rsidP="00D02100">
            <w:pPr>
              <w:pStyle w:val="af7"/>
              <w:ind w:left="-57" w:right="-57"/>
              <w:jc w:val="center"/>
              <w:rPr>
                <w:sz w:val="24"/>
                <w:szCs w:val="24"/>
              </w:rPr>
            </w:pPr>
            <w:r w:rsidRPr="00912A85">
              <w:rPr>
                <w:sz w:val="24"/>
                <w:szCs w:val="24"/>
              </w:rPr>
              <w:t>№ п/п</w:t>
            </w:r>
          </w:p>
        </w:tc>
        <w:tc>
          <w:tcPr>
            <w:tcW w:w="1559" w:type="dxa"/>
            <w:vMerge w:val="restart"/>
            <w:vAlign w:val="center"/>
          </w:tcPr>
          <w:p w:rsidR="00912A85" w:rsidRPr="00912A85" w:rsidRDefault="00912A85" w:rsidP="00D02100">
            <w:pPr>
              <w:pStyle w:val="af7"/>
              <w:ind w:left="-108" w:right="-108"/>
              <w:jc w:val="center"/>
              <w:rPr>
                <w:sz w:val="24"/>
                <w:szCs w:val="24"/>
              </w:rPr>
            </w:pPr>
            <w:r w:rsidRPr="00912A85">
              <w:rPr>
                <w:sz w:val="24"/>
                <w:szCs w:val="24"/>
              </w:rPr>
              <w:t xml:space="preserve">Реквизиты договора </w:t>
            </w:r>
          </w:p>
          <w:p w:rsidR="00912A85" w:rsidRPr="00912A85" w:rsidRDefault="00912A85" w:rsidP="00D02100">
            <w:pPr>
              <w:pStyle w:val="af7"/>
              <w:ind w:left="-108" w:right="-108"/>
              <w:jc w:val="center"/>
              <w:rPr>
                <w:sz w:val="24"/>
                <w:szCs w:val="24"/>
              </w:rPr>
            </w:pPr>
            <w:r w:rsidRPr="00912A85">
              <w:rPr>
                <w:sz w:val="24"/>
                <w:szCs w:val="24"/>
              </w:rPr>
              <w:t>(</w:t>
            </w:r>
            <w:proofErr w:type="gramStart"/>
            <w:r w:rsidRPr="00912A85">
              <w:rPr>
                <w:sz w:val="24"/>
                <w:szCs w:val="24"/>
              </w:rPr>
              <w:t>номер</w:t>
            </w:r>
            <w:proofErr w:type="gramEnd"/>
            <w:r w:rsidRPr="00912A85">
              <w:rPr>
                <w:sz w:val="24"/>
                <w:szCs w:val="24"/>
              </w:rPr>
              <w:t xml:space="preserve"> и дата)</w:t>
            </w:r>
          </w:p>
        </w:tc>
        <w:tc>
          <w:tcPr>
            <w:tcW w:w="2353" w:type="dxa"/>
            <w:vMerge w:val="restart"/>
            <w:vAlign w:val="center"/>
          </w:tcPr>
          <w:p w:rsidR="00912A85" w:rsidRPr="00912A85" w:rsidRDefault="00912A85" w:rsidP="00D02100">
            <w:pPr>
              <w:pStyle w:val="af7"/>
              <w:ind w:left="-108" w:right="-108"/>
              <w:jc w:val="center"/>
              <w:rPr>
                <w:sz w:val="24"/>
                <w:szCs w:val="24"/>
              </w:rPr>
            </w:pPr>
            <w:r w:rsidRPr="00912A85">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912A85" w:rsidRPr="00912A85" w:rsidRDefault="00912A85" w:rsidP="00D02100">
            <w:pPr>
              <w:pStyle w:val="af7"/>
              <w:ind w:left="-57" w:right="-57"/>
              <w:jc w:val="center"/>
              <w:rPr>
                <w:sz w:val="24"/>
                <w:szCs w:val="24"/>
              </w:rPr>
            </w:pPr>
            <w:r w:rsidRPr="00912A85">
              <w:rPr>
                <w:sz w:val="24"/>
                <w:szCs w:val="24"/>
              </w:rPr>
              <w:t>Заказчик (наименование, адрес, контактное лицо с указанием должности, контактные телефоны)</w:t>
            </w:r>
          </w:p>
        </w:tc>
        <w:tc>
          <w:tcPr>
            <w:tcW w:w="1759" w:type="dxa"/>
            <w:vMerge w:val="restart"/>
            <w:vAlign w:val="center"/>
          </w:tcPr>
          <w:p w:rsidR="00912A85" w:rsidRPr="00912A85" w:rsidRDefault="00912A85" w:rsidP="00D02100">
            <w:pPr>
              <w:pStyle w:val="af7"/>
              <w:ind w:left="-108" w:right="-108"/>
              <w:jc w:val="center"/>
              <w:rPr>
                <w:sz w:val="24"/>
                <w:szCs w:val="24"/>
              </w:rPr>
            </w:pPr>
            <w:r w:rsidRPr="00912A85">
              <w:rPr>
                <w:sz w:val="24"/>
                <w:szCs w:val="24"/>
              </w:rPr>
              <w:t>Описание договора (объем и состав услуг, описание основных условий договора)</w:t>
            </w:r>
          </w:p>
        </w:tc>
        <w:tc>
          <w:tcPr>
            <w:tcW w:w="3402" w:type="dxa"/>
            <w:gridSpan w:val="2"/>
            <w:vAlign w:val="center"/>
          </w:tcPr>
          <w:p w:rsidR="00912A85" w:rsidRPr="00912A85" w:rsidRDefault="00912A85" w:rsidP="00D02100">
            <w:pPr>
              <w:pStyle w:val="af7"/>
              <w:ind w:left="-57" w:right="-57"/>
              <w:jc w:val="center"/>
              <w:rPr>
                <w:sz w:val="24"/>
                <w:szCs w:val="24"/>
              </w:rPr>
            </w:pPr>
            <w:r w:rsidRPr="00912A85">
              <w:rPr>
                <w:sz w:val="24"/>
                <w:szCs w:val="24"/>
              </w:rPr>
              <w:t>Стоимость услуг</w:t>
            </w:r>
          </w:p>
        </w:tc>
        <w:tc>
          <w:tcPr>
            <w:tcW w:w="1525" w:type="dxa"/>
            <w:vMerge w:val="restart"/>
            <w:vAlign w:val="center"/>
          </w:tcPr>
          <w:p w:rsidR="00912A85" w:rsidRPr="00912A85" w:rsidRDefault="00912A85" w:rsidP="00D02100">
            <w:pPr>
              <w:pStyle w:val="af7"/>
              <w:tabs>
                <w:tab w:val="left" w:pos="1332"/>
              </w:tabs>
              <w:ind w:left="-108" w:right="-108" w:hanging="9"/>
              <w:jc w:val="center"/>
              <w:rPr>
                <w:sz w:val="24"/>
                <w:szCs w:val="24"/>
              </w:rPr>
            </w:pPr>
            <w:r w:rsidRPr="00912A85">
              <w:rPr>
                <w:sz w:val="24"/>
                <w:szCs w:val="24"/>
              </w:rPr>
              <w:t>Срок завершения оказания услуг, (число, месяц и год)</w:t>
            </w:r>
          </w:p>
        </w:tc>
        <w:tc>
          <w:tcPr>
            <w:tcW w:w="1727" w:type="dxa"/>
            <w:vMerge w:val="restart"/>
            <w:vAlign w:val="center"/>
          </w:tcPr>
          <w:p w:rsidR="00912A85" w:rsidRPr="00912A85" w:rsidRDefault="00912A85" w:rsidP="00D02100">
            <w:pPr>
              <w:pStyle w:val="af7"/>
              <w:tabs>
                <w:tab w:val="left" w:pos="1332"/>
              </w:tabs>
              <w:ind w:left="-108" w:right="-108" w:hanging="165"/>
              <w:jc w:val="center"/>
              <w:rPr>
                <w:sz w:val="24"/>
                <w:szCs w:val="24"/>
              </w:rPr>
            </w:pPr>
            <w:r w:rsidRPr="00912A85">
              <w:rPr>
                <w:sz w:val="24"/>
                <w:szCs w:val="24"/>
              </w:rPr>
              <w:t>Сведения о рекламациях по перечисленным договорам</w:t>
            </w:r>
          </w:p>
        </w:tc>
      </w:tr>
      <w:tr w:rsidR="00912A85" w:rsidRPr="00912A85" w:rsidTr="00D02100">
        <w:trPr>
          <w:cantSplit/>
          <w:trHeight w:val="1545"/>
          <w:tblHeader/>
        </w:trPr>
        <w:tc>
          <w:tcPr>
            <w:tcW w:w="710" w:type="dxa"/>
            <w:vMerge/>
            <w:vAlign w:val="center"/>
          </w:tcPr>
          <w:p w:rsidR="00912A85" w:rsidRPr="00912A85" w:rsidRDefault="00912A85" w:rsidP="00D02100">
            <w:pPr>
              <w:pStyle w:val="af7"/>
              <w:ind w:left="-57" w:right="-57"/>
              <w:jc w:val="center"/>
              <w:rPr>
                <w:sz w:val="24"/>
                <w:szCs w:val="24"/>
              </w:rPr>
            </w:pPr>
          </w:p>
        </w:tc>
        <w:tc>
          <w:tcPr>
            <w:tcW w:w="1559" w:type="dxa"/>
            <w:vMerge/>
            <w:vAlign w:val="center"/>
          </w:tcPr>
          <w:p w:rsidR="00912A85" w:rsidRPr="00912A85" w:rsidRDefault="00912A85" w:rsidP="00D02100">
            <w:pPr>
              <w:pStyle w:val="af7"/>
              <w:ind w:left="-108" w:right="-108"/>
              <w:jc w:val="center"/>
              <w:rPr>
                <w:sz w:val="24"/>
                <w:szCs w:val="24"/>
              </w:rPr>
            </w:pPr>
          </w:p>
        </w:tc>
        <w:tc>
          <w:tcPr>
            <w:tcW w:w="2353" w:type="dxa"/>
            <w:vMerge/>
            <w:vAlign w:val="center"/>
          </w:tcPr>
          <w:p w:rsidR="00912A85" w:rsidRPr="00912A85" w:rsidRDefault="00912A85" w:rsidP="00D02100">
            <w:pPr>
              <w:pStyle w:val="af7"/>
              <w:ind w:left="-108" w:right="-108"/>
              <w:jc w:val="center"/>
              <w:rPr>
                <w:sz w:val="24"/>
                <w:szCs w:val="24"/>
              </w:rPr>
            </w:pPr>
          </w:p>
        </w:tc>
        <w:tc>
          <w:tcPr>
            <w:tcW w:w="2125" w:type="dxa"/>
            <w:vMerge/>
            <w:vAlign w:val="center"/>
          </w:tcPr>
          <w:p w:rsidR="00912A85" w:rsidRPr="00912A85" w:rsidRDefault="00912A85" w:rsidP="00D02100">
            <w:pPr>
              <w:pStyle w:val="af7"/>
              <w:ind w:left="-57" w:right="-57"/>
              <w:jc w:val="center"/>
              <w:rPr>
                <w:sz w:val="24"/>
                <w:szCs w:val="24"/>
              </w:rPr>
            </w:pPr>
          </w:p>
        </w:tc>
        <w:tc>
          <w:tcPr>
            <w:tcW w:w="1759" w:type="dxa"/>
            <w:vMerge/>
            <w:vAlign w:val="center"/>
          </w:tcPr>
          <w:p w:rsidR="00912A85" w:rsidRPr="00912A85" w:rsidRDefault="00912A85" w:rsidP="00D02100">
            <w:pPr>
              <w:pStyle w:val="af7"/>
              <w:ind w:left="-108" w:right="-108"/>
              <w:jc w:val="center"/>
              <w:rPr>
                <w:sz w:val="24"/>
                <w:szCs w:val="24"/>
              </w:rPr>
            </w:pPr>
          </w:p>
        </w:tc>
        <w:tc>
          <w:tcPr>
            <w:tcW w:w="1559" w:type="dxa"/>
            <w:vAlign w:val="center"/>
          </w:tcPr>
          <w:p w:rsidR="00912A85" w:rsidRPr="00912A85" w:rsidRDefault="00912A85" w:rsidP="00D02100">
            <w:pPr>
              <w:pStyle w:val="af7"/>
              <w:ind w:left="-57" w:right="-57"/>
              <w:jc w:val="center"/>
              <w:rPr>
                <w:sz w:val="24"/>
                <w:szCs w:val="24"/>
              </w:rPr>
            </w:pPr>
            <w:r w:rsidRPr="00912A85">
              <w:rPr>
                <w:sz w:val="24"/>
                <w:szCs w:val="24"/>
              </w:rPr>
              <w:t>Сумма договора, руб. с НДС</w:t>
            </w:r>
          </w:p>
        </w:tc>
        <w:tc>
          <w:tcPr>
            <w:tcW w:w="1843" w:type="dxa"/>
            <w:vAlign w:val="center"/>
          </w:tcPr>
          <w:p w:rsidR="00912A85" w:rsidRPr="00912A85" w:rsidRDefault="00912A85" w:rsidP="00D02100">
            <w:pPr>
              <w:pStyle w:val="af7"/>
              <w:ind w:left="-57" w:right="-57"/>
              <w:jc w:val="center"/>
              <w:rPr>
                <w:sz w:val="24"/>
                <w:szCs w:val="24"/>
              </w:rPr>
            </w:pPr>
            <w:r w:rsidRPr="00912A85">
              <w:rPr>
                <w:sz w:val="24"/>
                <w:szCs w:val="24"/>
              </w:rPr>
              <w:t xml:space="preserve">В </w:t>
            </w:r>
            <w:proofErr w:type="spellStart"/>
            <w:r w:rsidRPr="00912A85">
              <w:rPr>
                <w:sz w:val="24"/>
                <w:szCs w:val="24"/>
              </w:rPr>
              <w:t>т.ч</w:t>
            </w:r>
            <w:proofErr w:type="spellEnd"/>
            <w:r w:rsidRPr="00912A85">
              <w:rPr>
                <w:sz w:val="24"/>
                <w:szCs w:val="24"/>
              </w:rPr>
              <w:t>. стоимость оказанных в 20__-20__ гг. услуг по документам, подтверждающим исполнение, руб. с НДС</w:t>
            </w:r>
          </w:p>
        </w:tc>
        <w:tc>
          <w:tcPr>
            <w:tcW w:w="1525" w:type="dxa"/>
            <w:vMerge/>
          </w:tcPr>
          <w:p w:rsidR="00912A85" w:rsidRPr="00912A85" w:rsidRDefault="00912A85" w:rsidP="00D02100">
            <w:pPr>
              <w:pStyle w:val="af7"/>
              <w:tabs>
                <w:tab w:val="left" w:pos="1332"/>
              </w:tabs>
              <w:ind w:left="-108" w:right="-108" w:hanging="165"/>
              <w:jc w:val="center"/>
              <w:rPr>
                <w:sz w:val="24"/>
                <w:szCs w:val="24"/>
              </w:rPr>
            </w:pPr>
          </w:p>
        </w:tc>
        <w:tc>
          <w:tcPr>
            <w:tcW w:w="1727" w:type="dxa"/>
            <w:vMerge/>
            <w:vAlign w:val="center"/>
          </w:tcPr>
          <w:p w:rsidR="00912A85" w:rsidRPr="00912A85" w:rsidRDefault="00912A85" w:rsidP="00D02100">
            <w:pPr>
              <w:pStyle w:val="af7"/>
              <w:tabs>
                <w:tab w:val="left" w:pos="1332"/>
              </w:tabs>
              <w:ind w:left="-108" w:right="-108" w:hanging="165"/>
              <w:jc w:val="center"/>
              <w:rPr>
                <w:sz w:val="24"/>
                <w:szCs w:val="24"/>
              </w:rPr>
            </w:pPr>
          </w:p>
        </w:tc>
      </w:tr>
      <w:tr w:rsidR="00912A85" w:rsidRPr="00912A85" w:rsidTr="00D02100">
        <w:trPr>
          <w:cantSplit/>
          <w:trHeight w:val="70"/>
          <w:tblHeader/>
        </w:trPr>
        <w:tc>
          <w:tcPr>
            <w:tcW w:w="710" w:type="dxa"/>
            <w:vAlign w:val="center"/>
          </w:tcPr>
          <w:p w:rsidR="00912A85" w:rsidRPr="00912A85" w:rsidRDefault="00912A85" w:rsidP="00D02100">
            <w:pPr>
              <w:pStyle w:val="af7"/>
              <w:spacing w:before="0" w:after="0"/>
              <w:ind w:left="-57" w:right="-57"/>
              <w:jc w:val="center"/>
              <w:rPr>
                <w:sz w:val="24"/>
                <w:szCs w:val="24"/>
              </w:rPr>
            </w:pPr>
            <w:r w:rsidRPr="00912A85">
              <w:rPr>
                <w:sz w:val="24"/>
                <w:szCs w:val="24"/>
              </w:rPr>
              <w:t>1</w:t>
            </w:r>
          </w:p>
        </w:tc>
        <w:tc>
          <w:tcPr>
            <w:tcW w:w="1559" w:type="dxa"/>
            <w:vAlign w:val="center"/>
          </w:tcPr>
          <w:p w:rsidR="00912A85" w:rsidRPr="00912A85" w:rsidRDefault="00912A85" w:rsidP="00D02100">
            <w:pPr>
              <w:pStyle w:val="af7"/>
              <w:spacing w:before="0" w:after="0"/>
              <w:ind w:left="-108" w:right="-108"/>
              <w:jc w:val="center"/>
              <w:rPr>
                <w:sz w:val="24"/>
                <w:szCs w:val="24"/>
              </w:rPr>
            </w:pPr>
            <w:r w:rsidRPr="00912A85">
              <w:rPr>
                <w:sz w:val="24"/>
                <w:szCs w:val="24"/>
              </w:rPr>
              <w:t>2</w:t>
            </w:r>
          </w:p>
        </w:tc>
        <w:tc>
          <w:tcPr>
            <w:tcW w:w="2353" w:type="dxa"/>
            <w:vAlign w:val="center"/>
          </w:tcPr>
          <w:p w:rsidR="00912A85" w:rsidRPr="00912A85" w:rsidRDefault="00912A85" w:rsidP="00D02100">
            <w:pPr>
              <w:pStyle w:val="af7"/>
              <w:spacing w:before="0" w:after="0"/>
              <w:ind w:left="-108" w:right="-108"/>
              <w:jc w:val="center"/>
              <w:rPr>
                <w:sz w:val="24"/>
                <w:szCs w:val="24"/>
              </w:rPr>
            </w:pPr>
            <w:r w:rsidRPr="00912A85">
              <w:rPr>
                <w:sz w:val="24"/>
                <w:szCs w:val="24"/>
              </w:rPr>
              <w:t>3</w:t>
            </w:r>
          </w:p>
        </w:tc>
        <w:tc>
          <w:tcPr>
            <w:tcW w:w="2125" w:type="dxa"/>
            <w:vAlign w:val="center"/>
          </w:tcPr>
          <w:p w:rsidR="00912A85" w:rsidRPr="00912A85" w:rsidRDefault="00912A85" w:rsidP="00D02100">
            <w:pPr>
              <w:pStyle w:val="af7"/>
              <w:spacing w:before="0" w:after="0"/>
              <w:ind w:left="-57" w:right="-57"/>
              <w:jc w:val="center"/>
              <w:rPr>
                <w:sz w:val="24"/>
                <w:szCs w:val="24"/>
              </w:rPr>
            </w:pPr>
            <w:r w:rsidRPr="00912A85">
              <w:rPr>
                <w:sz w:val="24"/>
                <w:szCs w:val="24"/>
              </w:rPr>
              <w:t>4</w:t>
            </w:r>
          </w:p>
        </w:tc>
        <w:tc>
          <w:tcPr>
            <w:tcW w:w="1759" w:type="dxa"/>
            <w:vAlign w:val="center"/>
          </w:tcPr>
          <w:p w:rsidR="00912A85" w:rsidRPr="00912A85" w:rsidRDefault="00912A85" w:rsidP="00D02100">
            <w:pPr>
              <w:pStyle w:val="af7"/>
              <w:spacing w:before="0" w:after="0"/>
              <w:ind w:left="-108" w:right="-108"/>
              <w:jc w:val="center"/>
              <w:rPr>
                <w:sz w:val="24"/>
                <w:szCs w:val="24"/>
              </w:rPr>
            </w:pPr>
            <w:r w:rsidRPr="00912A85">
              <w:rPr>
                <w:sz w:val="24"/>
                <w:szCs w:val="24"/>
              </w:rPr>
              <w:t>5</w:t>
            </w:r>
          </w:p>
        </w:tc>
        <w:tc>
          <w:tcPr>
            <w:tcW w:w="1559" w:type="dxa"/>
            <w:vAlign w:val="center"/>
          </w:tcPr>
          <w:p w:rsidR="00912A85" w:rsidRPr="00912A85" w:rsidRDefault="00912A85" w:rsidP="00D02100">
            <w:pPr>
              <w:pStyle w:val="af7"/>
              <w:spacing w:before="0" w:after="0"/>
              <w:ind w:left="-57" w:right="-57"/>
              <w:jc w:val="center"/>
              <w:rPr>
                <w:sz w:val="24"/>
                <w:szCs w:val="24"/>
              </w:rPr>
            </w:pPr>
            <w:r w:rsidRPr="00912A85">
              <w:rPr>
                <w:sz w:val="24"/>
                <w:szCs w:val="24"/>
              </w:rPr>
              <w:t>6</w:t>
            </w:r>
          </w:p>
        </w:tc>
        <w:tc>
          <w:tcPr>
            <w:tcW w:w="1843" w:type="dxa"/>
            <w:vAlign w:val="center"/>
          </w:tcPr>
          <w:p w:rsidR="00912A85" w:rsidRPr="00912A85" w:rsidRDefault="00912A85" w:rsidP="00D02100">
            <w:pPr>
              <w:pStyle w:val="af7"/>
              <w:spacing w:before="0" w:after="0"/>
              <w:ind w:left="-57" w:right="-57"/>
              <w:jc w:val="center"/>
              <w:rPr>
                <w:sz w:val="24"/>
                <w:szCs w:val="24"/>
              </w:rPr>
            </w:pPr>
            <w:r w:rsidRPr="00912A85">
              <w:rPr>
                <w:sz w:val="24"/>
                <w:szCs w:val="24"/>
              </w:rPr>
              <w:t>7</w:t>
            </w:r>
          </w:p>
        </w:tc>
        <w:tc>
          <w:tcPr>
            <w:tcW w:w="1525" w:type="dxa"/>
          </w:tcPr>
          <w:p w:rsidR="00912A85" w:rsidRPr="00912A85" w:rsidRDefault="00912A85" w:rsidP="00D02100">
            <w:pPr>
              <w:pStyle w:val="af7"/>
              <w:tabs>
                <w:tab w:val="left" w:pos="1332"/>
              </w:tabs>
              <w:spacing w:before="0" w:after="0"/>
              <w:ind w:left="-108" w:right="-108" w:hanging="165"/>
              <w:jc w:val="center"/>
              <w:rPr>
                <w:sz w:val="24"/>
                <w:szCs w:val="24"/>
              </w:rPr>
            </w:pPr>
            <w:r w:rsidRPr="00912A85">
              <w:rPr>
                <w:sz w:val="24"/>
                <w:szCs w:val="24"/>
              </w:rPr>
              <w:t>8</w:t>
            </w:r>
          </w:p>
        </w:tc>
        <w:tc>
          <w:tcPr>
            <w:tcW w:w="1727" w:type="dxa"/>
            <w:vAlign w:val="center"/>
          </w:tcPr>
          <w:p w:rsidR="00912A85" w:rsidRPr="00912A85" w:rsidRDefault="00912A85" w:rsidP="00D02100">
            <w:pPr>
              <w:pStyle w:val="af7"/>
              <w:tabs>
                <w:tab w:val="left" w:pos="1332"/>
              </w:tabs>
              <w:spacing w:before="0" w:after="0"/>
              <w:ind w:left="-108" w:right="-108" w:hanging="165"/>
              <w:jc w:val="center"/>
              <w:rPr>
                <w:sz w:val="24"/>
                <w:szCs w:val="24"/>
              </w:rPr>
            </w:pPr>
            <w:r w:rsidRPr="00912A85">
              <w:rPr>
                <w:sz w:val="24"/>
                <w:szCs w:val="24"/>
              </w:rPr>
              <w:t>9</w:t>
            </w:r>
          </w:p>
        </w:tc>
      </w:tr>
      <w:tr w:rsidR="00912A85" w:rsidRPr="00912A85" w:rsidTr="00D02100">
        <w:trPr>
          <w:cantSplit/>
          <w:trHeight w:val="227"/>
        </w:trPr>
        <w:tc>
          <w:tcPr>
            <w:tcW w:w="710" w:type="dxa"/>
          </w:tcPr>
          <w:p w:rsidR="00912A85" w:rsidRPr="00912A85" w:rsidRDefault="00912A85" w:rsidP="00D02100">
            <w:pPr>
              <w:numPr>
                <w:ilvl w:val="0"/>
                <w:numId w:val="118"/>
              </w:numPr>
              <w:tabs>
                <w:tab w:val="left" w:pos="273"/>
              </w:tabs>
              <w:ind w:left="34" w:firstLine="0"/>
            </w:pPr>
          </w:p>
        </w:tc>
        <w:tc>
          <w:tcPr>
            <w:tcW w:w="14450" w:type="dxa"/>
            <w:gridSpan w:val="8"/>
          </w:tcPr>
          <w:p w:rsidR="00912A85" w:rsidRPr="00912A85" w:rsidRDefault="00912A85" w:rsidP="00D02100">
            <w:pPr>
              <w:pStyle w:val="af8"/>
              <w:spacing w:before="0" w:after="0"/>
              <w:rPr>
                <w:szCs w:val="24"/>
              </w:rPr>
            </w:pPr>
            <w:r w:rsidRPr="00912A85">
              <w:rPr>
                <w:b/>
                <w:szCs w:val="24"/>
              </w:rPr>
              <w:t xml:space="preserve">Участник ___________ </w:t>
            </w:r>
            <w:r w:rsidRPr="00912A85">
              <w:rPr>
                <w:b/>
                <w:i/>
                <w:szCs w:val="24"/>
              </w:rPr>
              <w:t>[указываются организационно-правовая форма и наименование участника]</w:t>
            </w:r>
          </w:p>
        </w:tc>
      </w:tr>
      <w:tr w:rsidR="00912A85" w:rsidRPr="00912A85" w:rsidTr="00D02100">
        <w:trPr>
          <w:cantSplit/>
          <w:trHeight w:val="227"/>
        </w:trPr>
        <w:tc>
          <w:tcPr>
            <w:tcW w:w="710" w:type="dxa"/>
          </w:tcPr>
          <w:p w:rsidR="00912A85" w:rsidRPr="00912A85" w:rsidRDefault="00912A85" w:rsidP="00D02100">
            <w:pPr>
              <w:numPr>
                <w:ilvl w:val="1"/>
                <w:numId w:val="118"/>
              </w:numPr>
              <w:tabs>
                <w:tab w:val="left" w:pos="460"/>
              </w:tabs>
              <w:ind w:left="0" w:firstLine="0"/>
            </w:pPr>
          </w:p>
        </w:tc>
        <w:tc>
          <w:tcPr>
            <w:tcW w:w="1559" w:type="dxa"/>
          </w:tcPr>
          <w:p w:rsidR="00912A85" w:rsidRPr="00912A85" w:rsidRDefault="00912A85" w:rsidP="00D02100">
            <w:pPr>
              <w:pStyle w:val="af8"/>
              <w:spacing w:before="0" w:after="0"/>
              <w:rPr>
                <w:szCs w:val="24"/>
              </w:rPr>
            </w:pPr>
            <w:r w:rsidRPr="00912A85">
              <w:rPr>
                <w:i/>
                <w:szCs w:val="24"/>
              </w:rPr>
              <w:t>Договор №1 от </w:t>
            </w:r>
            <w:proofErr w:type="spellStart"/>
            <w:r w:rsidRPr="00912A85">
              <w:rPr>
                <w:i/>
                <w:szCs w:val="24"/>
              </w:rPr>
              <w:t>дд.мм.гггг</w:t>
            </w:r>
            <w:proofErr w:type="spellEnd"/>
          </w:p>
        </w:tc>
        <w:tc>
          <w:tcPr>
            <w:tcW w:w="2353" w:type="dxa"/>
          </w:tcPr>
          <w:p w:rsidR="00912A85" w:rsidRPr="00912A85" w:rsidRDefault="00912A85" w:rsidP="00D02100">
            <w:pPr>
              <w:pStyle w:val="af8"/>
              <w:spacing w:before="0" w:after="0"/>
              <w:rPr>
                <w:b/>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i/>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numPr>
                <w:ilvl w:val="2"/>
                <w:numId w:val="118"/>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i/>
                <w:szCs w:val="24"/>
              </w:rPr>
              <w:t>Акт сдачи-приемки услуг № 1 от </w:t>
            </w:r>
            <w:proofErr w:type="spellStart"/>
            <w:r w:rsidRPr="00912A85">
              <w:rPr>
                <w:i/>
                <w:szCs w:val="24"/>
              </w:rPr>
              <w:t>дд.мм.гггг</w:t>
            </w:r>
            <w:proofErr w:type="spellEnd"/>
            <w:r w:rsidRPr="00912A85">
              <w:rPr>
                <w:i/>
                <w:szCs w:val="24"/>
              </w:rPr>
              <w:t xml:space="preserve"> к Договору №1</w:t>
            </w:r>
          </w:p>
        </w:tc>
        <w:tc>
          <w:tcPr>
            <w:tcW w:w="1559" w:type="dxa"/>
            <w:vAlign w:val="center"/>
          </w:tcPr>
          <w:p w:rsidR="00912A85" w:rsidRPr="00912A85" w:rsidRDefault="00912A85" w:rsidP="00D02100">
            <w:pPr>
              <w:pStyle w:val="af8"/>
              <w:spacing w:before="0" w:after="0"/>
              <w:jc w:val="center"/>
              <w:rPr>
                <w:szCs w:val="24"/>
              </w:rPr>
            </w:pPr>
            <w:r w:rsidRPr="00912A85">
              <w:rPr>
                <w:szCs w:val="24"/>
              </w:rPr>
              <w:t>Х</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numPr>
                <w:ilvl w:val="2"/>
                <w:numId w:val="118"/>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i/>
                <w:szCs w:val="24"/>
              </w:rPr>
              <w:t>Акт сдачи-приемки услуг № 2 от </w:t>
            </w:r>
            <w:proofErr w:type="spellStart"/>
            <w:r w:rsidRPr="00912A85">
              <w:rPr>
                <w:i/>
                <w:szCs w:val="24"/>
              </w:rPr>
              <w:t>дд.мм.гггг</w:t>
            </w:r>
            <w:proofErr w:type="spellEnd"/>
            <w:r w:rsidRPr="00912A85">
              <w:rPr>
                <w:i/>
                <w:szCs w:val="24"/>
              </w:rPr>
              <w:t xml:space="preserve"> к Договору №1</w:t>
            </w:r>
          </w:p>
        </w:tc>
        <w:tc>
          <w:tcPr>
            <w:tcW w:w="1559" w:type="dxa"/>
            <w:vAlign w:val="center"/>
          </w:tcPr>
          <w:p w:rsidR="00912A85" w:rsidRPr="00912A85" w:rsidRDefault="00912A85" w:rsidP="00D02100">
            <w:pPr>
              <w:pStyle w:val="af8"/>
              <w:spacing w:before="0" w:after="0"/>
              <w:jc w:val="center"/>
              <w:rPr>
                <w:szCs w:val="24"/>
              </w:rPr>
            </w:pPr>
            <w:r w:rsidRPr="00912A85">
              <w:rPr>
                <w:szCs w:val="24"/>
              </w:rPr>
              <w:t>Х</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numPr>
                <w:ilvl w:val="2"/>
                <w:numId w:val="118"/>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i/>
                <w:szCs w:val="24"/>
              </w:rPr>
              <w:t>Акт сдачи-приемки услуг № 3 от </w:t>
            </w:r>
            <w:proofErr w:type="spellStart"/>
            <w:r w:rsidRPr="00912A85">
              <w:rPr>
                <w:i/>
                <w:szCs w:val="24"/>
              </w:rPr>
              <w:t>дд.мм.гггг</w:t>
            </w:r>
            <w:proofErr w:type="spellEnd"/>
            <w:r w:rsidRPr="00912A85">
              <w:rPr>
                <w:i/>
                <w:szCs w:val="24"/>
              </w:rPr>
              <w:t xml:space="preserve"> к Договору №1</w:t>
            </w:r>
          </w:p>
        </w:tc>
        <w:tc>
          <w:tcPr>
            <w:tcW w:w="1559" w:type="dxa"/>
            <w:vAlign w:val="center"/>
          </w:tcPr>
          <w:p w:rsidR="00912A85" w:rsidRPr="00912A85" w:rsidRDefault="00912A85" w:rsidP="00D02100">
            <w:pPr>
              <w:pStyle w:val="af8"/>
              <w:spacing w:before="0" w:after="0"/>
              <w:jc w:val="center"/>
              <w:rPr>
                <w:szCs w:val="24"/>
              </w:rPr>
            </w:pPr>
            <w:r w:rsidRPr="00912A85">
              <w:rPr>
                <w:szCs w:val="24"/>
              </w:rPr>
              <w:t>Х</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numPr>
                <w:ilvl w:val="1"/>
                <w:numId w:val="118"/>
              </w:numPr>
              <w:tabs>
                <w:tab w:val="left" w:pos="460"/>
              </w:tabs>
              <w:ind w:left="0" w:firstLine="0"/>
            </w:pPr>
          </w:p>
        </w:tc>
        <w:tc>
          <w:tcPr>
            <w:tcW w:w="1559" w:type="dxa"/>
          </w:tcPr>
          <w:p w:rsidR="00912A85" w:rsidRPr="00912A85" w:rsidRDefault="00912A85" w:rsidP="00D02100">
            <w:pPr>
              <w:pStyle w:val="af8"/>
              <w:spacing w:before="0" w:after="0"/>
              <w:rPr>
                <w:szCs w:val="24"/>
              </w:rPr>
            </w:pPr>
            <w:r w:rsidRPr="00912A85">
              <w:rPr>
                <w:i/>
                <w:szCs w:val="24"/>
              </w:rPr>
              <w:t>Договор №2 от </w:t>
            </w:r>
            <w:proofErr w:type="spellStart"/>
            <w:r w:rsidRPr="00912A85">
              <w:rPr>
                <w:i/>
                <w:szCs w:val="24"/>
              </w:rPr>
              <w:t>дд.мм.гггг</w:t>
            </w:r>
            <w:proofErr w:type="spellEnd"/>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numPr>
                <w:ilvl w:val="2"/>
                <w:numId w:val="118"/>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i/>
                <w:szCs w:val="24"/>
              </w:rPr>
              <w:t>Акт сдачи-приемки услуг № 1 от </w:t>
            </w:r>
            <w:proofErr w:type="spellStart"/>
            <w:r w:rsidRPr="00912A85">
              <w:rPr>
                <w:i/>
                <w:szCs w:val="24"/>
              </w:rPr>
              <w:t>дд.мм.гггг</w:t>
            </w:r>
            <w:proofErr w:type="spellEnd"/>
            <w:r w:rsidRPr="00912A85">
              <w:rPr>
                <w:i/>
                <w:szCs w:val="24"/>
              </w:rPr>
              <w:t xml:space="preserve"> к Договору №2</w:t>
            </w:r>
          </w:p>
        </w:tc>
        <w:tc>
          <w:tcPr>
            <w:tcW w:w="1559" w:type="dxa"/>
            <w:vAlign w:val="center"/>
          </w:tcPr>
          <w:p w:rsidR="00912A85" w:rsidRPr="00912A85" w:rsidRDefault="00912A85" w:rsidP="00D02100">
            <w:pPr>
              <w:pStyle w:val="af8"/>
              <w:spacing w:before="0" w:after="0"/>
              <w:jc w:val="center"/>
              <w:rPr>
                <w:szCs w:val="24"/>
              </w:rPr>
            </w:pPr>
            <w:r w:rsidRPr="00912A85">
              <w:rPr>
                <w:szCs w:val="24"/>
              </w:rPr>
              <w:t>Х</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numPr>
                <w:ilvl w:val="2"/>
                <w:numId w:val="118"/>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szCs w:val="24"/>
              </w:rPr>
              <w:t>…</w:t>
            </w:r>
          </w:p>
        </w:tc>
        <w:tc>
          <w:tcPr>
            <w:tcW w:w="1559" w:type="dxa"/>
            <w:vAlign w:val="center"/>
          </w:tcPr>
          <w:p w:rsidR="00912A85" w:rsidRPr="00912A85" w:rsidRDefault="00912A85" w:rsidP="00D02100">
            <w:pPr>
              <w:pStyle w:val="af8"/>
              <w:spacing w:before="0" w:after="0"/>
              <w:jc w:val="center"/>
              <w:rPr>
                <w:szCs w:val="24"/>
              </w:rPr>
            </w:pPr>
            <w:r w:rsidRPr="00912A85">
              <w:rPr>
                <w:szCs w:val="24"/>
              </w:rPr>
              <w:t>…</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numPr>
                <w:ilvl w:val="1"/>
                <w:numId w:val="118"/>
              </w:numPr>
              <w:tabs>
                <w:tab w:val="left" w:pos="460"/>
              </w:tabs>
              <w:ind w:left="0" w:firstLine="0"/>
            </w:pPr>
          </w:p>
        </w:tc>
        <w:tc>
          <w:tcPr>
            <w:tcW w:w="1559" w:type="dxa"/>
          </w:tcPr>
          <w:p w:rsidR="00912A85" w:rsidRPr="00912A85" w:rsidRDefault="00912A85" w:rsidP="00D02100">
            <w:pPr>
              <w:pStyle w:val="af8"/>
              <w:spacing w:before="0" w:after="0"/>
              <w:rPr>
                <w:szCs w:val="24"/>
              </w:rPr>
            </w:pPr>
            <w:r w:rsidRPr="00912A85">
              <w:rPr>
                <w:szCs w:val="24"/>
              </w:rPr>
              <w:t>…</w:t>
            </w: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r w:rsidRPr="00912A85">
              <w:t>…</w:t>
            </w:r>
          </w:p>
        </w:tc>
        <w:tc>
          <w:tcPr>
            <w:tcW w:w="1559" w:type="dxa"/>
          </w:tcPr>
          <w:p w:rsidR="00912A85" w:rsidRPr="00912A85" w:rsidRDefault="00912A85" w:rsidP="00D02100">
            <w:pPr>
              <w:pStyle w:val="af8"/>
              <w:spacing w:before="0" w:after="0"/>
              <w:rPr>
                <w:szCs w:val="24"/>
              </w:rPr>
            </w:pPr>
            <w:r w:rsidRPr="00912A85">
              <w:rPr>
                <w:szCs w:val="24"/>
              </w:rPr>
              <w:t>…</w:t>
            </w: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8506" w:type="dxa"/>
            <w:gridSpan w:val="5"/>
          </w:tcPr>
          <w:p w:rsidR="00912A85" w:rsidRPr="00912A85" w:rsidRDefault="00912A85" w:rsidP="00D02100">
            <w:pPr>
              <w:pStyle w:val="af8"/>
              <w:spacing w:before="0" w:after="0"/>
              <w:rPr>
                <w:b/>
                <w:szCs w:val="24"/>
              </w:rPr>
            </w:pPr>
            <w:r w:rsidRPr="00912A85">
              <w:rPr>
                <w:b/>
                <w:szCs w:val="24"/>
              </w:rPr>
              <w:t>ИТОГО:</w:t>
            </w:r>
          </w:p>
        </w:tc>
        <w:tc>
          <w:tcPr>
            <w:tcW w:w="1559" w:type="dxa"/>
          </w:tcPr>
          <w:p w:rsidR="00912A85" w:rsidRPr="00912A85" w:rsidRDefault="00912A85" w:rsidP="00D02100">
            <w:pPr>
              <w:pStyle w:val="af8"/>
              <w:spacing w:before="0" w:after="0"/>
              <w:rPr>
                <w:b/>
                <w:szCs w:val="24"/>
              </w:rPr>
            </w:pPr>
          </w:p>
        </w:tc>
        <w:tc>
          <w:tcPr>
            <w:tcW w:w="1843" w:type="dxa"/>
          </w:tcPr>
          <w:p w:rsidR="00912A85" w:rsidRPr="00912A85" w:rsidRDefault="00912A85" w:rsidP="00D02100">
            <w:pPr>
              <w:pStyle w:val="af8"/>
              <w:spacing w:before="0" w:after="0"/>
              <w:rPr>
                <w:b/>
                <w:szCs w:val="24"/>
              </w:rPr>
            </w:pPr>
          </w:p>
        </w:tc>
        <w:tc>
          <w:tcPr>
            <w:tcW w:w="1525" w:type="dxa"/>
          </w:tcPr>
          <w:p w:rsidR="00912A85" w:rsidRPr="00912A85" w:rsidRDefault="00912A85" w:rsidP="00D02100">
            <w:pPr>
              <w:pStyle w:val="af8"/>
              <w:spacing w:before="0" w:after="0"/>
              <w:jc w:val="center"/>
              <w:rPr>
                <w:b/>
                <w:szCs w:val="24"/>
              </w:rPr>
            </w:pPr>
          </w:p>
        </w:tc>
        <w:tc>
          <w:tcPr>
            <w:tcW w:w="1727" w:type="dxa"/>
            <w:vAlign w:val="center"/>
          </w:tcPr>
          <w:p w:rsidR="00912A85" w:rsidRPr="00912A85" w:rsidRDefault="00912A85" w:rsidP="00D02100">
            <w:pPr>
              <w:pStyle w:val="af8"/>
              <w:spacing w:before="0" w:after="0"/>
              <w:jc w:val="center"/>
              <w:rPr>
                <w:b/>
                <w:szCs w:val="24"/>
              </w:rPr>
            </w:pPr>
            <w:r w:rsidRPr="00912A85">
              <w:rPr>
                <w:b/>
                <w:szCs w:val="24"/>
              </w:rPr>
              <w:t>Х</w:t>
            </w:r>
          </w:p>
        </w:tc>
      </w:tr>
      <w:tr w:rsidR="00912A85" w:rsidRPr="00912A85" w:rsidTr="00D02100">
        <w:trPr>
          <w:cantSplit/>
          <w:trHeight w:val="227"/>
        </w:trPr>
        <w:tc>
          <w:tcPr>
            <w:tcW w:w="710" w:type="dxa"/>
          </w:tcPr>
          <w:p w:rsidR="00912A85" w:rsidRPr="00912A85" w:rsidRDefault="00912A85" w:rsidP="00D02100">
            <w:pPr>
              <w:numPr>
                <w:ilvl w:val="0"/>
                <w:numId w:val="118"/>
              </w:numPr>
              <w:tabs>
                <w:tab w:val="left" w:pos="273"/>
              </w:tabs>
              <w:ind w:left="34" w:firstLine="0"/>
              <w:rPr>
                <w:b/>
              </w:rPr>
            </w:pPr>
          </w:p>
        </w:tc>
        <w:tc>
          <w:tcPr>
            <w:tcW w:w="14450" w:type="dxa"/>
            <w:gridSpan w:val="8"/>
          </w:tcPr>
          <w:p w:rsidR="00912A85" w:rsidRPr="00912A85" w:rsidRDefault="00912A85" w:rsidP="00D02100">
            <w:pPr>
              <w:pStyle w:val="af8"/>
              <w:spacing w:before="0" w:after="0"/>
              <w:rPr>
                <w:b/>
                <w:szCs w:val="24"/>
              </w:rPr>
            </w:pPr>
            <w:r w:rsidRPr="00912A85">
              <w:rPr>
                <w:b/>
                <w:szCs w:val="24"/>
              </w:rPr>
              <w:t xml:space="preserve">Соисполнитель </w:t>
            </w:r>
            <w:r w:rsidRPr="00912A85">
              <w:rPr>
                <w:b/>
                <w:i/>
                <w:szCs w:val="24"/>
              </w:rPr>
              <w:t>1_____________ [указываются организационно-правовая форма и наименование соисполнителя 1]</w:t>
            </w: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r w:rsidRPr="00912A85">
              <w:t>…</w:t>
            </w:r>
          </w:p>
        </w:tc>
        <w:tc>
          <w:tcPr>
            <w:tcW w:w="1559" w:type="dxa"/>
          </w:tcPr>
          <w:p w:rsidR="00912A85" w:rsidRPr="00912A85" w:rsidRDefault="00912A85" w:rsidP="00D02100">
            <w:pPr>
              <w:pStyle w:val="af8"/>
              <w:spacing w:before="0" w:after="0"/>
              <w:rPr>
                <w:szCs w:val="24"/>
              </w:rPr>
            </w:pPr>
            <w:r w:rsidRPr="00912A85">
              <w:rPr>
                <w:szCs w:val="24"/>
              </w:rPr>
              <w:t>…</w:t>
            </w: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p>
        </w:tc>
        <w:tc>
          <w:tcPr>
            <w:tcW w:w="1559" w:type="dxa"/>
          </w:tcPr>
          <w:p w:rsidR="00912A85" w:rsidRPr="00912A85" w:rsidRDefault="00912A85" w:rsidP="00D02100">
            <w:pPr>
              <w:pStyle w:val="af8"/>
              <w:spacing w:before="0" w:after="0"/>
              <w:rPr>
                <w:szCs w:val="24"/>
              </w:rPr>
            </w:pP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p>
        </w:tc>
        <w:tc>
          <w:tcPr>
            <w:tcW w:w="1559" w:type="dxa"/>
          </w:tcPr>
          <w:p w:rsidR="00912A85" w:rsidRPr="00912A85" w:rsidRDefault="00912A85" w:rsidP="00D02100">
            <w:pPr>
              <w:pStyle w:val="af8"/>
              <w:spacing w:before="0" w:after="0"/>
              <w:rPr>
                <w:szCs w:val="24"/>
              </w:rPr>
            </w:pP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8506" w:type="dxa"/>
            <w:gridSpan w:val="5"/>
          </w:tcPr>
          <w:p w:rsidR="00912A85" w:rsidRPr="00912A85" w:rsidRDefault="00912A85" w:rsidP="00D02100">
            <w:pPr>
              <w:pStyle w:val="af8"/>
              <w:spacing w:before="0" w:after="0"/>
              <w:rPr>
                <w:b/>
                <w:szCs w:val="24"/>
              </w:rPr>
            </w:pPr>
            <w:r w:rsidRPr="00912A85">
              <w:rPr>
                <w:b/>
                <w:szCs w:val="24"/>
              </w:rPr>
              <w:t>ИТОГО:</w:t>
            </w:r>
          </w:p>
        </w:tc>
        <w:tc>
          <w:tcPr>
            <w:tcW w:w="1559" w:type="dxa"/>
          </w:tcPr>
          <w:p w:rsidR="00912A85" w:rsidRPr="00912A85" w:rsidRDefault="00912A85" w:rsidP="00D02100">
            <w:pPr>
              <w:pStyle w:val="af8"/>
              <w:spacing w:before="0" w:after="0"/>
              <w:rPr>
                <w:b/>
                <w:szCs w:val="24"/>
              </w:rPr>
            </w:pPr>
          </w:p>
        </w:tc>
        <w:tc>
          <w:tcPr>
            <w:tcW w:w="1843" w:type="dxa"/>
          </w:tcPr>
          <w:p w:rsidR="00912A85" w:rsidRPr="00912A85" w:rsidRDefault="00912A85" w:rsidP="00D02100">
            <w:pPr>
              <w:pStyle w:val="af8"/>
              <w:spacing w:before="0" w:after="0"/>
              <w:rPr>
                <w:b/>
                <w:szCs w:val="24"/>
              </w:rPr>
            </w:pPr>
          </w:p>
        </w:tc>
        <w:tc>
          <w:tcPr>
            <w:tcW w:w="1525" w:type="dxa"/>
          </w:tcPr>
          <w:p w:rsidR="00912A85" w:rsidRPr="00912A85" w:rsidRDefault="00912A85" w:rsidP="00D02100">
            <w:pPr>
              <w:pStyle w:val="af8"/>
              <w:spacing w:before="0" w:after="0"/>
              <w:jc w:val="center"/>
              <w:rPr>
                <w:b/>
                <w:szCs w:val="24"/>
              </w:rPr>
            </w:pPr>
          </w:p>
        </w:tc>
        <w:tc>
          <w:tcPr>
            <w:tcW w:w="1727" w:type="dxa"/>
            <w:vAlign w:val="center"/>
          </w:tcPr>
          <w:p w:rsidR="00912A85" w:rsidRPr="00912A85" w:rsidRDefault="00912A85" w:rsidP="00D02100">
            <w:pPr>
              <w:pStyle w:val="af8"/>
              <w:spacing w:before="0" w:after="0"/>
              <w:jc w:val="center"/>
              <w:rPr>
                <w:b/>
                <w:szCs w:val="24"/>
              </w:rPr>
            </w:pPr>
            <w:r w:rsidRPr="00912A85">
              <w:rPr>
                <w:b/>
                <w:szCs w:val="24"/>
              </w:rPr>
              <w:t>Х</w:t>
            </w:r>
          </w:p>
        </w:tc>
      </w:tr>
      <w:tr w:rsidR="00912A85" w:rsidRPr="00912A85" w:rsidTr="00D02100">
        <w:trPr>
          <w:cantSplit/>
          <w:trHeight w:val="227"/>
        </w:trPr>
        <w:tc>
          <w:tcPr>
            <w:tcW w:w="710" w:type="dxa"/>
          </w:tcPr>
          <w:p w:rsidR="00912A85" w:rsidRPr="00912A85" w:rsidRDefault="00912A85" w:rsidP="00D02100">
            <w:pPr>
              <w:numPr>
                <w:ilvl w:val="0"/>
                <w:numId w:val="118"/>
              </w:numPr>
              <w:tabs>
                <w:tab w:val="left" w:pos="273"/>
              </w:tabs>
              <w:ind w:left="34" w:firstLine="0"/>
              <w:rPr>
                <w:b/>
              </w:rPr>
            </w:pPr>
          </w:p>
        </w:tc>
        <w:tc>
          <w:tcPr>
            <w:tcW w:w="14450" w:type="dxa"/>
            <w:gridSpan w:val="8"/>
          </w:tcPr>
          <w:p w:rsidR="00912A85" w:rsidRPr="00912A85" w:rsidRDefault="00912A85" w:rsidP="00D02100">
            <w:pPr>
              <w:pStyle w:val="af8"/>
              <w:spacing w:before="0" w:after="0"/>
              <w:rPr>
                <w:b/>
                <w:szCs w:val="24"/>
              </w:rPr>
            </w:pPr>
            <w:r w:rsidRPr="00912A85">
              <w:rPr>
                <w:b/>
                <w:szCs w:val="24"/>
              </w:rPr>
              <w:t xml:space="preserve">Соисполнитель </w:t>
            </w:r>
            <w:r w:rsidRPr="00912A85">
              <w:rPr>
                <w:b/>
                <w:i/>
                <w:szCs w:val="24"/>
              </w:rPr>
              <w:t>2_____________ [указываются организационно-правовая форма и наименование соисполнителя 2]</w:t>
            </w: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p>
        </w:tc>
        <w:tc>
          <w:tcPr>
            <w:tcW w:w="1559" w:type="dxa"/>
          </w:tcPr>
          <w:p w:rsidR="00912A85" w:rsidRPr="00912A85" w:rsidRDefault="00912A85" w:rsidP="00D02100">
            <w:pPr>
              <w:pStyle w:val="af8"/>
              <w:spacing w:before="0" w:after="0"/>
              <w:rPr>
                <w:szCs w:val="24"/>
              </w:rPr>
            </w:pP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3402" w:type="dxa"/>
            <w:gridSpan w:val="2"/>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p>
        </w:tc>
        <w:tc>
          <w:tcPr>
            <w:tcW w:w="1559" w:type="dxa"/>
          </w:tcPr>
          <w:p w:rsidR="00912A85" w:rsidRPr="00912A85" w:rsidRDefault="00912A85" w:rsidP="00D02100">
            <w:pPr>
              <w:pStyle w:val="af8"/>
              <w:spacing w:before="0" w:after="0"/>
              <w:rPr>
                <w:szCs w:val="24"/>
              </w:rPr>
            </w:pP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8506" w:type="dxa"/>
            <w:gridSpan w:val="5"/>
          </w:tcPr>
          <w:p w:rsidR="00912A85" w:rsidRPr="00912A85" w:rsidRDefault="00912A85" w:rsidP="00D02100">
            <w:pPr>
              <w:pStyle w:val="af8"/>
              <w:spacing w:before="0" w:after="0"/>
              <w:ind w:left="0"/>
              <w:rPr>
                <w:b/>
                <w:szCs w:val="24"/>
              </w:rPr>
            </w:pPr>
            <w:r w:rsidRPr="00912A85">
              <w:rPr>
                <w:b/>
                <w:szCs w:val="24"/>
              </w:rPr>
              <w:t xml:space="preserve">ИТОГО </w:t>
            </w:r>
          </w:p>
        </w:tc>
        <w:tc>
          <w:tcPr>
            <w:tcW w:w="1559" w:type="dxa"/>
          </w:tcPr>
          <w:p w:rsidR="00912A85" w:rsidRPr="00912A85" w:rsidRDefault="00912A85" w:rsidP="00D02100">
            <w:pPr>
              <w:pStyle w:val="af8"/>
              <w:spacing w:before="0" w:after="0"/>
              <w:rPr>
                <w:b/>
                <w:szCs w:val="24"/>
              </w:rPr>
            </w:pPr>
          </w:p>
        </w:tc>
        <w:tc>
          <w:tcPr>
            <w:tcW w:w="1843" w:type="dxa"/>
          </w:tcPr>
          <w:p w:rsidR="00912A85" w:rsidRPr="00912A85" w:rsidRDefault="00912A85" w:rsidP="00D02100">
            <w:pPr>
              <w:pStyle w:val="af8"/>
              <w:spacing w:before="0" w:after="0"/>
              <w:rPr>
                <w:b/>
                <w:szCs w:val="24"/>
              </w:rPr>
            </w:pPr>
          </w:p>
        </w:tc>
        <w:tc>
          <w:tcPr>
            <w:tcW w:w="1525" w:type="dxa"/>
          </w:tcPr>
          <w:p w:rsidR="00912A85" w:rsidRPr="00912A85" w:rsidRDefault="00912A85" w:rsidP="00D02100">
            <w:pPr>
              <w:pStyle w:val="af8"/>
              <w:spacing w:before="0" w:after="0"/>
              <w:jc w:val="center"/>
              <w:rPr>
                <w:b/>
                <w:szCs w:val="24"/>
              </w:rPr>
            </w:pPr>
          </w:p>
        </w:tc>
        <w:tc>
          <w:tcPr>
            <w:tcW w:w="1727" w:type="dxa"/>
            <w:vAlign w:val="center"/>
          </w:tcPr>
          <w:p w:rsidR="00912A85" w:rsidRPr="00912A85" w:rsidRDefault="00912A85" w:rsidP="00D02100">
            <w:pPr>
              <w:pStyle w:val="af8"/>
              <w:spacing w:before="0" w:after="0"/>
              <w:jc w:val="center"/>
              <w:rPr>
                <w:b/>
                <w:szCs w:val="24"/>
              </w:rPr>
            </w:pPr>
            <w:r w:rsidRPr="00912A85">
              <w:rPr>
                <w:b/>
                <w:szCs w:val="24"/>
              </w:rPr>
              <w:t>Х</w:t>
            </w:r>
          </w:p>
        </w:tc>
      </w:tr>
    </w:tbl>
    <w:p w:rsidR="00912A85" w:rsidRPr="00912A85" w:rsidRDefault="00912A85" w:rsidP="00912A85">
      <w:pPr>
        <w:pStyle w:val="afff0"/>
        <w:tabs>
          <w:tab w:val="clear" w:pos="1134"/>
        </w:tabs>
        <w:autoSpaceDE w:val="0"/>
        <w:autoSpaceDN w:val="0"/>
        <w:spacing w:line="240" w:lineRule="auto"/>
        <w:ind w:firstLine="0"/>
        <w:rPr>
          <w:sz w:val="24"/>
          <w:szCs w:val="24"/>
        </w:rPr>
      </w:pPr>
    </w:p>
    <w:p w:rsidR="00912A85" w:rsidRPr="00912A85" w:rsidRDefault="00912A85" w:rsidP="00912A85">
      <w:pPr>
        <w:pStyle w:val="afff0"/>
        <w:tabs>
          <w:tab w:val="clear" w:pos="1134"/>
        </w:tabs>
        <w:autoSpaceDE w:val="0"/>
        <w:autoSpaceDN w:val="0"/>
        <w:spacing w:line="240" w:lineRule="auto"/>
        <w:ind w:firstLine="0"/>
        <w:rPr>
          <w:sz w:val="24"/>
          <w:szCs w:val="24"/>
        </w:rPr>
      </w:pPr>
      <w:r w:rsidRPr="00912A85">
        <w:rPr>
          <w:sz w:val="24"/>
          <w:szCs w:val="24"/>
        </w:rPr>
        <w:t>_________________________________</w:t>
      </w:r>
      <w:r w:rsidRPr="00912A85">
        <w:rPr>
          <w:sz w:val="24"/>
          <w:szCs w:val="24"/>
        </w:rPr>
        <w:tab/>
        <w:t>___</w:t>
      </w:r>
      <w:r w:rsidRPr="00912A85">
        <w:rPr>
          <w:sz w:val="24"/>
          <w:szCs w:val="24"/>
        </w:rPr>
        <w:tab/>
      </w:r>
      <w:r w:rsidRPr="00912A85">
        <w:rPr>
          <w:sz w:val="24"/>
          <w:szCs w:val="24"/>
        </w:rPr>
        <w:tab/>
        <w:t>___________________________</w:t>
      </w:r>
    </w:p>
    <w:p w:rsidR="00912A85" w:rsidRPr="00912A85" w:rsidRDefault="00912A85" w:rsidP="00912A85">
      <w:pPr>
        <w:pStyle w:val="Times12"/>
        <w:ind w:firstLine="0"/>
        <w:rPr>
          <w:b/>
          <w:bCs w:val="0"/>
          <w:i/>
          <w:szCs w:val="24"/>
          <w:vertAlign w:val="superscript"/>
        </w:rPr>
      </w:pPr>
      <w:r w:rsidRPr="00912A85">
        <w:rPr>
          <w:b/>
          <w:bCs w:val="0"/>
          <w:i/>
          <w:szCs w:val="24"/>
          <w:vertAlign w:val="superscript"/>
        </w:rPr>
        <w:t xml:space="preserve">(Подпись уполномоченного </w:t>
      </w:r>
      <w:proofErr w:type="gramStart"/>
      <w:r w:rsidRPr="00912A85">
        <w:rPr>
          <w:b/>
          <w:bCs w:val="0"/>
          <w:i/>
          <w:szCs w:val="24"/>
          <w:vertAlign w:val="superscript"/>
        </w:rPr>
        <w:t>представителя)</w:t>
      </w:r>
      <w:r w:rsidRPr="00912A85">
        <w:rPr>
          <w:snapToGrid w:val="0"/>
          <w:szCs w:val="24"/>
        </w:rPr>
        <w:tab/>
      </w:r>
      <w:proofErr w:type="gramEnd"/>
      <w:r w:rsidRPr="00912A85">
        <w:rPr>
          <w:snapToGrid w:val="0"/>
          <w:szCs w:val="24"/>
        </w:rPr>
        <w:tab/>
      </w:r>
      <w:r w:rsidRPr="00912A85">
        <w:rPr>
          <w:b/>
          <w:bCs w:val="0"/>
          <w:i/>
          <w:szCs w:val="24"/>
          <w:vertAlign w:val="superscript"/>
        </w:rPr>
        <w:t>(Имя и должность подписавшего)</w:t>
      </w:r>
    </w:p>
    <w:p w:rsidR="00912A85" w:rsidRPr="00912A85" w:rsidRDefault="00912A85" w:rsidP="00912A85">
      <w:pPr>
        <w:pStyle w:val="Times12"/>
        <w:ind w:firstLine="709"/>
        <w:rPr>
          <w:bCs w:val="0"/>
          <w:szCs w:val="24"/>
        </w:rPr>
      </w:pPr>
      <w:r w:rsidRPr="00912A85">
        <w:rPr>
          <w:bCs w:val="0"/>
          <w:szCs w:val="24"/>
        </w:rPr>
        <w:t>М.П.</w:t>
      </w:r>
    </w:p>
    <w:p w:rsidR="00912A85" w:rsidRPr="00912A85" w:rsidRDefault="00912A85" w:rsidP="00912A85">
      <w:pPr>
        <w:pStyle w:val="Times12"/>
        <w:tabs>
          <w:tab w:val="left" w:pos="709"/>
          <w:tab w:val="left" w:pos="1134"/>
        </w:tabs>
        <w:ind w:firstLine="709"/>
        <w:rPr>
          <w:bCs w:val="0"/>
          <w:szCs w:val="24"/>
        </w:rPr>
      </w:pPr>
    </w:p>
    <w:p w:rsidR="00912A85" w:rsidRPr="00912A85" w:rsidRDefault="00912A85" w:rsidP="00912A85">
      <w:pPr>
        <w:pStyle w:val="Times12"/>
        <w:tabs>
          <w:tab w:val="left" w:pos="709"/>
          <w:tab w:val="left" w:pos="1134"/>
        </w:tabs>
        <w:ind w:firstLine="709"/>
        <w:rPr>
          <w:bCs w:val="0"/>
          <w:szCs w:val="24"/>
        </w:rPr>
      </w:pPr>
      <w:r w:rsidRPr="00912A85">
        <w:rPr>
          <w:bCs w:val="0"/>
          <w:szCs w:val="24"/>
        </w:rPr>
        <w:t>ИНСТРУКЦИИ ПО ЗАПОЛНЕНИЮ</w:t>
      </w:r>
    </w:p>
    <w:p w:rsidR="00912A85" w:rsidRPr="00912A85" w:rsidRDefault="00912A85" w:rsidP="00912A85">
      <w:pPr>
        <w:pStyle w:val="Times12"/>
        <w:numPr>
          <w:ilvl w:val="0"/>
          <w:numId w:val="119"/>
        </w:numPr>
        <w:tabs>
          <w:tab w:val="left" w:pos="1134"/>
        </w:tabs>
        <w:ind w:left="0" w:right="680" w:firstLine="709"/>
        <w:rPr>
          <w:szCs w:val="24"/>
        </w:rPr>
      </w:pPr>
      <w:r w:rsidRPr="00912A85">
        <w:rPr>
          <w:szCs w:val="24"/>
        </w:rPr>
        <w:t>Данные инструкции не следует воспроизводить в документах, подготовленных участником запроса предложений.</w:t>
      </w:r>
    </w:p>
    <w:p w:rsidR="00912A85" w:rsidRPr="00912A85" w:rsidRDefault="00912A85" w:rsidP="00912A85">
      <w:pPr>
        <w:pStyle w:val="Times12"/>
        <w:numPr>
          <w:ilvl w:val="0"/>
          <w:numId w:val="119"/>
        </w:numPr>
        <w:tabs>
          <w:tab w:val="left" w:pos="1134"/>
        </w:tabs>
        <w:ind w:left="0" w:right="680" w:firstLine="709"/>
        <w:rPr>
          <w:szCs w:val="24"/>
        </w:rPr>
      </w:pPr>
      <w:r w:rsidRPr="00912A85">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912A85" w:rsidRPr="00912A85" w:rsidRDefault="00912A85" w:rsidP="00912A85">
      <w:pPr>
        <w:pStyle w:val="Times12"/>
        <w:numPr>
          <w:ilvl w:val="0"/>
          <w:numId w:val="119"/>
        </w:numPr>
        <w:tabs>
          <w:tab w:val="left" w:pos="1134"/>
        </w:tabs>
        <w:ind w:left="0" w:right="680" w:firstLine="709"/>
        <w:rPr>
          <w:szCs w:val="24"/>
        </w:rPr>
      </w:pPr>
      <w:r w:rsidRPr="00912A85">
        <w:rPr>
          <w:szCs w:val="24"/>
        </w:rPr>
        <w:t>Участник запроса предложений указывает свое фирменное наименование (в </w:t>
      </w:r>
      <w:proofErr w:type="spellStart"/>
      <w:r w:rsidRPr="00912A85">
        <w:rPr>
          <w:szCs w:val="24"/>
        </w:rPr>
        <w:t>т.ч</w:t>
      </w:r>
      <w:proofErr w:type="spellEnd"/>
      <w:r w:rsidRPr="00912A85">
        <w:rPr>
          <w:szCs w:val="24"/>
        </w:rPr>
        <w:t>. организационно-правовую форму).</w:t>
      </w:r>
    </w:p>
    <w:p w:rsidR="00912A85" w:rsidRPr="00912A85" w:rsidRDefault="00912A85" w:rsidP="00912A85">
      <w:pPr>
        <w:pStyle w:val="Times12"/>
        <w:numPr>
          <w:ilvl w:val="0"/>
          <w:numId w:val="119"/>
        </w:numPr>
        <w:tabs>
          <w:tab w:val="left" w:pos="1134"/>
        </w:tabs>
        <w:ind w:left="0" w:right="680" w:firstLine="709"/>
        <w:rPr>
          <w:szCs w:val="24"/>
        </w:rPr>
      </w:pPr>
      <w:r w:rsidRPr="00912A85">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912A85" w:rsidRPr="00912A85" w:rsidRDefault="00912A85" w:rsidP="00912A85">
      <w:pPr>
        <w:pStyle w:val="Times12"/>
        <w:numPr>
          <w:ilvl w:val="0"/>
          <w:numId w:val="119"/>
        </w:numPr>
        <w:tabs>
          <w:tab w:val="left" w:pos="1134"/>
        </w:tabs>
        <w:ind w:left="0" w:right="680" w:firstLine="709"/>
        <w:rPr>
          <w:szCs w:val="24"/>
        </w:rPr>
      </w:pPr>
      <w:r w:rsidRPr="00912A85">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912A85" w:rsidRPr="00912A85" w:rsidRDefault="00912A85" w:rsidP="00912A85">
      <w:pPr>
        <w:pStyle w:val="Times12"/>
        <w:numPr>
          <w:ilvl w:val="0"/>
          <w:numId w:val="119"/>
        </w:numPr>
        <w:tabs>
          <w:tab w:val="left" w:pos="1134"/>
        </w:tabs>
        <w:ind w:left="0" w:right="680" w:firstLine="709"/>
        <w:rPr>
          <w:szCs w:val="24"/>
        </w:rPr>
      </w:pPr>
      <w:r w:rsidRPr="00912A8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912A85" w:rsidRDefault="00912A85" w:rsidP="00912A85">
      <w:pPr>
        <w:numPr>
          <w:ilvl w:val="0"/>
          <w:numId w:val="48"/>
        </w:numPr>
        <w:tabs>
          <w:tab w:val="clear" w:pos="960"/>
          <w:tab w:val="num" w:pos="0"/>
          <w:tab w:val="left" w:pos="1134"/>
        </w:tabs>
        <w:overflowPunct w:val="0"/>
        <w:autoSpaceDE w:val="0"/>
        <w:autoSpaceDN w:val="0"/>
        <w:adjustRightInd w:val="0"/>
        <w:ind w:left="142" w:right="680" w:firstLine="567"/>
        <w:jc w:val="both"/>
        <w:rPr>
          <w:i/>
        </w:rPr>
      </w:pPr>
      <w:r w:rsidRPr="00912A85">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0C23D1" w:rsidRPr="00117965" w:rsidRDefault="000C23D1" w:rsidP="000C23D1">
      <w:pPr>
        <w:pStyle w:val="Times12"/>
        <w:ind w:firstLine="0"/>
        <w:jc w:val="right"/>
        <w:rPr>
          <w:bCs w:val="0"/>
          <w:i/>
          <w:sz w:val="22"/>
          <w:szCs w:val="24"/>
        </w:rPr>
        <w:sectPr w:rsidR="000C23D1" w:rsidRPr="00117965" w:rsidSect="001C599C">
          <w:pgSz w:w="16840" w:h="11907" w:orient="landscape" w:code="9"/>
          <w:pgMar w:top="1134" w:right="1134" w:bottom="1134" w:left="1134" w:header="567" w:footer="326" w:gutter="0"/>
          <w:cols w:space="708"/>
          <w:docGrid w:linePitch="360"/>
        </w:sectPr>
      </w:pPr>
    </w:p>
    <w:p w:rsidR="005731C7" w:rsidRPr="00117965" w:rsidRDefault="005731C7" w:rsidP="0057638A">
      <w:pPr>
        <w:pStyle w:val="10"/>
        <w:keepNext w:val="0"/>
        <w:widowControl w:val="0"/>
        <w:numPr>
          <w:ilvl w:val="1"/>
          <w:numId w:val="6"/>
        </w:numPr>
        <w:tabs>
          <w:tab w:val="clear" w:pos="1440"/>
          <w:tab w:val="num" w:pos="1134"/>
          <w:tab w:val="num" w:pos="1790"/>
        </w:tabs>
        <w:ind w:left="1790" w:hanging="731"/>
        <w:jc w:val="center"/>
      </w:pPr>
      <w:bookmarkStart w:id="348" w:name="_План_распределения_объемов_выполнен"/>
      <w:bookmarkStart w:id="349" w:name="_Toc320016199"/>
      <w:bookmarkStart w:id="350" w:name="_Ref323121435"/>
      <w:bookmarkStart w:id="351" w:name="_Toc374456852"/>
      <w:bookmarkEnd w:id="348"/>
      <w:r w:rsidRPr="00117965">
        <w:t xml:space="preserve">МЕТОДИКА ОЦЕНКИ ЗАЯВОК НА УЧАСТИЕ В </w:t>
      </w:r>
      <w:bookmarkEnd w:id="349"/>
      <w:r w:rsidRPr="00117965">
        <w:t>ЗАПРОСЕ ПРЕДЛОЖЕНИЙ</w:t>
      </w:r>
      <w:bookmarkEnd w:id="350"/>
      <w:bookmarkEnd w:id="351"/>
    </w:p>
    <w:p w:rsidR="003003BF" w:rsidRDefault="003003BF" w:rsidP="003003BF">
      <w:pPr>
        <w:widowControl w:val="0"/>
        <w:ind w:firstLine="709"/>
        <w:jc w:val="both"/>
      </w:pPr>
      <w:r w:rsidRPr="00117965">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D065BC" w:rsidRPr="00117965" w:rsidRDefault="00D065BC" w:rsidP="003003BF">
      <w:pPr>
        <w:widowControl w:val="0"/>
        <w:ind w:firstLine="709"/>
        <w:jc w:val="both"/>
      </w:pPr>
    </w:p>
    <w:p w:rsidR="003003BF" w:rsidRPr="00117965" w:rsidRDefault="003003BF" w:rsidP="00D065BC">
      <w:pPr>
        <w:widowControl w:val="0"/>
        <w:numPr>
          <w:ilvl w:val="0"/>
          <w:numId w:val="133"/>
        </w:numPr>
        <w:tabs>
          <w:tab w:val="left" w:pos="778"/>
        </w:tabs>
        <w:spacing w:before="60" w:after="20"/>
        <w:jc w:val="both"/>
      </w:pPr>
      <w:bookmarkStart w:id="352" w:name="_Toc269375554"/>
      <w:bookmarkStart w:id="353" w:name="_Toc287001046"/>
      <w:bookmarkStart w:id="354" w:name="_Toc287002824"/>
      <w:bookmarkStart w:id="355" w:name="_Toc294775019"/>
      <w:r w:rsidRPr="00117965">
        <w:t>Оценка заявок по критерию – «Цена договора»:</w:t>
      </w:r>
      <w:bookmarkEnd w:id="352"/>
      <w:bookmarkEnd w:id="353"/>
      <w:bookmarkEnd w:id="354"/>
      <w:bookmarkEnd w:id="355"/>
    </w:p>
    <w:p w:rsidR="003003BF" w:rsidRPr="00117965" w:rsidRDefault="003003BF" w:rsidP="003003BF">
      <w:pPr>
        <w:widowControl w:val="0"/>
        <w:jc w:val="both"/>
      </w:pPr>
      <w:r w:rsidRPr="00117965">
        <w:t xml:space="preserve">Рейтинг, присуждаемый  </w:t>
      </w:r>
      <m:oMath>
        <m:r>
          <w:rPr>
            <w:rFonts w:ascii="Cambria Math" w:eastAsia="Calibri" w:hAnsi="Cambria Math"/>
          </w:rPr>
          <m:t>i-ой</m:t>
        </m:r>
      </m:oMath>
      <w:r w:rsidRPr="00117965">
        <w:t xml:space="preserve">  заявке по критерию – «Цена договора» («цена за единицу работы, услуги, товары»), определяется по формуле:</w:t>
      </w:r>
    </w:p>
    <w:p w:rsidR="003003BF" w:rsidRPr="00117965" w:rsidRDefault="00FF0B6D" w:rsidP="003003BF">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3003BF" w:rsidRPr="00117965" w:rsidRDefault="003003BF" w:rsidP="003003BF">
      <w:pPr>
        <w:widowControl w:val="0"/>
        <w:autoSpaceDE w:val="0"/>
        <w:autoSpaceDN w:val="0"/>
        <w:jc w:val="both"/>
      </w:pPr>
      <w:proofErr w:type="gramStart"/>
      <w:r w:rsidRPr="00117965">
        <w:t>где</w:t>
      </w:r>
      <w:proofErr w:type="gramEnd"/>
      <w:r w:rsidRPr="00117965">
        <w:t>:</w:t>
      </w:r>
    </w:p>
    <w:p w:rsidR="003003BF" w:rsidRPr="00117965" w:rsidRDefault="00FF0B6D"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3003BF" w:rsidRPr="00117965">
        <w:t xml:space="preserve">  </w:t>
      </w:r>
      <w:proofErr w:type="gramStart"/>
      <w:r w:rsidR="003003BF" w:rsidRPr="00117965">
        <w:t>–  рейтинг</w:t>
      </w:r>
      <w:proofErr w:type="gramEnd"/>
      <w:r w:rsidR="003003BF" w:rsidRPr="00117965">
        <w:t xml:space="preserve">, присуждаемый заявке   </w:t>
      </w:r>
      <m:oMath>
        <m:r>
          <w:rPr>
            <w:rFonts w:ascii="Cambria Math" w:hAnsi="Cambria Math"/>
            <w:lang w:eastAsia="en-US"/>
          </w:rPr>
          <m:t>i-го</m:t>
        </m:r>
      </m:oMath>
      <w:r w:rsidR="003003BF" w:rsidRPr="00117965">
        <w:t xml:space="preserve">  участника по указанному критерию – «цена</w:t>
      </w:r>
      <w:r w:rsidR="007B23D1" w:rsidRPr="00117965">
        <w:t xml:space="preserve"> договора</w:t>
      </w:r>
      <w:r w:rsidR="003003BF" w:rsidRPr="00117965">
        <w:t>»;</w:t>
      </w:r>
    </w:p>
    <w:p w:rsidR="003003BF" w:rsidRPr="00117965" w:rsidRDefault="00FF0B6D"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3003BF" w:rsidRPr="00117965">
        <w:t xml:space="preserve"> </w:t>
      </w:r>
      <w:proofErr w:type="gramStart"/>
      <w:r w:rsidR="003003BF" w:rsidRPr="00117965">
        <w:t>–  минимальное</w:t>
      </w:r>
      <w:proofErr w:type="gramEnd"/>
      <w:r w:rsidR="003003BF" w:rsidRPr="00117965">
        <w:t xml:space="preserve"> предложение участника процедуры закупки о цене договора, цене единицы продукции, указанной в заявке на уч</w:t>
      </w:r>
      <w:proofErr w:type="spellStart"/>
      <w:r w:rsidR="003003BF" w:rsidRPr="00117965">
        <w:t>астие</w:t>
      </w:r>
      <w:proofErr w:type="spellEnd"/>
      <w:r w:rsidR="003003BF" w:rsidRPr="00117965">
        <w:t xml:space="preserve"> в процедуре закупки из представленных участниками процедуры закупки заявок, руб. без НДС;</w:t>
      </w:r>
    </w:p>
    <w:p w:rsidR="003003BF" w:rsidRPr="00117965" w:rsidRDefault="00FF0B6D"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3003BF" w:rsidRPr="00117965">
        <w:t xml:space="preserve">  </w:t>
      </w:r>
      <w:proofErr w:type="gramStart"/>
      <w:r w:rsidR="003003BF" w:rsidRPr="00117965">
        <w:t xml:space="preserve">–  </w:t>
      </w:r>
      <w:r w:rsidR="003003BF" w:rsidRPr="00117965">
        <w:rPr>
          <w:bCs/>
        </w:rPr>
        <w:t>предложение</w:t>
      </w:r>
      <w:proofErr w:type="gramEnd"/>
      <w:r w:rsidR="003003BF" w:rsidRPr="00117965">
        <w:rPr>
          <w:bCs/>
        </w:rPr>
        <w:t xml:space="preserve"> участника процедуры закупки о цене договора, цене единицы продукции, указанной в заявке </w:t>
      </w:r>
      <w:r w:rsidR="003003BF" w:rsidRPr="00117965">
        <w:t xml:space="preserve">на участие в процедуре закупки </w:t>
      </w:r>
      <w:proofErr w:type="spellStart"/>
      <w:r w:rsidR="003003BF" w:rsidRPr="00117965">
        <w:rPr>
          <w:lang w:val="en-US"/>
        </w:rPr>
        <w:t>i</w:t>
      </w:r>
      <w:proofErr w:type="spellEnd"/>
      <w:r w:rsidR="003003BF" w:rsidRPr="00117965">
        <w:t>-го участника процедуры закупки, руб. без НДС.</w:t>
      </w:r>
    </w:p>
    <w:p w:rsidR="003003BF" w:rsidRDefault="003003BF" w:rsidP="003003BF">
      <w:pPr>
        <w:widowControl w:val="0"/>
        <w:autoSpaceDE w:val="0"/>
        <w:autoSpaceDN w:val="0"/>
        <w:jc w:val="both"/>
      </w:pPr>
      <w:r w:rsidRPr="00117965">
        <w:t>При оценке заявок по критерию «цена договора» лучшим условием по указанному критерию признается заявка участника с наименьшей ценой.</w:t>
      </w:r>
    </w:p>
    <w:p w:rsidR="00D065BC" w:rsidRDefault="00D065BC" w:rsidP="00D065BC">
      <w:pPr>
        <w:widowControl w:val="0"/>
        <w:ind w:firstLine="709"/>
        <w:jc w:val="both"/>
      </w:pPr>
    </w:p>
    <w:p w:rsidR="008945A7" w:rsidRDefault="008945A7" w:rsidP="00D065BC">
      <w:pPr>
        <w:widowControl w:val="0"/>
        <w:ind w:firstLine="709"/>
        <w:jc w:val="both"/>
      </w:pPr>
    </w:p>
    <w:p w:rsidR="008A05B7" w:rsidRPr="008A05B7" w:rsidRDefault="008A05B7" w:rsidP="008A05B7">
      <w:pPr>
        <w:widowControl w:val="0"/>
        <w:numPr>
          <w:ilvl w:val="0"/>
          <w:numId w:val="133"/>
        </w:numPr>
        <w:tabs>
          <w:tab w:val="left" w:pos="778"/>
        </w:tabs>
        <w:spacing w:before="60" w:after="20"/>
        <w:jc w:val="both"/>
      </w:pPr>
      <w:r w:rsidRPr="008A05B7">
        <w:t>Оценка заявок по подкритерию – «Опыт выполнения аналогичных договоров»:</w:t>
      </w:r>
    </w:p>
    <w:p w:rsidR="008A05B7" w:rsidRPr="00E96F81" w:rsidRDefault="008A05B7" w:rsidP="008A05B7">
      <w:pPr>
        <w:widowControl w:val="0"/>
        <w:tabs>
          <w:tab w:val="left" w:pos="0"/>
        </w:tabs>
        <w:jc w:val="both"/>
      </w:pPr>
      <w:r w:rsidRPr="00E96F81">
        <w:t>Рейтинг, присуждаемый заявке по подкритерию «Опыт выполнения аналогичных договоров», определяется по формуле:</w:t>
      </w:r>
    </w:p>
    <w:p w:rsidR="008A05B7" w:rsidRPr="00E96F81" w:rsidRDefault="008A05B7" w:rsidP="008A05B7">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hAnsi="Cambria Math"/>
                  <w:lang w:eastAsia="en-US"/>
                </w:rPr>
                <m:t>i</m:t>
              </m:r>
            </m:sub>
          </m:sSub>
          <m:r>
            <w:rPr>
              <w:rFonts w:ascii="Cambria Math" w:hAns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lang w:val="en-US"/>
                    </w:rPr>
                    <m:t>треб</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lang w:val="en-US"/>
                    </w:rPr>
                    <m:t>треб</m:t>
                  </m:r>
                </m:sub>
              </m:sSub>
            </m:den>
          </m:f>
          <m:r>
            <w:rPr>
              <w:rFonts w:ascii="Cambria Math" w:hAnsi="Cambria Math"/>
              <w:lang w:val="en-US" w:eastAsia="en-US"/>
            </w:rPr>
            <m:t>×100;</m:t>
          </m:r>
        </m:oMath>
      </m:oMathPara>
    </w:p>
    <w:p w:rsidR="008A05B7" w:rsidRPr="00E96F81" w:rsidRDefault="008A05B7" w:rsidP="008A05B7">
      <w:pPr>
        <w:widowControl w:val="0"/>
        <w:autoSpaceDE w:val="0"/>
        <w:autoSpaceDN w:val="0"/>
      </w:pPr>
      <w:proofErr w:type="gramStart"/>
      <w:r w:rsidRPr="00E96F81">
        <w:t>где</w:t>
      </w:r>
      <w:proofErr w:type="gramEnd"/>
      <w:r w:rsidRPr="00E96F81">
        <w:t>:</w:t>
      </w:r>
    </w:p>
    <w:p w:rsidR="008A05B7" w:rsidRPr="008A05B7" w:rsidRDefault="008A05B7" w:rsidP="008A05B7">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Pr="008A05B7">
        <w:t xml:space="preserve"> – оценка </w:t>
      </w:r>
      <w:proofErr w:type="gramStart"/>
      <w:r w:rsidRPr="008A05B7">
        <w:t>з</w:t>
      </w:r>
      <w:proofErr w:type="spellStart"/>
      <w:r w:rsidRPr="008A05B7">
        <w:t>аявки</w:t>
      </w:r>
      <w:proofErr w:type="spellEnd"/>
      <w:r w:rsidRPr="008A05B7">
        <w:t xml:space="preserve"> </w:t>
      </w:r>
      <m:oMath>
        <m:r>
          <w:rPr>
            <w:rFonts w:ascii="Cambria Math" w:hAnsi="Cambria Math"/>
            <w:lang w:eastAsia="en-US"/>
          </w:rPr>
          <m:t>i-го</m:t>
        </m:r>
      </m:oMath>
      <w:r w:rsidRPr="008A05B7">
        <w:t xml:space="preserve"> участника</w:t>
      </w:r>
      <w:proofErr w:type="gramEnd"/>
      <w:r w:rsidRPr="008A05B7">
        <w:t xml:space="preserve"> по указанному подкритерию – «Опыт выполнения аналогичных договоров»;</w:t>
      </w:r>
    </w:p>
    <w:p w:rsidR="008A05B7" w:rsidRPr="008A05B7" w:rsidRDefault="008A05B7" w:rsidP="008A05B7">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Pr="008A05B7">
        <w:t xml:space="preserve"> – сумма цен договоров </w:t>
      </w:r>
      <m:oMath>
        <m:r>
          <w:rPr>
            <w:rFonts w:ascii="Cambria Math" w:hAnsi="Cambria Math"/>
            <w:lang w:eastAsia="en-US"/>
          </w:rPr>
          <m:t>i-го</m:t>
        </m:r>
      </m:oMath>
      <w:r w:rsidRPr="008A05B7">
        <w:t xml:space="preserve">  участника, </w:t>
      </w:r>
      <w:r w:rsidRPr="008A05B7">
        <w:rPr>
          <w:b/>
        </w:rPr>
        <w:t>сопоставимого характера и объема.</w:t>
      </w:r>
    </w:p>
    <w:p w:rsidR="008A05B7" w:rsidRPr="008A05B7" w:rsidRDefault="008A05B7" w:rsidP="008A05B7">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O</m:t>
            </m:r>
          </m:e>
          <m:sub>
            <m:r>
              <w:rPr>
                <w:rFonts w:ascii="Cambria Math" w:eastAsia="Calibri" w:hAnsi="Cambria Math"/>
              </w:rPr>
              <m:t>треб</m:t>
            </m:r>
          </m:sub>
        </m:sSub>
      </m:oMath>
      <w:r w:rsidRPr="008A05B7">
        <w:rPr>
          <w:lang w:eastAsia="en-US"/>
        </w:rPr>
        <w:t xml:space="preserve"> </w:t>
      </w:r>
      <w:r w:rsidRPr="008A05B7">
        <w:t xml:space="preserve">– </w:t>
      </w:r>
      <w:r w:rsidRPr="008A05B7">
        <w:rPr>
          <w:bCs/>
        </w:rPr>
        <w:t>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w:t>
      </w:r>
      <w:r w:rsidRPr="008A05B7">
        <w:t xml:space="preserve">, </w:t>
      </w:r>
      <w:r w:rsidRPr="008A05B7">
        <w:rPr>
          <w:bCs/>
        </w:rPr>
        <w:t>16 444 070 (шестнадцать миллионов четыреста сорок четыре тысячи сем</w:t>
      </w:r>
      <w:r w:rsidRPr="008A05B7">
        <w:rPr>
          <w:bCs/>
        </w:rPr>
        <w:t>ь</w:t>
      </w:r>
      <w:r w:rsidRPr="008A05B7">
        <w:rPr>
          <w:bCs/>
        </w:rPr>
        <w:t>десят) рублей 00 копеек</w:t>
      </w:r>
      <w:r w:rsidRPr="008A05B7">
        <w:t>;</w:t>
      </w:r>
    </w:p>
    <w:p w:rsidR="008A05B7" w:rsidRPr="008A05B7" w:rsidRDefault="008A05B7" w:rsidP="008A05B7">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Pr="008A05B7">
        <w:t xml:space="preserve"> – </w:t>
      </w:r>
      <w:r w:rsidRPr="008A05B7">
        <w:rPr>
          <w:bCs/>
        </w:rPr>
        <w:t>максимальный опыт (</w:t>
      </w:r>
      <w:r w:rsidRPr="008A05B7">
        <w:t xml:space="preserve">стоимость завершенных в 2011-2013 гг. </w:t>
      </w:r>
      <w:r w:rsidRPr="008A05B7">
        <w:rPr>
          <w:i/>
        </w:rPr>
        <w:t>(последние 3 года)</w:t>
      </w:r>
      <w:r w:rsidRPr="008A05B7">
        <w:t xml:space="preserve"> работ в рамках договоров</w:t>
      </w:r>
      <w:r w:rsidRPr="008A05B7">
        <w:rPr>
          <w:i/>
        </w:rPr>
        <w:t xml:space="preserve"> </w:t>
      </w:r>
      <w:r w:rsidRPr="008A05B7">
        <w:t xml:space="preserve">сопоставимого характера и объема из представленного опыта всех допущенных участников, но не более предельного значения </w:t>
      </w:r>
      <w:r w:rsidRPr="008A05B7">
        <w:rPr>
          <w:bCs/>
        </w:rPr>
        <w:t>(</w:t>
      </w:r>
      <w:r w:rsidRPr="008A05B7">
        <w:t xml:space="preserve">в случае если </w:t>
      </w:r>
      <w:proofErr w:type="spellStart"/>
      <w:r w:rsidRPr="008A05B7">
        <w:rPr>
          <w:bCs/>
          <w:lang w:val="en-US"/>
        </w:rPr>
        <w:t>O</w:t>
      </w:r>
      <w:r w:rsidRPr="008A05B7">
        <w:rPr>
          <w:bCs/>
          <w:vertAlign w:val="subscript"/>
          <w:lang w:val="en-US"/>
        </w:rPr>
        <w:t>max</w:t>
      </w:r>
      <w:proofErr w:type="spellEnd"/>
      <w:r w:rsidRPr="008A05B7">
        <w:t xml:space="preserve"> более чем предельное значение, то </w:t>
      </w:r>
      <w:proofErr w:type="spellStart"/>
      <w:r w:rsidRPr="008A05B7">
        <w:rPr>
          <w:bCs/>
          <w:lang w:val="en-US"/>
        </w:rPr>
        <w:t>O</w:t>
      </w:r>
      <w:r w:rsidRPr="008A05B7">
        <w:rPr>
          <w:bCs/>
          <w:vertAlign w:val="subscript"/>
          <w:lang w:val="en-US"/>
        </w:rPr>
        <w:t>max</w:t>
      </w:r>
      <w:proofErr w:type="spellEnd"/>
      <w:r w:rsidRPr="008A05B7">
        <w:t xml:space="preserve"> принимается равным такому предельному значению)</w:t>
      </w:r>
      <w:r w:rsidRPr="008A05B7">
        <w:rPr>
          <w:bCs/>
        </w:rPr>
        <w:t>,</w:t>
      </w:r>
      <w:r w:rsidRPr="008A05B7">
        <w:t xml:space="preserve"> </w:t>
      </w:r>
      <w:proofErr w:type="gramStart"/>
      <w:r w:rsidRPr="008A05B7">
        <w:rPr>
          <w:bCs/>
        </w:rPr>
        <w:t>руб.</w:t>
      </w:r>
      <w:r w:rsidRPr="008A05B7">
        <w:t>.</w:t>
      </w:r>
      <w:proofErr w:type="gramEnd"/>
      <w:r w:rsidRPr="008A05B7">
        <w:t xml:space="preserve"> </w:t>
      </w:r>
    </w:p>
    <w:p w:rsidR="008A05B7" w:rsidRPr="008A05B7" w:rsidRDefault="008A05B7" w:rsidP="008A05B7">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rPr>
              <m:t xml:space="preserve">предел  </m:t>
            </m:r>
          </m:sub>
        </m:sSub>
        <m:r>
          <w:rPr>
            <w:rFonts w:ascii="Cambria Math" w:eastAsia="Calibri" w:hAnsi="Cambria Math"/>
            <w:lang w:eastAsia="en-US"/>
          </w:rPr>
          <m:t>=</m:t>
        </m:r>
        <m:r>
          <m:rPr>
            <m:sty m:val="p"/>
          </m:rPr>
          <w:rPr>
            <w:rFonts w:ascii="Cambria Math" w:hAnsi="Cambria Math"/>
            <w:color w:val="000000"/>
          </w:rPr>
          <m:t>32 500 000,00</m:t>
        </m:r>
      </m:oMath>
      <w:r w:rsidRPr="008A05B7">
        <w:rPr>
          <w:color w:val="000000"/>
        </w:rPr>
        <w:t xml:space="preserve"> </w:t>
      </w:r>
      <w:proofErr w:type="gramStart"/>
      <w:r w:rsidRPr="008A05B7">
        <w:t>рублей</w:t>
      </w:r>
      <w:proofErr w:type="gramEnd"/>
      <w:r w:rsidRPr="008A05B7">
        <w:t xml:space="preserve">; </w:t>
      </w:r>
    </w:p>
    <w:p w:rsidR="008A05B7" w:rsidRPr="00E96F81" w:rsidRDefault="008A05B7" w:rsidP="008A05B7">
      <w:pPr>
        <w:widowControl w:val="0"/>
        <w:autoSpaceDE w:val="0"/>
        <w:autoSpaceDN w:val="0"/>
        <w:jc w:val="both"/>
      </w:pPr>
    </w:p>
    <w:p w:rsidR="008A05B7" w:rsidRPr="00E96F81" w:rsidRDefault="008A05B7" w:rsidP="008A05B7">
      <w:pPr>
        <w:widowControl w:val="0"/>
        <w:tabs>
          <w:tab w:val="left" w:pos="5115"/>
        </w:tabs>
        <w:autoSpaceDE w:val="0"/>
        <w:autoSpaceDN w:val="0"/>
        <w:jc w:val="both"/>
      </w:pPr>
      <w:proofErr w:type="gramStart"/>
      <w:r w:rsidRPr="00E96F81">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val="en-US"/>
              </w:rPr>
              <m:t>i</m:t>
            </m:r>
          </m:sub>
        </m:sSub>
        <m:sSub>
          <m:sSubPr>
            <m:ctrlPr>
              <w:rPr>
                <w:rFonts w:ascii="Cambria Math" w:eastAsia="Calibri" w:hAnsi="Cambria Math"/>
                <w:i/>
                <w:lang w:eastAsia="en-US"/>
              </w:rPr>
            </m:ctrlPr>
          </m:sSubPr>
          <m:e>
            <m:r>
              <w:rPr>
                <w:rFonts w:ascii="Cambria Math" w:eastAsia="Calibri" w:hAnsi="Cambria Math"/>
              </w:rPr>
              <m:t>≥O</m:t>
            </m:r>
          </m:e>
          <m:sub>
            <m:r>
              <w:rPr>
                <w:rFonts w:ascii="Cambria Math" w:eastAsia="Calibri" w:hAnsi="Cambria Math"/>
              </w:rPr>
              <m:t>max</m:t>
            </m:r>
          </m:sub>
        </m:sSub>
      </m:oMath>
      <w:r w:rsidRPr="00E96F81">
        <w:t xml:space="preserve"> ,</w:t>
      </w:r>
      <w:proofErr w:type="gramEnd"/>
      <w:r w:rsidRPr="00E96F81">
        <w:t xml:space="preserve"> то 100 баллов.</w:t>
      </w:r>
    </w:p>
    <w:p w:rsidR="003003BF" w:rsidRDefault="008A05B7" w:rsidP="008A05B7">
      <w:pPr>
        <w:widowControl w:val="0"/>
        <w:autoSpaceDE w:val="0"/>
        <w:autoSpaceDN w:val="0"/>
        <w:jc w:val="both"/>
      </w:pPr>
      <w:proofErr w:type="gramStart"/>
      <w:r w:rsidRPr="00E96F81">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hAnsi="Cambria Math"/>
                <w:lang w:val="en-US"/>
              </w:rPr>
              <m:t>i</m:t>
            </m:r>
          </m:sub>
        </m:sSub>
        <m:sSub>
          <m:sSubPr>
            <m:ctrlPr>
              <w:rPr>
                <w:rFonts w:ascii="Cambria Math" w:eastAsia="Calibri" w:hAnsi="Cambria Math"/>
                <w:i/>
                <w:lang w:eastAsia="en-US"/>
              </w:rPr>
            </m:ctrlPr>
          </m:sSubPr>
          <m:e>
            <m:r>
              <w:rPr>
                <w:rFonts w:ascii="Cambria Math" w:eastAsia="Calibri" w:hAnsi="Cambria Math"/>
              </w:rPr>
              <m:t>≤O</m:t>
            </m:r>
          </m:e>
          <m:sub>
            <m:r>
              <w:rPr>
                <w:rFonts w:ascii="Cambria Math" w:eastAsia="Calibri" w:hAnsi="Cambria Math"/>
              </w:rPr>
              <m:t>треб</m:t>
            </m:r>
          </m:sub>
        </m:sSub>
      </m:oMath>
      <w:r w:rsidRPr="00E96F81">
        <w:t xml:space="preserve"> ,</w:t>
      </w:r>
      <w:proofErr w:type="gramEnd"/>
      <w:r w:rsidRPr="00E96F81">
        <w:t xml:space="preserve"> то 0 баллов.</w:t>
      </w:r>
    </w:p>
    <w:p w:rsidR="004C6106" w:rsidRDefault="004C6106" w:rsidP="003003BF">
      <w:pPr>
        <w:widowControl w:val="0"/>
        <w:autoSpaceDE w:val="0"/>
        <w:autoSpaceDN w:val="0"/>
        <w:jc w:val="both"/>
      </w:pPr>
    </w:p>
    <w:p w:rsidR="008A05B7" w:rsidRPr="008A05B7" w:rsidRDefault="008A05B7" w:rsidP="007F6736">
      <w:pPr>
        <w:pStyle w:val="affe"/>
        <w:numPr>
          <w:ilvl w:val="0"/>
          <w:numId w:val="133"/>
        </w:numPr>
        <w:rPr>
          <w:rFonts w:ascii="Times New Roman" w:hAnsi="Times New Roman"/>
          <w:sz w:val="24"/>
          <w:szCs w:val="24"/>
        </w:rPr>
      </w:pPr>
      <w:r w:rsidRPr="008A05B7">
        <w:rPr>
          <w:rFonts w:ascii="Times New Roman" w:hAnsi="Times New Roman"/>
          <w:sz w:val="24"/>
          <w:szCs w:val="24"/>
        </w:rPr>
        <w:t>Оценка по критери</w:t>
      </w:r>
      <w:r>
        <w:rPr>
          <w:rFonts w:ascii="Times New Roman" w:hAnsi="Times New Roman"/>
          <w:sz w:val="24"/>
          <w:szCs w:val="24"/>
        </w:rPr>
        <w:t>ю</w:t>
      </w:r>
      <w:r w:rsidRPr="008A05B7">
        <w:rPr>
          <w:rFonts w:ascii="Times New Roman" w:hAnsi="Times New Roman"/>
          <w:sz w:val="24"/>
          <w:szCs w:val="24"/>
        </w:rPr>
        <w:t xml:space="preserve"> </w:t>
      </w:r>
      <w:r>
        <w:rPr>
          <w:rFonts w:ascii="Times New Roman" w:hAnsi="Times New Roman"/>
          <w:sz w:val="24"/>
          <w:szCs w:val="24"/>
        </w:rPr>
        <w:t>«</w:t>
      </w:r>
      <w:r w:rsidRPr="008A05B7">
        <w:rPr>
          <w:rFonts w:ascii="Times New Roman" w:hAnsi="Times New Roman"/>
          <w:sz w:val="24"/>
          <w:szCs w:val="24"/>
        </w:rPr>
        <w:t>качество технического предложения</w:t>
      </w:r>
      <w:r>
        <w:rPr>
          <w:rFonts w:ascii="Times New Roman" w:hAnsi="Times New Roman"/>
          <w:sz w:val="24"/>
          <w:szCs w:val="24"/>
        </w:rPr>
        <w:t>»</w:t>
      </w:r>
    </w:p>
    <w:p w:rsidR="008A05B7" w:rsidRPr="008A05B7" w:rsidRDefault="008A05B7" w:rsidP="008A05B7">
      <w:pPr>
        <w:widowControl w:val="0"/>
        <w:jc w:val="both"/>
        <w:rPr>
          <w:b/>
          <w:i/>
        </w:rPr>
      </w:pPr>
      <w:r w:rsidRPr="008A05B7">
        <w:t xml:space="preserve">Критерий </w:t>
      </w:r>
      <w:r>
        <w:t>«</w:t>
      </w:r>
      <w:r w:rsidRPr="008A05B7">
        <w:t>качество технического предложения</w:t>
      </w:r>
      <w:r>
        <w:t>»</w:t>
      </w:r>
      <w:r w:rsidRPr="008A05B7">
        <w:rPr>
          <w:bCs/>
        </w:rPr>
        <w:t xml:space="preserve"> </w:t>
      </w:r>
      <w:r w:rsidRPr="008A05B7">
        <w:t>оценивается членами закупочной комиссии, привлекаемыми экспертами, исходя из степени превышения функциональных характеристик качества технического предложения над соответствующими характеристиками, указанными в документации о закупке</w:t>
      </w:r>
      <w:r w:rsidRPr="008A05B7">
        <w:rPr>
          <w:b/>
          <w:i/>
        </w:rPr>
        <w:t>.</w:t>
      </w:r>
    </w:p>
    <w:p w:rsidR="008A05B7" w:rsidRPr="008A05B7" w:rsidRDefault="008A05B7" w:rsidP="008A05B7">
      <w:pPr>
        <w:jc w:val="both"/>
      </w:pPr>
      <w:r w:rsidRPr="008A05B7">
        <w:t>Итоговая оценка по указанному критерию для каждой заявки вычисляется как среднее арифметическое оценок в баллах, присвоенных всеми членами закупочной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8A05B7" w:rsidRDefault="008A05B7" w:rsidP="008A05B7"/>
    <w:p w:rsidR="003003BF" w:rsidRPr="00117965" w:rsidRDefault="003003BF" w:rsidP="008945A7">
      <w:pPr>
        <w:widowControl w:val="0"/>
        <w:numPr>
          <w:ilvl w:val="0"/>
          <w:numId w:val="133"/>
        </w:numPr>
        <w:tabs>
          <w:tab w:val="left" w:pos="786"/>
        </w:tabs>
        <w:spacing w:before="60" w:after="20"/>
        <w:jc w:val="both"/>
      </w:pPr>
      <w:r w:rsidRPr="00117965">
        <w:t>Оценка заявок – сопоставление заявок:</w:t>
      </w:r>
    </w:p>
    <w:p w:rsidR="003003BF" w:rsidRPr="00117965" w:rsidRDefault="003003BF" w:rsidP="003003BF">
      <w:pPr>
        <w:widowControl w:val="0"/>
        <w:tabs>
          <w:tab w:val="left" w:pos="0"/>
        </w:tabs>
        <w:jc w:val="both"/>
      </w:pPr>
      <w:r w:rsidRPr="00117965">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3003BF" w:rsidRPr="00117965" w:rsidRDefault="00FF0B6D"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m:t>
          </m:r>
          <m:sSub>
            <m:sSubPr>
              <m:ctrlPr>
                <w:rPr>
                  <w:rFonts w:ascii="Cambria Math" w:eastAsia="Calibri" w:hAnsi="Cambria Math"/>
                  <w:i/>
                  <w:lang w:eastAsia="en-US"/>
                </w:rPr>
              </m:ctrlPr>
            </m:sSubPr>
            <m:e>
              <m:r>
                <w:rPr>
                  <w:rFonts w:ascii="Cambria Math" w:eastAsia="Calibri" w:hAnsi="Cambria Math"/>
                  <w:lang w:val="en-US"/>
                </w:rPr>
                <m:t>RQ</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val="en-US" w:eastAsia="en-US"/>
                    </w:rPr>
                    <m:t>Q</m:t>
                  </m:r>
                </m:sub>
              </m:sSub>
            </m:num>
            <m:den>
              <m:r>
                <w:rPr>
                  <w:rFonts w:ascii="Cambria Math" w:eastAsia="Calibri" w:hAnsi="Cambria Math"/>
                  <w:lang w:eastAsia="en-US"/>
                </w:rPr>
                <m:t>100</m:t>
              </m:r>
            </m:den>
          </m:f>
          <m:r>
            <w:rPr>
              <w:rFonts w:ascii="Cambria Math" w:eastAsia="Calibri" w:hAnsi="Cambria Math"/>
              <w:lang w:eastAsia="en-US"/>
            </w:rPr>
            <m:t>;</m:t>
          </m:r>
          <m:r>
            <w:rPr>
              <w:rFonts w:ascii="Cambria Math" w:eastAsia="Calibri" w:hAnsi="Cambria Math"/>
              <w:lang w:eastAsia="en-US"/>
            </w:rPr>
            <m:t xml:space="preserve"> </m:t>
          </m:r>
        </m:oMath>
      </m:oMathPara>
    </w:p>
    <w:p w:rsidR="003003BF" w:rsidRPr="00117965" w:rsidRDefault="003003BF" w:rsidP="003003BF">
      <w:pPr>
        <w:widowControl w:val="0"/>
        <w:autoSpaceDE w:val="0"/>
        <w:autoSpaceDN w:val="0"/>
        <w:jc w:val="both"/>
      </w:pPr>
      <w:proofErr w:type="gramStart"/>
      <w:r w:rsidRPr="00117965">
        <w:t>где</w:t>
      </w:r>
      <w:proofErr w:type="gramEnd"/>
      <w:r w:rsidRPr="00117965">
        <w:t>:</w:t>
      </w:r>
    </w:p>
    <w:p w:rsidR="003003BF" w:rsidRPr="00117965" w:rsidRDefault="00FF0B6D"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3003BF" w:rsidRPr="00117965">
        <w:t xml:space="preserve">  – оценка заявки  </w:t>
      </w:r>
      <m:oMath>
        <m:r>
          <w:rPr>
            <w:rFonts w:ascii="Cambria Math" w:hAnsi="Cambria Math"/>
            <w:lang w:eastAsia="en-US"/>
          </w:rPr>
          <m:t>i-го</m:t>
        </m:r>
      </m:oMath>
      <w:r w:rsidR="003003BF" w:rsidRPr="00117965">
        <w:t xml:space="preserve">  участника.</w:t>
      </w:r>
    </w:p>
    <w:p w:rsidR="003003BF" w:rsidRPr="00117965" w:rsidRDefault="003003BF" w:rsidP="003003BF">
      <w:pPr>
        <w:widowControl w:val="0"/>
        <w:autoSpaceDE w:val="0"/>
        <w:autoSpaceDN w:val="0"/>
        <w:jc w:val="both"/>
      </w:pPr>
      <w:r w:rsidRPr="00117965">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3003BF" w:rsidRPr="00117965" w:rsidRDefault="003003BF" w:rsidP="003003BF">
      <w:pPr>
        <w:widowControl w:val="0"/>
        <w:autoSpaceDE w:val="0"/>
        <w:autoSpaceDN w:val="0"/>
        <w:jc w:val="both"/>
      </w:pPr>
      <w:r w:rsidRPr="00117965">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3003BF" w:rsidRPr="00117965" w:rsidRDefault="003003BF" w:rsidP="003003BF">
      <w:r w:rsidRPr="00117965">
        <w:t>Победителем открытого запроса предложений признается участник запроса предложений, предложению которого присвоен первый номер.</w:t>
      </w: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5731C7" w:rsidRPr="00117965" w:rsidRDefault="005731C7" w:rsidP="005731C7">
      <w:pPr>
        <w:ind w:firstLine="709"/>
        <w:jc w:val="both"/>
        <w:rPr>
          <w:i/>
          <w:lang w:eastAsia="x-none"/>
        </w:rPr>
      </w:pPr>
    </w:p>
    <w:p w:rsidR="005731C7" w:rsidRPr="00117965" w:rsidRDefault="005731C7" w:rsidP="00C14669">
      <w:pPr>
        <w:rPr>
          <w:sz w:val="28"/>
          <w:szCs w:val="28"/>
        </w:rPr>
        <w:sectPr w:rsidR="005731C7" w:rsidRPr="00117965" w:rsidSect="003003BF">
          <w:pgSz w:w="11907" w:h="16840" w:code="9"/>
          <w:pgMar w:top="1134" w:right="567" w:bottom="1701" w:left="1418" w:header="567" w:footer="304" w:gutter="0"/>
          <w:cols w:space="708"/>
          <w:docGrid w:linePitch="360"/>
        </w:sectPr>
      </w:pPr>
    </w:p>
    <w:p w:rsidR="00C14669" w:rsidRPr="00117965" w:rsidRDefault="00C14669" w:rsidP="0057638A">
      <w:pPr>
        <w:pStyle w:val="10"/>
        <w:spacing w:before="120" w:after="120"/>
        <w:jc w:val="center"/>
      </w:pPr>
      <w:bookmarkStart w:id="356" w:name="_Toc374456853"/>
      <w:r w:rsidRPr="00117965">
        <w:t>ЧАСТЬ 2 «ПРОЕКТ ДОГОВОРА»</w:t>
      </w:r>
      <w:bookmarkEnd w:id="356"/>
    </w:p>
    <w:p w:rsidR="00C87330" w:rsidRPr="00117965" w:rsidRDefault="00C1192A" w:rsidP="00C1192A">
      <w:pPr>
        <w:pStyle w:val="Times12"/>
        <w:overflowPunct/>
        <w:autoSpaceDE/>
        <w:autoSpaceDN/>
        <w:adjustRightInd/>
        <w:spacing w:before="100" w:beforeAutospacing="1" w:after="100" w:afterAutospacing="1"/>
        <w:ind w:firstLine="360"/>
        <w:rPr>
          <w:iCs/>
          <w:szCs w:val="28"/>
        </w:rPr>
      </w:pPr>
      <w:r w:rsidRPr="00117965">
        <w:rPr>
          <w:szCs w:val="28"/>
        </w:rPr>
        <w:t xml:space="preserve">Проект договора, который будет заключен по результатам </w:t>
      </w:r>
      <w:r w:rsidR="003E0066" w:rsidRPr="00117965">
        <w:rPr>
          <w:szCs w:val="28"/>
        </w:rPr>
        <w:t>запроса предложений</w:t>
      </w:r>
      <w:r w:rsidRPr="00117965">
        <w:rPr>
          <w:szCs w:val="28"/>
        </w:rPr>
        <w:t xml:space="preserve">, приведен </w:t>
      </w:r>
      <w:proofErr w:type="gramStart"/>
      <w:r w:rsidRPr="00117965">
        <w:rPr>
          <w:szCs w:val="28"/>
        </w:rPr>
        <w:t>в</w:t>
      </w:r>
      <w:r w:rsidRPr="00117965">
        <w:rPr>
          <w:iCs/>
          <w:sz w:val="22"/>
        </w:rPr>
        <w:t xml:space="preserve"> </w:t>
      </w:r>
      <w:r w:rsidR="00147FD3" w:rsidRPr="00117965">
        <w:rPr>
          <w:szCs w:val="28"/>
        </w:rPr>
        <w:t xml:space="preserve"> виде</w:t>
      </w:r>
      <w:proofErr w:type="gramEnd"/>
      <w:r w:rsidR="00147FD3" w:rsidRPr="00117965">
        <w:rPr>
          <w:szCs w:val="28"/>
        </w:rPr>
        <w:t xml:space="preserve"> отдельного файла в формате </w:t>
      </w:r>
      <w:proofErr w:type="spellStart"/>
      <w:r w:rsidR="00147FD3" w:rsidRPr="00117965">
        <w:rPr>
          <w:i/>
          <w:szCs w:val="28"/>
        </w:rPr>
        <w:t>Word</w:t>
      </w:r>
      <w:proofErr w:type="spellEnd"/>
      <w:r w:rsidR="00147FD3" w:rsidRPr="00117965">
        <w:rPr>
          <w:szCs w:val="28"/>
        </w:rPr>
        <w:t>.</w:t>
      </w:r>
    </w:p>
    <w:p w:rsidR="00123C77" w:rsidRPr="00117965" w:rsidRDefault="00123C77" w:rsidP="00123C77">
      <w:pPr>
        <w:pStyle w:val="Times12"/>
        <w:overflowPunct/>
        <w:autoSpaceDE/>
        <w:autoSpaceDN/>
        <w:adjustRightInd/>
        <w:ind w:firstLine="0"/>
        <w:rPr>
          <w:i/>
          <w:szCs w:val="24"/>
        </w:rPr>
      </w:pPr>
    </w:p>
    <w:p w:rsidR="00123C77" w:rsidRPr="00117965" w:rsidRDefault="00123C77" w:rsidP="006153AC">
      <w:pPr>
        <w:pStyle w:val="Times12"/>
        <w:overflowPunct/>
        <w:autoSpaceDE/>
        <w:autoSpaceDN/>
        <w:adjustRightInd/>
        <w:spacing w:before="100" w:beforeAutospacing="1" w:after="100" w:afterAutospacing="1"/>
        <w:ind w:firstLine="360"/>
        <w:rPr>
          <w:sz w:val="22"/>
        </w:rPr>
      </w:pPr>
    </w:p>
    <w:sectPr w:rsidR="00123C77" w:rsidRPr="00117965" w:rsidSect="001C599C">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680E" w:rsidRDefault="004C680E">
      <w:r>
        <w:separator/>
      </w:r>
    </w:p>
  </w:endnote>
  <w:endnote w:type="continuationSeparator" w:id="0">
    <w:p w:rsidR="004C680E" w:rsidRDefault="004C68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0B6D" w:rsidRDefault="00FF0B6D">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FF0B6D" w:rsidRDefault="00FF0B6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0B6D" w:rsidRDefault="00FF0B6D" w:rsidP="00857169">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FF0B6D" w:rsidRPr="00270579" w:rsidRDefault="00FF0B6D" w:rsidP="00857169">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0B6D" w:rsidRPr="00C030AA" w:rsidRDefault="00FF0B6D" w:rsidP="0084765F">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Content>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39664A">
          <w:rPr>
            <w:rFonts w:ascii="Times New Roman" w:hAnsi="Times New Roman"/>
            <w:noProof/>
          </w:rPr>
          <w:t>49</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39664A">
          <w:rPr>
            <w:rFonts w:ascii="Times New Roman" w:hAnsi="Times New Roman"/>
            <w:noProof/>
          </w:rPr>
          <w:t>66</w:t>
        </w:r>
        <w:r w:rsidRPr="00C030AA">
          <w:rPr>
            <w:rFonts w:ascii="Times New Roman" w:hAnsi="Times New Roman"/>
          </w:rPr>
          <w:fldChar w:fldCharType="end"/>
        </w:r>
      </w:sdtContent>
    </w:sdt>
    <w:r w:rsidRPr="00C030AA">
      <w:rPr>
        <w:rFonts w:ascii="Times New Roman" w:hAnsi="Times New Roman" w:cs="Times New Roman"/>
      </w:rPr>
      <w:t xml:space="preserve"> </w:t>
    </w:r>
  </w:p>
  <w:p w:rsidR="00FF0B6D" w:rsidRPr="00C030AA" w:rsidRDefault="00FF0B6D" w:rsidP="0084765F">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FF0B6D" w:rsidRPr="00D02100" w:rsidRDefault="00FF0B6D" w:rsidP="0084765F">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w:t>
    </w:r>
    <w:r>
      <w:rPr>
        <w:rFonts w:ascii="Times New Roman" w:hAnsi="Times New Roman" w:cs="Times New Roman"/>
      </w:rPr>
      <w:t>предложений</w:t>
    </w:r>
    <w:r w:rsidRPr="00C030AA">
      <w:rPr>
        <w:rFonts w:ascii="Times New Roman" w:hAnsi="Times New Roman" w:cs="Times New Roman"/>
      </w:rPr>
      <w:t xml:space="preserve"> в электронной форме на право заключения договора </w:t>
    </w:r>
    <w:r w:rsidRPr="00FF0B6D">
      <w:rPr>
        <w:rFonts w:ascii="Times New Roman" w:hAnsi="Times New Roman" w:cs="Times New Roman"/>
      </w:rPr>
      <w:t xml:space="preserve">выполнение </w:t>
    </w:r>
    <w:r w:rsidR="008772D4">
      <w:rPr>
        <w:rFonts w:ascii="Times New Roman" w:hAnsi="Times New Roman" w:cs="Times New Roman"/>
      </w:rPr>
      <w:t>ОКР</w:t>
    </w:r>
    <w:r w:rsidRPr="00FF0B6D">
      <w:rPr>
        <w:rFonts w:ascii="Times New Roman" w:hAnsi="Times New Roman" w:cs="Times New Roman"/>
      </w:rPr>
      <w:t>: «Разработка и поставка комплекса по сортировки и сегрегации РАО при выводе из эксплуатации радиационно-опасных объектов» шифр: гамма – поток</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680E" w:rsidRDefault="004C680E">
      <w:r>
        <w:separator/>
      </w:r>
    </w:p>
  </w:footnote>
  <w:footnote w:type="continuationSeparator" w:id="0">
    <w:p w:rsidR="004C680E" w:rsidRDefault="004C68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0B6D" w:rsidRPr="00723913" w:rsidRDefault="00FF0B6D" w:rsidP="00EF2F0F">
    <w:pPr>
      <w:ind w:right="-1"/>
      <w:jc w:val="center"/>
      <w:rPr>
        <w:b/>
        <w:sz w:val="30"/>
        <w:szCs w:val="30"/>
      </w:rPr>
    </w:pPr>
    <w:bookmarkStart w:id="1"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1"/>
  </w:p>
  <w:p w:rsidR="00FF0B6D" w:rsidRPr="00723913" w:rsidRDefault="00FF0B6D" w:rsidP="00EF2F0F">
    <w:pPr>
      <w:ind w:right="-1"/>
      <w:jc w:val="center"/>
      <w:rPr>
        <w:b/>
        <w:sz w:val="30"/>
        <w:szCs w:val="30"/>
      </w:rPr>
    </w:pPr>
    <w:bookmarkStart w:id="2"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2"/>
  </w:p>
  <w:p w:rsidR="00FF0B6D" w:rsidRPr="00723913" w:rsidRDefault="00FF0B6D" w:rsidP="00EF2F0F">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26FACEA0" wp14:editId="7ED59E59">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54CE3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0B6D" w:rsidRPr="00723913" w:rsidRDefault="00FF0B6D" w:rsidP="00857169">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rsidR="00FF0B6D" w:rsidRPr="00723913" w:rsidRDefault="00FF0B6D" w:rsidP="00857169">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rsidR="00FF0B6D" w:rsidRPr="00723913" w:rsidRDefault="00FF0B6D" w:rsidP="00857169">
    <w:pPr>
      <w:ind w:right="-1"/>
      <w:rPr>
        <w:b/>
        <w:sz w:val="18"/>
        <w:szCs w:val="18"/>
      </w:rPr>
    </w:pPr>
    <w:r w:rsidRPr="00723913">
      <w:rPr>
        <w:b/>
        <w:noProof/>
        <w:sz w:val="18"/>
        <w:szCs w:val="18"/>
      </w:rPr>
      <mc:AlternateContent>
        <mc:Choice Requires="wps">
          <w:drawing>
            <wp:anchor distT="0" distB="0" distL="114300" distR="114300" simplePos="0" relativeHeight="251661312" behindDoc="0" locked="0" layoutInCell="1" allowOverlap="1" wp14:anchorId="6A73D79C" wp14:editId="7923755A">
              <wp:simplePos x="0" y="0"/>
              <wp:positionH relativeFrom="column">
                <wp:posOffset>4445</wp:posOffset>
              </wp:positionH>
              <wp:positionV relativeFrom="paragraph">
                <wp:posOffset>43815</wp:posOffset>
              </wp:positionV>
              <wp:extent cx="6267450" cy="19050"/>
              <wp:effectExtent l="19050" t="1905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5A0246"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0B6D" w:rsidRPr="00857169" w:rsidRDefault="00FF0B6D" w:rsidP="00C87330">
    <w:pPr>
      <w:pStyle w:val="a7"/>
      <w:jc w:val="center"/>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BB84272E">
      <w:start w:val="1"/>
      <w:numFmt w:val="russianLower"/>
      <w:lvlText w:val="%1)"/>
      <w:lvlJc w:val="left"/>
      <w:pPr>
        <w:tabs>
          <w:tab w:val="num" w:pos="2140"/>
        </w:tabs>
        <w:ind w:left="2140" w:hanging="360"/>
      </w:pPr>
      <w:rPr>
        <w:rFonts w:hint="default"/>
      </w:rPr>
    </w:lvl>
    <w:lvl w:ilvl="1" w:tplc="9508F75E">
      <w:start w:val="9"/>
      <w:numFmt w:val="decimal"/>
      <w:lvlText w:val="%2."/>
      <w:lvlJc w:val="left"/>
      <w:pPr>
        <w:tabs>
          <w:tab w:val="num" w:pos="2140"/>
        </w:tabs>
        <w:ind w:left="2140" w:hanging="360"/>
      </w:pPr>
      <w:rPr>
        <w:rFonts w:hint="default"/>
        <w:sz w:val="24"/>
      </w:rPr>
    </w:lvl>
    <w:lvl w:ilvl="2" w:tplc="622CA824">
      <w:start w:val="1"/>
      <w:numFmt w:val="lowerRoman"/>
      <w:lvlText w:val="%3."/>
      <w:lvlJc w:val="right"/>
      <w:pPr>
        <w:tabs>
          <w:tab w:val="num" w:pos="2860"/>
        </w:tabs>
        <w:ind w:left="2860" w:hanging="180"/>
      </w:pPr>
    </w:lvl>
    <w:lvl w:ilvl="3" w:tplc="0F9C1C0A">
      <w:start w:val="1"/>
      <w:numFmt w:val="decimal"/>
      <w:lvlText w:val="%4."/>
      <w:lvlJc w:val="left"/>
      <w:pPr>
        <w:tabs>
          <w:tab w:val="num" w:pos="3580"/>
        </w:tabs>
        <w:ind w:left="3580" w:hanging="360"/>
      </w:pPr>
    </w:lvl>
    <w:lvl w:ilvl="4" w:tplc="F3FC9322" w:tentative="1">
      <w:start w:val="1"/>
      <w:numFmt w:val="lowerLetter"/>
      <w:lvlText w:val="%5."/>
      <w:lvlJc w:val="left"/>
      <w:pPr>
        <w:tabs>
          <w:tab w:val="num" w:pos="4300"/>
        </w:tabs>
        <w:ind w:left="4300" w:hanging="360"/>
      </w:pPr>
    </w:lvl>
    <w:lvl w:ilvl="5" w:tplc="EBB4F4D6" w:tentative="1">
      <w:start w:val="1"/>
      <w:numFmt w:val="lowerRoman"/>
      <w:lvlText w:val="%6."/>
      <w:lvlJc w:val="right"/>
      <w:pPr>
        <w:tabs>
          <w:tab w:val="num" w:pos="5020"/>
        </w:tabs>
        <w:ind w:left="5020" w:hanging="180"/>
      </w:pPr>
    </w:lvl>
    <w:lvl w:ilvl="6" w:tplc="5ED8E992" w:tentative="1">
      <w:start w:val="1"/>
      <w:numFmt w:val="decimal"/>
      <w:lvlText w:val="%7."/>
      <w:lvlJc w:val="left"/>
      <w:pPr>
        <w:tabs>
          <w:tab w:val="num" w:pos="5740"/>
        </w:tabs>
        <w:ind w:left="5740" w:hanging="360"/>
      </w:pPr>
    </w:lvl>
    <w:lvl w:ilvl="7" w:tplc="4E42CF0C" w:tentative="1">
      <w:start w:val="1"/>
      <w:numFmt w:val="lowerLetter"/>
      <w:lvlText w:val="%8."/>
      <w:lvlJc w:val="left"/>
      <w:pPr>
        <w:tabs>
          <w:tab w:val="num" w:pos="6460"/>
        </w:tabs>
        <w:ind w:left="6460" w:hanging="360"/>
      </w:pPr>
    </w:lvl>
    <w:lvl w:ilvl="8" w:tplc="9A147F9C" w:tentative="1">
      <w:start w:val="1"/>
      <w:numFmt w:val="lowerRoman"/>
      <w:lvlText w:val="%9."/>
      <w:lvlJc w:val="right"/>
      <w:pPr>
        <w:tabs>
          <w:tab w:val="num" w:pos="7180"/>
        </w:tabs>
        <w:ind w:left="7180" w:hanging="180"/>
      </w:pPr>
    </w:lvl>
  </w:abstractNum>
  <w:abstractNum w:abstractNumId="9">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16540D06">
      <w:start w:val="1"/>
      <w:numFmt w:val="decimal"/>
      <w:lvlText w:val="%1."/>
      <w:lvlJc w:val="left"/>
      <w:pPr>
        <w:tabs>
          <w:tab w:val="num" w:pos="960"/>
        </w:tabs>
        <w:ind w:left="960" w:hanging="360"/>
      </w:pPr>
      <w:rPr>
        <w:rFonts w:hint="default"/>
      </w:rPr>
    </w:lvl>
    <w:lvl w:ilvl="1" w:tplc="E24ACF50">
      <w:start w:val="1"/>
      <w:numFmt w:val="lowerLetter"/>
      <w:lvlText w:val="%2."/>
      <w:lvlJc w:val="left"/>
      <w:pPr>
        <w:ind w:left="1440" w:hanging="360"/>
      </w:pPr>
    </w:lvl>
    <w:lvl w:ilvl="2" w:tplc="BB36B070" w:tentative="1">
      <w:start w:val="1"/>
      <w:numFmt w:val="lowerRoman"/>
      <w:lvlText w:val="%3."/>
      <w:lvlJc w:val="right"/>
      <w:pPr>
        <w:ind w:left="2160" w:hanging="180"/>
      </w:pPr>
    </w:lvl>
    <w:lvl w:ilvl="3" w:tplc="413ADF82" w:tentative="1">
      <w:start w:val="1"/>
      <w:numFmt w:val="decimal"/>
      <w:lvlText w:val="%4."/>
      <w:lvlJc w:val="left"/>
      <w:pPr>
        <w:ind w:left="2880" w:hanging="360"/>
      </w:pPr>
    </w:lvl>
    <w:lvl w:ilvl="4" w:tplc="42AE63DC" w:tentative="1">
      <w:start w:val="1"/>
      <w:numFmt w:val="lowerLetter"/>
      <w:lvlText w:val="%5."/>
      <w:lvlJc w:val="left"/>
      <w:pPr>
        <w:ind w:left="3600" w:hanging="360"/>
      </w:pPr>
    </w:lvl>
    <w:lvl w:ilvl="5" w:tplc="867839C6" w:tentative="1">
      <w:start w:val="1"/>
      <w:numFmt w:val="lowerRoman"/>
      <w:lvlText w:val="%6."/>
      <w:lvlJc w:val="right"/>
      <w:pPr>
        <w:ind w:left="4320" w:hanging="180"/>
      </w:pPr>
    </w:lvl>
    <w:lvl w:ilvl="6" w:tplc="ED1830C2" w:tentative="1">
      <w:start w:val="1"/>
      <w:numFmt w:val="decimal"/>
      <w:lvlText w:val="%7."/>
      <w:lvlJc w:val="left"/>
      <w:pPr>
        <w:ind w:left="5040" w:hanging="360"/>
      </w:pPr>
    </w:lvl>
    <w:lvl w:ilvl="7" w:tplc="07CC880C" w:tentative="1">
      <w:start w:val="1"/>
      <w:numFmt w:val="lowerLetter"/>
      <w:lvlText w:val="%8."/>
      <w:lvlJc w:val="left"/>
      <w:pPr>
        <w:ind w:left="5760" w:hanging="360"/>
      </w:pPr>
    </w:lvl>
    <w:lvl w:ilvl="8" w:tplc="BD702B58" w:tentative="1">
      <w:start w:val="1"/>
      <w:numFmt w:val="lowerRoman"/>
      <w:lvlText w:val="%9."/>
      <w:lvlJc w:val="right"/>
      <w:pPr>
        <w:ind w:left="6480" w:hanging="180"/>
      </w:pPr>
    </w:lvl>
  </w:abstractNum>
  <w:abstractNum w:abstractNumId="13">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5">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F084FF8"/>
    <w:multiLevelType w:val="hybridMultilevel"/>
    <w:tmpl w:val="0D16823E"/>
    <w:lvl w:ilvl="0" w:tplc="A6F0BEB8">
      <w:start w:val="1"/>
      <w:numFmt w:val="russianLower"/>
      <w:lvlText w:val="%1)"/>
      <w:lvlJc w:val="left"/>
      <w:pPr>
        <w:tabs>
          <w:tab w:val="num" w:pos="6456"/>
        </w:tabs>
        <w:ind w:left="6456" w:hanging="360"/>
      </w:pPr>
      <w:rPr>
        <w:rFonts w:hint="default"/>
        <w:color w:val="auto"/>
      </w:rPr>
    </w:lvl>
    <w:lvl w:ilvl="1" w:tplc="45FC4D58">
      <w:start w:val="1"/>
      <w:numFmt w:val="lowerLetter"/>
      <w:lvlText w:val="%2."/>
      <w:lvlJc w:val="left"/>
      <w:pPr>
        <w:ind w:left="5756" w:hanging="360"/>
      </w:pPr>
    </w:lvl>
    <w:lvl w:ilvl="2" w:tplc="985C9792" w:tentative="1">
      <w:start w:val="1"/>
      <w:numFmt w:val="lowerRoman"/>
      <w:lvlText w:val="%3."/>
      <w:lvlJc w:val="right"/>
      <w:pPr>
        <w:ind w:left="6476" w:hanging="180"/>
      </w:pPr>
    </w:lvl>
    <w:lvl w:ilvl="3" w:tplc="46CC7544" w:tentative="1">
      <w:start w:val="1"/>
      <w:numFmt w:val="decimal"/>
      <w:lvlText w:val="%4."/>
      <w:lvlJc w:val="left"/>
      <w:pPr>
        <w:ind w:left="7196" w:hanging="360"/>
      </w:pPr>
    </w:lvl>
    <w:lvl w:ilvl="4" w:tplc="55D2D2E0" w:tentative="1">
      <w:start w:val="1"/>
      <w:numFmt w:val="lowerLetter"/>
      <w:lvlText w:val="%5."/>
      <w:lvlJc w:val="left"/>
      <w:pPr>
        <w:ind w:left="7916" w:hanging="360"/>
      </w:pPr>
    </w:lvl>
    <w:lvl w:ilvl="5" w:tplc="84D431E4" w:tentative="1">
      <w:start w:val="1"/>
      <w:numFmt w:val="lowerRoman"/>
      <w:lvlText w:val="%6."/>
      <w:lvlJc w:val="right"/>
      <w:pPr>
        <w:ind w:left="8636" w:hanging="180"/>
      </w:pPr>
    </w:lvl>
    <w:lvl w:ilvl="6" w:tplc="4DC26CE8" w:tentative="1">
      <w:start w:val="1"/>
      <w:numFmt w:val="decimal"/>
      <w:lvlText w:val="%7."/>
      <w:lvlJc w:val="left"/>
      <w:pPr>
        <w:ind w:left="9356" w:hanging="360"/>
      </w:pPr>
    </w:lvl>
    <w:lvl w:ilvl="7" w:tplc="9ABCC656" w:tentative="1">
      <w:start w:val="1"/>
      <w:numFmt w:val="lowerLetter"/>
      <w:lvlText w:val="%8."/>
      <w:lvlJc w:val="left"/>
      <w:pPr>
        <w:ind w:left="10076" w:hanging="360"/>
      </w:pPr>
    </w:lvl>
    <w:lvl w:ilvl="8" w:tplc="8EBC3D8E" w:tentative="1">
      <w:start w:val="1"/>
      <w:numFmt w:val="lowerRoman"/>
      <w:lvlText w:val="%9."/>
      <w:lvlJc w:val="right"/>
      <w:pPr>
        <w:ind w:left="10796" w:hanging="180"/>
      </w:pPr>
    </w:lvl>
  </w:abstractNum>
  <w:abstractNum w:abstractNumId="1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1AA625D"/>
    <w:multiLevelType w:val="hybridMultilevel"/>
    <w:tmpl w:val="5BE4CC80"/>
    <w:lvl w:ilvl="0" w:tplc="D22EE062">
      <w:start w:val="1"/>
      <w:numFmt w:val="decimal"/>
      <w:lvlText w:val="%1."/>
      <w:lvlJc w:val="left"/>
      <w:pPr>
        <w:tabs>
          <w:tab w:val="num" w:pos="1440"/>
        </w:tabs>
        <w:ind w:left="1440" w:hanging="360"/>
      </w:pPr>
      <w:rPr>
        <w:rFonts w:hint="default"/>
      </w:rPr>
    </w:lvl>
    <w:lvl w:ilvl="1" w:tplc="B148C9E8">
      <w:start w:val="1"/>
      <w:numFmt w:val="decimal"/>
      <w:lvlText w:val="%2."/>
      <w:lvlJc w:val="left"/>
      <w:pPr>
        <w:tabs>
          <w:tab w:val="num" w:pos="1440"/>
        </w:tabs>
        <w:ind w:left="1440" w:hanging="360"/>
      </w:pPr>
      <w:rPr>
        <w:rFonts w:hint="default"/>
      </w:rPr>
    </w:lvl>
    <w:lvl w:ilvl="2" w:tplc="4A7A93B0" w:tentative="1">
      <w:start w:val="1"/>
      <w:numFmt w:val="lowerRoman"/>
      <w:lvlText w:val="%3."/>
      <w:lvlJc w:val="right"/>
      <w:pPr>
        <w:tabs>
          <w:tab w:val="num" w:pos="2160"/>
        </w:tabs>
        <w:ind w:left="2160" w:hanging="180"/>
      </w:pPr>
    </w:lvl>
    <w:lvl w:ilvl="3" w:tplc="3BC2020C" w:tentative="1">
      <w:start w:val="1"/>
      <w:numFmt w:val="decimal"/>
      <w:lvlText w:val="%4."/>
      <w:lvlJc w:val="left"/>
      <w:pPr>
        <w:tabs>
          <w:tab w:val="num" w:pos="2880"/>
        </w:tabs>
        <w:ind w:left="2880" w:hanging="360"/>
      </w:pPr>
    </w:lvl>
    <w:lvl w:ilvl="4" w:tplc="BE2ACB6A" w:tentative="1">
      <w:start w:val="1"/>
      <w:numFmt w:val="lowerLetter"/>
      <w:lvlText w:val="%5."/>
      <w:lvlJc w:val="left"/>
      <w:pPr>
        <w:tabs>
          <w:tab w:val="num" w:pos="3600"/>
        </w:tabs>
        <w:ind w:left="3600" w:hanging="360"/>
      </w:pPr>
    </w:lvl>
    <w:lvl w:ilvl="5" w:tplc="1FB816B6" w:tentative="1">
      <w:start w:val="1"/>
      <w:numFmt w:val="lowerRoman"/>
      <w:lvlText w:val="%6."/>
      <w:lvlJc w:val="right"/>
      <w:pPr>
        <w:tabs>
          <w:tab w:val="num" w:pos="4320"/>
        </w:tabs>
        <w:ind w:left="4320" w:hanging="180"/>
      </w:pPr>
    </w:lvl>
    <w:lvl w:ilvl="6" w:tplc="885247B6" w:tentative="1">
      <w:start w:val="1"/>
      <w:numFmt w:val="decimal"/>
      <w:lvlText w:val="%7."/>
      <w:lvlJc w:val="left"/>
      <w:pPr>
        <w:tabs>
          <w:tab w:val="num" w:pos="5040"/>
        </w:tabs>
        <w:ind w:left="5040" w:hanging="360"/>
      </w:pPr>
    </w:lvl>
    <w:lvl w:ilvl="7" w:tplc="705254C4" w:tentative="1">
      <w:start w:val="1"/>
      <w:numFmt w:val="lowerLetter"/>
      <w:lvlText w:val="%8."/>
      <w:lvlJc w:val="left"/>
      <w:pPr>
        <w:tabs>
          <w:tab w:val="num" w:pos="5760"/>
        </w:tabs>
        <w:ind w:left="5760" w:hanging="360"/>
      </w:pPr>
    </w:lvl>
    <w:lvl w:ilvl="8" w:tplc="452E6968" w:tentative="1">
      <w:start w:val="1"/>
      <w:numFmt w:val="lowerRoman"/>
      <w:lvlText w:val="%9."/>
      <w:lvlJc w:val="right"/>
      <w:pPr>
        <w:tabs>
          <w:tab w:val="num" w:pos="6480"/>
        </w:tabs>
        <w:ind w:left="6480" w:hanging="180"/>
      </w:pPr>
    </w:lvl>
  </w:abstractNum>
  <w:abstractNum w:abstractNumId="19">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39E4592"/>
    <w:multiLevelType w:val="hybridMultilevel"/>
    <w:tmpl w:val="E84C6E74"/>
    <w:lvl w:ilvl="0" w:tplc="B26C670E">
      <w:start w:val="1"/>
      <w:numFmt w:val="bullet"/>
      <w:lvlText w:val=""/>
      <w:lvlJc w:val="left"/>
      <w:pPr>
        <w:tabs>
          <w:tab w:val="num" w:pos="360"/>
        </w:tabs>
        <w:ind w:left="360" w:hanging="360"/>
      </w:pPr>
      <w:rPr>
        <w:rFonts w:ascii="Symbol" w:hAnsi="Symbol" w:hint="default"/>
      </w:rPr>
    </w:lvl>
    <w:lvl w:ilvl="1" w:tplc="018EDD22">
      <w:start w:val="1"/>
      <w:numFmt w:val="bullet"/>
      <w:lvlText w:val="o"/>
      <w:lvlJc w:val="left"/>
      <w:pPr>
        <w:tabs>
          <w:tab w:val="num" w:pos="1553"/>
        </w:tabs>
        <w:ind w:left="1553" w:hanging="360"/>
      </w:pPr>
      <w:rPr>
        <w:rFonts w:ascii="Courier New" w:hAnsi="Courier New" w:cs="Courier New" w:hint="default"/>
      </w:rPr>
    </w:lvl>
    <w:lvl w:ilvl="2" w:tplc="1B109DFA" w:tentative="1">
      <w:start w:val="1"/>
      <w:numFmt w:val="lowerRoman"/>
      <w:lvlText w:val="%3."/>
      <w:lvlJc w:val="right"/>
      <w:pPr>
        <w:tabs>
          <w:tab w:val="num" w:pos="2273"/>
        </w:tabs>
        <w:ind w:left="2273" w:hanging="180"/>
      </w:pPr>
    </w:lvl>
    <w:lvl w:ilvl="3" w:tplc="1720AEDE" w:tentative="1">
      <w:start w:val="1"/>
      <w:numFmt w:val="decimal"/>
      <w:lvlText w:val="%4."/>
      <w:lvlJc w:val="left"/>
      <w:pPr>
        <w:tabs>
          <w:tab w:val="num" w:pos="2993"/>
        </w:tabs>
        <w:ind w:left="2993" w:hanging="360"/>
      </w:pPr>
    </w:lvl>
    <w:lvl w:ilvl="4" w:tplc="14F69086" w:tentative="1">
      <w:start w:val="1"/>
      <w:numFmt w:val="lowerLetter"/>
      <w:lvlText w:val="%5."/>
      <w:lvlJc w:val="left"/>
      <w:pPr>
        <w:tabs>
          <w:tab w:val="num" w:pos="3713"/>
        </w:tabs>
        <w:ind w:left="3713" w:hanging="360"/>
      </w:pPr>
    </w:lvl>
    <w:lvl w:ilvl="5" w:tplc="F01E31AA" w:tentative="1">
      <w:start w:val="1"/>
      <w:numFmt w:val="lowerRoman"/>
      <w:lvlText w:val="%6."/>
      <w:lvlJc w:val="right"/>
      <w:pPr>
        <w:tabs>
          <w:tab w:val="num" w:pos="4433"/>
        </w:tabs>
        <w:ind w:left="4433" w:hanging="180"/>
      </w:pPr>
    </w:lvl>
    <w:lvl w:ilvl="6" w:tplc="B3D0C38E" w:tentative="1">
      <w:start w:val="1"/>
      <w:numFmt w:val="decimal"/>
      <w:lvlText w:val="%7."/>
      <w:lvlJc w:val="left"/>
      <w:pPr>
        <w:tabs>
          <w:tab w:val="num" w:pos="5153"/>
        </w:tabs>
        <w:ind w:left="5153" w:hanging="360"/>
      </w:pPr>
    </w:lvl>
    <w:lvl w:ilvl="7" w:tplc="C166EDAE" w:tentative="1">
      <w:start w:val="1"/>
      <w:numFmt w:val="lowerLetter"/>
      <w:lvlText w:val="%8."/>
      <w:lvlJc w:val="left"/>
      <w:pPr>
        <w:tabs>
          <w:tab w:val="num" w:pos="5873"/>
        </w:tabs>
        <w:ind w:left="5873" w:hanging="360"/>
      </w:pPr>
    </w:lvl>
    <w:lvl w:ilvl="8" w:tplc="ECB46746" w:tentative="1">
      <w:start w:val="1"/>
      <w:numFmt w:val="lowerRoman"/>
      <w:lvlText w:val="%9."/>
      <w:lvlJc w:val="right"/>
      <w:pPr>
        <w:tabs>
          <w:tab w:val="num" w:pos="6593"/>
        </w:tabs>
        <w:ind w:left="6593" w:hanging="180"/>
      </w:pPr>
    </w:lvl>
  </w:abstractNum>
  <w:abstractNum w:abstractNumId="23">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BAE063C"/>
    <w:multiLevelType w:val="hybridMultilevel"/>
    <w:tmpl w:val="9BA0D43C"/>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30">
    <w:nsid w:val="22FF451C"/>
    <w:multiLevelType w:val="hybridMultilevel"/>
    <w:tmpl w:val="610ECBB0"/>
    <w:lvl w:ilvl="0" w:tplc="43BC059A">
      <w:start w:val="1"/>
      <w:numFmt w:val="russianLower"/>
      <w:lvlText w:val="%1)"/>
      <w:lvlJc w:val="left"/>
      <w:pPr>
        <w:tabs>
          <w:tab w:val="num" w:pos="786"/>
        </w:tabs>
        <w:ind w:left="786" w:hanging="360"/>
      </w:pPr>
      <w:rPr>
        <w:rFonts w:hint="default"/>
      </w:rPr>
    </w:lvl>
    <w:lvl w:ilvl="1" w:tplc="594AD9EE">
      <w:start w:val="1"/>
      <w:numFmt w:val="lowerLetter"/>
      <w:lvlText w:val="%2."/>
      <w:lvlJc w:val="left"/>
      <w:pPr>
        <w:tabs>
          <w:tab w:val="num" w:pos="1440"/>
        </w:tabs>
        <w:ind w:left="1440" w:hanging="360"/>
      </w:pPr>
    </w:lvl>
    <w:lvl w:ilvl="2" w:tplc="1D1AAFC0" w:tentative="1">
      <w:start w:val="1"/>
      <w:numFmt w:val="lowerRoman"/>
      <w:lvlText w:val="%3."/>
      <w:lvlJc w:val="right"/>
      <w:pPr>
        <w:tabs>
          <w:tab w:val="num" w:pos="2160"/>
        </w:tabs>
        <w:ind w:left="2160" w:hanging="180"/>
      </w:pPr>
    </w:lvl>
    <w:lvl w:ilvl="3" w:tplc="E4C27132">
      <w:start w:val="1"/>
      <w:numFmt w:val="decimal"/>
      <w:lvlText w:val="%4."/>
      <w:lvlJc w:val="left"/>
      <w:pPr>
        <w:tabs>
          <w:tab w:val="num" w:pos="2880"/>
        </w:tabs>
        <w:ind w:left="2880" w:hanging="360"/>
      </w:pPr>
    </w:lvl>
    <w:lvl w:ilvl="4" w:tplc="FDDA29CC">
      <w:start w:val="1"/>
      <w:numFmt w:val="lowerLetter"/>
      <w:lvlText w:val="%5."/>
      <w:lvlJc w:val="left"/>
      <w:pPr>
        <w:tabs>
          <w:tab w:val="num" w:pos="3600"/>
        </w:tabs>
        <w:ind w:left="3600" w:hanging="360"/>
      </w:pPr>
    </w:lvl>
    <w:lvl w:ilvl="5" w:tplc="0332F09C" w:tentative="1">
      <w:start w:val="1"/>
      <w:numFmt w:val="lowerRoman"/>
      <w:lvlText w:val="%6."/>
      <w:lvlJc w:val="right"/>
      <w:pPr>
        <w:tabs>
          <w:tab w:val="num" w:pos="4320"/>
        </w:tabs>
        <w:ind w:left="4320" w:hanging="180"/>
      </w:pPr>
    </w:lvl>
    <w:lvl w:ilvl="6" w:tplc="110EBA44" w:tentative="1">
      <w:start w:val="1"/>
      <w:numFmt w:val="decimal"/>
      <w:lvlText w:val="%7."/>
      <w:lvlJc w:val="left"/>
      <w:pPr>
        <w:tabs>
          <w:tab w:val="num" w:pos="5040"/>
        </w:tabs>
        <w:ind w:left="5040" w:hanging="360"/>
      </w:pPr>
    </w:lvl>
    <w:lvl w:ilvl="7" w:tplc="32347C86" w:tentative="1">
      <w:start w:val="1"/>
      <w:numFmt w:val="lowerLetter"/>
      <w:lvlText w:val="%8."/>
      <w:lvlJc w:val="left"/>
      <w:pPr>
        <w:tabs>
          <w:tab w:val="num" w:pos="5760"/>
        </w:tabs>
        <w:ind w:left="5760" w:hanging="360"/>
      </w:pPr>
    </w:lvl>
    <w:lvl w:ilvl="8" w:tplc="A4BA2620" w:tentative="1">
      <w:start w:val="1"/>
      <w:numFmt w:val="lowerRoman"/>
      <w:lvlText w:val="%9."/>
      <w:lvlJc w:val="right"/>
      <w:pPr>
        <w:tabs>
          <w:tab w:val="num" w:pos="6480"/>
        </w:tabs>
        <w:ind w:left="6480" w:hanging="180"/>
      </w:pPr>
    </w:lvl>
  </w:abstractNum>
  <w:abstractNum w:abstractNumId="31">
    <w:nsid w:val="249D4C9A"/>
    <w:multiLevelType w:val="multilevel"/>
    <w:tmpl w:val="DA2A3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25765A88"/>
    <w:multiLevelType w:val="hybridMultilevel"/>
    <w:tmpl w:val="D9B23A3C"/>
    <w:lvl w:ilvl="0" w:tplc="9F62130C">
      <w:start w:val="1"/>
      <w:numFmt w:val="decimal"/>
      <w:lvlText w:val="%1."/>
      <w:lvlJc w:val="left"/>
      <w:pPr>
        <w:tabs>
          <w:tab w:val="num" w:pos="960"/>
        </w:tabs>
        <w:ind w:left="960" w:hanging="360"/>
      </w:pPr>
    </w:lvl>
    <w:lvl w:ilvl="1" w:tplc="16F2C226" w:tentative="1">
      <w:start w:val="1"/>
      <w:numFmt w:val="lowerLetter"/>
      <w:lvlText w:val="%2."/>
      <w:lvlJc w:val="left"/>
      <w:pPr>
        <w:tabs>
          <w:tab w:val="num" w:pos="1680"/>
        </w:tabs>
        <w:ind w:left="1680" w:hanging="360"/>
      </w:pPr>
    </w:lvl>
    <w:lvl w:ilvl="2" w:tplc="AAD08D64" w:tentative="1">
      <w:start w:val="1"/>
      <w:numFmt w:val="lowerRoman"/>
      <w:lvlText w:val="%3."/>
      <w:lvlJc w:val="right"/>
      <w:pPr>
        <w:tabs>
          <w:tab w:val="num" w:pos="2400"/>
        </w:tabs>
        <w:ind w:left="2400" w:hanging="180"/>
      </w:pPr>
    </w:lvl>
    <w:lvl w:ilvl="3" w:tplc="A4AABB32" w:tentative="1">
      <w:start w:val="1"/>
      <w:numFmt w:val="decimal"/>
      <w:lvlText w:val="%4."/>
      <w:lvlJc w:val="left"/>
      <w:pPr>
        <w:tabs>
          <w:tab w:val="num" w:pos="3120"/>
        </w:tabs>
        <w:ind w:left="3120" w:hanging="360"/>
      </w:pPr>
    </w:lvl>
    <w:lvl w:ilvl="4" w:tplc="192610AA" w:tentative="1">
      <w:start w:val="1"/>
      <w:numFmt w:val="lowerLetter"/>
      <w:lvlText w:val="%5."/>
      <w:lvlJc w:val="left"/>
      <w:pPr>
        <w:tabs>
          <w:tab w:val="num" w:pos="3840"/>
        </w:tabs>
        <w:ind w:left="3840" w:hanging="360"/>
      </w:pPr>
    </w:lvl>
    <w:lvl w:ilvl="5" w:tplc="AFCEFDA2" w:tentative="1">
      <w:start w:val="1"/>
      <w:numFmt w:val="lowerRoman"/>
      <w:lvlText w:val="%6."/>
      <w:lvlJc w:val="right"/>
      <w:pPr>
        <w:tabs>
          <w:tab w:val="num" w:pos="4560"/>
        </w:tabs>
        <w:ind w:left="4560" w:hanging="180"/>
      </w:pPr>
    </w:lvl>
    <w:lvl w:ilvl="6" w:tplc="B2CEFD90" w:tentative="1">
      <w:start w:val="1"/>
      <w:numFmt w:val="decimal"/>
      <w:lvlText w:val="%7."/>
      <w:lvlJc w:val="left"/>
      <w:pPr>
        <w:tabs>
          <w:tab w:val="num" w:pos="5280"/>
        </w:tabs>
        <w:ind w:left="5280" w:hanging="360"/>
      </w:pPr>
    </w:lvl>
    <w:lvl w:ilvl="7" w:tplc="06EA8114" w:tentative="1">
      <w:start w:val="1"/>
      <w:numFmt w:val="lowerLetter"/>
      <w:lvlText w:val="%8."/>
      <w:lvlJc w:val="left"/>
      <w:pPr>
        <w:tabs>
          <w:tab w:val="num" w:pos="6000"/>
        </w:tabs>
        <w:ind w:left="6000" w:hanging="360"/>
      </w:pPr>
    </w:lvl>
    <w:lvl w:ilvl="8" w:tplc="3B1E6E82" w:tentative="1">
      <w:start w:val="1"/>
      <w:numFmt w:val="lowerRoman"/>
      <w:lvlText w:val="%9."/>
      <w:lvlJc w:val="right"/>
      <w:pPr>
        <w:tabs>
          <w:tab w:val="num" w:pos="6720"/>
        </w:tabs>
        <w:ind w:left="6720" w:hanging="180"/>
      </w:pPr>
    </w:lvl>
  </w:abstractNum>
  <w:abstractNum w:abstractNumId="34">
    <w:nsid w:val="27CD2EAB"/>
    <w:multiLevelType w:val="hybridMultilevel"/>
    <w:tmpl w:val="E42AA202"/>
    <w:lvl w:ilvl="0" w:tplc="B8646592">
      <w:start w:val="1"/>
      <w:numFmt w:val="decimal"/>
      <w:lvlText w:val="%1."/>
      <w:lvlJc w:val="left"/>
      <w:pPr>
        <w:tabs>
          <w:tab w:val="num" w:pos="720"/>
        </w:tabs>
        <w:ind w:left="720" w:hanging="360"/>
      </w:pPr>
      <w:rPr>
        <w:rFonts w:ascii="Times New Roman" w:hAnsi="Times New Roman" w:cs="Times New Roman" w:hint="default"/>
        <w:b w:val="0"/>
        <w:i w:val="0"/>
        <w:sz w:val="24"/>
        <w:szCs w:val="24"/>
      </w:rPr>
    </w:lvl>
    <w:lvl w:ilvl="1" w:tplc="25D25D86">
      <w:start w:val="1"/>
      <w:numFmt w:val="decimal"/>
      <w:lvlText w:val="%2."/>
      <w:lvlJc w:val="left"/>
      <w:pPr>
        <w:tabs>
          <w:tab w:val="num" w:pos="1440"/>
        </w:tabs>
        <w:ind w:left="1440" w:hanging="360"/>
      </w:pPr>
      <w:rPr>
        <w:b w:val="0"/>
        <w:i w:val="0"/>
        <w:sz w:val="28"/>
        <w:szCs w:val="22"/>
      </w:rPr>
    </w:lvl>
    <w:lvl w:ilvl="2" w:tplc="5F0EFE94" w:tentative="1">
      <w:start w:val="1"/>
      <w:numFmt w:val="lowerRoman"/>
      <w:lvlText w:val="%3."/>
      <w:lvlJc w:val="right"/>
      <w:pPr>
        <w:tabs>
          <w:tab w:val="num" w:pos="2160"/>
        </w:tabs>
        <w:ind w:left="2160" w:hanging="180"/>
      </w:pPr>
    </w:lvl>
    <w:lvl w:ilvl="3" w:tplc="31FCFBFE" w:tentative="1">
      <w:start w:val="1"/>
      <w:numFmt w:val="decimal"/>
      <w:lvlText w:val="%4."/>
      <w:lvlJc w:val="left"/>
      <w:pPr>
        <w:tabs>
          <w:tab w:val="num" w:pos="2880"/>
        </w:tabs>
        <w:ind w:left="2880" w:hanging="360"/>
      </w:pPr>
    </w:lvl>
    <w:lvl w:ilvl="4" w:tplc="D6E81DDC" w:tentative="1">
      <w:start w:val="1"/>
      <w:numFmt w:val="lowerLetter"/>
      <w:lvlText w:val="%5."/>
      <w:lvlJc w:val="left"/>
      <w:pPr>
        <w:tabs>
          <w:tab w:val="num" w:pos="3600"/>
        </w:tabs>
        <w:ind w:left="3600" w:hanging="360"/>
      </w:pPr>
    </w:lvl>
    <w:lvl w:ilvl="5" w:tplc="E75C3CCE" w:tentative="1">
      <w:start w:val="1"/>
      <w:numFmt w:val="lowerRoman"/>
      <w:lvlText w:val="%6."/>
      <w:lvlJc w:val="right"/>
      <w:pPr>
        <w:tabs>
          <w:tab w:val="num" w:pos="4320"/>
        </w:tabs>
        <w:ind w:left="4320" w:hanging="180"/>
      </w:pPr>
    </w:lvl>
    <w:lvl w:ilvl="6" w:tplc="2FDEA33E" w:tentative="1">
      <w:start w:val="1"/>
      <w:numFmt w:val="decimal"/>
      <w:lvlText w:val="%7."/>
      <w:lvlJc w:val="left"/>
      <w:pPr>
        <w:tabs>
          <w:tab w:val="num" w:pos="5040"/>
        </w:tabs>
        <w:ind w:left="5040" w:hanging="360"/>
      </w:pPr>
    </w:lvl>
    <w:lvl w:ilvl="7" w:tplc="FC8EA120" w:tentative="1">
      <w:start w:val="1"/>
      <w:numFmt w:val="lowerLetter"/>
      <w:lvlText w:val="%8."/>
      <w:lvlJc w:val="left"/>
      <w:pPr>
        <w:tabs>
          <w:tab w:val="num" w:pos="5760"/>
        </w:tabs>
        <w:ind w:left="5760" w:hanging="360"/>
      </w:pPr>
    </w:lvl>
    <w:lvl w:ilvl="8" w:tplc="CB66903A" w:tentative="1">
      <w:start w:val="1"/>
      <w:numFmt w:val="lowerRoman"/>
      <w:lvlText w:val="%9."/>
      <w:lvlJc w:val="right"/>
      <w:pPr>
        <w:tabs>
          <w:tab w:val="num" w:pos="6480"/>
        </w:tabs>
        <w:ind w:left="6480" w:hanging="180"/>
      </w:pPr>
    </w:lvl>
  </w:abstractNum>
  <w:abstractNum w:abstractNumId="35">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84C348F"/>
    <w:multiLevelType w:val="hybridMultilevel"/>
    <w:tmpl w:val="34F613FC"/>
    <w:lvl w:ilvl="0" w:tplc="4FDE8C70">
      <w:start w:val="1"/>
      <w:numFmt w:val="decimal"/>
      <w:lvlText w:val="%1."/>
      <w:lvlJc w:val="left"/>
      <w:pPr>
        <w:tabs>
          <w:tab w:val="num" w:pos="360"/>
        </w:tabs>
        <w:ind w:left="360" w:hanging="360"/>
      </w:pPr>
    </w:lvl>
    <w:lvl w:ilvl="1" w:tplc="27B6C94A">
      <w:start w:val="1"/>
      <w:numFmt w:val="lowerLetter"/>
      <w:lvlText w:val="%2."/>
      <w:lvlJc w:val="left"/>
      <w:pPr>
        <w:tabs>
          <w:tab w:val="num" w:pos="1080"/>
        </w:tabs>
        <w:ind w:left="1080" w:hanging="360"/>
      </w:pPr>
    </w:lvl>
    <w:lvl w:ilvl="2" w:tplc="C0F2A76A" w:tentative="1">
      <w:start w:val="1"/>
      <w:numFmt w:val="lowerRoman"/>
      <w:lvlText w:val="%3."/>
      <w:lvlJc w:val="right"/>
      <w:pPr>
        <w:tabs>
          <w:tab w:val="num" w:pos="1800"/>
        </w:tabs>
        <w:ind w:left="1800" w:hanging="180"/>
      </w:pPr>
    </w:lvl>
    <w:lvl w:ilvl="3" w:tplc="2A7058BE" w:tentative="1">
      <w:start w:val="1"/>
      <w:numFmt w:val="decimal"/>
      <w:lvlText w:val="%4."/>
      <w:lvlJc w:val="left"/>
      <w:pPr>
        <w:tabs>
          <w:tab w:val="num" w:pos="2520"/>
        </w:tabs>
        <w:ind w:left="2520" w:hanging="360"/>
      </w:pPr>
    </w:lvl>
    <w:lvl w:ilvl="4" w:tplc="E278ABAE" w:tentative="1">
      <w:start w:val="1"/>
      <w:numFmt w:val="lowerLetter"/>
      <w:lvlText w:val="%5."/>
      <w:lvlJc w:val="left"/>
      <w:pPr>
        <w:tabs>
          <w:tab w:val="num" w:pos="3240"/>
        </w:tabs>
        <w:ind w:left="3240" w:hanging="360"/>
      </w:pPr>
    </w:lvl>
    <w:lvl w:ilvl="5" w:tplc="A52888B0" w:tentative="1">
      <w:start w:val="1"/>
      <w:numFmt w:val="lowerRoman"/>
      <w:lvlText w:val="%6."/>
      <w:lvlJc w:val="right"/>
      <w:pPr>
        <w:tabs>
          <w:tab w:val="num" w:pos="3960"/>
        </w:tabs>
        <w:ind w:left="3960" w:hanging="180"/>
      </w:pPr>
    </w:lvl>
    <w:lvl w:ilvl="6" w:tplc="3DF2C220" w:tentative="1">
      <w:start w:val="1"/>
      <w:numFmt w:val="decimal"/>
      <w:lvlText w:val="%7."/>
      <w:lvlJc w:val="left"/>
      <w:pPr>
        <w:tabs>
          <w:tab w:val="num" w:pos="4680"/>
        </w:tabs>
        <w:ind w:left="4680" w:hanging="360"/>
      </w:pPr>
    </w:lvl>
    <w:lvl w:ilvl="7" w:tplc="F06E2AE0" w:tentative="1">
      <w:start w:val="1"/>
      <w:numFmt w:val="lowerLetter"/>
      <w:lvlText w:val="%8."/>
      <w:lvlJc w:val="left"/>
      <w:pPr>
        <w:tabs>
          <w:tab w:val="num" w:pos="5400"/>
        </w:tabs>
        <w:ind w:left="5400" w:hanging="360"/>
      </w:pPr>
    </w:lvl>
    <w:lvl w:ilvl="8" w:tplc="5A8C3A4A" w:tentative="1">
      <w:start w:val="1"/>
      <w:numFmt w:val="lowerRoman"/>
      <w:lvlText w:val="%9."/>
      <w:lvlJc w:val="right"/>
      <w:pPr>
        <w:tabs>
          <w:tab w:val="num" w:pos="6120"/>
        </w:tabs>
        <w:ind w:left="6120" w:hanging="180"/>
      </w:pPr>
    </w:lvl>
  </w:abstractNum>
  <w:abstractNum w:abstractNumId="37">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2ED43788"/>
    <w:multiLevelType w:val="hybridMultilevel"/>
    <w:tmpl w:val="46BAB658"/>
    <w:lvl w:ilvl="0" w:tplc="0276AC3A">
      <w:start w:val="1"/>
      <w:numFmt w:val="decimal"/>
      <w:lvlText w:val="%1."/>
      <w:lvlJc w:val="left"/>
      <w:pPr>
        <w:tabs>
          <w:tab w:val="num" w:pos="360"/>
        </w:tabs>
        <w:ind w:left="360" w:hanging="360"/>
      </w:pPr>
    </w:lvl>
    <w:lvl w:ilvl="1" w:tplc="B5203632" w:tentative="1">
      <w:start w:val="1"/>
      <w:numFmt w:val="lowerLetter"/>
      <w:lvlText w:val="%2."/>
      <w:lvlJc w:val="left"/>
      <w:pPr>
        <w:tabs>
          <w:tab w:val="num" w:pos="1080"/>
        </w:tabs>
        <w:ind w:left="1080" w:hanging="360"/>
      </w:pPr>
    </w:lvl>
    <w:lvl w:ilvl="2" w:tplc="8B5AA452" w:tentative="1">
      <w:start w:val="1"/>
      <w:numFmt w:val="lowerRoman"/>
      <w:lvlText w:val="%3."/>
      <w:lvlJc w:val="right"/>
      <w:pPr>
        <w:tabs>
          <w:tab w:val="num" w:pos="1800"/>
        </w:tabs>
        <w:ind w:left="1800" w:hanging="180"/>
      </w:pPr>
    </w:lvl>
    <w:lvl w:ilvl="3" w:tplc="48BA987E" w:tentative="1">
      <w:start w:val="1"/>
      <w:numFmt w:val="decimal"/>
      <w:lvlText w:val="%4."/>
      <w:lvlJc w:val="left"/>
      <w:pPr>
        <w:tabs>
          <w:tab w:val="num" w:pos="2520"/>
        </w:tabs>
        <w:ind w:left="2520" w:hanging="360"/>
      </w:pPr>
    </w:lvl>
    <w:lvl w:ilvl="4" w:tplc="95F2F84C" w:tentative="1">
      <w:start w:val="1"/>
      <w:numFmt w:val="lowerLetter"/>
      <w:lvlText w:val="%5."/>
      <w:lvlJc w:val="left"/>
      <w:pPr>
        <w:tabs>
          <w:tab w:val="num" w:pos="3240"/>
        </w:tabs>
        <w:ind w:left="3240" w:hanging="360"/>
      </w:pPr>
    </w:lvl>
    <w:lvl w:ilvl="5" w:tplc="0338B2FE" w:tentative="1">
      <w:start w:val="1"/>
      <w:numFmt w:val="lowerRoman"/>
      <w:lvlText w:val="%6."/>
      <w:lvlJc w:val="right"/>
      <w:pPr>
        <w:tabs>
          <w:tab w:val="num" w:pos="3960"/>
        </w:tabs>
        <w:ind w:left="3960" w:hanging="180"/>
      </w:pPr>
    </w:lvl>
    <w:lvl w:ilvl="6" w:tplc="3E906BCA" w:tentative="1">
      <w:start w:val="1"/>
      <w:numFmt w:val="decimal"/>
      <w:lvlText w:val="%7."/>
      <w:lvlJc w:val="left"/>
      <w:pPr>
        <w:tabs>
          <w:tab w:val="num" w:pos="4680"/>
        </w:tabs>
        <w:ind w:left="4680" w:hanging="360"/>
      </w:pPr>
    </w:lvl>
    <w:lvl w:ilvl="7" w:tplc="B322D0A8" w:tentative="1">
      <w:start w:val="1"/>
      <w:numFmt w:val="lowerLetter"/>
      <w:lvlText w:val="%8."/>
      <w:lvlJc w:val="left"/>
      <w:pPr>
        <w:tabs>
          <w:tab w:val="num" w:pos="5400"/>
        </w:tabs>
        <w:ind w:left="5400" w:hanging="360"/>
      </w:pPr>
    </w:lvl>
    <w:lvl w:ilvl="8" w:tplc="3DBCBA76" w:tentative="1">
      <w:start w:val="1"/>
      <w:numFmt w:val="lowerRoman"/>
      <w:lvlText w:val="%9."/>
      <w:lvlJc w:val="right"/>
      <w:pPr>
        <w:tabs>
          <w:tab w:val="num" w:pos="6120"/>
        </w:tabs>
        <w:ind w:left="6120" w:hanging="180"/>
      </w:pPr>
    </w:lvl>
  </w:abstractNum>
  <w:abstractNum w:abstractNumId="44">
    <w:nsid w:val="2EFB02B0"/>
    <w:multiLevelType w:val="hybridMultilevel"/>
    <w:tmpl w:val="64C67C3E"/>
    <w:lvl w:ilvl="0" w:tplc="1EBA131E">
      <w:start w:val="1"/>
      <w:numFmt w:val="bullet"/>
      <w:lvlText w:val="-"/>
      <w:lvlJc w:val="left"/>
      <w:pPr>
        <w:tabs>
          <w:tab w:val="num" w:pos="1919"/>
        </w:tabs>
        <w:ind w:left="1919" w:hanging="453"/>
      </w:pPr>
      <w:rPr>
        <w:rFonts w:ascii="Times New Roman" w:hAnsi="Times New Roman" w:cs="Times New Roman" w:hint="default"/>
      </w:rPr>
    </w:lvl>
    <w:lvl w:ilvl="1" w:tplc="DAC2D9A2">
      <w:start w:val="1"/>
      <w:numFmt w:val="bullet"/>
      <w:lvlText w:val="­"/>
      <w:lvlJc w:val="left"/>
      <w:pPr>
        <w:tabs>
          <w:tab w:val="num" w:pos="2367"/>
        </w:tabs>
        <w:ind w:left="2367" w:hanging="360"/>
      </w:pPr>
      <w:rPr>
        <w:rFonts w:ascii="Arial (WT)" w:hAnsi="Arial (WT)" w:hint="default"/>
      </w:rPr>
    </w:lvl>
    <w:lvl w:ilvl="2" w:tplc="993AE1CC" w:tentative="1">
      <w:start w:val="1"/>
      <w:numFmt w:val="bullet"/>
      <w:lvlText w:val=""/>
      <w:lvlJc w:val="left"/>
      <w:pPr>
        <w:tabs>
          <w:tab w:val="num" w:pos="3087"/>
        </w:tabs>
        <w:ind w:left="3087" w:hanging="360"/>
      </w:pPr>
      <w:rPr>
        <w:rFonts w:ascii="Symbol" w:hAnsi="Symbol" w:hint="default"/>
      </w:rPr>
    </w:lvl>
    <w:lvl w:ilvl="3" w:tplc="D76CF4A8" w:tentative="1">
      <w:start w:val="1"/>
      <w:numFmt w:val="bullet"/>
      <w:lvlText w:val=""/>
      <w:lvlJc w:val="left"/>
      <w:pPr>
        <w:tabs>
          <w:tab w:val="num" w:pos="3807"/>
        </w:tabs>
        <w:ind w:left="3807" w:hanging="360"/>
      </w:pPr>
      <w:rPr>
        <w:rFonts w:ascii="Symbol" w:hAnsi="Symbol" w:hint="default"/>
      </w:rPr>
    </w:lvl>
    <w:lvl w:ilvl="4" w:tplc="78221E36" w:tentative="1">
      <w:start w:val="1"/>
      <w:numFmt w:val="bullet"/>
      <w:lvlText w:val="o"/>
      <w:lvlJc w:val="left"/>
      <w:pPr>
        <w:tabs>
          <w:tab w:val="num" w:pos="4527"/>
        </w:tabs>
        <w:ind w:left="4527" w:hanging="360"/>
      </w:pPr>
      <w:rPr>
        <w:rFonts w:ascii="Arial (WT)" w:hAnsi="Arial (WT)" w:hint="default"/>
      </w:rPr>
    </w:lvl>
    <w:lvl w:ilvl="5" w:tplc="853A9FC8" w:tentative="1">
      <w:start w:val="1"/>
      <w:numFmt w:val="bullet"/>
      <w:lvlText w:val=""/>
      <w:lvlJc w:val="left"/>
      <w:pPr>
        <w:tabs>
          <w:tab w:val="num" w:pos="5247"/>
        </w:tabs>
        <w:ind w:left="5247" w:hanging="360"/>
      </w:pPr>
      <w:rPr>
        <w:rFonts w:ascii="Symbol" w:hAnsi="Symbol" w:hint="default"/>
      </w:rPr>
    </w:lvl>
    <w:lvl w:ilvl="6" w:tplc="6C58C4FE" w:tentative="1">
      <w:start w:val="1"/>
      <w:numFmt w:val="bullet"/>
      <w:lvlText w:val=""/>
      <w:lvlJc w:val="left"/>
      <w:pPr>
        <w:tabs>
          <w:tab w:val="num" w:pos="5967"/>
        </w:tabs>
        <w:ind w:left="5967" w:hanging="360"/>
      </w:pPr>
      <w:rPr>
        <w:rFonts w:ascii="Symbol" w:hAnsi="Symbol" w:hint="default"/>
      </w:rPr>
    </w:lvl>
    <w:lvl w:ilvl="7" w:tplc="F5DC862A" w:tentative="1">
      <w:start w:val="1"/>
      <w:numFmt w:val="bullet"/>
      <w:lvlText w:val="o"/>
      <w:lvlJc w:val="left"/>
      <w:pPr>
        <w:tabs>
          <w:tab w:val="num" w:pos="6687"/>
        </w:tabs>
        <w:ind w:left="6687" w:hanging="360"/>
      </w:pPr>
      <w:rPr>
        <w:rFonts w:ascii="Arial (WT)" w:hAnsi="Arial (WT)" w:hint="default"/>
      </w:rPr>
    </w:lvl>
    <w:lvl w:ilvl="8" w:tplc="64B862D4" w:tentative="1">
      <w:start w:val="1"/>
      <w:numFmt w:val="bullet"/>
      <w:lvlText w:val=""/>
      <w:lvlJc w:val="left"/>
      <w:pPr>
        <w:tabs>
          <w:tab w:val="num" w:pos="7407"/>
        </w:tabs>
        <w:ind w:left="7407" w:hanging="360"/>
      </w:pPr>
      <w:rPr>
        <w:rFonts w:ascii="Symbol" w:hAnsi="Symbol" w:hint="default"/>
      </w:rPr>
    </w:lvl>
  </w:abstractNum>
  <w:abstractNum w:abstractNumId="4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1C63525"/>
    <w:multiLevelType w:val="hybridMultilevel"/>
    <w:tmpl w:val="F02EC102"/>
    <w:lvl w:ilvl="0" w:tplc="7BB8B3F2">
      <w:start w:val="1"/>
      <w:numFmt w:val="bullet"/>
      <w:lvlText w:val=""/>
      <w:lvlJc w:val="left"/>
      <w:pPr>
        <w:ind w:left="657" w:hanging="360"/>
      </w:pPr>
      <w:rPr>
        <w:rFonts w:ascii="Symbol" w:hAnsi="Symbol" w:hint="default"/>
      </w:rPr>
    </w:lvl>
    <w:lvl w:ilvl="1" w:tplc="04190003" w:tentative="1">
      <w:start w:val="1"/>
      <w:numFmt w:val="bullet"/>
      <w:lvlText w:val="o"/>
      <w:lvlJc w:val="left"/>
      <w:pPr>
        <w:ind w:left="1377" w:hanging="360"/>
      </w:pPr>
      <w:rPr>
        <w:rFonts w:ascii="Courier New" w:hAnsi="Courier New" w:cs="Courier New" w:hint="default"/>
      </w:rPr>
    </w:lvl>
    <w:lvl w:ilvl="2" w:tplc="04190005" w:tentative="1">
      <w:start w:val="1"/>
      <w:numFmt w:val="bullet"/>
      <w:lvlText w:val=""/>
      <w:lvlJc w:val="left"/>
      <w:pPr>
        <w:ind w:left="2097" w:hanging="360"/>
      </w:pPr>
      <w:rPr>
        <w:rFonts w:ascii="Wingdings" w:hAnsi="Wingdings" w:hint="default"/>
      </w:rPr>
    </w:lvl>
    <w:lvl w:ilvl="3" w:tplc="04190001" w:tentative="1">
      <w:start w:val="1"/>
      <w:numFmt w:val="bullet"/>
      <w:lvlText w:val=""/>
      <w:lvlJc w:val="left"/>
      <w:pPr>
        <w:ind w:left="2817" w:hanging="360"/>
      </w:pPr>
      <w:rPr>
        <w:rFonts w:ascii="Symbol" w:hAnsi="Symbol" w:hint="default"/>
      </w:rPr>
    </w:lvl>
    <w:lvl w:ilvl="4" w:tplc="04190003" w:tentative="1">
      <w:start w:val="1"/>
      <w:numFmt w:val="bullet"/>
      <w:lvlText w:val="o"/>
      <w:lvlJc w:val="left"/>
      <w:pPr>
        <w:ind w:left="3537" w:hanging="360"/>
      </w:pPr>
      <w:rPr>
        <w:rFonts w:ascii="Courier New" w:hAnsi="Courier New" w:cs="Courier New" w:hint="default"/>
      </w:rPr>
    </w:lvl>
    <w:lvl w:ilvl="5" w:tplc="04190005" w:tentative="1">
      <w:start w:val="1"/>
      <w:numFmt w:val="bullet"/>
      <w:lvlText w:val=""/>
      <w:lvlJc w:val="left"/>
      <w:pPr>
        <w:ind w:left="4257" w:hanging="360"/>
      </w:pPr>
      <w:rPr>
        <w:rFonts w:ascii="Wingdings" w:hAnsi="Wingdings" w:hint="default"/>
      </w:rPr>
    </w:lvl>
    <w:lvl w:ilvl="6" w:tplc="04190001" w:tentative="1">
      <w:start w:val="1"/>
      <w:numFmt w:val="bullet"/>
      <w:lvlText w:val=""/>
      <w:lvlJc w:val="left"/>
      <w:pPr>
        <w:ind w:left="4977" w:hanging="360"/>
      </w:pPr>
      <w:rPr>
        <w:rFonts w:ascii="Symbol" w:hAnsi="Symbol" w:hint="default"/>
      </w:rPr>
    </w:lvl>
    <w:lvl w:ilvl="7" w:tplc="04190003" w:tentative="1">
      <w:start w:val="1"/>
      <w:numFmt w:val="bullet"/>
      <w:lvlText w:val="o"/>
      <w:lvlJc w:val="left"/>
      <w:pPr>
        <w:ind w:left="5697" w:hanging="360"/>
      </w:pPr>
      <w:rPr>
        <w:rFonts w:ascii="Courier New" w:hAnsi="Courier New" w:cs="Courier New" w:hint="default"/>
      </w:rPr>
    </w:lvl>
    <w:lvl w:ilvl="8" w:tplc="04190005" w:tentative="1">
      <w:start w:val="1"/>
      <w:numFmt w:val="bullet"/>
      <w:lvlText w:val=""/>
      <w:lvlJc w:val="left"/>
      <w:pPr>
        <w:ind w:left="6417" w:hanging="360"/>
      </w:pPr>
      <w:rPr>
        <w:rFonts w:ascii="Wingdings" w:hAnsi="Wingdings" w:hint="default"/>
      </w:rPr>
    </w:lvl>
  </w:abstractNum>
  <w:abstractNum w:abstractNumId="48">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9">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1">
    <w:nsid w:val="33ED5A55"/>
    <w:multiLevelType w:val="hybridMultilevel"/>
    <w:tmpl w:val="59544FEC"/>
    <w:lvl w:ilvl="0" w:tplc="7A9875AA">
      <w:start w:val="1"/>
      <w:numFmt w:val="decimal"/>
      <w:lvlText w:val="%1."/>
      <w:lvlJc w:val="left"/>
      <w:pPr>
        <w:tabs>
          <w:tab w:val="num" w:pos="960"/>
        </w:tabs>
        <w:ind w:left="960" w:hanging="360"/>
      </w:pPr>
    </w:lvl>
    <w:lvl w:ilvl="1" w:tplc="6E30912E" w:tentative="1">
      <w:start w:val="1"/>
      <w:numFmt w:val="lowerLetter"/>
      <w:lvlText w:val="%2."/>
      <w:lvlJc w:val="left"/>
      <w:pPr>
        <w:tabs>
          <w:tab w:val="num" w:pos="1680"/>
        </w:tabs>
        <w:ind w:left="1680" w:hanging="360"/>
      </w:pPr>
    </w:lvl>
    <w:lvl w:ilvl="2" w:tplc="1F1CBA3A" w:tentative="1">
      <w:start w:val="1"/>
      <w:numFmt w:val="lowerRoman"/>
      <w:lvlText w:val="%3."/>
      <w:lvlJc w:val="right"/>
      <w:pPr>
        <w:tabs>
          <w:tab w:val="num" w:pos="2400"/>
        </w:tabs>
        <w:ind w:left="2400" w:hanging="180"/>
      </w:pPr>
    </w:lvl>
    <w:lvl w:ilvl="3" w:tplc="EC9A7FBA" w:tentative="1">
      <w:start w:val="1"/>
      <w:numFmt w:val="decimal"/>
      <w:lvlText w:val="%4."/>
      <w:lvlJc w:val="left"/>
      <w:pPr>
        <w:tabs>
          <w:tab w:val="num" w:pos="3120"/>
        </w:tabs>
        <w:ind w:left="3120" w:hanging="360"/>
      </w:pPr>
    </w:lvl>
    <w:lvl w:ilvl="4" w:tplc="6276D8C6" w:tentative="1">
      <w:start w:val="1"/>
      <w:numFmt w:val="lowerLetter"/>
      <w:lvlText w:val="%5."/>
      <w:lvlJc w:val="left"/>
      <w:pPr>
        <w:tabs>
          <w:tab w:val="num" w:pos="3840"/>
        </w:tabs>
        <w:ind w:left="3840" w:hanging="360"/>
      </w:pPr>
    </w:lvl>
    <w:lvl w:ilvl="5" w:tplc="B9706F46" w:tentative="1">
      <w:start w:val="1"/>
      <w:numFmt w:val="lowerRoman"/>
      <w:lvlText w:val="%6."/>
      <w:lvlJc w:val="right"/>
      <w:pPr>
        <w:tabs>
          <w:tab w:val="num" w:pos="4560"/>
        </w:tabs>
        <w:ind w:left="4560" w:hanging="180"/>
      </w:pPr>
    </w:lvl>
    <w:lvl w:ilvl="6" w:tplc="604CCF42" w:tentative="1">
      <w:start w:val="1"/>
      <w:numFmt w:val="decimal"/>
      <w:lvlText w:val="%7."/>
      <w:lvlJc w:val="left"/>
      <w:pPr>
        <w:tabs>
          <w:tab w:val="num" w:pos="5280"/>
        </w:tabs>
        <w:ind w:left="5280" w:hanging="360"/>
      </w:pPr>
    </w:lvl>
    <w:lvl w:ilvl="7" w:tplc="905E0B84" w:tentative="1">
      <w:start w:val="1"/>
      <w:numFmt w:val="lowerLetter"/>
      <w:lvlText w:val="%8."/>
      <w:lvlJc w:val="left"/>
      <w:pPr>
        <w:tabs>
          <w:tab w:val="num" w:pos="6000"/>
        </w:tabs>
        <w:ind w:left="6000" w:hanging="360"/>
      </w:pPr>
    </w:lvl>
    <w:lvl w:ilvl="8" w:tplc="359CFB76" w:tentative="1">
      <w:start w:val="1"/>
      <w:numFmt w:val="lowerRoman"/>
      <w:lvlText w:val="%9."/>
      <w:lvlJc w:val="right"/>
      <w:pPr>
        <w:tabs>
          <w:tab w:val="num" w:pos="6720"/>
        </w:tabs>
        <w:ind w:left="6720" w:hanging="180"/>
      </w:pPr>
    </w:lvl>
  </w:abstractNum>
  <w:abstractNum w:abstractNumId="52">
    <w:nsid w:val="34513302"/>
    <w:multiLevelType w:val="multilevel"/>
    <w:tmpl w:val="E2D6B0E0"/>
    <w:lvl w:ilvl="0">
      <w:start w:val="1"/>
      <w:numFmt w:val="decimal"/>
      <w:lvlText w:val="%1."/>
      <w:lvlJc w:val="left"/>
      <w:pPr>
        <w:tabs>
          <w:tab w:val="num" w:pos="1134"/>
        </w:tabs>
        <w:ind w:left="1134" w:hanging="1134"/>
      </w:pPr>
      <w:rPr>
        <w:rFonts w:ascii="Times New Roman" w:hAnsi="Times New Roman" w:cs="Times New Roman"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34B12810"/>
    <w:multiLevelType w:val="hybridMultilevel"/>
    <w:tmpl w:val="38580E9A"/>
    <w:lvl w:ilvl="0" w:tplc="FB4E7104">
      <w:start w:val="1"/>
      <w:numFmt w:val="russianLower"/>
      <w:lvlText w:val="%1)"/>
      <w:lvlJc w:val="left"/>
      <w:pPr>
        <w:tabs>
          <w:tab w:val="num" w:pos="2140"/>
        </w:tabs>
        <w:ind w:left="2140" w:hanging="360"/>
      </w:pPr>
      <w:rPr>
        <w:rFonts w:hint="default"/>
      </w:rPr>
    </w:lvl>
    <w:lvl w:ilvl="1" w:tplc="4ADE8DD4" w:tentative="1">
      <w:start w:val="1"/>
      <w:numFmt w:val="lowerLetter"/>
      <w:lvlText w:val="%2."/>
      <w:lvlJc w:val="left"/>
      <w:pPr>
        <w:tabs>
          <w:tab w:val="num" w:pos="2140"/>
        </w:tabs>
        <w:ind w:left="2140" w:hanging="360"/>
      </w:pPr>
    </w:lvl>
    <w:lvl w:ilvl="2" w:tplc="7D5E1FB0" w:tentative="1">
      <w:start w:val="1"/>
      <w:numFmt w:val="lowerRoman"/>
      <w:lvlText w:val="%3."/>
      <w:lvlJc w:val="right"/>
      <w:pPr>
        <w:tabs>
          <w:tab w:val="num" w:pos="2860"/>
        </w:tabs>
        <w:ind w:left="2860" w:hanging="180"/>
      </w:pPr>
    </w:lvl>
    <w:lvl w:ilvl="3" w:tplc="02304FB8">
      <w:start w:val="1"/>
      <w:numFmt w:val="decimal"/>
      <w:lvlText w:val="%4."/>
      <w:lvlJc w:val="left"/>
      <w:pPr>
        <w:tabs>
          <w:tab w:val="num" w:pos="3580"/>
        </w:tabs>
        <w:ind w:left="3580" w:hanging="360"/>
      </w:pPr>
    </w:lvl>
    <w:lvl w:ilvl="4" w:tplc="B5FC3364" w:tentative="1">
      <w:start w:val="1"/>
      <w:numFmt w:val="lowerLetter"/>
      <w:lvlText w:val="%5."/>
      <w:lvlJc w:val="left"/>
      <w:pPr>
        <w:tabs>
          <w:tab w:val="num" w:pos="4300"/>
        </w:tabs>
        <w:ind w:left="4300" w:hanging="360"/>
      </w:pPr>
    </w:lvl>
    <w:lvl w:ilvl="5" w:tplc="CE52CE86" w:tentative="1">
      <w:start w:val="1"/>
      <w:numFmt w:val="lowerRoman"/>
      <w:lvlText w:val="%6."/>
      <w:lvlJc w:val="right"/>
      <w:pPr>
        <w:tabs>
          <w:tab w:val="num" w:pos="5020"/>
        </w:tabs>
        <w:ind w:left="5020" w:hanging="180"/>
      </w:pPr>
    </w:lvl>
    <w:lvl w:ilvl="6" w:tplc="A42A53C6" w:tentative="1">
      <w:start w:val="1"/>
      <w:numFmt w:val="decimal"/>
      <w:lvlText w:val="%7."/>
      <w:lvlJc w:val="left"/>
      <w:pPr>
        <w:tabs>
          <w:tab w:val="num" w:pos="5740"/>
        </w:tabs>
        <w:ind w:left="5740" w:hanging="360"/>
      </w:pPr>
    </w:lvl>
    <w:lvl w:ilvl="7" w:tplc="57525E06" w:tentative="1">
      <w:start w:val="1"/>
      <w:numFmt w:val="lowerLetter"/>
      <w:lvlText w:val="%8."/>
      <w:lvlJc w:val="left"/>
      <w:pPr>
        <w:tabs>
          <w:tab w:val="num" w:pos="6460"/>
        </w:tabs>
        <w:ind w:left="6460" w:hanging="360"/>
      </w:pPr>
    </w:lvl>
    <w:lvl w:ilvl="8" w:tplc="6AD4C7C0" w:tentative="1">
      <w:start w:val="1"/>
      <w:numFmt w:val="lowerRoman"/>
      <w:lvlText w:val="%9."/>
      <w:lvlJc w:val="right"/>
      <w:pPr>
        <w:tabs>
          <w:tab w:val="num" w:pos="7180"/>
        </w:tabs>
        <w:ind w:left="7180" w:hanging="180"/>
      </w:pPr>
    </w:lvl>
  </w:abstractNum>
  <w:abstractNum w:abstractNumId="54">
    <w:nsid w:val="356352E7"/>
    <w:multiLevelType w:val="multilevel"/>
    <w:tmpl w:val="3758B2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8">
    <w:nsid w:val="368A18C6"/>
    <w:multiLevelType w:val="hybridMultilevel"/>
    <w:tmpl w:val="39DAE364"/>
    <w:lvl w:ilvl="0" w:tplc="70AA986C">
      <w:start w:val="1"/>
      <w:numFmt w:val="russianLower"/>
      <w:lvlText w:val="%1)"/>
      <w:lvlJc w:val="left"/>
      <w:pPr>
        <w:tabs>
          <w:tab w:val="num" w:pos="786"/>
        </w:tabs>
        <w:ind w:left="786" w:hanging="360"/>
      </w:pPr>
      <w:rPr>
        <w:rFonts w:hint="default"/>
      </w:rPr>
    </w:lvl>
    <w:lvl w:ilvl="1" w:tplc="D7AC7EB8" w:tentative="1">
      <w:start w:val="1"/>
      <w:numFmt w:val="lowerLetter"/>
      <w:lvlText w:val="%2."/>
      <w:lvlJc w:val="left"/>
      <w:pPr>
        <w:ind w:left="1440" w:hanging="360"/>
      </w:pPr>
    </w:lvl>
    <w:lvl w:ilvl="2" w:tplc="E7FC6A96" w:tentative="1">
      <w:start w:val="1"/>
      <w:numFmt w:val="lowerRoman"/>
      <w:lvlText w:val="%3."/>
      <w:lvlJc w:val="right"/>
      <w:pPr>
        <w:ind w:left="2160" w:hanging="180"/>
      </w:pPr>
    </w:lvl>
    <w:lvl w:ilvl="3" w:tplc="7A08EE3A" w:tentative="1">
      <w:start w:val="1"/>
      <w:numFmt w:val="decimal"/>
      <w:lvlText w:val="%4."/>
      <w:lvlJc w:val="left"/>
      <w:pPr>
        <w:ind w:left="2880" w:hanging="360"/>
      </w:pPr>
    </w:lvl>
    <w:lvl w:ilvl="4" w:tplc="A6C6796E" w:tentative="1">
      <w:start w:val="1"/>
      <w:numFmt w:val="lowerLetter"/>
      <w:lvlText w:val="%5."/>
      <w:lvlJc w:val="left"/>
      <w:pPr>
        <w:ind w:left="3600" w:hanging="360"/>
      </w:pPr>
    </w:lvl>
    <w:lvl w:ilvl="5" w:tplc="FC388420" w:tentative="1">
      <w:start w:val="1"/>
      <w:numFmt w:val="lowerRoman"/>
      <w:lvlText w:val="%6."/>
      <w:lvlJc w:val="right"/>
      <w:pPr>
        <w:ind w:left="4320" w:hanging="180"/>
      </w:pPr>
    </w:lvl>
    <w:lvl w:ilvl="6" w:tplc="44DC027C" w:tentative="1">
      <w:start w:val="1"/>
      <w:numFmt w:val="decimal"/>
      <w:lvlText w:val="%7."/>
      <w:lvlJc w:val="left"/>
      <w:pPr>
        <w:ind w:left="5040" w:hanging="360"/>
      </w:pPr>
    </w:lvl>
    <w:lvl w:ilvl="7" w:tplc="C0AE4D70" w:tentative="1">
      <w:start w:val="1"/>
      <w:numFmt w:val="lowerLetter"/>
      <w:lvlText w:val="%8."/>
      <w:lvlJc w:val="left"/>
      <w:pPr>
        <w:ind w:left="5760" w:hanging="360"/>
      </w:pPr>
    </w:lvl>
    <w:lvl w:ilvl="8" w:tplc="576069EC" w:tentative="1">
      <w:start w:val="1"/>
      <w:numFmt w:val="lowerRoman"/>
      <w:lvlText w:val="%9."/>
      <w:lvlJc w:val="right"/>
      <w:pPr>
        <w:ind w:left="6480" w:hanging="180"/>
      </w:pPr>
    </w:lvl>
  </w:abstractNum>
  <w:abstractNum w:abstractNumId="5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37F45D42"/>
    <w:multiLevelType w:val="hybridMultilevel"/>
    <w:tmpl w:val="EED29B7C"/>
    <w:lvl w:ilvl="0" w:tplc="64907846">
      <w:start w:val="1"/>
      <w:numFmt w:val="decimal"/>
      <w:lvlText w:val="%1."/>
      <w:lvlJc w:val="left"/>
      <w:pPr>
        <w:tabs>
          <w:tab w:val="num" w:pos="960"/>
        </w:tabs>
        <w:ind w:left="960" w:hanging="360"/>
      </w:pPr>
    </w:lvl>
    <w:lvl w:ilvl="1" w:tplc="B68A668A" w:tentative="1">
      <w:start w:val="1"/>
      <w:numFmt w:val="lowerLetter"/>
      <w:lvlText w:val="%2."/>
      <w:lvlJc w:val="left"/>
      <w:pPr>
        <w:tabs>
          <w:tab w:val="num" w:pos="1680"/>
        </w:tabs>
        <w:ind w:left="1680" w:hanging="360"/>
      </w:pPr>
    </w:lvl>
    <w:lvl w:ilvl="2" w:tplc="1A66369E" w:tentative="1">
      <w:start w:val="1"/>
      <w:numFmt w:val="lowerRoman"/>
      <w:lvlText w:val="%3."/>
      <w:lvlJc w:val="right"/>
      <w:pPr>
        <w:tabs>
          <w:tab w:val="num" w:pos="2400"/>
        </w:tabs>
        <w:ind w:left="2400" w:hanging="180"/>
      </w:pPr>
    </w:lvl>
    <w:lvl w:ilvl="3" w:tplc="AE403F54" w:tentative="1">
      <w:start w:val="1"/>
      <w:numFmt w:val="decimal"/>
      <w:lvlText w:val="%4."/>
      <w:lvlJc w:val="left"/>
      <w:pPr>
        <w:tabs>
          <w:tab w:val="num" w:pos="3120"/>
        </w:tabs>
        <w:ind w:left="3120" w:hanging="360"/>
      </w:pPr>
    </w:lvl>
    <w:lvl w:ilvl="4" w:tplc="CD56F090" w:tentative="1">
      <w:start w:val="1"/>
      <w:numFmt w:val="lowerLetter"/>
      <w:lvlText w:val="%5."/>
      <w:lvlJc w:val="left"/>
      <w:pPr>
        <w:tabs>
          <w:tab w:val="num" w:pos="3840"/>
        </w:tabs>
        <w:ind w:left="3840" w:hanging="360"/>
      </w:pPr>
    </w:lvl>
    <w:lvl w:ilvl="5" w:tplc="551A2838" w:tentative="1">
      <w:start w:val="1"/>
      <w:numFmt w:val="lowerRoman"/>
      <w:lvlText w:val="%6."/>
      <w:lvlJc w:val="right"/>
      <w:pPr>
        <w:tabs>
          <w:tab w:val="num" w:pos="4560"/>
        </w:tabs>
        <w:ind w:left="4560" w:hanging="180"/>
      </w:pPr>
    </w:lvl>
    <w:lvl w:ilvl="6" w:tplc="4150FE8A" w:tentative="1">
      <w:start w:val="1"/>
      <w:numFmt w:val="decimal"/>
      <w:lvlText w:val="%7."/>
      <w:lvlJc w:val="left"/>
      <w:pPr>
        <w:tabs>
          <w:tab w:val="num" w:pos="5280"/>
        </w:tabs>
        <w:ind w:left="5280" w:hanging="360"/>
      </w:pPr>
    </w:lvl>
    <w:lvl w:ilvl="7" w:tplc="B3540EBC" w:tentative="1">
      <w:start w:val="1"/>
      <w:numFmt w:val="lowerLetter"/>
      <w:lvlText w:val="%8."/>
      <w:lvlJc w:val="left"/>
      <w:pPr>
        <w:tabs>
          <w:tab w:val="num" w:pos="6000"/>
        </w:tabs>
        <w:ind w:left="6000" w:hanging="360"/>
      </w:pPr>
    </w:lvl>
    <w:lvl w:ilvl="8" w:tplc="BCD6DE00" w:tentative="1">
      <w:start w:val="1"/>
      <w:numFmt w:val="lowerRoman"/>
      <w:lvlText w:val="%9."/>
      <w:lvlJc w:val="right"/>
      <w:pPr>
        <w:tabs>
          <w:tab w:val="num" w:pos="6720"/>
        </w:tabs>
        <w:ind w:left="6720" w:hanging="180"/>
      </w:pPr>
    </w:lvl>
  </w:abstractNum>
  <w:abstractNum w:abstractNumId="6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3A8D03E8"/>
    <w:multiLevelType w:val="hybridMultilevel"/>
    <w:tmpl w:val="0A48AE36"/>
    <w:lvl w:ilvl="0" w:tplc="9B00C46E">
      <w:start w:val="1"/>
      <w:numFmt w:val="decimal"/>
      <w:lvlText w:val="%1."/>
      <w:lvlJc w:val="left"/>
      <w:pPr>
        <w:tabs>
          <w:tab w:val="num" w:pos="2007"/>
        </w:tabs>
        <w:ind w:left="2007" w:hanging="360"/>
      </w:pPr>
      <w:rPr>
        <w:rFonts w:hint="default"/>
      </w:rPr>
    </w:lvl>
    <w:lvl w:ilvl="1" w:tplc="478662AC" w:tentative="1">
      <w:start w:val="1"/>
      <w:numFmt w:val="lowerLetter"/>
      <w:lvlText w:val="%2."/>
      <w:lvlJc w:val="left"/>
      <w:pPr>
        <w:ind w:left="1440" w:hanging="360"/>
      </w:pPr>
    </w:lvl>
    <w:lvl w:ilvl="2" w:tplc="F3E8B5CE" w:tentative="1">
      <w:start w:val="1"/>
      <w:numFmt w:val="lowerRoman"/>
      <w:lvlText w:val="%3."/>
      <w:lvlJc w:val="right"/>
      <w:pPr>
        <w:ind w:left="2160" w:hanging="180"/>
      </w:pPr>
    </w:lvl>
    <w:lvl w:ilvl="3" w:tplc="17847458" w:tentative="1">
      <w:start w:val="1"/>
      <w:numFmt w:val="decimal"/>
      <w:lvlText w:val="%4."/>
      <w:lvlJc w:val="left"/>
      <w:pPr>
        <w:ind w:left="2880" w:hanging="360"/>
      </w:pPr>
    </w:lvl>
    <w:lvl w:ilvl="4" w:tplc="AFFCD814" w:tentative="1">
      <w:start w:val="1"/>
      <w:numFmt w:val="lowerLetter"/>
      <w:lvlText w:val="%5."/>
      <w:lvlJc w:val="left"/>
      <w:pPr>
        <w:ind w:left="3600" w:hanging="360"/>
      </w:pPr>
    </w:lvl>
    <w:lvl w:ilvl="5" w:tplc="F33A9BFC" w:tentative="1">
      <w:start w:val="1"/>
      <w:numFmt w:val="lowerRoman"/>
      <w:lvlText w:val="%6."/>
      <w:lvlJc w:val="right"/>
      <w:pPr>
        <w:ind w:left="4320" w:hanging="180"/>
      </w:pPr>
    </w:lvl>
    <w:lvl w:ilvl="6" w:tplc="ABD0E3CA" w:tentative="1">
      <w:start w:val="1"/>
      <w:numFmt w:val="decimal"/>
      <w:lvlText w:val="%7."/>
      <w:lvlJc w:val="left"/>
      <w:pPr>
        <w:ind w:left="5040" w:hanging="360"/>
      </w:pPr>
    </w:lvl>
    <w:lvl w:ilvl="7" w:tplc="5816A244" w:tentative="1">
      <w:start w:val="1"/>
      <w:numFmt w:val="lowerLetter"/>
      <w:lvlText w:val="%8."/>
      <w:lvlJc w:val="left"/>
      <w:pPr>
        <w:ind w:left="5760" w:hanging="360"/>
      </w:pPr>
    </w:lvl>
    <w:lvl w:ilvl="8" w:tplc="851ACD16" w:tentative="1">
      <w:start w:val="1"/>
      <w:numFmt w:val="lowerRoman"/>
      <w:lvlText w:val="%9."/>
      <w:lvlJc w:val="right"/>
      <w:pPr>
        <w:ind w:left="6480" w:hanging="180"/>
      </w:pPr>
    </w:lvl>
  </w:abstractNum>
  <w:abstractNum w:abstractNumId="6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1854D49"/>
    <w:multiLevelType w:val="multilevel"/>
    <w:tmpl w:val="E4AE94C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lang w:val="x-none"/>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1">
    <w:nsid w:val="41855974"/>
    <w:multiLevelType w:val="hybridMultilevel"/>
    <w:tmpl w:val="E84AFFE0"/>
    <w:lvl w:ilvl="0" w:tplc="8932DC04">
      <w:start w:val="1"/>
      <w:numFmt w:val="decimal"/>
      <w:lvlText w:val="%1."/>
      <w:lvlJc w:val="left"/>
      <w:pPr>
        <w:tabs>
          <w:tab w:val="num" w:pos="960"/>
        </w:tabs>
        <w:ind w:left="960" w:hanging="360"/>
      </w:pPr>
    </w:lvl>
    <w:lvl w:ilvl="1" w:tplc="0AEC48C2" w:tentative="1">
      <w:start w:val="1"/>
      <w:numFmt w:val="lowerLetter"/>
      <w:lvlText w:val="%2."/>
      <w:lvlJc w:val="left"/>
      <w:pPr>
        <w:tabs>
          <w:tab w:val="num" w:pos="1680"/>
        </w:tabs>
        <w:ind w:left="1680" w:hanging="360"/>
      </w:pPr>
    </w:lvl>
    <w:lvl w:ilvl="2" w:tplc="9148FB3A" w:tentative="1">
      <w:start w:val="1"/>
      <w:numFmt w:val="lowerRoman"/>
      <w:lvlText w:val="%3."/>
      <w:lvlJc w:val="right"/>
      <w:pPr>
        <w:tabs>
          <w:tab w:val="num" w:pos="2400"/>
        </w:tabs>
        <w:ind w:left="2400" w:hanging="180"/>
      </w:pPr>
    </w:lvl>
    <w:lvl w:ilvl="3" w:tplc="AD1A43E4" w:tentative="1">
      <w:start w:val="1"/>
      <w:numFmt w:val="decimal"/>
      <w:lvlText w:val="%4."/>
      <w:lvlJc w:val="left"/>
      <w:pPr>
        <w:tabs>
          <w:tab w:val="num" w:pos="3120"/>
        </w:tabs>
        <w:ind w:left="3120" w:hanging="360"/>
      </w:pPr>
    </w:lvl>
    <w:lvl w:ilvl="4" w:tplc="13F27AAC" w:tentative="1">
      <w:start w:val="1"/>
      <w:numFmt w:val="lowerLetter"/>
      <w:lvlText w:val="%5."/>
      <w:lvlJc w:val="left"/>
      <w:pPr>
        <w:tabs>
          <w:tab w:val="num" w:pos="3840"/>
        </w:tabs>
        <w:ind w:left="3840" w:hanging="360"/>
      </w:pPr>
    </w:lvl>
    <w:lvl w:ilvl="5" w:tplc="92B21F8E" w:tentative="1">
      <w:start w:val="1"/>
      <w:numFmt w:val="lowerRoman"/>
      <w:lvlText w:val="%6."/>
      <w:lvlJc w:val="right"/>
      <w:pPr>
        <w:tabs>
          <w:tab w:val="num" w:pos="4560"/>
        </w:tabs>
        <w:ind w:left="4560" w:hanging="180"/>
      </w:pPr>
    </w:lvl>
    <w:lvl w:ilvl="6" w:tplc="F01AB328" w:tentative="1">
      <w:start w:val="1"/>
      <w:numFmt w:val="decimal"/>
      <w:lvlText w:val="%7."/>
      <w:lvlJc w:val="left"/>
      <w:pPr>
        <w:tabs>
          <w:tab w:val="num" w:pos="5280"/>
        </w:tabs>
        <w:ind w:left="5280" w:hanging="360"/>
      </w:pPr>
    </w:lvl>
    <w:lvl w:ilvl="7" w:tplc="A28A2980" w:tentative="1">
      <w:start w:val="1"/>
      <w:numFmt w:val="lowerLetter"/>
      <w:lvlText w:val="%8."/>
      <w:lvlJc w:val="left"/>
      <w:pPr>
        <w:tabs>
          <w:tab w:val="num" w:pos="6000"/>
        </w:tabs>
        <w:ind w:left="6000" w:hanging="360"/>
      </w:pPr>
    </w:lvl>
    <w:lvl w:ilvl="8" w:tplc="A104A160" w:tentative="1">
      <w:start w:val="1"/>
      <w:numFmt w:val="lowerRoman"/>
      <w:lvlText w:val="%9."/>
      <w:lvlJc w:val="right"/>
      <w:pPr>
        <w:tabs>
          <w:tab w:val="num" w:pos="6720"/>
        </w:tabs>
        <w:ind w:left="6720" w:hanging="180"/>
      </w:pPr>
    </w:lvl>
  </w:abstractNum>
  <w:abstractNum w:abstractNumId="7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7">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9">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8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4F63555A"/>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7">
    <w:nsid w:val="4F7B57B6"/>
    <w:multiLevelType w:val="hybridMultilevel"/>
    <w:tmpl w:val="486EF3F2"/>
    <w:lvl w:ilvl="0" w:tplc="2304D0DE">
      <w:start w:val="1"/>
      <w:numFmt w:val="decimal"/>
      <w:lvlText w:val="%1."/>
      <w:lvlJc w:val="left"/>
      <w:pPr>
        <w:tabs>
          <w:tab w:val="num" w:pos="2007"/>
        </w:tabs>
        <w:ind w:left="2007" w:hanging="360"/>
      </w:pPr>
      <w:rPr>
        <w:rFonts w:hint="default"/>
      </w:rPr>
    </w:lvl>
    <w:lvl w:ilvl="1" w:tplc="6826D3E8" w:tentative="1">
      <w:start w:val="1"/>
      <w:numFmt w:val="lowerLetter"/>
      <w:lvlText w:val="%2."/>
      <w:lvlJc w:val="left"/>
      <w:pPr>
        <w:ind w:left="1440" w:hanging="360"/>
      </w:pPr>
    </w:lvl>
    <w:lvl w:ilvl="2" w:tplc="038099D8" w:tentative="1">
      <w:start w:val="1"/>
      <w:numFmt w:val="lowerRoman"/>
      <w:lvlText w:val="%3."/>
      <w:lvlJc w:val="right"/>
      <w:pPr>
        <w:ind w:left="2160" w:hanging="180"/>
      </w:pPr>
    </w:lvl>
    <w:lvl w:ilvl="3" w:tplc="5BFEB73C" w:tentative="1">
      <w:start w:val="1"/>
      <w:numFmt w:val="decimal"/>
      <w:lvlText w:val="%4."/>
      <w:lvlJc w:val="left"/>
      <w:pPr>
        <w:ind w:left="2880" w:hanging="360"/>
      </w:pPr>
    </w:lvl>
    <w:lvl w:ilvl="4" w:tplc="093C8D1A" w:tentative="1">
      <w:start w:val="1"/>
      <w:numFmt w:val="lowerLetter"/>
      <w:lvlText w:val="%5."/>
      <w:lvlJc w:val="left"/>
      <w:pPr>
        <w:ind w:left="3600" w:hanging="360"/>
      </w:pPr>
    </w:lvl>
    <w:lvl w:ilvl="5" w:tplc="82883D40" w:tentative="1">
      <w:start w:val="1"/>
      <w:numFmt w:val="lowerRoman"/>
      <w:lvlText w:val="%6."/>
      <w:lvlJc w:val="right"/>
      <w:pPr>
        <w:ind w:left="4320" w:hanging="180"/>
      </w:pPr>
    </w:lvl>
    <w:lvl w:ilvl="6" w:tplc="37FE8916" w:tentative="1">
      <w:start w:val="1"/>
      <w:numFmt w:val="decimal"/>
      <w:lvlText w:val="%7."/>
      <w:lvlJc w:val="left"/>
      <w:pPr>
        <w:ind w:left="5040" w:hanging="360"/>
      </w:pPr>
    </w:lvl>
    <w:lvl w:ilvl="7" w:tplc="8562874C" w:tentative="1">
      <w:start w:val="1"/>
      <w:numFmt w:val="lowerLetter"/>
      <w:lvlText w:val="%8."/>
      <w:lvlJc w:val="left"/>
      <w:pPr>
        <w:ind w:left="5760" w:hanging="360"/>
      </w:pPr>
    </w:lvl>
    <w:lvl w:ilvl="8" w:tplc="E32A5F2C" w:tentative="1">
      <w:start w:val="1"/>
      <w:numFmt w:val="lowerRoman"/>
      <w:lvlText w:val="%9."/>
      <w:lvlJc w:val="right"/>
      <w:pPr>
        <w:ind w:left="6480" w:hanging="180"/>
      </w:pPr>
    </w:lvl>
  </w:abstractNum>
  <w:abstractNum w:abstractNumId="88">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8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0">
    <w:nsid w:val="51A45832"/>
    <w:multiLevelType w:val="hybridMultilevel"/>
    <w:tmpl w:val="73120548"/>
    <w:lvl w:ilvl="0" w:tplc="FFFFFFFF">
      <w:start w:val="1"/>
      <w:numFmt w:val="bullet"/>
      <w:lvlText w:val="­"/>
      <w:lvlJc w:val="left"/>
      <w:pPr>
        <w:ind w:left="436" w:hanging="360"/>
      </w:pPr>
      <w:rPr>
        <w:rFonts w:ascii="Courier New" w:hAnsi="Courier New" w:cs="Times New Roman"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9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56F70A10"/>
    <w:multiLevelType w:val="hybridMultilevel"/>
    <w:tmpl w:val="8A0A47FE"/>
    <w:lvl w:ilvl="0" w:tplc="EBDE5390">
      <w:start w:val="1"/>
      <w:numFmt w:val="decimal"/>
      <w:lvlText w:val="%1."/>
      <w:lvlJc w:val="left"/>
      <w:pPr>
        <w:tabs>
          <w:tab w:val="num" w:pos="2007"/>
        </w:tabs>
        <w:ind w:left="2007" w:hanging="360"/>
      </w:pPr>
      <w:rPr>
        <w:rFonts w:hint="default"/>
      </w:rPr>
    </w:lvl>
    <w:lvl w:ilvl="1" w:tplc="219A8532">
      <w:start w:val="1"/>
      <w:numFmt w:val="lowerLetter"/>
      <w:lvlText w:val="%2."/>
      <w:lvlJc w:val="left"/>
      <w:pPr>
        <w:ind w:left="1440" w:hanging="360"/>
      </w:pPr>
    </w:lvl>
    <w:lvl w:ilvl="2" w:tplc="40C42A32" w:tentative="1">
      <w:start w:val="1"/>
      <w:numFmt w:val="lowerRoman"/>
      <w:lvlText w:val="%3."/>
      <w:lvlJc w:val="right"/>
      <w:pPr>
        <w:ind w:left="2160" w:hanging="180"/>
      </w:pPr>
    </w:lvl>
    <w:lvl w:ilvl="3" w:tplc="318E7032" w:tentative="1">
      <w:start w:val="1"/>
      <w:numFmt w:val="decimal"/>
      <w:lvlText w:val="%4."/>
      <w:lvlJc w:val="left"/>
      <w:pPr>
        <w:ind w:left="2880" w:hanging="360"/>
      </w:pPr>
    </w:lvl>
    <w:lvl w:ilvl="4" w:tplc="BF98E12E" w:tentative="1">
      <w:start w:val="1"/>
      <w:numFmt w:val="lowerLetter"/>
      <w:lvlText w:val="%5."/>
      <w:lvlJc w:val="left"/>
      <w:pPr>
        <w:ind w:left="3600" w:hanging="360"/>
      </w:pPr>
    </w:lvl>
    <w:lvl w:ilvl="5" w:tplc="50EE25FE" w:tentative="1">
      <w:start w:val="1"/>
      <w:numFmt w:val="lowerRoman"/>
      <w:lvlText w:val="%6."/>
      <w:lvlJc w:val="right"/>
      <w:pPr>
        <w:ind w:left="4320" w:hanging="180"/>
      </w:pPr>
    </w:lvl>
    <w:lvl w:ilvl="6" w:tplc="F530C004" w:tentative="1">
      <w:start w:val="1"/>
      <w:numFmt w:val="decimal"/>
      <w:lvlText w:val="%7."/>
      <w:lvlJc w:val="left"/>
      <w:pPr>
        <w:ind w:left="5040" w:hanging="360"/>
      </w:pPr>
    </w:lvl>
    <w:lvl w:ilvl="7" w:tplc="EB3AAC4E" w:tentative="1">
      <w:start w:val="1"/>
      <w:numFmt w:val="lowerLetter"/>
      <w:lvlText w:val="%8."/>
      <w:lvlJc w:val="left"/>
      <w:pPr>
        <w:ind w:left="5760" w:hanging="360"/>
      </w:pPr>
    </w:lvl>
    <w:lvl w:ilvl="8" w:tplc="9AEA9B58" w:tentative="1">
      <w:start w:val="1"/>
      <w:numFmt w:val="lowerRoman"/>
      <w:lvlText w:val="%9."/>
      <w:lvlJc w:val="right"/>
      <w:pPr>
        <w:ind w:left="6480" w:hanging="180"/>
      </w:pPr>
    </w:lvl>
  </w:abstractNum>
  <w:abstractNum w:abstractNumId="9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8">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5AA40784"/>
    <w:multiLevelType w:val="hybridMultilevel"/>
    <w:tmpl w:val="161A5E68"/>
    <w:lvl w:ilvl="0" w:tplc="AFBAEE40">
      <w:start w:val="1"/>
      <w:numFmt w:val="russianLower"/>
      <w:lvlText w:val="%1)"/>
      <w:lvlJc w:val="left"/>
      <w:pPr>
        <w:tabs>
          <w:tab w:val="num" w:pos="720"/>
        </w:tabs>
        <w:ind w:left="720" w:hanging="360"/>
      </w:pPr>
      <w:rPr>
        <w:rFonts w:hint="default"/>
      </w:rPr>
    </w:lvl>
    <w:lvl w:ilvl="1" w:tplc="BFEEBE00">
      <w:start w:val="1"/>
      <w:numFmt w:val="lowerLetter"/>
      <w:lvlText w:val="%2."/>
      <w:lvlJc w:val="left"/>
      <w:pPr>
        <w:ind w:left="1440" w:hanging="360"/>
      </w:pPr>
    </w:lvl>
    <w:lvl w:ilvl="2" w:tplc="9CFA89A2" w:tentative="1">
      <w:start w:val="1"/>
      <w:numFmt w:val="lowerRoman"/>
      <w:lvlText w:val="%3."/>
      <w:lvlJc w:val="right"/>
      <w:pPr>
        <w:ind w:left="2160" w:hanging="180"/>
      </w:pPr>
    </w:lvl>
    <w:lvl w:ilvl="3" w:tplc="7F545B1E" w:tentative="1">
      <w:start w:val="1"/>
      <w:numFmt w:val="decimal"/>
      <w:lvlText w:val="%4."/>
      <w:lvlJc w:val="left"/>
      <w:pPr>
        <w:ind w:left="2880" w:hanging="360"/>
      </w:pPr>
    </w:lvl>
    <w:lvl w:ilvl="4" w:tplc="1C401A80" w:tentative="1">
      <w:start w:val="1"/>
      <w:numFmt w:val="lowerLetter"/>
      <w:lvlText w:val="%5."/>
      <w:lvlJc w:val="left"/>
      <w:pPr>
        <w:ind w:left="3600" w:hanging="360"/>
      </w:pPr>
    </w:lvl>
    <w:lvl w:ilvl="5" w:tplc="E208DFA4">
      <w:start w:val="1"/>
      <w:numFmt w:val="lowerRoman"/>
      <w:lvlText w:val="%6."/>
      <w:lvlJc w:val="right"/>
      <w:pPr>
        <w:ind w:left="4320" w:hanging="180"/>
      </w:pPr>
    </w:lvl>
    <w:lvl w:ilvl="6" w:tplc="2E5498DC" w:tentative="1">
      <w:start w:val="1"/>
      <w:numFmt w:val="decimal"/>
      <w:lvlText w:val="%7."/>
      <w:lvlJc w:val="left"/>
      <w:pPr>
        <w:ind w:left="5040" w:hanging="360"/>
      </w:pPr>
    </w:lvl>
    <w:lvl w:ilvl="7" w:tplc="D1369DE6" w:tentative="1">
      <w:start w:val="1"/>
      <w:numFmt w:val="lowerLetter"/>
      <w:lvlText w:val="%8."/>
      <w:lvlJc w:val="left"/>
      <w:pPr>
        <w:ind w:left="5760" w:hanging="360"/>
      </w:pPr>
    </w:lvl>
    <w:lvl w:ilvl="8" w:tplc="1E4CA7AA" w:tentative="1">
      <w:start w:val="1"/>
      <w:numFmt w:val="lowerRoman"/>
      <w:lvlText w:val="%9."/>
      <w:lvlJc w:val="right"/>
      <w:pPr>
        <w:ind w:left="6480" w:hanging="180"/>
      </w:pPr>
    </w:lvl>
  </w:abstractNum>
  <w:abstractNum w:abstractNumId="100">
    <w:nsid w:val="5AF54446"/>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1">
    <w:nsid w:val="5C462A30"/>
    <w:multiLevelType w:val="hybridMultilevel"/>
    <w:tmpl w:val="9F1CA42C"/>
    <w:lvl w:ilvl="0" w:tplc="D6C8684C">
      <w:start w:val="1"/>
      <w:numFmt w:val="decimal"/>
      <w:lvlText w:val="%1."/>
      <w:lvlJc w:val="left"/>
      <w:pPr>
        <w:tabs>
          <w:tab w:val="num" w:pos="960"/>
        </w:tabs>
        <w:ind w:left="960" w:hanging="360"/>
      </w:pPr>
      <w:rPr>
        <w:rFonts w:hint="default"/>
        <w:b w:val="0"/>
        <w:i w:val="0"/>
      </w:rPr>
    </w:lvl>
    <w:lvl w:ilvl="1" w:tplc="B1F24528" w:tentative="1">
      <w:start w:val="1"/>
      <w:numFmt w:val="lowerLetter"/>
      <w:lvlText w:val="%2."/>
      <w:lvlJc w:val="left"/>
      <w:pPr>
        <w:ind w:left="1440" w:hanging="360"/>
      </w:pPr>
    </w:lvl>
    <w:lvl w:ilvl="2" w:tplc="5CE67CEE" w:tentative="1">
      <w:start w:val="1"/>
      <w:numFmt w:val="lowerRoman"/>
      <w:lvlText w:val="%3."/>
      <w:lvlJc w:val="right"/>
      <w:pPr>
        <w:ind w:left="2160" w:hanging="180"/>
      </w:pPr>
    </w:lvl>
    <w:lvl w:ilvl="3" w:tplc="1BCA5A0E" w:tentative="1">
      <w:start w:val="1"/>
      <w:numFmt w:val="decimal"/>
      <w:lvlText w:val="%4."/>
      <w:lvlJc w:val="left"/>
      <w:pPr>
        <w:ind w:left="2880" w:hanging="360"/>
      </w:pPr>
    </w:lvl>
    <w:lvl w:ilvl="4" w:tplc="30D23228" w:tentative="1">
      <w:start w:val="1"/>
      <w:numFmt w:val="lowerLetter"/>
      <w:lvlText w:val="%5."/>
      <w:lvlJc w:val="left"/>
      <w:pPr>
        <w:ind w:left="3600" w:hanging="360"/>
      </w:pPr>
    </w:lvl>
    <w:lvl w:ilvl="5" w:tplc="86E22706" w:tentative="1">
      <w:start w:val="1"/>
      <w:numFmt w:val="lowerRoman"/>
      <w:lvlText w:val="%6."/>
      <w:lvlJc w:val="right"/>
      <w:pPr>
        <w:ind w:left="4320" w:hanging="180"/>
      </w:pPr>
    </w:lvl>
    <w:lvl w:ilvl="6" w:tplc="6EF06680" w:tentative="1">
      <w:start w:val="1"/>
      <w:numFmt w:val="decimal"/>
      <w:lvlText w:val="%7."/>
      <w:lvlJc w:val="left"/>
      <w:pPr>
        <w:ind w:left="5040" w:hanging="360"/>
      </w:pPr>
    </w:lvl>
    <w:lvl w:ilvl="7" w:tplc="CE8C87F8" w:tentative="1">
      <w:start w:val="1"/>
      <w:numFmt w:val="lowerLetter"/>
      <w:lvlText w:val="%8."/>
      <w:lvlJc w:val="left"/>
      <w:pPr>
        <w:ind w:left="5760" w:hanging="360"/>
      </w:pPr>
    </w:lvl>
    <w:lvl w:ilvl="8" w:tplc="DC1A6E22" w:tentative="1">
      <w:start w:val="1"/>
      <w:numFmt w:val="lowerRoman"/>
      <w:lvlText w:val="%9."/>
      <w:lvlJc w:val="right"/>
      <w:pPr>
        <w:ind w:left="6480" w:hanging="180"/>
      </w:pPr>
    </w:lvl>
  </w:abstractNum>
  <w:abstractNum w:abstractNumId="102">
    <w:nsid w:val="5CFA242F"/>
    <w:multiLevelType w:val="hybridMultilevel"/>
    <w:tmpl w:val="5CE8B2DE"/>
    <w:lvl w:ilvl="0" w:tplc="6C8A8980">
      <w:start w:val="1"/>
      <w:numFmt w:val="decimal"/>
      <w:lvlText w:val="1.%1"/>
      <w:lvlJc w:val="left"/>
      <w:pPr>
        <w:tabs>
          <w:tab w:val="num" w:pos="927"/>
        </w:tabs>
        <w:ind w:left="0" w:firstLine="567"/>
      </w:pPr>
      <w:rPr>
        <w:rFonts w:hint="default"/>
      </w:rPr>
    </w:lvl>
    <w:lvl w:ilvl="1" w:tplc="9A1EEBB8">
      <w:start w:val="3"/>
      <w:numFmt w:val="decimal"/>
      <w:lvlText w:val="%2"/>
      <w:lvlJc w:val="left"/>
      <w:pPr>
        <w:tabs>
          <w:tab w:val="num" w:pos="1440"/>
        </w:tabs>
        <w:ind w:left="1440" w:hanging="360"/>
      </w:pPr>
      <w:rPr>
        <w:rFonts w:hint="default"/>
      </w:rPr>
    </w:lvl>
    <w:lvl w:ilvl="2" w:tplc="8A52FBA4">
      <w:start w:val="1"/>
      <w:numFmt w:val="lowerRoman"/>
      <w:lvlText w:val="%3."/>
      <w:lvlJc w:val="right"/>
      <w:pPr>
        <w:tabs>
          <w:tab w:val="num" w:pos="2160"/>
        </w:tabs>
        <w:ind w:left="2160" w:hanging="180"/>
      </w:pPr>
    </w:lvl>
    <w:lvl w:ilvl="3" w:tplc="7446189C" w:tentative="1">
      <w:start w:val="1"/>
      <w:numFmt w:val="decimal"/>
      <w:pStyle w:val="40"/>
      <w:lvlText w:val="%4."/>
      <w:lvlJc w:val="left"/>
      <w:pPr>
        <w:tabs>
          <w:tab w:val="num" w:pos="2880"/>
        </w:tabs>
        <w:ind w:left="2880" w:hanging="360"/>
      </w:pPr>
    </w:lvl>
    <w:lvl w:ilvl="4" w:tplc="8A74F230" w:tentative="1">
      <w:start w:val="1"/>
      <w:numFmt w:val="lowerLetter"/>
      <w:lvlText w:val="%5."/>
      <w:lvlJc w:val="left"/>
      <w:pPr>
        <w:tabs>
          <w:tab w:val="num" w:pos="3600"/>
        </w:tabs>
        <w:ind w:left="3600" w:hanging="360"/>
      </w:pPr>
    </w:lvl>
    <w:lvl w:ilvl="5" w:tplc="A600FFA2" w:tentative="1">
      <w:start w:val="1"/>
      <w:numFmt w:val="lowerRoman"/>
      <w:lvlText w:val="%6."/>
      <w:lvlJc w:val="right"/>
      <w:pPr>
        <w:tabs>
          <w:tab w:val="num" w:pos="4320"/>
        </w:tabs>
        <w:ind w:left="4320" w:hanging="180"/>
      </w:pPr>
    </w:lvl>
    <w:lvl w:ilvl="6" w:tplc="90FEED36" w:tentative="1">
      <w:start w:val="1"/>
      <w:numFmt w:val="decimal"/>
      <w:lvlText w:val="%7."/>
      <w:lvlJc w:val="left"/>
      <w:pPr>
        <w:tabs>
          <w:tab w:val="num" w:pos="5040"/>
        </w:tabs>
        <w:ind w:left="5040" w:hanging="360"/>
      </w:pPr>
    </w:lvl>
    <w:lvl w:ilvl="7" w:tplc="CEF4DC6A" w:tentative="1">
      <w:start w:val="1"/>
      <w:numFmt w:val="lowerLetter"/>
      <w:lvlText w:val="%8."/>
      <w:lvlJc w:val="left"/>
      <w:pPr>
        <w:tabs>
          <w:tab w:val="num" w:pos="5760"/>
        </w:tabs>
        <w:ind w:left="5760" w:hanging="360"/>
      </w:pPr>
    </w:lvl>
    <w:lvl w:ilvl="8" w:tplc="7D8E0F5E" w:tentative="1">
      <w:start w:val="1"/>
      <w:numFmt w:val="lowerRoman"/>
      <w:lvlText w:val="%9."/>
      <w:lvlJc w:val="right"/>
      <w:pPr>
        <w:tabs>
          <w:tab w:val="num" w:pos="6480"/>
        </w:tabs>
        <w:ind w:left="6480" w:hanging="180"/>
      </w:pPr>
    </w:lvl>
  </w:abstractNum>
  <w:abstractNum w:abstractNumId="103">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E622525"/>
    <w:multiLevelType w:val="multilevel"/>
    <w:tmpl w:val="2E3C218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7">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11">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2">
    <w:nsid w:val="67B132CD"/>
    <w:multiLevelType w:val="hybridMultilevel"/>
    <w:tmpl w:val="70341DF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691C1496"/>
    <w:multiLevelType w:val="hybridMultilevel"/>
    <w:tmpl w:val="03DA0B6A"/>
    <w:lvl w:ilvl="0" w:tplc="18F48958">
      <w:start w:val="1"/>
      <w:numFmt w:val="decimal"/>
      <w:lvlText w:val="%1."/>
      <w:lvlJc w:val="left"/>
      <w:pPr>
        <w:tabs>
          <w:tab w:val="num" w:pos="960"/>
        </w:tabs>
        <w:ind w:left="960" w:hanging="360"/>
      </w:pPr>
      <w:rPr>
        <w:b w:val="0"/>
        <w:i w:val="0"/>
      </w:rPr>
    </w:lvl>
    <w:lvl w:ilvl="1" w:tplc="851E38C0">
      <w:start w:val="1"/>
      <w:numFmt w:val="lowerLetter"/>
      <w:lvlText w:val="%2."/>
      <w:lvlJc w:val="left"/>
      <w:pPr>
        <w:tabs>
          <w:tab w:val="num" w:pos="1680"/>
        </w:tabs>
        <w:ind w:left="1680" w:hanging="360"/>
      </w:pPr>
    </w:lvl>
    <w:lvl w:ilvl="2" w:tplc="7C10D936" w:tentative="1">
      <w:start w:val="1"/>
      <w:numFmt w:val="lowerRoman"/>
      <w:lvlText w:val="%3."/>
      <w:lvlJc w:val="right"/>
      <w:pPr>
        <w:tabs>
          <w:tab w:val="num" w:pos="2400"/>
        </w:tabs>
        <w:ind w:left="2400" w:hanging="180"/>
      </w:pPr>
    </w:lvl>
    <w:lvl w:ilvl="3" w:tplc="907EAA12" w:tentative="1">
      <w:start w:val="1"/>
      <w:numFmt w:val="decimal"/>
      <w:lvlText w:val="%4."/>
      <w:lvlJc w:val="left"/>
      <w:pPr>
        <w:tabs>
          <w:tab w:val="num" w:pos="3120"/>
        </w:tabs>
        <w:ind w:left="3120" w:hanging="360"/>
      </w:pPr>
    </w:lvl>
    <w:lvl w:ilvl="4" w:tplc="20AAA434" w:tentative="1">
      <w:start w:val="1"/>
      <w:numFmt w:val="lowerLetter"/>
      <w:lvlText w:val="%5."/>
      <w:lvlJc w:val="left"/>
      <w:pPr>
        <w:tabs>
          <w:tab w:val="num" w:pos="3840"/>
        </w:tabs>
        <w:ind w:left="3840" w:hanging="360"/>
      </w:pPr>
    </w:lvl>
    <w:lvl w:ilvl="5" w:tplc="F348D8BA" w:tentative="1">
      <w:start w:val="1"/>
      <w:numFmt w:val="lowerRoman"/>
      <w:lvlText w:val="%6."/>
      <w:lvlJc w:val="right"/>
      <w:pPr>
        <w:tabs>
          <w:tab w:val="num" w:pos="4560"/>
        </w:tabs>
        <w:ind w:left="4560" w:hanging="180"/>
      </w:pPr>
    </w:lvl>
    <w:lvl w:ilvl="6" w:tplc="E80827BC" w:tentative="1">
      <w:start w:val="1"/>
      <w:numFmt w:val="decimal"/>
      <w:lvlText w:val="%7."/>
      <w:lvlJc w:val="left"/>
      <w:pPr>
        <w:tabs>
          <w:tab w:val="num" w:pos="5280"/>
        </w:tabs>
        <w:ind w:left="5280" w:hanging="360"/>
      </w:pPr>
    </w:lvl>
    <w:lvl w:ilvl="7" w:tplc="B9EC483C" w:tentative="1">
      <w:start w:val="1"/>
      <w:numFmt w:val="lowerLetter"/>
      <w:lvlText w:val="%8."/>
      <w:lvlJc w:val="left"/>
      <w:pPr>
        <w:tabs>
          <w:tab w:val="num" w:pos="6000"/>
        </w:tabs>
        <w:ind w:left="6000" w:hanging="360"/>
      </w:pPr>
    </w:lvl>
    <w:lvl w:ilvl="8" w:tplc="993C3FFE" w:tentative="1">
      <w:start w:val="1"/>
      <w:numFmt w:val="lowerRoman"/>
      <w:lvlText w:val="%9."/>
      <w:lvlJc w:val="right"/>
      <w:pPr>
        <w:tabs>
          <w:tab w:val="num" w:pos="6720"/>
        </w:tabs>
        <w:ind w:left="6720" w:hanging="180"/>
      </w:pPr>
    </w:lvl>
  </w:abstractNum>
  <w:abstractNum w:abstractNumId="11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5">
    <w:nsid w:val="6BED3D1F"/>
    <w:multiLevelType w:val="hybridMultilevel"/>
    <w:tmpl w:val="2D44FD72"/>
    <w:lvl w:ilvl="0" w:tplc="821498BE">
      <w:start w:val="1"/>
      <w:numFmt w:val="bullet"/>
      <w:lvlText w:val=""/>
      <w:lvlJc w:val="left"/>
      <w:pPr>
        <w:ind w:left="1713" w:hanging="360"/>
      </w:pPr>
      <w:rPr>
        <w:rFonts w:ascii="Symbol" w:hAnsi="Symbol" w:hint="default"/>
      </w:rPr>
    </w:lvl>
    <w:lvl w:ilvl="1" w:tplc="52B6AB96" w:tentative="1">
      <w:start w:val="1"/>
      <w:numFmt w:val="bullet"/>
      <w:lvlText w:val="o"/>
      <w:lvlJc w:val="left"/>
      <w:pPr>
        <w:ind w:left="2433" w:hanging="360"/>
      </w:pPr>
      <w:rPr>
        <w:rFonts w:ascii="Courier New" w:hAnsi="Courier New" w:cs="Courier New" w:hint="default"/>
      </w:rPr>
    </w:lvl>
    <w:lvl w:ilvl="2" w:tplc="317CB4A4" w:tentative="1">
      <w:start w:val="1"/>
      <w:numFmt w:val="bullet"/>
      <w:lvlText w:val=""/>
      <w:lvlJc w:val="left"/>
      <w:pPr>
        <w:ind w:left="3153" w:hanging="360"/>
      </w:pPr>
      <w:rPr>
        <w:rFonts w:ascii="Wingdings" w:hAnsi="Wingdings" w:hint="default"/>
      </w:rPr>
    </w:lvl>
    <w:lvl w:ilvl="3" w:tplc="AA60D5EE" w:tentative="1">
      <w:start w:val="1"/>
      <w:numFmt w:val="bullet"/>
      <w:lvlText w:val=""/>
      <w:lvlJc w:val="left"/>
      <w:pPr>
        <w:ind w:left="3873" w:hanging="360"/>
      </w:pPr>
      <w:rPr>
        <w:rFonts w:ascii="Symbol" w:hAnsi="Symbol" w:hint="default"/>
      </w:rPr>
    </w:lvl>
    <w:lvl w:ilvl="4" w:tplc="A9F21C6A" w:tentative="1">
      <w:start w:val="1"/>
      <w:numFmt w:val="bullet"/>
      <w:lvlText w:val="o"/>
      <w:lvlJc w:val="left"/>
      <w:pPr>
        <w:ind w:left="4593" w:hanging="360"/>
      </w:pPr>
      <w:rPr>
        <w:rFonts w:ascii="Courier New" w:hAnsi="Courier New" w:cs="Courier New" w:hint="default"/>
      </w:rPr>
    </w:lvl>
    <w:lvl w:ilvl="5" w:tplc="97B46270" w:tentative="1">
      <w:start w:val="1"/>
      <w:numFmt w:val="bullet"/>
      <w:lvlText w:val=""/>
      <w:lvlJc w:val="left"/>
      <w:pPr>
        <w:ind w:left="5313" w:hanging="360"/>
      </w:pPr>
      <w:rPr>
        <w:rFonts w:ascii="Wingdings" w:hAnsi="Wingdings" w:hint="default"/>
      </w:rPr>
    </w:lvl>
    <w:lvl w:ilvl="6" w:tplc="C4C40A12" w:tentative="1">
      <w:start w:val="1"/>
      <w:numFmt w:val="bullet"/>
      <w:lvlText w:val=""/>
      <w:lvlJc w:val="left"/>
      <w:pPr>
        <w:ind w:left="6033" w:hanging="360"/>
      </w:pPr>
      <w:rPr>
        <w:rFonts w:ascii="Symbol" w:hAnsi="Symbol" w:hint="default"/>
      </w:rPr>
    </w:lvl>
    <w:lvl w:ilvl="7" w:tplc="CFEE6456" w:tentative="1">
      <w:start w:val="1"/>
      <w:numFmt w:val="bullet"/>
      <w:lvlText w:val="o"/>
      <w:lvlJc w:val="left"/>
      <w:pPr>
        <w:ind w:left="6753" w:hanging="360"/>
      </w:pPr>
      <w:rPr>
        <w:rFonts w:ascii="Courier New" w:hAnsi="Courier New" w:cs="Courier New" w:hint="default"/>
      </w:rPr>
    </w:lvl>
    <w:lvl w:ilvl="8" w:tplc="BF4C45DE" w:tentative="1">
      <w:start w:val="1"/>
      <w:numFmt w:val="bullet"/>
      <w:lvlText w:val=""/>
      <w:lvlJc w:val="left"/>
      <w:pPr>
        <w:ind w:left="7473" w:hanging="360"/>
      </w:pPr>
      <w:rPr>
        <w:rFonts w:ascii="Wingdings" w:hAnsi="Wingdings" w:hint="default"/>
      </w:rPr>
    </w:lvl>
  </w:abstractNum>
  <w:abstractNum w:abstractNumId="11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9">
    <w:nsid w:val="70943F09"/>
    <w:multiLevelType w:val="hybridMultilevel"/>
    <w:tmpl w:val="0876F170"/>
    <w:lvl w:ilvl="0" w:tplc="DD0A5F50">
      <w:start w:val="1"/>
      <w:numFmt w:val="bullet"/>
      <w:lvlText w:val=""/>
      <w:lvlJc w:val="left"/>
      <w:pPr>
        <w:ind w:left="862" w:hanging="360"/>
      </w:pPr>
      <w:rPr>
        <w:rFonts w:ascii="Symbol" w:hAnsi="Symbol" w:hint="default"/>
      </w:rPr>
    </w:lvl>
    <w:lvl w:ilvl="1" w:tplc="DB48DDD0" w:tentative="1">
      <w:start w:val="1"/>
      <w:numFmt w:val="bullet"/>
      <w:lvlText w:val="o"/>
      <w:lvlJc w:val="left"/>
      <w:pPr>
        <w:ind w:left="1582" w:hanging="360"/>
      </w:pPr>
      <w:rPr>
        <w:rFonts w:ascii="Courier New" w:hAnsi="Courier New" w:cs="Courier New" w:hint="default"/>
      </w:rPr>
    </w:lvl>
    <w:lvl w:ilvl="2" w:tplc="024464B0" w:tentative="1">
      <w:start w:val="1"/>
      <w:numFmt w:val="bullet"/>
      <w:pStyle w:val="32"/>
      <w:lvlText w:val=""/>
      <w:lvlJc w:val="left"/>
      <w:pPr>
        <w:ind w:left="2302" w:hanging="360"/>
      </w:pPr>
      <w:rPr>
        <w:rFonts w:ascii="Wingdings" w:hAnsi="Wingdings" w:hint="default"/>
      </w:rPr>
    </w:lvl>
    <w:lvl w:ilvl="3" w:tplc="10722150" w:tentative="1">
      <w:start w:val="1"/>
      <w:numFmt w:val="bullet"/>
      <w:lvlText w:val=""/>
      <w:lvlJc w:val="left"/>
      <w:pPr>
        <w:ind w:left="3022" w:hanging="360"/>
      </w:pPr>
      <w:rPr>
        <w:rFonts w:ascii="Symbol" w:hAnsi="Symbol" w:hint="default"/>
      </w:rPr>
    </w:lvl>
    <w:lvl w:ilvl="4" w:tplc="62BEB09C" w:tentative="1">
      <w:start w:val="1"/>
      <w:numFmt w:val="bullet"/>
      <w:lvlText w:val="o"/>
      <w:lvlJc w:val="left"/>
      <w:pPr>
        <w:ind w:left="3742" w:hanging="360"/>
      </w:pPr>
      <w:rPr>
        <w:rFonts w:ascii="Courier New" w:hAnsi="Courier New" w:cs="Courier New" w:hint="default"/>
      </w:rPr>
    </w:lvl>
    <w:lvl w:ilvl="5" w:tplc="DD5C90E8" w:tentative="1">
      <w:start w:val="1"/>
      <w:numFmt w:val="bullet"/>
      <w:lvlText w:val=""/>
      <w:lvlJc w:val="left"/>
      <w:pPr>
        <w:ind w:left="4462" w:hanging="360"/>
      </w:pPr>
      <w:rPr>
        <w:rFonts w:ascii="Wingdings" w:hAnsi="Wingdings" w:hint="default"/>
      </w:rPr>
    </w:lvl>
    <w:lvl w:ilvl="6" w:tplc="947853B0" w:tentative="1">
      <w:start w:val="1"/>
      <w:numFmt w:val="bullet"/>
      <w:lvlText w:val=""/>
      <w:lvlJc w:val="left"/>
      <w:pPr>
        <w:ind w:left="5182" w:hanging="360"/>
      </w:pPr>
      <w:rPr>
        <w:rFonts w:ascii="Symbol" w:hAnsi="Symbol" w:hint="default"/>
      </w:rPr>
    </w:lvl>
    <w:lvl w:ilvl="7" w:tplc="DA8E2C4A" w:tentative="1">
      <w:start w:val="1"/>
      <w:numFmt w:val="bullet"/>
      <w:lvlText w:val="o"/>
      <w:lvlJc w:val="left"/>
      <w:pPr>
        <w:ind w:left="5902" w:hanging="360"/>
      </w:pPr>
      <w:rPr>
        <w:rFonts w:ascii="Courier New" w:hAnsi="Courier New" w:cs="Courier New" w:hint="default"/>
      </w:rPr>
    </w:lvl>
    <w:lvl w:ilvl="8" w:tplc="5C20C68E" w:tentative="1">
      <w:start w:val="1"/>
      <w:numFmt w:val="bullet"/>
      <w:lvlText w:val=""/>
      <w:lvlJc w:val="left"/>
      <w:pPr>
        <w:ind w:left="6622" w:hanging="360"/>
      </w:pPr>
      <w:rPr>
        <w:rFonts w:ascii="Wingdings" w:hAnsi="Wingdings" w:hint="default"/>
      </w:rPr>
    </w:lvl>
  </w:abstractNum>
  <w:abstractNum w:abstractNumId="120">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1">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2">
    <w:nsid w:val="77D756A6"/>
    <w:multiLevelType w:val="hybridMultilevel"/>
    <w:tmpl w:val="CCB8406E"/>
    <w:lvl w:ilvl="0" w:tplc="1DDA7ED8">
      <w:start w:val="1"/>
      <w:numFmt w:val="decimal"/>
      <w:lvlText w:val="%1."/>
      <w:lvlJc w:val="left"/>
      <w:pPr>
        <w:tabs>
          <w:tab w:val="num" w:pos="960"/>
        </w:tabs>
        <w:ind w:left="960" w:hanging="360"/>
      </w:pPr>
    </w:lvl>
    <w:lvl w:ilvl="1" w:tplc="8BE453D0">
      <w:start w:val="1"/>
      <w:numFmt w:val="lowerLetter"/>
      <w:lvlText w:val="%2."/>
      <w:lvlJc w:val="left"/>
      <w:pPr>
        <w:tabs>
          <w:tab w:val="num" w:pos="1680"/>
        </w:tabs>
        <w:ind w:left="1680" w:hanging="360"/>
      </w:pPr>
    </w:lvl>
    <w:lvl w:ilvl="2" w:tplc="EC32FB22" w:tentative="1">
      <w:start w:val="1"/>
      <w:numFmt w:val="lowerRoman"/>
      <w:lvlText w:val="%3."/>
      <w:lvlJc w:val="right"/>
      <w:pPr>
        <w:tabs>
          <w:tab w:val="num" w:pos="2400"/>
        </w:tabs>
        <w:ind w:left="2400" w:hanging="180"/>
      </w:pPr>
    </w:lvl>
    <w:lvl w:ilvl="3" w:tplc="F5042F06" w:tentative="1">
      <w:start w:val="1"/>
      <w:numFmt w:val="decimal"/>
      <w:lvlText w:val="%4."/>
      <w:lvlJc w:val="left"/>
      <w:pPr>
        <w:tabs>
          <w:tab w:val="num" w:pos="3120"/>
        </w:tabs>
        <w:ind w:left="3120" w:hanging="360"/>
      </w:pPr>
    </w:lvl>
    <w:lvl w:ilvl="4" w:tplc="70EC88F6" w:tentative="1">
      <w:start w:val="1"/>
      <w:numFmt w:val="lowerLetter"/>
      <w:lvlText w:val="%5."/>
      <w:lvlJc w:val="left"/>
      <w:pPr>
        <w:tabs>
          <w:tab w:val="num" w:pos="3840"/>
        </w:tabs>
        <w:ind w:left="3840" w:hanging="360"/>
      </w:pPr>
    </w:lvl>
    <w:lvl w:ilvl="5" w:tplc="DAFC9D62" w:tentative="1">
      <w:start w:val="1"/>
      <w:numFmt w:val="lowerRoman"/>
      <w:lvlText w:val="%6."/>
      <w:lvlJc w:val="right"/>
      <w:pPr>
        <w:tabs>
          <w:tab w:val="num" w:pos="4560"/>
        </w:tabs>
        <w:ind w:left="4560" w:hanging="180"/>
      </w:pPr>
    </w:lvl>
    <w:lvl w:ilvl="6" w:tplc="2AF8CFA0" w:tentative="1">
      <w:start w:val="1"/>
      <w:numFmt w:val="decimal"/>
      <w:lvlText w:val="%7."/>
      <w:lvlJc w:val="left"/>
      <w:pPr>
        <w:tabs>
          <w:tab w:val="num" w:pos="5280"/>
        </w:tabs>
        <w:ind w:left="5280" w:hanging="360"/>
      </w:pPr>
    </w:lvl>
    <w:lvl w:ilvl="7" w:tplc="EA7882EA" w:tentative="1">
      <w:start w:val="1"/>
      <w:numFmt w:val="lowerLetter"/>
      <w:lvlText w:val="%8."/>
      <w:lvlJc w:val="left"/>
      <w:pPr>
        <w:tabs>
          <w:tab w:val="num" w:pos="6000"/>
        </w:tabs>
        <w:ind w:left="6000" w:hanging="360"/>
      </w:pPr>
    </w:lvl>
    <w:lvl w:ilvl="8" w:tplc="EAA68D18" w:tentative="1">
      <w:start w:val="1"/>
      <w:numFmt w:val="lowerRoman"/>
      <w:lvlText w:val="%9."/>
      <w:lvlJc w:val="right"/>
      <w:pPr>
        <w:tabs>
          <w:tab w:val="num" w:pos="6720"/>
        </w:tabs>
        <w:ind w:left="6720" w:hanging="180"/>
      </w:pPr>
    </w:lvl>
  </w:abstractNum>
  <w:abstractNum w:abstractNumId="12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4">
    <w:nsid w:val="792721C9"/>
    <w:multiLevelType w:val="hybridMultilevel"/>
    <w:tmpl w:val="83B8CA2A"/>
    <w:lvl w:ilvl="0" w:tplc="43928DCE">
      <w:start w:val="1"/>
      <w:numFmt w:val="russianLower"/>
      <w:lvlText w:val="%1)"/>
      <w:lvlJc w:val="left"/>
      <w:pPr>
        <w:tabs>
          <w:tab w:val="num" w:pos="1200"/>
        </w:tabs>
        <w:ind w:left="1200" w:hanging="360"/>
      </w:pPr>
      <w:rPr>
        <w:rFonts w:hint="default"/>
      </w:rPr>
    </w:lvl>
    <w:lvl w:ilvl="1" w:tplc="7CC4CF5C">
      <w:start w:val="1"/>
      <w:numFmt w:val="lowerLetter"/>
      <w:lvlText w:val="%2."/>
      <w:lvlJc w:val="left"/>
      <w:pPr>
        <w:tabs>
          <w:tab w:val="num" w:pos="1440"/>
        </w:tabs>
        <w:ind w:left="1440" w:hanging="360"/>
      </w:pPr>
    </w:lvl>
    <w:lvl w:ilvl="2" w:tplc="85D25F06">
      <w:start w:val="1"/>
      <w:numFmt w:val="lowerRoman"/>
      <w:lvlText w:val="%3."/>
      <w:lvlJc w:val="right"/>
      <w:pPr>
        <w:tabs>
          <w:tab w:val="num" w:pos="2160"/>
        </w:tabs>
        <w:ind w:left="2160" w:hanging="180"/>
      </w:pPr>
    </w:lvl>
    <w:lvl w:ilvl="3" w:tplc="DAB030F8" w:tentative="1">
      <w:start w:val="1"/>
      <w:numFmt w:val="decimal"/>
      <w:lvlText w:val="%4."/>
      <w:lvlJc w:val="left"/>
      <w:pPr>
        <w:tabs>
          <w:tab w:val="num" w:pos="2880"/>
        </w:tabs>
        <w:ind w:left="2880" w:hanging="360"/>
      </w:pPr>
    </w:lvl>
    <w:lvl w:ilvl="4" w:tplc="EF90289A" w:tentative="1">
      <w:start w:val="1"/>
      <w:numFmt w:val="lowerLetter"/>
      <w:lvlText w:val="%5."/>
      <w:lvlJc w:val="left"/>
      <w:pPr>
        <w:tabs>
          <w:tab w:val="num" w:pos="3600"/>
        </w:tabs>
        <w:ind w:left="3600" w:hanging="360"/>
      </w:pPr>
    </w:lvl>
    <w:lvl w:ilvl="5" w:tplc="14101354" w:tentative="1">
      <w:start w:val="1"/>
      <w:numFmt w:val="lowerRoman"/>
      <w:lvlText w:val="%6."/>
      <w:lvlJc w:val="right"/>
      <w:pPr>
        <w:tabs>
          <w:tab w:val="num" w:pos="4320"/>
        </w:tabs>
        <w:ind w:left="4320" w:hanging="180"/>
      </w:pPr>
    </w:lvl>
    <w:lvl w:ilvl="6" w:tplc="F0AA336E" w:tentative="1">
      <w:start w:val="1"/>
      <w:numFmt w:val="decimal"/>
      <w:lvlText w:val="%7."/>
      <w:lvlJc w:val="left"/>
      <w:pPr>
        <w:tabs>
          <w:tab w:val="num" w:pos="5040"/>
        </w:tabs>
        <w:ind w:left="5040" w:hanging="360"/>
      </w:pPr>
    </w:lvl>
    <w:lvl w:ilvl="7" w:tplc="63AC44B4" w:tentative="1">
      <w:start w:val="1"/>
      <w:numFmt w:val="lowerLetter"/>
      <w:lvlText w:val="%8."/>
      <w:lvlJc w:val="left"/>
      <w:pPr>
        <w:tabs>
          <w:tab w:val="num" w:pos="5760"/>
        </w:tabs>
        <w:ind w:left="5760" w:hanging="360"/>
      </w:pPr>
    </w:lvl>
    <w:lvl w:ilvl="8" w:tplc="19EE1C38" w:tentative="1">
      <w:start w:val="1"/>
      <w:numFmt w:val="lowerRoman"/>
      <w:lvlText w:val="%9."/>
      <w:lvlJc w:val="right"/>
      <w:pPr>
        <w:tabs>
          <w:tab w:val="num" w:pos="6480"/>
        </w:tabs>
        <w:ind w:left="6480" w:hanging="180"/>
      </w:pPr>
    </w:lvl>
  </w:abstractNum>
  <w:abstractNum w:abstractNumId="125">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2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7">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8">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nsid w:val="7D65633C"/>
    <w:multiLevelType w:val="hybridMultilevel"/>
    <w:tmpl w:val="8FCA9AD4"/>
    <w:lvl w:ilvl="0" w:tplc="43D221EA">
      <w:start w:val="1"/>
      <w:numFmt w:val="decimal"/>
      <w:lvlText w:val="%1."/>
      <w:lvlJc w:val="left"/>
      <w:pPr>
        <w:tabs>
          <w:tab w:val="num" w:pos="960"/>
        </w:tabs>
        <w:ind w:left="960" w:hanging="360"/>
      </w:pPr>
      <w:rPr>
        <w:rFonts w:hint="default"/>
      </w:rPr>
    </w:lvl>
    <w:lvl w:ilvl="1" w:tplc="5552B68E" w:tentative="1">
      <w:start w:val="1"/>
      <w:numFmt w:val="lowerLetter"/>
      <w:lvlText w:val="%2."/>
      <w:lvlJc w:val="left"/>
      <w:pPr>
        <w:ind w:left="1440" w:hanging="360"/>
      </w:pPr>
    </w:lvl>
    <w:lvl w:ilvl="2" w:tplc="0A641466" w:tentative="1">
      <w:start w:val="1"/>
      <w:numFmt w:val="lowerRoman"/>
      <w:lvlText w:val="%3."/>
      <w:lvlJc w:val="right"/>
      <w:pPr>
        <w:ind w:left="2160" w:hanging="180"/>
      </w:pPr>
    </w:lvl>
    <w:lvl w:ilvl="3" w:tplc="F87A2D10" w:tentative="1">
      <w:start w:val="1"/>
      <w:numFmt w:val="decimal"/>
      <w:lvlText w:val="%4."/>
      <w:lvlJc w:val="left"/>
      <w:pPr>
        <w:ind w:left="2880" w:hanging="360"/>
      </w:pPr>
    </w:lvl>
    <w:lvl w:ilvl="4" w:tplc="3C563ADC" w:tentative="1">
      <w:start w:val="1"/>
      <w:numFmt w:val="lowerLetter"/>
      <w:lvlText w:val="%5."/>
      <w:lvlJc w:val="left"/>
      <w:pPr>
        <w:ind w:left="3600" w:hanging="360"/>
      </w:pPr>
    </w:lvl>
    <w:lvl w:ilvl="5" w:tplc="844A9D9C" w:tentative="1">
      <w:start w:val="1"/>
      <w:numFmt w:val="lowerRoman"/>
      <w:lvlText w:val="%6."/>
      <w:lvlJc w:val="right"/>
      <w:pPr>
        <w:ind w:left="4320" w:hanging="180"/>
      </w:pPr>
    </w:lvl>
    <w:lvl w:ilvl="6" w:tplc="DBC49670" w:tentative="1">
      <w:start w:val="1"/>
      <w:numFmt w:val="decimal"/>
      <w:lvlText w:val="%7."/>
      <w:lvlJc w:val="left"/>
      <w:pPr>
        <w:ind w:left="5040" w:hanging="360"/>
      </w:pPr>
    </w:lvl>
    <w:lvl w:ilvl="7" w:tplc="C016AE22" w:tentative="1">
      <w:start w:val="1"/>
      <w:numFmt w:val="lowerLetter"/>
      <w:lvlText w:val="%8."/>
      <w:lvlJc w:val="left"/>
      <w:pPr>
        <w:ind w:left="5760" w:hanging="360"/>
      </w:pPr>
    </w:lvl>
    <w:lvl w:ilvl="8" w:tplc="CE006F60" w:tentative="1">
      <w:start w:val="1"/>
      <w:numFmt w:val="lowerRoman"/>
      <w:lvlText w:val="%9."/>
      <w:lvlJc w:val="right"/>
      <w:pPr>
        <w:ind w:left="6480" w:hanging="180"/>
      </w:pPr>
    </w:lvl>
  </w:abstractNum>
  <w:abstractNum w:abstractNumId="13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1">
    <w:nsid w:val="7F367D25"/>
    <w:multiLevelType w:val="hybridMultilevel"/>
    <w:tmpl w:val="B010CA7A"/>
    <w:lvl w:ilvl="0" w:tplc="D1124376">
      <w:start w:val="1"/>
      <w:numFmt w:val="decimal"/>
      <w:lvlText w:val="%1."/>
      <w:lvlJc w:val="left"/>
      <w:pPr>
        <w:tabs>
          <w:tab w:val="num" w:pos="960"/>
        </w:tabs>
        <w:ind w:left="960" w:hanging="360"/>
      </w:pPr>
    </w:lvl>
    <w:lvl w:ilvl="1" w:tplc="6E24F45E">
      <w:start w:val="1"/>
      <w:numFmt w:val="lowerLetter"/>
      <w:lvlText w:val="%2."/>
      <w:lvlJc w:val="left"/>
      <w:pPr>
        <w:tabs>
          <w:tab w:val="num" w:pos="1680"/>
        </w:tabs>
        <w:ind w:left="1680" w:hanging="360"/>
      </w:pPr>
    </w:lvl>
    <w:lvl w:ilvl="2" w:tplc="532E9080" w:tentative="1">
      <w:start w:val="1"/>
      <w:numFmt w:val="lowerRoman"/>
      <w:lvlText w:val="%3."/>
      <w:lvlJc w:val="right"/>
      <w:pPr>
        <w:tabs>
          <w:tab w:val="num" w:pos="2400"/>
        </w:tabs>
        <w:ind w:left="2400" w:hanging="180"/>
      </w:pPr>
    </w:lvl>
    <w:lvl w:ilvl="3" w:tplc="2C9CA138">
      <w:start w:val="1"/>
      <w:numFmt w:val="decimal"/>
      <w:lvlText w:val="%4."/>
      <w:lvlJc w:val="left"/>
      <w:pPr>
        <w:tabs>
          <w:tab w:val="num" w:pos="3120"/>
        </w:tabs>
        <w:ind w:left="3120" w:hanging="360"/>
      </w:pPr>
    </w:lvl>
    <w:lvl w:ilvl="4" w:tplc="82C088FA" w:tentative="1">
      <w:start w:val="1"/>
      <w:numFmt w:val="lowerLetter"/>
      <w:lvlText w:val="%5."/>
      <w:lvlJc w:val="left"/>
      <w:pPr>
        <w:tabs>
          <w:tab w:val="num" w:pos="3840"/>
        </w:tabs>
        <w:ind w:left="3840" w:hanging="360"/>
      </w:pPr>
    </w:lvl>
    <w:lvl w:ilvl="5" w:tplc="672C9306" w:tentative="1">
      <w:start w:val="1"/>
      <w:numFmt w:val="lowerRoman"/>
      <w:lvlText w:val="%6."/>
      <w:lvlJc w:val="right"/>
      <w:pPr>
        <w:tabs>
          <w:tab w:val="num" w:pos="4560"/>
        </w:tabs>
        <w:ind w:left="4560" w:hanging="180"/>
      </w:pPr>
    </w:lvl>
    <w:lvl w:ilvl="6" w:tplc="CB1447F4" w:tentative="1">
      <w:start w:val="1"/>
      <w:numFmt w:val="decimal"/>
      <w:lvlText w:val="%7."/>
      <w:lvlJc w:val="left"/>
      <w:pPr>
        <w:tabs>
          <w:tab w:val="num" w:pos="5280"/>
        </w:tabs>
        <w:ind w:left="5280" w:hanging="360"/>
      </w:pPr>
    </w:lvl>
    <w:lvl w:ilvl="7" w:tplc="EE9A3ACA" w:tentative="1">
      <w:start w:val="1"/>
      <w:numFmt w:val="lowerLetter"/>
      <w:lvlText w:val="%8."/>
      <w:lvlJc w:val="left"/>
      <w:pPr>
        <w:tabs>
          <w:tab w:val="num" w:pos="6000"/>
        </w:tabs>
        <w:ind w:left="6000" w:hanging="360"/>
      </w:pPr>
    </w:lvl>
    <w:lvl w:ilvl="8" w:tplc="CA92E2BC" w:tentative="1">
      <w:start w:val="1"/>
      <w:numFmt w:val="lowerRoman"/>
      <w:lvlText w:val="%9."/>
      <w:lvlJc w:val="right"/>
      <w:pPr>
        <w:tabs>
          <w:tab w:val="num" w:pos="6720"/>
        </w:tabs>
        <w:ind w:left="6720" w:hanging="180"/>
      </w:pPr>
    </w:lvl>
  </w:abstractNum>
  <w:num w:numId="1">
    <w:abstractNumId w:val="119"/>
  </w:num>
  <w:num w:numId="2">
    <w:abstractNumId w:val="102"/>
  </w:num>
  <w:num w:numId="3">
    <w:abstractNumId w:val="91"/>
  </w:num>
  <w:num w:numId="4">
    <w:abstractNumId w:val="1"/>
  </w:num>
  <w:num w:numId="5">
    <w:abstractNumId w:val="0"/>
  </w:num>
  <w:num w:numId="6">
    <w:abstractNumId w:val="34"/>
  </w:num>
  <w:num w:numId="7">
    <w:abstractNumId w:val="104"/>
  </w:num>
  <w:num w:numId="8">
    <w:abstractNumId w:val="78"/>
  </w:num>
  <w:num w:numId="9">
    <w:abstractNumId w:val="74"/>
  </w:num>
  <w:num w:numId="10">
    <w:abstractNumId w:val="3"/>
  </w:num>
  <w:num w:numId="11">
    <w:abstractNumId w:val="70"/>
  </w:num>
  <w:num w:numId="12">
    <w:abstractNumId w:val="8"/>
  </w:num>
  <w:num w:numId="13">
    <w:abstractNumId w:val="53"/>
  </w:num>
  <w:num w:numId="14">
    <w:abstractNumId w:val="55"/>
  </w:num>
  <w:num w:numId="15">
    <w:abstractNumId w:val="52"/>
  </w:num>
  <w:num w:numId="16">
    <w:abstractNumId w:val="30"/>
  </w:num>
  <w:num w:numId="17">
    <w:abstractNumId w:val="54"/>
  </w:num>
  <w:num w:numId="18">
    <w:abstractNumId w:val="124"/>
  </w:num>
  <w:num w:numId="19">
    <w:abstractNumId w:val="22"/>
  </w:num>
  <w:num w:numId="20">
    <w:abstractNumId w:val="56"/>
  </w:num>
  <w:num w:numId="21">
    <w:abstractNumId w:val="2"/>
  </w:num>
  <w:num w:numId="22">
    <w:abstractNumId w:val="105"/>
  </w:num>
  <w:num w:numId="23">
    <w:abstractNumId w:val="131"/>
  </w:num>
  <w:num w:numId="24">
    <w:abstractNumId w:val="113"/>
  </w:num>
  <w:num w:numId="25">
    <w:abstractNumId w:val="71"/>
  </w:num>
  <w:num w:numId="26">
    <w:abstractNumId w:val="122"/>
  </w:num>
  <w:num w:numId="27">
    <w:abstractNumId w:val="50"/>
  </w:num>
  <w:num w:numId="28">
    <w:abstractNumId w:val="51"/>
  </w:num>
  <w:num w:numId="29">
    <w:abstractNumId w:val="33"/>
  </w:num>
  <w:num w:numId="30">
    <w:abstractNumId w:val="60"/>
  </w:num>
  <w:num w:numId="31">
    <w:abstractNumId w:val="44"/>
  </w:num>
  <w:num w:numId="32">
    <w:abstractNumId w:val="106"/>
  </w:num>
  <w:num w:numId="33">
    <w:abstractNumId w:val="36"/>
  </w:num>
  <w:num w:numId="34">
    <w:abstractNumId w:val="43"/>
  </w:num>
  <w:num w:numId="35">
    <w:abstractNumId w:val="16"/>
  </w:num>
  <w:num w:numId="36">
    <w:abstractNumId w:val="65"/>
  </w:num>
  <w:num w:numId="37">
    <w:abstractNumId w:val="116"/>
  </w:num>
  <w:num w:numId="38">
    <w:abstractNumId w:val="61"/>
  </w:num>
  <w:num w:numId="39">
    <w:abstractNumId w:val="118"/>
  </w:num>
  <w:num w:numId="40">
    <w:abstractNumId w:val="87"/>
  </w:num>
  <w:num w:numId="41">
    <w:abstractNumId w:val="18"/>
  </w:num>
  <w:num w:numId="42">
    <w:abstractNumId w:val="95"/>
  </w:num>
  <w:num w:numId="43">
    <w:abstractNumId w:val="64"/>
  </w:num>
  <w:num w:numId="44">
    <w:abstractNumId w:val="12"/>
  </w:num>
  <w:num w:numId="45">
    <w:abstractNumId w:val="129"/>
  </w:num>
  <w:num w:numId="46">
    <w:abstractNumId w:val="115"/>
  </w:num>
  <w:num w:numId="47">
    <w:abstractNumId w:val="99"/>
  </w:num>
  <w:num w:numId="48">
    <w:abstractNumId w:val="101"/>
  </w:num>
  <w:num w:numId="49">
    <w:abstractNumId w:val="80"/>
  </w:num>
  <w:num w:numId="50">
    <w:abstractNumId w:val="20"/>
  </w:num>
  <w:num w:numId="51">
    <w:abstractNumId w:val="42"/>
  </w:num>
  <w:num w:numId="52">
    <w:abstractNumId w:val="63"/>
  </w:num>
  <w:num w:numId="53">
    <w:abstractNumId w:val="97"/>
  </w:num>
  <w:num w:numId="54">
    <w:abstractNumId w:val="58"/>
  </w:num>
  <w:num w:numId="55">
    <w:abstractNumId w:val="82"/>
  </w:num>
  <w:num w:numId="56">
    <w:abstractNumId w:val="46"/>
  </w:num>
  <w:num w:numId="57">
    <w:abstractNumId w:val="28"/>
  </w:num>
  <w:num w:numId="58">
    <w:abstractNumId w:val="23"/>
  </w:num>
  <w:num w:numId="59">
    <w:abstractNumId w:val="66"/>
  </w:num>
  <w:num w:numId="60">
    <w:abstractNumId w:val="49"/>
  </w:num>
  <w:num w:numId="61">
    <w:abstractNumId w:val="127"/>
  </w:num>
  <w:num w:numId="62">
    <w:abstractNumId w:val="108"/>
  </w:num>
  <w:num w:numId="63">
    <w:abstractNumId w:val="130"/>
  </w:num>
  <w:num w:numId="64">
    <w:abstractNumId w:val="81"/>
  </w:num>
  <w:num w:numId="65">
    <w:abstractNumId w:val="123"/>
  </w:num>
  <w:num w:numId="66">
    <w:abstractNumId w:val="89"/>
  </w:num>
  <w:num w:numId="67">
    <w:abstractNumId w:val="62"/>
  </w:num>
  <w:num w:numId="68">
    <w:abstractNumId w:val="93"/>
  </w:num>
  <w:num w:numId="69">
    <w:abstractNumId w:val="92"/>
  </w:num>
  <w:num w:numId="70">
    <w:abstractNumId w:val="72"/>
  </w:num>
  <w:num w:numId="71">
    <w:abstractNumId w:val="109"/>
  </w:num>
  <w:num w:numId="72">
    <w:abstractNumId w:val="41"/>
  </w:num>
  <w:num w:numId="73">
    <w:abstractNumId w:val="39"/>
  </w:num>
  <w:num w:numId="74">
    <w:abstractNumId w:val="94"/>
  </w:num>
  <w:num w:numId="75">
    <w:abstractNumId w:val="4"/>
  </w:num>
  <w:num w:numId="76">
    <w:abstractNumId w:val="110"/>
  </w:num>
  <w:num w:numId="77">
    <w:abstractNumId w:val="29"/>
  </w:num>
  <w:num w:numId="78">
    <w:abstractNumId w:val="120"/>
  </w:num>
  <w:num w:numId="79">
    <w:abstractNumId w:val="14"/>
  </w:num>
  <w:num w:numId="80">
    <w:abstractNumId w:val="25"/>
  </w:num>
  <w:num w:numId="81">
    <w:abstractNumId w:val="114"/>
  </w:num>
  <w:num w:numId="82">
    <w:abstractNumId w:val="38"/>
  </w:num>
  <w:num w:numId="83">
    <w:abstractNumId w:val="7"/>
  </w:num>
  <w:num w:numId="84">
    <w:abstractNumId w:val="84"/>
  </w:num>
  <w:num w:numId="85">
    <w:abstractNumId w:val="125"/>
  </w:num>
  <w:num w:numId="86">
    <w:abstractNumId w:val="9"/>
  </w:num>
  <w:num w:numId="87">
    <w:abstractNumId w:val="107"/>
  </w:num>
  <w:num w:numId="88">
    <w:abstractNumId w:val="76"/>
  </w:num>
  <w:num w:numId="89">
    <w:abstractNumId w:val="74"/>
  </w:num>
  <w:num w:numId="90">
    <w:abstractNumId w:val="24"/>
  </w:num>
  <w:num w:numId="91">
    <w:abstractNumId w:val="73"/>
  </w:num>
  <w:num w:numId="92">
    <w:abstractNumId w:val="21"/>
  </w:num>
  <w:num w:numId="93">
    <w:abstractNumId w:val="98"/>
  </w:num>
  <w:num w:numId="94">
    <w:abstractNumId w:val="40"/>
  </w:num>
  <w:num w:numId="95">
    <w:abstractNumId w:val="67"/>
  </w:num>
  <w:num w:numId="96">
    <w:abstractNumId w:val="96"/>
  </w:num>
  <w:num w:numId="97">
    <w:abstractNumId w:val="55"/>
  </w:num>
  <w:num w:numId="98">
    <w:abstractNumId w:val="55"/>
  </w:num>
  <w:num w:numId="99">
    <w:abstractNumId w:val="55"/>
  </w:num>
  <w:num w:numId="100">
    <w:abstractNumId w:val="55"/>
  </w:num>
  <w:num w:numId="101">
    <w:abstractNumId w:val="55"/>
  </w:num>
  <w:num w:numId="102">
    <w:abstractNumId w:val="55"/>
  </w:num>
  <w:num w:numId="103">
    <w:abstractNumId w:val="75"/>
  </w:num>
  <w:num w:numId="104">
    <w:abstractNumId w:val="59"/>
  </w:num>
  <w:num w:numId="105">
    <w:abstractNumId w:val="69"/>
  </w:num>
  <w:num w:numId="106">
    <w:abstractNumId w:val="37"/>
  </w:num>
  <w:num w:numId="107">
    <w:abstractNumId w:val="57"/>
  </w:num>
  <w:num w:numId="108">
    <w:abstractNumId w:val="19"/>
  </w:num>
  <w:num w:numId="109">
    <w:abstractNumId w:val="35"/>
  </w:num>
  <w:num w:numId="110">
    <w:abstractNumId w:val="83"/>
  </w:num>
  <w:num w:numId="111">
    <w:abstractNumId w:val="126"/>
  </w:num>
  <w:num w:numId="112">
    <w:abstractNumId w:val="85"/>
  </w:num>
  <w:num w:numId="113">
    <w:abstractNumId w:val="111"/>
  </w:num>
  <w:num w:numId="114">
    <w:abstractNumId w:val="45"/>
  </w:num>
  <w:num w:numId="115">
    <w:abstractNumId w:val="48"/>
  </w:num>
  <w:num w:numId="116">
    <w:abstractNumId w:val="68"/>
  </w:num>
  <w:num w:numId="117">
    <w:abstractNumId w:val="77"/>
  </w:num>
  <w:num w:numId="118">
    <w:abstractNumId w:val="117"/>
  </w:num>
  <w:num w:numId="119">
    <w:abstractNumId w:val="15"/>
  </w:num>
  <w:num w:numId="120">
    <w:abstractNumId w:val="17"/>
  </w:num>
  <w:num w:numId="121">
    <w:abstractNumId w:val="32"/>
  </w:num>
  <w:num w:numId="122">
    <w:abstractNumId w:val="6"/>
  </w:num>
  <w:num w:numId="123">
    <w:abstractNumId w:val="11"/>
  </w:num>
  <w:num w:numId="124">
    <w:abstractNumId w:val="103"/>
  </w:num>
  <w:num w:numId="125">
    <w:abstractNumId w:val="128"/>
  </w:num>
  <w:num w:numId="126">
    <w:abstractNumId w:val="27"/>
  </w:num>
  <w:num w:numId="127">
    <w:abstractNumId w:val="121"/>
  </w:num>
  <w:num w:numId="128">
    <w:abstractNumId w:val="10"/>
  </w:num>
  <w:num w:numId="129">
    <w:abstractNumId w:val="5"/>
  </w:num>
  <w:num w:numId="130">
    <w:abstractNumId w:val="88"/>
  </w:num>
  <w:num w:numId="131">
    <w:abstractNumId w:val="79"/>
  </w:num>
  <w:num w:numId="132">
    <w:abstractNumId w:val="100"/>
  </w:num>
  <w:num w:numId="133">
    <w:abstractNumId w:val="13"/>
  </w:num>
  <w:num w:numId="134">
    <w:abstractNumId w:val="112"/>
  </w:num>
  <w:num w:numId="135">
    <w:abstractNumId w:val="86"/>
  </w:num>
  <w:num w:numId="136">
    <w:abstractNumId w:val="47"/>
  </w:num>
  <w:num w:numId="137">
    <w:abstractNumId w:val="31"/>
  </w:num>
  <w:num w:numId="138">
    <w:abstractNumId w:val="90"/>
  </w:num>
  <w:num w:numId="139">
    <w:abstractNumId w:val="26"/>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2F6"/>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34B1"/>
    <w:rsid w:val="000276B6"/>
    <w:rsid w:val="00027AE0"/>
    <w:rsid w:val="000316C6"/>
    <w:rsid w:val="00035538"/>
    <w:rsid w:val="00035643"/>
    <w:rsid w:val="000405A6"/>
    <w:rsid w:val="00042DAB"/>
    <w:rsid w:val="000447E7"/>
    <w:rsid w:val="0004481B"/>
    <w:rsid w:val="0004572E"/>
    <w:rsid w:val="0004648B"/>
    <w:rsid w:val="000520D1"/>
    <w:rsid w:val="00054FD4"/>
    <w:rsid w:val="00055337"/>
    <w:rsid w:val="00055F53"/>
    <w:rsid w:val="000577DD"/>
    <w:rsid w:val="00060547"/>
    <w:rsid w:val="0006347E"/>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5A8"/>
    <w:rsid w:val="000C166C"/>
    <w:rsid w:val="000C1B59"/>
    <w:rsid w:val="000C23D1"/>
    <w:rsid w:val="000C5A7F"/>
    <w:rsid w:val="000C5FAB"/>
    <w:rsid w:val="000C72FF"/>
    <w:rsid w:val="000D021B"/>
    <w:rsid w:val="000D3BD4"/>
    <w:rsid w:val="000D5351"/>
    <w:rsid w:val="000D5AF6"/>
    <w:rsid w:val="000D5ECF"/>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2B88"/>
    <w:rsid w:val="001131EA"/>
    <w:rsid w:val="00113C1B"/>
    <w:rsid w:val="001172EF"/>
    <w:rsid w:val="00117965"/>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52FF5"/>
    <w:rsid w:val="00160064"/>
    <w:rsid w:val="001612A6"/>
    <w:rsid w:val="00161892"/>
    <w:rsid w:val="0016417D"/>
    <w:rsid w:val="00165277"/>
    <w:rsid w:val="00165D5E"/>
    <w:rsid w:val="00166228"/>
    <w:rsid w:val="001701BB"/>
    <w:rsid w:val="001718DC"/>
    <w:rsid w:val="00172174"/>
    <w:rsid w:val="00173D87"/>
    <w:rsid w:val="00182472"/>
    <w:rsid w:val="001830D5"/>
    <w:rsid w:val="0018323C"/>
    <w:rsid w:val="00183A25"/>
    <w:rsid w:val="00183DDE"/>
    <w:rsid w:val="00185C17"/>
    <w:rsid w:val="00186F46"/>
    <w:rsid w:val="001903EB"/>
    <w:rsid w:val="0019158F"/>
    <w:rsid w:val="001951BE"/>
    <w:rsid w:val="00195D37"/>
    <w:rsid w:val="001A59CE"/>
    <w:rsid w:val="001A788E"/>
    <w:rsid w:val="001A78DA"/>
    <w:rsid w:val="001A7CC1"/>
    <w:rsid w:val="001B0A51"/>
    <w:rsid w:val="001B1157"/>
    <w:rsid w:val="001B2C65"/>
    <w:rsid w:val="001B42D6"/>
    <w:rsid w:val="001B4589"/>
    <w:rsid w:val="001B7DBD"/>
    <w:rsid w:val="001B7FED"/>
    <w:rsid w:val="001C18A5"/>
    <w:rsid w:val="001C33B1"/>
    <w:rsid w:val="001C3D2E"/>
    <w:rsid w:val="001C440B"/>
    <w:rsid w:val="001C56A5"/>
    <w:rsid w:val="001C594D"/>
    <w:rsid w:val="001C599C"/>
    <w:rsid w:val="001C5F1F"/>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615"/>
    <w:rsid w:val="001F2D6E"/>
    <w:rsid w:val="001F4003"/>
    <w:rsid w:val="001F4FA5"/>
    <w:rsid w:val="001F552D"/>
    <w:rsid w:val="001F7063"/>
    <w:rsid w:val="0020036E"/>
    <w:rsid w:val="00202CD6"/>
    <w:rsid w:val="00204638"/>
    <w:rsid w:val="00204A24"/>
    <w:rsid w:val="00205034"/>
    <w:rsid w:val="00206B3B"/>
    <w:rsid w:val="00207CBD"/>
    <w:rsid w:val="0021052D"/>
    <w:rsid w:val="00210565"/>
    <w:rsid w:val="00213571"/>
    <w:rsid w:val="002136F1"/>
    <w:rsid w:val="0021405E"/>
    <w:rsid w:val="002141E9"/>
    <w:rsid w:val="002163ED"/>
    <w:rsid w:val="002215C9"/>
    <w:rsid w:val="0022197F"/>
    <w:rsid w:val="0022210C"/>
    <w:rsid w:val="0022554A"/>
    <w:rsid w:val="002259E5"/>
    <w:rsid w:val="00226874"/>
    <w:rsid w:val="00231F47"/>
    <w:rsid w:val="00231F83"/>
    <w:rsid w:val="00232FE1"/>
    <w:rsid w:val="00235009"/>
    <w:rsid w:val="002372BD"/>
    <w:rsid w:val="002429E1"/>
    <w:rsid w:val="0024719A"/>
    <w:rsid w:val="002506A0"/>
    <w:rsid w:val="002520ED"/>
    <w:rsid w:val="00252B3B"/>
    <w:rsid w:val="00252FF5"/>
    <w:rsid w:val="0025484D"/>
    <w:rsid w:val="00255CF2"/>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93921"/>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5B8"/>
    <w:rsid w:val="002F1E9D"/>
    <w:rsid w:val="002F3367"/>
    <w:rsid w:val="002F4DB7"/>
    <w:rsid w:val="002F7216"/>
    <w:rsid w:val="003003BF"/>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6CC"/>
    <w:rsid w:val="003349B0"/>
    <w:rsid w:val="00346B21"/>
    <w:rsid w:val="0035074F"/>
    <w:rsid w:val="003540C5"/>
    <w:rsid w:val="00355599"/>
    <w:rsid w:val="00355B66"/>
    <w:rsid w:val="00356143"/>
    <w:rsid w:val="0035693D"/>
    <w:rsid w:val="0036023F"/>
    <w:rsid w:val="00360CF0"/>
    <w:rsid w:val="00362743"/>
    <w:rsid w:val="003648DC"/>
    <w:rsid w:val="003727CA"/>
    <w:rsid w:val="00373EEC"/>
    <w:rsid w:val="00373F51"/>
    <w:rsid w:val="00376A03"/>
    <w:rsid w:val="00380F9D"/>
    <w:rsid w:val="00382F40"/>
    <w:rsid w:val="00391E39"/>
    <w:rsid w:val="00392183"/>
    <w:rsid w:val="00392911"/>
    <w:rsid w:val="003953D5"/>
    <w:rsid w:val="00395D3C"/>
    <w:rsid w:val="00396289"/>
    <w:rsid w:val="0039664A"/>
    <w:rsid w:val="003A1E52"/>
    <w:rsid w:val="003A36E0"/>
    <w:rsid w:val="003A3AEF"/>
    <w:rsid w:val="003A3CF4"/>
    <w:rsid w:val="003A5666"/>
    <w:rsid w:val="003A627F"/>
    <w:rsid w:val="003B14BD"/>
    <w:rsid w:val="003B3433"/>
    <w:rsid w:val="003B73B0"/>
    <w:rsid w:val="003B7A32"/>
    <w:rsid w:val="003C0852"/>
    <w:rsid w:val="003C5257"/>
    <w:rsid w:val="003C5658"/>
    <w:rsid w:val="003C5884"/>
    <w:rsid w:val="003C7007"/>
    <w:rsid w:val="003C7416"/>
    <w:rsid w:val="003C7DBB"/>
    <w:rsid w:val="003D1EB9"/>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07971"/>
    <w:rsid w:val="0041255A"/>
    <w:rsid w:val="00412916"/>
    <w:rsid w:val="0041332F"/>
    <w:rsid w:val="00415D76"/>
    <w:rsid w:val="004166F3"/>
    <w:rsid w:val="00420E19"/>
    <w:rsid w:val="0042164F"/>
    <w:rsid w:val="004230C1"/>
    <w:rsid w:val="004304B8"/>
    <w:rsid w:val="00443774"/>
    <w:rsid w:val="00444101"/>
    <w:rsid w:val="00450BC8"/>
    <w:rsid w:val="0045201B"/>
    <w:rsid w:val="004564FB"/>
    <w:rsid w:val="0046348B"/>
    <w:rsid w:val="00464647"/>
    <w:rsid w:val="00465E8F"/>
    <w:rsid w:val="00471CA8"/>
    <w:rsid w:val="00473741"/>
    <w:rsid w:val="00475C30"/>
    <w:rsid w:val="004769DF"/>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427D"/>
    <w:rsid w:val="004C6106"/>
    <w:rsid w:val="004C654B"/>
    <w:rsid w:val="004C680E"/>
    <w:rsid w:val="004C6A60"/>
    <w:rsid w:val="004D09D6"/>
    <w:rsid w:val="004D476F"/>
    <w:rsid w:val="004E05E1"/>
    <w:rsid w:val="004E335A"/>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37B"/>
    <w:rsid w:val="00512F03"/>
    <w:rsid w:val="00512F24"/>
    <w:rsid w:val="00513217"/>
    <w:rsid w:val="00515573"/>
    <w:rsid w:val="00515796"/>
    <w:rsid w:val="005222C8"/>
    <w:rsid w:val="00522C3C"/>
    <w:rsid w:val="00530919"/>
    <w:rsid w:val="005314FD"/>
    <w:rsid w:val="005349A9"/>
    <w:rsid w:val="005359AC"/>
    <w:rsid w:val="0053624C"/>
    <w:rsid w:val="00541399"/>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38A"/>
    <w:rsid w:val="00576817"/>
    <w:rsid w:val="0058002C"/>
    <w:rsid w:val="00581933"/>
    <w:rsid w:val="00584F42"/>
    <w:rsid w:val="005866A3"/>
    <w:rsid w:val="00593F78"/>
    <w:rsid w:val="00594072"/>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D75D8"/>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37E31"/>
    <w:rsid w:val="0064048F"/>
    <w:rsid w:val="00640C4C"/>
    <w:rsid w:val="006477A0"/>
    <w:rsid w:val="00647F8D"/>
    <w:rsid w:val="00651FD1"/>
    <w:rsid w:val="006541D1"/>
    <w:rsid w:val="0065542B"/>
    <w:rsid w:val="00656D73"/>
    <w:rsid w:val="00657073"/>
    <w:rsid w:val="006579A8"/>
    <w:rsid w:val="00657A45"/>
    <w:rsid w:val="00657DBC"/>
    <w:rsid w:val="006616E7"/>
    <w:rsid w:val="006624A0"/>
    <w:rsid w:val="00663F35"/>
    <w:rsid w:val="006708B5"/>
    <w:rsid w:val="00671FDB"/>
    <w:rsid w:val="0067385D"/>
    <w:rsid w:val="00676761"/>
    <w:rsid w:val="00676C3C"/>
    <w:rsid w:val="00680C42"/>
    <w:rsid w:val="00680E6E"/>
    <w:rsid w:val="00681000"/>
    <w:rsid w:val="006810AE"/>
    <w:rsid w:val="00682DA2"/>
    <w:rsid w:val="00686193"/>
    <w:rsid w:val="006873A9"/>
    <w:rsid w:val="00691C64"/>
    <w:rsid w:val="00692839"/>
    <w:rsid w:val="006954A4"/>
    <w:rsid w:val="006958F6"/>
    <w:rsid w:val="00695D9D"/>
    <w:rsid w:val="0069766D"/>
    <w:rsid w:val="006A2ED0"/>
    <w:rsid w:val="006A33E1"/>
    <w:rsid w:val="006A3F4F"/>
    <w:rsid w:val="006A4115"/>
    <w:rsid w:val="006A61D2"/>
    <w:rsid w:val="006A7D7B"/>
    <w:rsid w:val="006B0D0B"/>
    <w:rsid w:val="006B233D"/>
    <w:rsid w:val="006B23C5"/>
    <w:rsid w:val="006B49D8"/>
    <w:rsid w:val="006B5A90"/>
    <w:rsid w:val="006B7480"/>
    <w:rsid w:val="006C07A7"/>
    <w:rsid w:val="006C3345"/>
    <w:rsid w:val="006C3FC5"/>
    <w:rsid w:val="006C5B0B"/>
    <w:rsid w:val="006C5B44"/>
    <w:rsid w:val="006C67FE"/>
    <w:rsid w:val="006C68B5"/>
    <w:rsid w:val="006C6B5A"/>
    <w:rsid w:val="006C6B6B"/>
    <w:rsid w:val="006C71A3"/>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2F6"/>
    <w:rsid w:val="00704A41"/>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A0B"/>
    <w:rsid w:val="00747C93"/>
    <w:rsid w:val="00750ADE"/>
    <w:rsid w:val="00753445"/>
    <w:rsid w:val="007540C3"/>
    <w:rsid w:val="00754D85"/>
    <w:rsid w:val="00755E36"/>
    <w:rsid w:val="00756364"/>
    <w:rsid w:val="007565D2"/>
    <w:rsid w:val="007603BF"/>
    <w:rsid w:val="007609AE"/>
    <w:rsid w:val="0076221F"/>
    <w:rsid w:val="00763BD2"/>
    <w:rsid w:val="00764362"/>
    <w:rsid w:val="00770D16"/>
    <w:rsid w:val="00771DF5"/>
    <w:rsid w:val="00772755"/>
    <w:rsid w:val="00772D98"/>
    <w:rsid w:val="00772FB7"/>
    <w:rsid w:val="00774E5E"/>
    <w:rsid w:val="00776419"/>
    <w:rsid w:val="0077683F"/>
    <w:rsid w:val="00776FA2"/>
    <w:rsid w:val="00780950"/>
    <w:rsid w:val="007816DE"/>
    <w:rsid w:val="00781786"/>
    <w:rsid w:val="00781A10"/>
    <w:rsid w:val="00782482"/>
    <w:rsid w:val="007829DC"/>
    <w:rsid w:val="007929FC"/>
    <w:rsid w:val="00794065"/>
    <w:rsid w:val="00794A9E"/>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A2C"/>
    <w:rsid w:val="007B0E7C"/>
    <w:rsid w:val="007B120D"/>
    <w:rsid w:val="007B1C01"/>
    <w:rsid w:val="007B23D1"/>
    <w:rsid w:val="007B277F"/>
    <w:rsid w:val="007B7B11"/>
    <w:rsid w:val="007C06A4"/>
    <w:rsid w:val="007C1038"/>
    <w:rsid w:val="007C12A6"/>
    <w:rsid w:val="007C1336"/>
    <w:rsid w:val="007C2705"/>
    <w:rsid w:val="007C2E64"/>
    <w:rsid w:val="007C737E"/>
    <w:rsid w:val="007D0246"/>
    <w:rsid w:val="007D1DBD"/>
    <w:rsid w:val="007E53D7"/>
    <w:rsid w:val="007E559C"/>
    <w:rsid w:val="007E567A"/>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34060"/>
    <w:rsid w:val="008353FC"/>
    <w:rsid w:val="0083766F"/>
    <w:rsid w:val="00840179"/>
    <w:rsid w:val="00840A0D"/>
    <w:rsid w:val="0084492C"/>
    <w:rsid w:val="00846468"/>
    <w:rsid w:val="0084765F"/>
    <w:rsid w:val="008516CC"/>
    <w:rsid w:val="00853FC6"/>
    <w:rsid w:val="00854ABD"/>
    <w:rsid w:val="0085523F"/>
    <w:rsid w:val="00857169"/>
    <w:rsid w:val="0085769A"/>
    <w:rsid w:val="00860E21"/>
    <w:rsid w:val="00861ADD"/>
    <w:rsid w:val="0086246F"/>
    <w:rsid w:val="0086714B"/>
    <w:rsid w:val="00870343"/>
    <w:rsid w:val="008772D4"/>
    <w:rsid w:val="0088045F"/>
    <w:rsid w:val="008815B2"/>
    <w:rsid w:val="008816B2"/>
    <w:rsid w:val="00883FDF"/>
    <w:rsid w:val="008841DA"/>
    <w:rsid w:val="0088424C"/>
    <w:rsid w:val="00886B39"/>
    <w:rsid w:val="008900C3"/>
    <w:rsid w:val="00891AA2"/>
    <w:rsid w:val="00893EDE"/>
    <w:rsid w:val="008945A7"/>
    <w:rsid w:val="00894A12"/>
    <w:rsid w:val="00896268"/>
    <w:rsid w:val="008975C7"/>
    <w:rsid w:val="00897AF9"/>
    <w:rsid w:val="008A05B7"/>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E2C35"/>
    <w:rsid w:val="008F33CB"/>
    <w:rsid w:val="008F37CA"/>
    <w:rsid w:val="008F411C"/>
    <w:rsid w:val="009000DC"/>
    <w:rsid w:val="00904567"/>
    <w:rsid w:val="00904F39"/>
    <w:rsid w:val="00906A50"/>
    <w:rsid w:val="00906A6F"/>
    <w:rsid w:val="00912A85"/>
    <w:rsid w:val="00914853"/>
    <w:rsid w:val="009149C5"/>
    <w:rsid w:val="009158A4"/>
    <w:rsid w:val="009204AE"/>
    <w:rsid w:val="00922F59"/>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2262"/>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34A4"/>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3CAB"/>
    <w:rsid w:val="009C4C83"/>
    <w:rsid w:val="009C5746"/>
    <w:rsid w:val="009C5F84"/>
    <w:rsid w:val="009D16F1"/>
    <w:rsid w:val="009D350D"/>
    <w:rsid w:val="009D403F"/>
    <w:rsid w:val="009D5BEA"/>
    <w:rsid w:val="009D6A1E"/>
    <w:rsid w:val="009D6ADE"/>
    <w:rsid w:val="009D75CD"/>
    <w:rsid w:val="009E04A3"/>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7D77"/>
    <w:rsid w:val="00A20865"/>
    <w:rsid w:val="00A22173"/>
    <w:rsid w:val="00A223A2"/>
    <w:rsid w:val="00A226B0"/>
    <w:rsid w:val="00A24DD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7767A"/>
    <w:rsid w:val="00A8648A"/>
    <w:rsid w:val="00A86850"/>
    <w:rsid w:val="00A92747"/>
    <w:rsid w:val="00A92B5E"/>
    <w:rsid w:val="00A950C5"/>
    <w:rsid w:val="00A95282"/>
    <w:rsid w:val="00A9550F"/>
    <w:rsid w:val="00A95D68"/>
    <w:rsid w:val="00A96C91"/>
    <w:rsid w:val="00A97A4B"/>
    <w:rsid w:val="00AA0982"/>
    <w:rsid w:val="00AA12DF"/>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2EB6"/>
    <w:rsid w:val="00AD4226"/>
    <w:rsid w:val="00AD5220"/>
    <w:rsid w:val="00AD573F"/>
    <w:rsid w:val="00AE0266"/>
    <w:rsid w:val="00AE0985"/>
    <w:rsid w:val="00AE4CAE"/>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0533"/>
    <w:rsid w:val="00B224B5"/>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304"/>
    <w:rsid w:val="00B463C9"/>
    <w:rsid w:val="00B46EAB"/>
    <w:rsid w:val="00B50E31"/>
    <w:rsid w:val="00B56725"/>
    <w:rsid w:val="00B576FC"/>
    <w:rsid w:val="00B60EB3"/>
    <w:rsid w:val="00B60EF9"/>
    <w:rsid w:val="00B63606"/>
    <w:rsid w:val="00B63EAA"/>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2C5B"/>
    <w:rsid w:val="00B85488"/>
    <w:rsid w:val="00B86787"/>
    <w:rsid w:val="00B92351"/>
    <w:rsid w:val="00B93D30"/>
    <w:rsid w:val="00B93D7B"/>
    <w:rsid w:val="00B947FB"/>
    <w:rsid w:val="00B969E5"/>
    <w:rsid w:val="00B96A47"/>
    <w:rsid w:val="00BA06B4"/>
    <w:rsid w:val="00BA3DDA"/>
    <w:rsid w:val="00BB022F"/>
    <w:rsid w:val="00BB0669"/>
    <w:rsid w:val="00BB2494"/>
    <w:rsid w:val="00BB25FF"/>
    <w:rsid w:val="00BB3229"/>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1B66"/>
    <w:rsid w:val="00C12E6B"/>
    <w:rsid w:val="00C13EA1"/>
    <w:rsid w:val="00C14669"/>
    <w:rsid w:val="00C1706B"/>
    <w:rsid w:val="00C17E9A"/>
    <w:rsid w:val="00C20EF3"/>
    <w:rsid w:val="00C216F1"/>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343D"/>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6822"/>
    <w:rsid w:val="00CC1CD9"/>
    <w:rsid w:val="00CC2B95"/>
    <w:rsid w:val="00CC48C1"/>
    <w:rsid w:val="00CC6127"/>
    <w:rsid w:val="00CC6B67"/>
    <w:rsid w:val="00CD11BC"/>
    <w:rsid w:val="00CD1F71"/>
    <w:rsid w:val="00CD2079"/>
    <w:rsid w:val="00CD46BE"/>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100"/>
    <w:rsid w:val="00D0297C"/>
    <w:rsid w:val="00D065BC"/>
    <w:rsid w:val="00D06ABB"/>
    <w:rsid w:val="00D078B7"/>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572B9"/>
    <w:rsid w:val="00D6467D"/>
    <w:rsid w:val="00D65600"/>
    <w:rsid w:val="00D664E5"/>
    <w:rsid w:val="00D6718B"/>
    <w:rsid w:val="00D71382"/>
    <w:rsid w:val="00D71393"/>
    <w:rsid w:val="00D717F7"/>
    <w:rsid w:val="00D74149"/>
    <w:rsid w:val="00D741F9"/>
    <w:rsid w:val="00D75219"/>
    <w:rsid w:val="00D7547E"/>
    <w:rsid w:val="00D76806"/>
    <w:rsid w:val="00D771B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1362"/>
    <w:rsid w:val="00DA45A5"/>
    <w:rsid w:val="00DA5976"/>
    <w:rsid w:val="00DB36AE"/>
    <w:rsid w:val="00DB4635"/>
    <w:rsid w:val="00DC2469"/>
    <w:rsid w:val="00DC4F61"/>
    <w:rsid w:val="00DC546D"/>
    <w:rsid w:val="00DD0201"/>
    <w:rsid w:val="00DD125A"/>
    <w:rsid w:val="00DD56B5"/>
    <w:rsid w:val="00DD5EEB"/>
    <w:rsid w:val="00DE419C"/>
    <w:rsid w:val="00DE7959"/>
    <w:rsid w:val="00DE7A05"/>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40F04"/>
    <w:rsid w:val="00E43C23"/>
    <w:rsid w:val="00E51ACD"/>
    <w:rsid w:val="00E51F60"/>
    <w:rsid w:val="00E526CF"/>
    <w:rsid w:val="00E546EE"/>
    <w:rsid w:val="00E55E60"/>
    <w:rsid w:val="00E5606F"/>
    <w:rsid w:val="00E570F4"/>
    <w:rsid w:val="00E6089E"/>
    <w:rsid w:val="00E6361B"/>
    <w:rsid w:val="00E639D2"/>
    <w:rsid w:val="00E64067"/>
    <w:rsid w:val="00E66D3A"/>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40FD"/>
    <w:rsid w:val="00EE7B91"/>
    <w:rsid w:val="00EE7BEE"/>
    <w:rsid w:val="00EF08C2"/>
    <w:rsid w:val="00EF171B"/>
    <w:rsid w:val="00EF203B"/>
    <w:rsid w:val="00EF2408"/>
    <w:rsid w:val="00EF264F"/>
    <w:rsid w:val="00EF2BDF"/>
    <w:rsid w:val="00EF2F0F"/>
    <w:rsid w:val="00EF4F9E"/>
    <w:rsid w:val="00EF6AF0"/>
    <w:rsid w:val="00EF70C5"/>
    <w:rsid w:val="00EF7227"/>
    <w:rsid w:val="00EF7735"/>
    <w:rsid w:val="00F00588"/>
    <w:rsid w:val="00F00B2E"/>
    <w:rsid w:val="00F00F15"/>
    <w:rsid w:val="00F01159"/>
    <w:rsid w:val="00F0139B"/>
    <w:rsid w:val="00F01FB1"/>
    <w:rsid w:val="00F03353"/>
    <w:rsid w:val="00F04D88"/>
    <w:rsid w:val="00F066A0"/>
    <w:rsid w:val="00F1329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270"/>
    <w:rsid w:val="00F42828"/>
    <w:rsid w:val="00F443A0"/>
    <w:rsid w:val="00F44E26"/>
    <w:rsid w:val="00F5157F"/>
    <w:rsid w:val="00F51FAE"/>
    <w:rsid w:val="00F54FD3"/>
    <w:rsid w:val="00F55C42"/>
    <w:rsid w:val="00F62BD9"/>
    <w:rsid w:val="00F7045B"/>
    <w:rsid w:val="00F70C83"/>
    <w:rsid w:val="00F737CC"/>
    <w:rsid w:val="00F75AC8"/>
    <w:rsid w:val="00F84F2E"/>
    <w:rsid w:val="00F90D8B"/>
    <w:rsid w:val="00F9149D"/>
    <w:rsid w:val="00F917D8"/>
    <w:rsid w:val="00F96DE1"/>
    <w:rsid w:val="00FA013F"/>
    <w:rsid w:val="00FA1AB8"/>
    <w:rsid w:val="00FA1AE0"/>
    <w:rsid w:val="00FA22A9"/>
    <w:rsid w:val="00FA35FA"/>
    <w:rsid w:val="00FA54A7"/>
    <w:rsid w:val="00FA5D0C"/>
    <w:rsid w:val="00FA60F2"/>
    <w:rsid w:val="00FB4510"/>
    <w:rsid w:val="00FB4834"/>
    <w:rsid w:val="00FB768A"/>
    <w:rsid w:val="00FC2846"/>
    <w:rsid w:val="00FC5463"/>
    <w:rsid w:val="00FD2CCA"/>
    <w:rsid w:val="00FD66E0"/>
    <w:rsid w:val="00FD7941"/>
    <w:rsid w:val="00FE3B0A"/>
    <w:rsid w:val="00FE52D4"/>
    <w:rsid w:val="00FE6713"/>
    <w:rsid w:val="00FF0B6D"/>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36C58F7-EF0D-4CBB-8AA3-7D66EA55D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343D"/>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Default">
    <w:name w:val="Default"/>
    <w:uiPriority w:val="99"/>
    <w:rsid w:val="00CC48C1"/>
    <w:pPr>
      <w:autoSpaceDE w:val="0"/>
      <w:autoSpaceDN w:val="0"/>
      <w:adjustRightInd w:val="0"/>
      <w:spacing w:before="120"/>
      <w:jc w:val="both"/>
    </w:pPr>
    <w:rPr>
      <w:color w:val="000000"/>
      <w:sz w:val="24"/>
      <w:szCs w:val="24"/>
    </w:rPr>
  </w:style>
  <w:style w:type="character" w:customStyle="1" w:styleId="afff">
    <w:name w:val="Абзац списка Знак"/>
    <w:basedOn w:val="a4"/>
    <w:link w:val="affe"/>
    <w:uiPriority w:val="34"/>
    <w:rsid w:val="008A05B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zakupki@rosrao.ru/" TargetMode="External"/><Relationship Id="rId25" Type="http://schemas.openxmlformats.org/officeDocument/2006/relationships/hyperlink" Target="http://zakupki.rosatom.ru/&#1074;"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55;%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86F4FA-2CCD-43A1-B27B-C571B5EE3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(ЗП - Шаблон)</Template>
  <TotalTime>599</TotalTime>
  <Pages>66</Pages>
  <Words>22356</Words>
  <Characters>169199</Characters>
  <Application>Microsoft Office Word</Application>
  <DocSecurity>0</DocSecurity>
  <Lines>1409</Lines>
  <Paragraphs>382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191173</CharactersWithSpaces>
  <SharedDoc>false</SharedDoc>
  <HLinks>
    <vt:vector size="648" baseType="variant">
      <vt:variant>
        <vt:i4>6684731</vt:i4>
      </vt:variant>
      <vt:variant>
        <vt:i4>1641</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1476</vt:i4>
      </vt:variant>
      <vt:variant>
        <vt:i4>0</vt:i4>
      </vt:variant>
      <vt:variant>
        <vt:i4>5</vt:i4>
      </vt:variant>
      <vt:variant>
        <vt:lpwstr/>
      </vt:variant>
      <vt:variant>
        <vt:lpwstr>_Свидетельство_изготовителя_оборудов</vt:lpwstr>
      </vt:variant>
      <vt:variant>
        <vt:i4>2097196</vt:i4>
      </vt:variant>
      <vt:variant>
        <vt:i4>1455</vt:i4>
      </vt:variant>
      <vt:variant>
        <vt:i4>0</vt:i4>
      </vt:variant>
      <vt:variant>
        <vt:i4>5</vt:i4>
      </vt:variant>
      <vt:variant>
        <vt:lpwstr/>
      </vt:variant>
      <vt:variant>
        <vt:lpwstr>_Техническое_предложение_(Форма</vt:lpwstr>
      </vt:variant>
      <vt:variant>
        <vt:i4>70713438</vt:i4>
      </vt:variant>
      <vt:variant>
        <vt:i4>1407</vt:i4>
      </vt:variant>
      <vt:variant>
        <vt:i4>0</vt:i4>
      </vt:variant>
      <vt:variant>
        <vt:i4>5</vt:i4>
      </vt:variant>
      <vt:variant>
        <vt:lpwstr/>
      </vt:variant>
      <vt:variant>
        <vt:lpwstr>_План_распределения_выполнения</vt:lpwstr>
      </vt:variant>
      <vt:variant>
        <vt:i4>2098255</vt:i4>
      </vt:variant>
      <vt:variant>
        <vt:i4>1386</vt:i4>
      </vt:variant>
      <vt:variant>
        <vt:i4>0</vt:i4>
      </vt:variant>
      <vt:variant>
        <vt:i4>5</vt:i4>
      </vt:variant>
      <vt:variant>
        <vt:lpwstr/>
      </vt:variant>
      <vt:variant>
        <vt:lpwstr>_График_оплаты_выполняемых</vt:lpwstr>
      </vt:variant>
      <vt:variant>
        <vt:i4>72089634</vt:i4>
      </vt:variant>
      <vt:variant>
        <vt:i4>1374</vt:i4>
      </vt:variant>
      <vt:variant>
        <vt:i4>0</vt:i4>
      </vt:variant>
      <vt:variant>
        <vt:i4>5</vt:i4>
      </vt:variant>
      <vt:variant>
        <vt:lpwstr/>
      </vt:variant>
      <vt:variant>
        <vt:lpwstr>_Сводная_таблица_стоимости</vt:lpwstr>
      </vt:variant>
      <vt:variant>
        <vt:i4>131185</vt:i4>
      </vt:variant>
      <vt:variant>
        <vt:i4>1362</vt:i4>
      </vt:variant>
      <vt:variant>
        <vt:i4>0</vt:i4>
      </vt:variant>
      <vt:variant>
        <vt:i4>5</vt:i4>
      </vt:variant>
      <vt:variant>
        <vt:lpwstr/>
      </vt:variant>
      <vt:variant>
        <vt:lpwstr>_График_выполнения_поставок,</vt:lpwstr>
      </vt:variant>
      <vt:variant>
        <vt:i4>70975529</vt:i4>
      </vt:variant>
      <vt:variant>
        <vt:i4>1353</vt:i4>
      </vt:variant>
      <vt:variant>
        <vt:i4>0</vt:i4>
      </vt:variant>
      <vt:variant>
        <vt:i4>5</vt:i4>
      </vt:variant>
      <vt:variant>
        <vt:lpwstr/>
      </vt:variant>
      <vt:variant>
        <vt:lpwstr>_Анкета_Участника_процедуры</vt:lpwstr>
      </vt:variant>
      <vt:variant>
        <vt:i4>7930983</vt:i4>
      </vt:variant>
      <vt:variant>
        <vt:i4>1347</vt:i4>
      </vt:variant>
      <vt:variant>
        <vt:i4>0</vt:i4>
      </vt:variant>
      <vt:variant>
        <vt:i4>5</vt:i4>
      </vt:variant>
      <vt:variant>
        <vt:lpwstr/>
      </vt:variant>
      <vt:variant>
        <vt:lpwstr>_Письмо_о_подаче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3080317</vt:i4>
      </vt:variant>
      <vt:variant>
        <vt:i4>1296</vt:i4>
      </vt:variant>
      <vt:variant>
        <vt:i4>0</vt:i4>
      </vt:variant>
      <vt:variant>
        <vt:i4>5</vt:i4>
      </vt:variant>
      <vt:variant>
        <vt:lpwstr>http://www.__________.ru/</vt:lpwstr>
      </vt:variant>
      <vt:variant>
        <vt:lpwstr/>
      </vt:variant>
      <vt:variant>
        <vt:i4>6684770</vt:i4>
      </vt:variant>
      <vt:variant>
        <vt:i4>1293</vt:i4>
      </vt:variant>
      <vt:variant>
        <vt:i4>0</vt:i4>
      </vt:variant>
      <vt:variant>
        <vt:i4>5</vt:i4>
      </vt:variant>
      <vt:variant>
        <vt:lpwstr>http://zakupki.rosatom.ru/</vt:lpwstr>
      </vt:variant>
      <vt:variant>
        <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7274549</vt:i4>
      </vt:variant>
      <vt:variant>
        <vt:i4>1284</vt:i4>
      </vt:variant>
      <vt:variant>
        <vt:i4>0</vt:i4>
      </vt:variant>
      <vt:variant>
        <vt:i4>5</vt:i4>
      </vt:variant>
      <vt:variant>
        <vt:lpwstr>http://www.zakupki.gov.ru/</vt:lpwstr>
      </vt:variant>
      <vt:variant>
        <vt:lpwstr/>
      </vt:variant>
      <vt:variant>
        <vt:i4>6684770</vt:i4>
      </vt:variant>
      <vt:variant>
        <vt:i4>1263</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1310780</vt:i4>
      </vt:variant>
      <vt:variant>
        <vt:i4>410</vt:i4>
      </vt:variant>
      <vt:variant>
        <vt:i4>0</vt:i4>
      </vt:variant>
      <vt:variant>
        <vt:i4>5</vt:i4>
      </vt:variant>
      <vt:variant>
        <vt:lpwstr/>
      </vt:variant>
      <vt:variant>
        <vt:lpwstr>_Toc362949951</vt:lpwstr>
      </vt:variant>
      <vt:variant>
        <vt:i4>1310780</vt:i4>
      </vt:variant>
      <vt:variant>
        <vt:i4>404</vt:i4>
      </vt:variant>
      <vt:variant>
        <vt:i4>0</vt:i4>
      </vt:variant>
      <vt:variant>
        <vt:i4>5</vt:i4>
      </vt:variant>
      <vt:variant>
        <vt:lpwstr/>
      </vt:variant>
      <vt:variant>
        <vt:lpwstr>_Toc362949950</vt:lpwstr>
      </vt:variant>
      <vt:variant>
        <vt:i4>1376316</vt:i4>
      </vt:variant>
      <vt:variant>
        <vt:i4>398</vt:i4>
      </vt:variant>
      <vt:variant>
        <vt:i4>0</vt:i4>
      </vt:variant>
      <vt:variant>
        <vt:i4>5</vt:i4>
      </vt:variant>
      <vt:variant>
        <vt:lpwstr/>
      </vt:variant>
      <vt:variant>
        <vt:lpwstr>_Toc362949949</vt:lpwstr>
      </vt:variant>
      <vt:variant>
        <vt:i4>1376316</vt:i4>
      </vt:variant>
      <vt:variant>
        <vt:i4>392</vt:i4>
      </vt:variant>
      <vt:variant>
        <vt:i4>0</vt:i4>
      </vt:variant>
      <vt:variant>
        <vt:i4>5</vt:i4>
      </vt:variant>
      <vt:variant>
        <vt:lpwstr/>
      </vt:variant>
      <vt:variant>
        <vt:lpwstr>_Toc362949948</vt:lpwstr>
      </vt:variant>
      <vt:variant>
        <vt:i4>1376316</vt:i4>
      </vt:variant>
      <vt:variant>
        <vt:i4>386</vt:i4>
      </vt:variant>
      <vt:variant>
        <vt:i4>0</vt:i4>
      </vt:variant>
      <vt:variant>
        <vt:i4>5</vt:i4>
      </vt:variant>
      <vt:variant>
        <vt:lpwstr/>
      </vt:variant>
      <vt:variant>
        <vt:lpwstr>_Toc362949947</vt:lpwstr>
      </vt:variant>
      <vt:variant>
        <vt:i4>1376316</vt:i4>
      </vt:variant>
      <vt:variant>
        <vt:i4>380</vt:i4>
      </vt:variant>
      <vt:variant>
        <vt:i4>0</vt:i4>
      </vt:variant>
      <vt:variant>
        <vt:i4>5</vt:i4>
      </vt:variant>
      <vt:variant>
        <vt:lpwstr/>
      </vt:variant>
      <vt:variant>
        <vt:lpwstr>_Toc362949946</vt:lpwstr>
      </vt:variant>
      <vt:variant>
        <vt:i4>1376316</vt:i4>
      </vt:variant>
      <vt:variant>
        <vt:i4>374</vt:i4>
      </vt:variant>
      <vt:variant>
        <vt:i4>0</vt:i4>
      </vt:variant>
      <vt:variant>
        <vt:i4>5</vt:i4>
      </vt:variant>
      <vt:variant>
        <vt:lpwstr/>
      </vt:variant>
      <vt:variant>
        <vt:lpwstr>_Toc362949945</vt:lpwstr>
      </vt:variant>
      <vt:variant>
        <vt:i4>1376316</vt:i4>
      </vt:variant>
      <vt:variant>
        <vt:i4>368</vt:i4>
      </vt:variant>
      <vt:variant>
        <vt:i4>0</vt:i4>
      </vt:variant>
      <vt:variant>
        <vt:i4>5</vt:i4>
      </vt:variant>
      <vt:variant>
        <vt:lpwstr/>
      </vt:variant>
      <vt:variant>
        <vt:lpwstr>_Toc362949944</vt:lpwstr>
      </vt:variant>
      <vt:variant>
        <vt:i4>1376316</vt:i4>
      </vt:variant>
      <vt:variant>
        <vt:i4>362</vt:i4>
      </vt:variant>
      <vt:variant>
        <vt:i4>0</vt:i4>
      </vt:variant>
      <vt:variant>
        <vt:i4>5</vt:i4>
      </vt:variant>
      <vt:variant>
        <vt:lpwstr/>
      </vt:variant>
      <vt:variant>
        <vt:lpwstr>_Toc362949943</vt:lpwstr>
      </vt:variant>
      <vt:variant>
        <vt:i4>1376316</vt:i4>
      </vt:variant>
      <vt:variant>
        <vt:i4>356</vt:i4>
      </vt:variant>
      <vt:variant>
        <vt:i4>0</vt:i4>
      </vt:variant>
      <vt:variant>
        <vt:i4>5</vt:i4>
      </vt:variant>
      <vt:variant>
        <vt:lpwstr/>
      </vt:variant>
      <vt:variant>
        <vt:lpwstr>_Toc362949942</vt:lpwstr>
      </vt:variant>
      <vt:variant>
        <vt:i4>1376316</vt:i4>
      </vt:variant>
      <vt:variant>
        <vt:i4>350</vt:i4>
      </vt:variant>
      <vt:variant>
        <vt:i4>0</vt:i4>
      </vt:variant>
      <vt:variant>
        <vt:i4>5</vt:i4>
      </vt:variant>
      <vt:variant>
        <vt:lpwstr/>
      </vt:variant>
      <vt:variant>
        <vt:lpwstr>_Toc362949941</vt:lpwstr>
      </vt:variant>
      <vt:variant>
        <vt:i4>1376316</vt:i4>
      </vt:variant>
      <vt:variant>
        <vt:i4>344</vt:i4>
      </vt:variant>
      <vt:variant>
        <vt:i4>0</vt:i4>
      </vt:variant>
      <vt:variant>
        <vt:i4>5</vt:i4>
      </vt:variant>
      <vt:variant>
        <vt:lpwstr/>
      </vt:variant>
      <vt:variant>
        <vt:lpwstr>_Toc362949940</vt:lpwstr>
      </vt:variant>
      <vt:variant>
        <vt:i4>1179708</vt:i4>
      </vt:variant>
      <vt:variant>
        <vt:i4>338</vt:i4>
      </vt:variant>
      <vt:variant>
        <vt:i4>0</vt:i4>
      </vt:variant>
      <vt:variant>
        <vt:i4>5</vt:i4>
      </vt:variant>
      <vt:variant>
        <vt:lpwstr/>
      </vt:variant>
      <vt:variant>
        <vt:lpwstr>_Toc362949939</vt:lpwstr>
      </vt:variant>
      <vt:variant>
        <vt:i4>1179708</vt:i4>
      </vt:variant>
      <vt:variant>
        <vt:i4>332</vt:i4>
      </vt:variant>
      <vt:variant>
        <vt:i4>0</vt:i4>
      </vt:variant>
      <vt:variant>
        <vt:i4>5</vt:i4>
      </vt:variant>
      <vt:variant>
        <vt:lpwstr/>
      </vt:variant>
      <vt:variant>
        <vt:lpwstr>_Toc362949938</vt:lpwstr>
      </vt:variant>
      <vt:variant>
        <vt:i4>1179708</vt:i4>
      </vt:variant>
      <vt:variant>
        <vt:i4>326</vt:i4>
      </vt:variant>
      <vt:variant>
        <vt:i4>0</vt:i4>
      </vt:variant>
      <vt:variant>
        <vt:i4>5</vt:i4>
      </vt:variant>
      <vt:variant>
        <vt:lpwstr/>
      </vt:variant>
      <vt:variant>
        <vt:lpwstr>_Toc362949937</vt:lpwstr>
      </vt:variant>
      <vt:variant>
        <vt:i4>1179708</vt:i4>
      </vt:variant>
      <vt:variant>
        <vt:i4>320</vt:i4>
      </vt:variant>
      <vt:variant>
        <vt:i4>0</vt:i4>
      </vt:variant>
      <vt:variant>
        <vt:i4>5</vt:i4>
      </vt:variant>
      <vt:variant>
        <vt:lpwstr/>
      </vt:variant>
      <vt:variant>
        <vt:lpwstr>_Toc362949936</vt:lpwstr>
      </vt:variant>
      <vt:variant>
        <vt:i4>1179708</vt:i4>
      </vt:variant>
      <vt:variant>
        <vt:i4>314</vt:i4>
      </vt:variant>
      <vt:variant>
        <vt:i4>0</vt:i4>
      </vt:variant>
      <vt:variant>
        <vt:i4>5</vt:i4>
      </vt:variant>
      <vt:variant>
        <vt:lpwstr/>
      </vt:variant>
      <vt:variant>
        <vt:lpwstr>_Toc362949935</vt:lpwstr>
      </vt:variant>
      <vt:variant>
        <vt:i4>1179708</vt:i4>
      </vt:variant>
      <vt:variant>
        <vt:i4>308</vt:i4>
      </vt:variant>
      <vt:variant>
        <vt:i4>0</vt:i4>
      </vt:variant>
      <vt:variant>
        <vt:i4>5</vt:i4>
      </vt:variant>
      <vt:variant>
        <vt:lpwstr/>
      </vt:variant>
      <vt:variant>
        <vt:lpwstr>_Toc362949934</vt:lpwstr>
      </vt:variant>
      <vt:variant>
        <vt:i4>1179708</vt:i4>
      </vt:variant>
      <vt:variant>
        <vt:i4>302</vt:i4>
      </vt:variant>
      <vt:variant>
        <vt:i4>0</vt:i4>
      </vt:variant>
      <vt:variant>
        <vt:i4>5</vt:i4>
      </vt:variant>
      <vt:variant>
        <vt:lpwstr/>
      </vt:variant>
      <vt:variant>
        <vt:lpwstr>_Toc362949933</vt:lpwstr>
      </vt:variant>
      <vt:variant>
        <vt:i4>1179708</vt:i4>
      </vt:variant>
      <vt:variant>
        <vt:i4>296</vt:i4>
      </vt:variant>
      <vt:variant>
        <vt:i4>0</vt:i4>
      </vt:variant>
      <vt:variant>
        <vt:i4>5</vt:i4>
      </vt:variant>
      <vt:variant>
        <vt:lpwstr/>
      </vt:variant>
      <vt:variant>
        <vt:lpwstr>_Toc362949932</vt:lpwstr>
      </vt:variant>
      <vt:variant>
        <vt:i4>1179708</vt:i4>
      </vt:variant>
      <vt:variant>
        <vt:i4>290</vt:i4>
      </vt:variant>
      <vt:variant>
        <vt:i4>0</vt:i4>
      </vt:variant>
      <vt:variant>
        <vt:i4>5</vt:i4>
      </vt:variant>
      <vt:variant>
        <vt:lpwstr/>
      </vt:variant>
      <vt:variant>
        <vt:lpwstr>_Toc362949931</vt:lpwstr>
      </vt:variant>
      <vt:variant>
        <vt:i4>1179708</vt:i4>
      </vt:variant>
      <vt:variant>
        <vt:i4>284</vt:i4>
      </vt:variant>
      <vt:variant>
        <vt:i4>0</vt:i4>
      </vt:variant>
      <vt:variant>
        <vt:i4>5</vt:i4>
      </vt:variant>
      <vt:variant>
        <vt:lpwstr/>
      </vt:variant>
      <vt:variant>
        <vt:lpwstr>_Toc362949930</vt:lpwstr>
      </vt:variant>
      <vt:variant>
        <vt:i4>1245244</vt:i4>
      </vt:variant>
      <vt:variant>
        <vt:i4>278</vt:i4>
      </vt:variant>
      <vt:variant>
        <vt:i4>0</vt:i4>
      </vt:variant>
      <vt:variant>
        <vt:i4>5</vt:i4>
      </vt:variant>
      <vt:variant>
        <vt:lpwstr/>
      </vt:variant>
      <vt:variant>
        <vt:lpwstr>_Toc362949929</vt:lpwstr>
      </vt:variant>
      <vt:variant>
        <vt:i4>1245244</vt:i4>
      </vt:variant>
      <vt:variant>
        <vt:i4>272</vt:i4>
      </vt:variant>
      <vt:variant>
        <vt:i4>0</vt:i4>
      </vt:variant>
      <vt:variant>
        <vt:i4>5</vt:i4>
      </vt:variant>
      <vt:variant>
        <vt:lpwstr/>
      </vt:variant>
      <vt:variant>
        <vt:lpwstr>_Toc362949928</vt:lpwstr>
      </vt:variant>
      <vt:variant>
        <vt:i4>1245244</vt:i4>
      </vt:variant>
      <vt:variant>
        <vt:i4>266</vt:i4>
      </vt:variant>
      <vt:variant>
        <vt:i4>0</vt:i4>
      </vt:variant>
      <vt:variant>
        <vt:i4>5</vt:i4>
      </vt:variant>
      <vt:variant>
        <vt:lpwstr/>
      </vt:variant>
      <vt:variant>
        <vt:lpwstr>_Toc362949927</vt:lpwstr>
      </vt:variant>
      <vt:variant>
        <vt:i4>1245244</vt:i4>
      </vt:variant>
      <vt:variant>
        <vt:i4>260</vt:i4>
      </vt:variant>
      <vt:variant>
        <vt:i4>0</vt:i4>
      </vt:variant>
      <vt:variant>
        <vt:i4>5</vt:i4>
      </vt:variant>
      <vt:variant>
        <vt:lpwstr/>
      </vt:variant>
      <vt:variant>
        <vt:lpwstr>_Toc362949926</vt:lpwstr>
      </vt:variant>
      <vt:variant>
        <vt:i4>1245244</vt:i4>
      </vt:variant>
      <vt:variant>
        <vt:i4>254</vt:i4>
      </vt:variant>
      <vt:variant>
        <vt:i4>0</vt:i4>
      </vt:variant>
      <vt:variant>
        <vt:i4>5</vt:i4>
      </vt:variant>
      <vt:variant>
        <vt:lpwstr/>
      </vt:variant>
      <vt:variant>
        <vt:lpwstr>_Toc362949925</vt:lpwstr>
      </vt:variant>
      <vt:variant>
        <vt:i4>1245244</vt:i4>
      </vt:variant>
      <vt:variant>
        <vt:i4>248</vt:i4>
      </vt:variant>
      <vt:variant>
        <vt:i4>0</vt:i4>
      </vt:variant>
      <vt:variant>
        <vt:i4>5</vt:i4>
      </vt:variant>
      <vt:variant>
        <vt:lpwstr/>
      </vt:variant>
      <vt:variant>
        <vt:lpwstr>_Toc362949924</vt:lpwstr>
      </vt:variant>
      <vt:variant>
        <vt:i4>1245244</vt:i4>
      </vt:variant>
      <vt:variant>
        <vt:i4>242</vt:i4>
      </vt:variant>
      <vt:variant>
        <vt:i4>0</vt:i4>
      </vt:variant>
      <vt:variant>
        <vt:i4>5</vt:i4>
      </vt:variant>
      <vt:variant>
        <vt:lpwstr/>
      </vt:variant>
      <vt:variant>
        <vt:lpwstr>_Toc362949923</vt:lpwstr>
      </vt:variant>
      <vt:variant>
        <vt:i4>1245244</vt:i4>
      </vt:variant>
      <vt:variant>
        <vt:i4>236</vt:i4>
      </vt:variant>
      <vt:variant>
        <vt:i4>0</vt:i4>
      </vt:variant>
      <vt:variant>
        <vt:i4>5</vt:i4>
      </vt:variant>
      <vt:variant>
        <vt:lpwstr/>
      </vt:variant>
      <vt:variant>
        <vt:lpwstr>_Toc362949922</vt:lpwstr>
      </vt:variant>
      <vt:variant>
        <vt:i4>1245244</vt:i4>
      </vt:variant>
      <vt:variant>
        <vt:i4>230</vt:i4>
      </vt:variant>
      <vt:variant>
        <vt:i4>0</vt:i4>
      </vt:variant>
      <vt:variant>
        <vt:i4>5</vt:i4>
      </vt:variant>
      <vt:variant>
        <vt:lpwstr/>
      </vt:variant>
      <vt:variant>
        <vt:lpwstr>_Toc362949921</vt:lpwstr>
      </vt:variant>
      <vt:variant>
        <vt:i4>1245244</vt:i4>
      </vt:variant>
      <vt:variant>
        <vt:i4>224</vt:i4>
      </vt:variant>
      <vt:variant>
        <vt:i4>0</vt:i4>
      </vt:variant>
      <vt:variant>
        <vt:i4>5</vt:i4>
      </vt:variant>
      <vt:variant>
        <vt:lpwstr/>
      </vt:variant>
      <vt:variant>
        <vt:lpwstr>_Toc362949920</vt:lpwstr>
      </vt:variant>
      <vt:variant>
        <vt:i4>1048636</vt:i4>
      </vt:variant>
      <vt:variant>
        <vt:i4>218</vt:i4>
      </vt:variant>
      <vt:variant>
        <vt:i4>0</vt:i4>
      </vt:variant>
      <vt:variant>
        <vt:i4>5</vt:i4>
      </vt:variant>
      <vt:variant>
        <vt:lpwstr/>
      </vt:variant>
      <vt:variant>
        <vt:lpwstr>_Toc362949919</vt:lpwstr>
      </vt:variant>
      <vt:variant>
        <vt:i4>1048636</vt:i4>
      </vt:variant>
      <vt:variant>
        <vt:i4>212</vt:i4>
      </vt:variant>
      <vt:variant>
        <vt:i4>0</vt:i4>
      </vt:variant>
      <vt:variant>
        <vt:i4>5</vt:i4>
      </vt:variant>
      <vt:variant>
        <vt:lpwstr/>
      </vt:variant>
      <vt:variant>
        <vt:lpwstr>_Toc362949918</vt:lpwstr>
      </vt:variant>
      <vt:variant>
        <vt:i4>1048636</vt:i4>
      </vt:variant>
      <vt:variant>
        <vt:i4>206</vt:i4>
      </vt:variant>
      <vt:variant>
        <vt:i4>0</vt:i4>
      </vt:variant>
      <vt:variant>
        <vt:i4>5</vt:i4>
      </vt:variant>
      <vt:variant>
        <vt:lpwstr/>
      </vt:variant>
      <vt:variant>
        <vt:lpwstr>_Toc362949917</vt:lpwstr>
      </vt:variant>
      <vt:variant>
        <vt:i4>1048636</vt:i4>
      </vt:variant>
      <vt:variant>
        <vt:i4>200</vt:i4>
      </vt:variant>
      <vt:variant>
        <vt:i4>0</vt:i4>
      </vt:variant>
      <vt:variant>
        <vt:i4>5</vt:i4>
      </vt:variant>
      <vt:variant>
        <vt:lpwstr/>
      </vt:variant>
      <vt:variant>
        <vt:lpwstr>_Toc362949916</vt:lpwstr>
      </vt:variant>
      <vt:variant>
        <vt:i4>1048636</vt:i4>
      </vt:variant>
      <vt:variant>
        <vt:i4>194</vt:i4>
      </vt:variant>
      <vt:variant>
        <vt:i4>0</vt:i4>
      </vt:variant>
      <vt:variant>
        <vt:i4>5</vt:i4>
      </vt:variant>
      <vt:variant>
        <vt:lpwstr/>
      </vt:variant>
      <vt:variant>
        <vt:lpwstr>_Toc362949915</vt:lpwstr>
      </vt:variant>
      <vt:variant>
        <vt:i4>1048636</vt:i4>
      </vt:variant>
      <vt:variant>
        <vt:i4>188</vt:i4>
      </vt:variant>
      <vt:variant>
        <vt:i4>0</vt:i4>
      </vt:variant>
      <vt:variant>
        <vt:i4>5</vt:i4>
      </vt:variant>
      <vt:variant>
        <vt:lpwstr/>
      </vt:variant>
      <vt:variant>
        <vt:lpwstr>_Toc362949914</vt:lpwstr>
      </vt:variant>
      <vt:variant>
        <vt:i4>1048636</vt:i4>
      </vt:variant>
      <vt:variant>
        <vt:i4>182</vt:i4>
      </vt:variant>
      <vt:variant>
        <vt:i4>0</vt:i4>
      </vt:variant>
      <vt:variant>
        <vt:i4>5</vt:i4>
      </vt:variant>
      <vt:variant>
        <vt:lpwstr/>
      </vt:variant>
      <vt:variant>
        <vt:lpwstr>_Toc362949913</vt:lpwstr>
      </vt:variant>
      <vt:variant>
        <vt:i4>1048636</vt:i4>
      </vt:variant>
      <vt:variant>
        <vt:i4>176</vt:i4>
      </vt:variant>
      <vt:variant>
        <vt:i4>0</vt:i4>
      </vt:variant>
      <vt:variant>
        <vt:i4>5</vt:i4>
      </vt:variant>
      <vt:variant>
        <vt:lpwstr/>
      </vt:variant>
      <vt:variant>
        <vt:lpwstr>_Toc362949912</vt:lpwstr>
      </vt:variant>
      <vt:variant>
        <vt:i4>1048636</vt:i4>
      </vt:variant>
      <vt:variant>
        <vt:i4>170</vt:i4>
      </vt:variant>
      <vt:variant>
        <vt:i4>0</vt:i4>
      </vt:variant>
      <vt:variant>
        <vt:i4>5</vt:i4>
      </vt:variant>
      <vt:variant>
        <vt:lpwstr/>
      </vt:variant>
      <vt:variant>
        <vt:lpwstr>_Toc362949911</vt:lpwstr>
      </vt:variant>
      <vt:variant>
        <vt:i4>1048636</vt:i4>
      </vt:variant>
      <vt:variant>
        <vt:i4>164</vt:i4>
      </vt:variant>
      <vt:variant>
        <vt:i4>0</vt:i4>
      </vt:variant>
      <vt:variant>
        <vt:i4>5</vt:i4>
      </vt:variant>
      <vt:variant>
        <vt:lpwstr/>
      </vt:variant>
      <vt:variant>
        <vt:lpwstr>_Toc362949910</vt:lpwstr>
      </vt:variant>
      <vt:variant>
        <vt:i4>1114172</vt:i4>
      </vt:variant>
      <vt:variant>
        <vt:i4>158</vt:i4>
      </vt:variant>
      <vt:variant>
        <vt:i4>0</vt:i4>
      </vt:variant>
      <vt:variant>
        <vt:i4>5</vt:i4>
      </vt:variant>
      <vt:variant>
        <vt:lpwstr/>
      </vt:variant>
      <vt:variant>
        <vt:lpwstr>_Toc362949909</vt:lpwstr>
      </vt:variant>
      <vt:variant>
        <vt:i4>1114172</vt:i4>
      </vt:variant>
      <vt:variant>
        <vt:i4>152</vt:i4>
      </vt:variant>
      <vt:variant>
        <vt:i4>0</vt:i4>
      </vt:variant>
      <vt:variant>
        <vt:i4>5</vt:i4>
      </vt:variant>
      <vt:variant>
        <vt:lpwstr/>
      </vt:variant>
      <vt:variant>
        <vt:lpwstr>_Toc362949908</vt:lpwstr>
      </vt:variant>
      <vt:variant>
        <vt:i4>1114172</vt:i4>
      </vt:variant>
      <vt:variant>
        <vt:i4>146</vt:i4>
      </vt:variant>
      <vt:variant>
        <vt:i4>0</vt:i4>
      </vt:variant>
      <vt:variant>
        <vt:i4>5</vt:i4>
      </vt:variant>
      <vt:variant>
        <vt:lpwstr/>
      </vt:variant>
      <vt:variant>
        <vt:lpwstr>_Toc362949907</vt:lpwstr>
      </vt:variant>
      <vt:variant>
        <vt:i4>1114172</vt:i4>
      </vt:variant>
      <vt:variant>
        <vt:i4>140</vt:i4>
      </vt:variant>
      <vt:variant>
        <vt:i4>0</vt:i4>
      </vt:variant>
      <vt:variant>
        <vt:i4>5</vt:i4>
      </vt:variant>
      <vt:variant>
        <vt:lpwstr/>
      </vt:variant>
      <vt:variant>
        <vt:lpwstr>_Toc362949906</vt:lpwstr>
      </vt:variant>
      <vt:variant>
        <vt:i4>1114172</vt:i4>
      </vt:variant>
      <vt:variant>
        <vt:i4>134</vt:i4>
      </vt:variant>
      <vt:variant>
        <vt:i4>0</vt:i4>
      </vt:variant>
      <vt:variant>
        <vt:i4>5</vt:i4>
      </vt:variant>
      <vt:variant>
        <vt:lpwstr/>
      </vt:variant>
      <vt:variant>
        <vt:lpwstr>_Toc362949905</vt:lpwstr>
      </vt:variant>
      <vt:variant>
        <vt:i4>1114172</vt:i4>
      </vt:variant>
      <vt:variant>
        <vt:i4>128</vt:i4>
      </vt:variant>
      <vt:variant>
        <vt:i4>0</vt:i4>
      </vt:variant>
      <vt:variant>
        <vt:i4>5</vt:i4>
      </vt:variant>
      <vt:variant>
        <vt:lpwstr/>
      </vt:variant>
      <vt:variant>
        <vt:lpwstr>_Toc362949904</vt:lpwstr>
      </vt:variant>
      <vt:variant>
        <vt:i4>1114172</vt:i4>
      </vt:variant>
      <vt:variant>
        <vt:i4>122</vt:i4>
      </vt:variant>
      <vt:variant>
        <vt:i4>0</vt:i4>
      </vt:variant>
      <vt:variant>
        <vt:i4>5</vt:i4>
      </vt:variant>
      <vt:variant>
        <vt:lpwstr/>
      </vt:variant>
      <vt:variant>
        <vt:lpwstr>_Toc362949903</vt:lpwstr>
      </vt:variant>
      <vt:variant>
        <vt:i4>1114172</vt:i4>
      </vt:variant>
      <vt:variant>
        <vt:i4>116</vt:i4>
      </vt:variant>
      <vt:variant>
        <vt:i4>0</vt:i4>
      </vt:variant>
      <vt:variant>
        <vt:i4>5</vt:i4>
      </vt:variant>
      <vt:variant>
        <vt:lpwstr/>
      </vt:variant>
      <vt:variant>
        <vt:lpwstr>_Toc362949902</vt:lpwstr>
      </vt:variant>
      <vt:variant>
        <vt:i4>1114172</vt:i4>
      </vt:variant>
      <vt:variant>
        <vt:i4>110</vt:i4>
      </vt:variant>
      <vt:variant>
        <vt:i4>0</vt:i4>
      </vt:variant>
      <vt:variant>
        <vt:i4>5</vt:i4>
      </vt:variant>
      <vt:variant>
        <vt:lpwstr/>
      </vt:variant>
      <vt:variant>
        <vt:lpwstr>_Toc362949901</vt:lpwstr>
      </vt:variant>
      <vt:variant>
        <vt:i4>1114172</vt:i4>
      </vt:variant>
      <vt:variant>
        <vt:i4>104</vt:i4>
      </vt:variant>
      <vt:variant>
        <vt:i4>0</vt:i4>
      </vt:variant>
      <vt:variant>
        <vt:i4>5</vt:i4>
      </vt:variant>
      <vt:variant>
        <vt:lpwstr/>
      </vt:variant>
      <vt:variant>
        <vt:lpwstr>_Toc362949900</vt:lpwstr>
      </vt:variant>
      <vt:variant>
        <vt:i4>1572925</vt:i4>
      </vt:variant>
      <vt:variant>
        <vt:i4>98</vt:i4>
      </vt:variant>
      <vt:variant>
        <vt:i4>0</vt:i4>
      </vt:variant>
      <vt:variant>
        <vt:i4>5</vt:i4>
      </vt:variant>
      <vt:variant>
        <vt:lpwstr/>
      </vt:variant>
      <vt:variant>
        <vt:lpwstr>_Toc362949899</vt:lpwstr>
      </vt:variant>
      <vt:variant>
        <vt:i4>1572925</vt:i4>
      </vt:variant>
      <vt:variant>
        <vt:i4>92</vt:i4>
      </vt:variant>
      <vt:variant>
        <vt:i4>0</vt:i4>
      </vt:variant>
      <vt:variant>
        <vt:i4>5</vt:i4>
      </vt:variant>
      <vt:variant>
        <vt:lpwstr/>
      </vt:variant>
      <vt:variant>
        <vt:lpwstr>_Toc362949898</vt:lpwstr>
      </vt:variant>
      <vt:variant>
        <vt:i4>1572925</vt:i4>
      </vt:variant>
      <vt:variant>
        <vt:i4>86</vt:i4>
      </vt:variant>
      <vt:variant>
        <vt:i4>0</vt:i4>
      </vt:variant>
      <vt:variant>
        <vt:i4>5</vt:i4>
      </vt:variant>
      <vt:variant>
        <vt:lpwstr/>
      </vt:variant>
      <vt:variant>
        <vt:lpwstr>_Toc362949897</vt:lpwstr>
      </vt:variant>
      <vt:variant>
        <vt:i4>1572925</vt:i4>
      </vt:variant>
      <vt:variant>
        <vt:i4>80</vt:i4>
      </vt:variant>
      <vt:variant>
        <vt:i4>0</vt:i4>
      </vt:variant>
      <vt:variant>
        <vt:i4>5</vt:i4>
      </vt:variant>
      <vt:variant>
        <vt:lpwstr/>
      </vt:variant>
      <vt:variant>
        <vt:lpwstr>_Toc362949896</vt:lpwstr>
      </vt:variant>
      <vt:variant>
        <vt:i4>1572925</vt:i4>
      </vt:variant>
      <vt:variant>
        <vt:i4>74</vt:i4>
      </vt:variant>
      <vt:variant>
        <vt:i4>0</vt:i4>
      </vt:variant>
      <vt:variant>
        <vt:i4>5</vt:i4>
      </vt:variant>
      <vt:variant>
        <vt:lpwstr/>
      </vt:variant>
      <vt:variant>
        <vt:lpwstr>_Toc362949895</vt:lpwstr>
      </vt:variant>
      <vt:variant>
        <vt:i4>1572925</vt:i4>
      </vt:variant>
      <vt:variant>
        <vt:i4>68</vt:i4>
      </vt:variant>
      <vt:variant>
        <vt:i4>0</vt:i4>
      </vt:variant>
      <vt:variant>
        <vt:i4>5</vt:i4>
      </vt:variant>
      <vt:variant>
        <vt:lpwstr/>
      </vt:variant>
      <vt:variant>
        <vt:lpwstr>_Toc362949894</vt:lpwstr>
      </vt:variant>
      <vt:variant>
        <vt:i4>1572925</vt:i4>
      </vt:variant>
      <vt:variant>
        <vt:i4>62</vt:i4>
      </vt:variant>
      <vt:variant>
        <vt:i4>0</vt:i4>
      </vt:variant>
      <vt:variant>
        <vt:i4>5</vt:i4>
      </vt:variant>
      <vt:variant>
        <vt:lpwstr/>
      </vt:variant>
      <vt:variant>
        <vt:lpwstr>_Toc362949893</vt:lpwstr>
      </vt:variant>
      <vt:variant>
        <vt:i4>1572925</vt:i4>
      </vt:variant>
      <vt:variant>
        <vt:i4>56</vt:i4>
      </vt:variant>
      <vt:variant>
        <vt:i4>0</vt:i4>
      </vt:variant>
      <vt:variant>
        <vt:i4>5</vt:i4>
      </vt:variant>
      <vt:variant>
        <vt:lpwstr/>
      </vt:variant>
      <vt:variant>
        <vt:lpwstr>_Toc362949892</vt:lpwstr>
      </vt:variant>
      <vt:variant>
        <vt:i4>1572925</vt:i4>
      </vt:variant>
      <vt:variant>
        <vt:i4>50</vt:i4>
      </vt:variant>
      <vt:variant>
        <vt:i4>0</vt:i4>
      </vt:variant>
      <vt:variant>
        <vt:i4>5</vt:i4>
      </vt:variant>
      <vt:variant>
        <vt:lpwstr/>
      </vt:variant>
      <vt:variant>
        <vt:lpwstr>_Toc362949891</vt:lpwstr>
      </vt:variant>
      <vt:variant>
        <vt:i4>1572925</vt:i4>
      </vt:variant>
      <vt:variant>
        <vt:i4>44</vt:i4>
      </vt:variant>
      <vt:variant>
        <vt:i4>0</vt:i4>
      </vt:variant>
      <vt:variant>
        <vt:i4>5</vt:i4>
      </vt:variant>
      <vt:variant>
        <vt:lpwstr/>
      </vt:variant>
      <vt:variant>
        <vt:lpwstr>_Toc362949890</vt:lpwstr>
      </vt:variant>
      <vt:variant>
        <vt:i4>1638461</vt:i4>
      </vt:variant>
      <vt:variant>
        <vt:i4>38</vt:i4>
      </vt:variant>
      <vt:variant>
        <vt:i4>0</vt:i4>
      </vt:variant>
      <vt:variant>
        <vt:i4>5</vt:i4>
      </vt:variant>
      <vt:variant>
        <vt:lpwstr/>
      </vt:variant>
      <vt:variant>
        <vt:lpwstr>_Toc362949889</vt:lpwstr>
      </vt:variant>
      <vt:variant>
        <vt:i4>1638461</vt:i4>
      </vt:variant>
      <vt:variant>
        <vt:i4>32</vt:i4>
      </vt:variant>
      <vt:variant>
        <vt:i4>0</vt:i4>
      </vt:variant>
      <vt:variant>
        <vt:i4>5</vt:i4>
      </vt:variant>
      <vt:variant>
        <vt:lpwstr/>
      </vt:variant>
      <vt:variant>
        <vt:lpwstr>_Toc362949888</vt:lpwstr>
      </vt:variant>
      <vt:variant>
        <vt:i4>1638461</vt:i4>
      </vt:variant>
      <vt:variant>
        <vt:i4>26</vt:i4>
      </vt:variant>
      <vt:variant>
        <vt:i4>0</vt:i4>
      </vt:variant>
      <vt:variant>
        <vt:i4>5</vt:i4>
      </vt:variant>
      <vt:variant>
        <vt:lpwstr/>
      </vt:variant>
      <vt:variant>
        <vt:lpwstr>_Toc362949887</vt:lpwstr>
      </vt:variant>
      <vt:variant>
        <vt:i4>1638461</vt:i4>
      </vt:variant>
      <vt:variant>
        <vt:i4>20</vt:i4>
      </vt:variant>
      <vt:variant>
        <vt:i4>0</vt:i4>
      </vt:variant>
      <vt:variant>
        <vt:i4>5</vt:i4>
      </vt:variant>
      <vt:variant>
        <vt:lpwstr/>
      </vt:variant>
      <vt:variant>
        <vt:lpwstr>_Toc362949886</vt:lpwstr>
      </vt:variant>
      <vt:variant>
        <vt:i4>1638461</vt:i4>
      </vt:variant>
      <vt:variant>
        <vt:i4>14</vt:i4>
      </vt:variant>
      <vt:variant>
        <vt:i4>0</vt:i4>
      </vt:variant>
      <vt:variant>
        <vt:i4>5</vt:i4>
      </vt:variant>
      <vt:variant>
        <vt:lpwstr/>
      </vt:variant>
      <vt:variant>
        <vt:lpwstr>_Toc362949885</vt:lpwstr>
      </vt:variant>
      <vt:variant>
        <vt:i4>1638461</vt:i4>
      </vt:variant>
      <vt:variant>
        <vt:i4>8</vt:i4>
      </vt:variant>
      <vt:variant>
        <vt:i4>0</vt:i4>
      </vt:variant>
      <vt:variant>
        <vt:i4>5</vt:i4>
      </vt:variant>
      <vt:variant>
        <vt:lpwstr/>
      </vt:variant>
      <vt:variant>
        <vt:lpwstr>_Toc362949884</vt:lpwstr>
      </vt:variant>
      <vt:variant>
        <vt:i4>1638461</vt:i4>
      </vt:variant>
      <vt:variant>
        <vt:i4>2</vt:i4>
      </vt:variant>
      <vt:variant>
        <vt:i4>0</vt:i4>
      </vt:variant>
      <vt:variant>
        <vt:i4>5</vt:i4>
      </vt:variant>
      <vt:variant>
        <vt:lpwstr/>
      </vt:variant>
      <vt:variant>
        <vt:lpwstr>_Toc362949883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dc:description/>
  <cp:lastModifiedBy>Майоров Андрей Андреевич</cp:lastModifiedBy>
  <cp:revision>6</cp:revision>
  <cp:lastPrinted>2014-07-09T14:19:00Z</cp:lastPrinted>
  <dcterms:created xsi:type="dcterms:W3CDTF">2013-12-10T11:10:00Z</dcterms:created>
  <dcterms:modified xsi:type="dcterms:W3CDTF">2014-07-09T14:26:00Z</dcterms:modified>
</cp:coreProperties>
</file>