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4C7EBC" w14:paraId="7557D717" w14:textId="77777777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C93F3296D9B849E1AE344DBFDBE47AFE"/>
            </w:placeholder>
          </w:sdtPr>
          <w:sdtEndPr/>
          <w:sdtContent>
            <w:tc>
              <w:tcPr>
                <w:tcW w:w="9911" w:type="dxa"/>
                <w:gridSpan w:val="4"/>
              </w:tcPr>
              <w:p w14:paraId="55C5ABD4" w14:textId="77777777" w:rsidR="0064774D" w:rsidRPr="0064774D" w:rsidRDefault="0064774D" w:rsidP="0064774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64774D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АКЦИОНЕРНОЕ ОБЩЕСТВО «ГОСУДАРСТВЕННЫЙ СПЕЦИАЛИЗИРОВАННЫЙ ПРОЕКТНЫЙ ИНСТИТУТ»</w:t>
                </w:r>
              </w:p>
              <w:p w14:paraId="1B5DB790" w14:textId="77777777" w:rsidR="0052649A" w:rsidRPr="0052649A" w:rsidRDefault="0064774D" w:rsidP="0064774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64774D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(АО «ГСПИ»)</w:t>
                </w:r>
              </w:p>
            </w:tc>
          </w:sdtContent>
        </w:sdt>
      </w:tr>
      <w:tr w:rsidR="0052649A" w:rsidRPr="0052649A" w14:paraId="45CBB7EC" w14:textId="77777777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838C4A0E79544EBDBEB3D37194442AB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14:paraId="45E38E02" w14:textId="77777777"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52649A" w14:paraId="5D240280" w14:textId="77777777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14:paraId="335BA05E" w14:textId="77777777" w:rsidR="0052649A" w:rsidRPr="0052649A" w:rsidRDefault="0052649A" w:rsidP="00706057">
            <w:pPr>
              <w:jc w:val="center"/>
              <w:rPr>
                <w:rFonts w:eastAsia="Times New Roman" w:cs="Times New Roman"/>
                <w:b/>
                <w:sz w:val="40"/>
                <w:szCs w:val="40"/>
                <w:lang w:val="ru-RU" w:eastAsia="ru-RU"/>
              </w:rPr>
            </w:pPr>
            <w:r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DF0318D" wp14:editId="62A9E8BB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EF3D43" w14:textId="77777777"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Надпись 2" o:spid="_x0000_s1026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sdt>
              <w:sdtPr>
                <w:rPr>
                  <w:rFonts w:eastAsia="Times New Roman" w:cs="Times New Roman"/>
                  <w:b/>
                  <w:sz w:val="40"/>
                  <w:szCs w:val="40"/>
                  <w:lang w:val="ru-RU" w:eastAsia="ru-RU"/>
                </w:rPr>
                <w:id w:val="-172261701"/>
                <w:lock w:val="sdtContentLocked"/>
                <w:placeholder>
                  <w:docPart w:val="DB87CA3A703C41418103E0E8E744FAFB"/>
                </w:placeholder>
              </w:sdtPr>
              <w:sdtEndPr/>
              <w:sdtContent>
                <w:r w:rsidR="002F322F">
                  <w:rPr>
                    <w:rFonts w:eastAsia="Times New Roman" w:cs="Times New Roman"/>
                    <w:b/>
                    <w:spacing w:val="80"/>
                    <w:sz w:val="40"/>
                    <w:szCs w:val="40"/>
                    <w:lang w:val="ru-RU" w:eastAsia="ru-RU"/>
                  </w:rPr>
                  <w:t>ПРОТОКОЛ</w:t>
                </w:r>
              </w:sdtContent>
            </w:sdt>
          </w:p>
        </w:tc>
      </w:tr>
      <w:tr w:rsidR="0052649A" w:rsidRPr="0052649A" w14:paraId="6C336F32" w14:textId="77777777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215E3976EE414F30B0A4C55E87FDB279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14:paraId="4980C5DC" w14:textId="77777777" w:rsidR="0052649A" w:rsidRPr="0052649A" w:rsidRDefault="002F322F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2F322F" w:rsidRPr="00184166" w14:paraId="3A3CB8D4" w14:textId="77777777" w:rsidTr="00F71189">
        <w:tblPrEx>
          <w:tblBorders>
            <w:bottom w:val="single" w:sz="4" w:space="0" w:color="auto"/>
          </w:tblBorders>
        </w:tblPrEx>
        <w:trPr>
          <w:trHeight w:val="142"/>
        </w:trPr>
        <w:tc>
          <w:tcPr>
            <w:tcW w:w="9911" w:type="dxa"/>
            <w:gridSpan w:val="4"/>
          </w:tcPr>
          <w:p w14:paraId="0C3DCF0C" w14:textId="01BBD07D" w:rsidR="002F322F" w:rsidRPr="005D4D4E" w:rsidRDefault="006150BC" w:rsidP="005D4D4E">
            <w:pPr>
              <w:jc w:val="center"/>
              <w:rPr>
                <w:rFonts w:eastAsia="Times New Roman" w:cs="Times New Roman"/>
                <w:szCs w:val="28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Cs w:val="28"/>
                  <w:lang w:val="ru-RU" w:eastAsia="ru-RU"/>
                </w:rPr>
                <w:alias w:val="Заголовок протокола: совещание &lt;название совещания&gt;"/>
                <w:tag w:val="Заголовок. "/>
                <w:id w:val="-818033570"/>
                <w:placeholder>
                  <w:docPart w:val="E98ADFC3942F40D8B29CA001E47B42D7"/>
                </w:placeholder>
                <w:showingPlcHdr/>
              </w:sdtPr>
              <w:sdtEndPr/>
              <w:sdtContent>
                <w:r w:rsidR="00480BFC" w:rsidRPr="005D4D4E">
                  <w:rPr>
                    <w:rStyle w:val="aa"/>
                    <w:szCs w:val="28"/>
                    <w:lang w:val="ru-RU"/>
                  </w:rPr>
                  <w:t xml:space="preserve"> </w:t>
                </w:r>
              </w:sdtContent>
            </w:sdt>
            <w:r w:rsidR="00573618" w:rsidRPr="005D4D4E">
              <w:rPr>
                <w:rFonts w:eastAsia="Times New Roman" w:cs="Times New Roman"/>
                <w:szCs w:val="28"/>
                <w:lang w:val="ru-RU" w:eastAsia="ru-RU"/>
              </w:rPr>
              <w:t xml:space="preserve"> </w:t>
            </w:r>
            <w:sdt>
              <w:sdtPr>
                <w:rPr>
                  <w:rFonts w:eastAsia="Times New Roman" w:cs="Times New Roman"/>
                  <w:szCs w:val="28"/>
                  <w:lang w:val="ru-RU" w:eastAsia="ru-RU"/>
                </w:rPr>
                <w:id w:val="1176459832"/>
                <w:placeholder>
                  <w:docPart w:val="420D38C23E4A4BCAAC04BA11331FCD8B"/>
                </w:placeholder>
              </w:sdtPr>
              <w:sdtEndPr/>
              <w:sdtContent>
                <w:r w:rsidR="008F27CF" w:rsidRPr="005D4D4E">
                  <w:rPr>
                    <w:bCs/>
                    <w:szCs w:val="28"/>
                    <w:lang w:val="ru-RU"/>
                  </w:rPr>
                  <w:t xml:space="preserve">Рассмотрения заявок на участие в </w:t>
                </w:r>
                <w:r w:rsidR="00D06BB7" w:rsidRPr="005D4D4E">
                  <w:rPr>
                    <w:bCs/>
                    <w:szCs w:val="28"/>
                    <w:lang w:val="ru-RU"/>
                  </w:rPr>
                  <w:t>Аукционе на понижение (</w:t>
                </w:r>
                <w:r w:rsidR="008F27CF" w:rsidRPr="005D4D4E">
                  <w:rPr>
                    <w:bCs/>
                    <w:szCs w:val="28"/>
                    <w:lang w:val="ru-RU"/>
                  </w:rPr>
                  <w:t>процедур</w:t>
                </w:r>
                <w:r w:rsidR="00D06BB7" w:rsidRPr="005D4D4E">
                  <w:rPr>
                    <w:bCs/>
                    <w:szCs w:val="28"/>
                    <w:lang w:val="ru-RU"/>
                  </w:rPr>
                  <w:t>а</w:t>
                </w:r>
                <w:r w:rsidR="008F27CF" w:rsidRPr="005D4D4E">
                  <w:rPr>
                    <w:bCs/>
                    <w:szCs w:val="28"/>
                    <w:lang w:val="ru-RU"/>
                  </w:rPr>
                  <w:t xml:space="preserve"> реализации в электронной форме № AS03458</w:t>
                </w:r>
                <w:r w:rsidR="00D06BB7" w:rsidRPr="005D4D4E">
                  <w:rPr>
                    <w:bCs/>
                    <w:szCs w:val="28"/>
                    <w:lang w:val="ru-RU"/>
                  </w:rPr>
                  <w:t>)</w:t>
                </w:r>
                <w:r w:rsidR="008F27CF" w:rsidRPr="005D4D4E">
                  <w:rPr>
                    <w:bCs/>
                    <w:szCs w:val="28"/>
                    <w:lang w:val="ru-RU"/>
                  </w:rPr>
                  <w:t xml:space="preserve"> и подведения итогов аукциона</w:t>
                </w:r>
                <w:r w:rsidR="005D4D4E">
                  <w:rPr>
                    <w:bCs/>
                    <w:szCs w:val="28"/>
                    <w:lang w:val="ru-RU"/>
                  </w:rPr>
                  <w:br/>
                </w:r>
                <w:r w:rsidR="00D06BB7" w:rsidRPr="005D4D4E">
                  <w:rPr>
                    <w:bCs/>
                    <w:szCs w:val="28"/>
                    <w:lang w:val="ru-RU"/>
                  </w:rPr>
                  <w:t>на понижение</w:t>
                </w:r>
              </w:sdtContent>
            </w:sdt>
          </w:p>
        </w:tc>
      </w:tr>
      <w:tr w:rsidR="002F322F" w:rsidRPr="005D4D4E" w14:paraId="71300C26" w14:textId="77777777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-1782027093"/>
            <w:lock w:val="sdtContentLocked"/>
            <w:placeholder>
              <w:docPart w:val="2C45A5545CA94A3B92DD8FBCC2763CC6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14:paraId="468B8311" w14:textId="77777777" w:rsidR="002F322F" w:rsidRPr="0052649A" w:rsidRDefault="002F322F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5D4D4E" w14:paraId="0206AC8E" w14:textId="77777777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14:paraId="5B4EFA00" w14:textId="5A1AAF8E" w:rsidR="0052649A" w:rsidRPr="00693CFA" w:rsidRDefault="006150BC" w:rsidP="00FA3F1C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sdt>
              <w:sdtPr>
                <w:rPr>
                  <w:rFonts w:eastAsia="Times New Roman" w:cs="Times New Roman"/>
                  <w:szCs w:val="28"/>
                  <w:lang w:val="ru-RU" w:eastAsia="ru-RU"/>
                </w:rPr>
                <w:id w:val="-823500960"/>
                <w:lock w:val="sdtContentLocked"/>
                <w:placeholder>
                  <w:docPart w:val="8DA1329B1C714233AF569CAF50C757F1"/>
                </w:placeholder>
                <w:showingPlcHdr/>
              </w:sdtPr>
              <w:sdtEndPr/>
              <w:sdtContent>
                <w:r w:rsidR="00FA3F1C" w:rsidRPr="00693CFA">
                  <w:rPr>
                    <w:rStyle w:val="aa"/>
                    <w:szCs w:val="28"/>
                    <w:lang w:val="ru-RU"/>
                  </w:rPr>
                  <w:t xml:space="preserve"> </w:t>
                </w:r>
              </w:sdtContent>
            </w:sdt>
            <w:r w:rsidR="00184166">
              <w:rPr>
                <w:rFonts w:eastAsia="Times New Roman" w:cs="Times New Roman"/>
                <w:szCs w:val="28"/>
                <w:lang w:val="ru-RU" w:eastAsia="ru-RU"/>
              </w:rPr>
              <w:t>20.09.2023</w:t>
            </w:r>
            <w:sdt>
              <w:sdtPr>
                <w:rPr>
                  <w:rFonts w:eastAsia="Times New Roman" w:cs="Times New Roman"/>
                  <w:szCs w:val="28"/>
                  <w:lang w:val="ru-RU" w:eastAsia="ru-RU"/>
                </w:rPr>
                <w:id w:val="1965537912"/>
                <w:lock w:val="sdtContentLocked"/>
                <w:placeholder>
                  <w:docPart w:val="6D0E2E050974404DABC4CCC3C7DD1E78"/>
                </w:placeholder>
                <w:showingPlcHdr/>
              </w:sdtPr>
              <w:sdtEndPr/>
              <w:sdtContent>
                <w:bookmarkStart w:id="0" w:name="stamp_date"/>
                <w:r w:rsidR="00C22D6D" w:rsidRPr="00693CFA">
                  <w:rPr>
                    <w:rStyle w:val="aa"/>
                    <w:szCs w:val="28"/>
                    <w:lang w:val="ru-RU"/>
                  </w:rPr>
                  <w:t xml:space="preserve"> </w:t>
                </w:r>
                <w:bookmarkEnd w:id="0"/>
              </w:sdtContent>
            </w:sdt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14:paraId="7FD9B6ED" w14:textId="77777777"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B843ECB4A54C43BB896B6DDC58C1FEE7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14:paraId="5E4B95A3" w14:textId="77777777"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B86BA7" w14:textId="52845B2B" w:rsidR="0052649A" w:rsidRPr="00693CFA" w:rsidRDefault="00184166" w:rsidP="00693CFA">
            <w:pPr>
              <w:rPr>
                <w:rFonts w:eastAsia="Times New Roman" w:cs="Times New Roman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szCs w:val="28"/>
                <w:lang w:val="ru-RU" w:eastAsia="ru-RU"/>
              </w:rPr>
              <w:t>049/9/17-Пр</w:t>
            </w:r>
          </w:p>
        </w:tc>
      </w:tr>
      <w:tr w:rsidR="008F0A4B" w:rsidRPr="005D4D4E" w14:paraId="58EB3D9C" w14:textId="77777777" w:rsidTr="0035354B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alias w:val="Название населенного пункта, где проводилось совещание"/>
            <w:tag w:val="Название населенного пункта, где проводилось совещание"/>
            <w:id w:val="-82924820"/>
            <w:lock w:val="sdtLocked"/>
            <w:placeholder>
              <w:docPart w:val="BF75D3866E994F4A8D2EFC7577F0E87B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14:paraId="5516709E" w14:textId="77777777" w:rsidR="008F0A4B" w:rsidRPr="0052649A" w:rsidRDefault="00F75C2A" w:rsidP="00F75C2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Москва</w:t>
                </w:r>
              </w:p>
            </w:tc>
          </w:sdtContent>
        </w:sdt>
      </w:tr>
      <w:tr w:rsidR="0052649A" w:rsidRPr="005D4D4E" w14:paraId="56A195C5" w14:textId="77777777" w:rsidTr="003535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86DFDC2ABBAB4F558DE654DB534EA83F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14:paraId="53A75CD7" w14:textId="77777777"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</w:tbl>
    <w:p w14:paraId="0FFB9577" w14:textId="77777777" w:rsidR="00AC52B1" w:rsidRPr="00851A50" w:rsidRDefault="008F27CF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>Наименование аукциона:</w:t>
      </w:r>
      <w:r w:rsidRPr="00851A50">
        <w:rPr>
          <w:rFonts w:cs="Times New Roman"/>
          <w:szCs w:val="28"/>
          <w:lang w:val="ru-RU"/>
        </w:rPr>
        <w:t xml:space="preserve"> </w:t>
      </w:r>
      <w:r w:rsidR="001141D5" w:rsidRPr="00851A50">
        <w:rPr>
          <w:rFonts w:cs="Times New Roman"/>
          <w:szCs w:val="28"/>
          <w:lang w:val="ru-RU"/>
        </w:rPr>
        <w:t xml:space="preserve">Аукцион на понижение в электронной форме на </w:t>
      </w:r>
      <w:r w:rsidR="00D06BB7" w:rsidRPr="00851A50">
        <w:rPr>
          <w:rFonts w:cs="Times New Roman"/>
          <w:szCs w:val="28"/>
          <w:lang w:val="ru-RU"/>
        </w:rPr>
        <w:t>п</w:t>
      </w:r>
      <w:r w:rsidR="001141D5" w:rsidRPr="00851A50">
        <w:rPr>
          <w:rFonts w:cs="Times New Roman"/>
          <w:szCs w:val="28"/>
          <w:lang w:val="ru-RU"/>
        </w:rPr>
        <w:t xml:space="preserve">раво заключения договора купли-продажи недвижимого имущества, расположенного по адресу: г. Новосибирск, ул. Богдана Хмельницкого, 2/ ул. Танковая 72, принадлежащего АО «ГСПИ» </w:t>
      </w:r>
      <w:r w:rsidR="00E720EB" w:rsidRPr="00851A50">
        <w:rPr>
          <w:rFonts w:cs="Times New Roman"/>
          <w:szCs w:val="28"/>
          <w:lang w:val="ru-RU"/>
        </w:rPr>
        <w:t>(далее-Аукцион)</w:t>
      </w:r>
    </w:p>
    <w:p w14:paraId="41A1A31D" w14:textId="77777777" w:rsidR="008524F1" w:rsidRPr="00851A50" w:rsidRDefault="008524F1" w:rsidP="008524F1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>Тип, способ и форма проведения торговой процедуры:</w:t>
      </w:r>
      <w:r w:rsidRPr="00851A50">
        <w:rPr>
          <w:rFonts w:cs="Times New Roman"/>
          <w:szCs w:val="28"/>
          <w:lang w:val="ru-RU"/>
        </w:rPr>
        <w:t xml:space="preserve"> открытый аукцион на понижение в электронной форме</w:t>
      </w:r>
    </w:p>
    <w:p w14:paraId="70FB61CE" w14:textId="77777777" w:rsidR="008F27CF" w:rsidRPr="00851A50" w:rsidRDefault="008F27CF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 xml:space="preserve">Организатор </w:t>
      </w:r>
      <w:r w:rsidR="008521E3" w:rsidRPr="00851A50">
        <w:rPr>
          <w:rFonts w:cs="Times New Roman"/>
          <w:b/>
          <w:szCs w:val="28"/>
          <w:lang w:val="ru-RU"/>
        </w:rPr>
        <w:t>А</w:t>
      </w:r>
      <w:r w:rsidRPr="00851A50">
        <w:rPr>
          <w:rFonts w:cs="Times New Roman"/>
          <w:b/>
          <w:szCs w:val="28"/>
          <w:lang w:val="ru-RU"/>
        </w:rPr>
        <w:t>укциона:</w:t>
      </w:r>
      <w:r w:rsidR="001141D5" w:rsidRPr="00851A50">
        <w:rPr>
          <w:rFonts w:cs="Times New Roman"/>
          <w:b/>
          <w:szCs w:val="28"/>
          <w:lang w:val="ru-RU"/>
        </w:rPr>
        <w:t xml:space="preserve"> </w:t>
      </w:r>
      <w:r w:rsidR="001141D5" w:rsidRPr="00851A50">
        <w:rPr>
          <w:rFonts w:cs="Times New Roman"/>
          <w:szCs w:val="28"/>
          <w:lang w:val="ru-RU"/>
        </w:rPr>
        <w:t xml:space="preserve">АО «Государственный специализированный проектный институт» </w:t>
      </w:r>
    </w:p>
    <w:p w14:paraId="76E4069B" w14:textId="77777777" w:rsidR="008F27CF" w:rsidRPr="00851A50" w:rsidRDefault="008F27CF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 xml:space="preserve">Предмет </w:t>
      </w:r>
      <w:r w:rsidR="008521E3" w:rsidRPr="00851A50">
        <w:rPr>
          <w:rFonts w:cs="Times New Roman"/>
          <w:b/>
          <w:szCs w:val="28"/>
          <w:lang w:val="ru-RU"/>
        </w:rPr>
        <w:t>А</w:t>
      </w:r>
      <w:r w:rsidRPr="00851A50">
        <w:rPr>
          <w:rFonts w:cs="Times New Roman"/>
          <w:b/>
          <w:szCs w:val="28"/>
          <w:lang w:val="ru-RU"/>
        </w:rPr>
        <w:t>укциона:</w:t>
      </w:r>
      <w:r w:rsidR="008F7E9A" w:rsidRPr="00851A50">
        <w:rPr>
          <w:rFonts w:cs="Times New Roman"/>
          <w:szCs w:val="28"/>
          <w:lang w:val="ru-RU"/>
        </w:rPr>
        <w:t xml:space="preserve"> право на заключение договора купли-продажи недвижимого имущества</w:t>
      </w:r>
    </w:p>
    <w:p w14:paraId="24DE625E" w14:textId="77777777" w:rsidR="008F27CF" w:rsidRPr="00851A50" w:rsidRDefault="008F27CF" w:rsidP="00360004">
      <w:pPr>
        <w:tabs>
          <w:tab w:val="left" w:pos="1080"/>
        </w:tabs>
        <w:jc w:val="both"/>
        <w:rPr>
          <w:rFonts w:cs="Times New Roman"/>
          <w:b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 xml:space="preserve">Начальная цена </w:t>
      </w:r>
      <w:r w:rsidR="008521E3" w:rsidRPr="00851A50">
        <w:rPr>
          <w:rFonts w:cs="Times New Roman"/>
          <w:b/>
          <w:szCs w:val="28"/>
          <w:lang w:val="ru-RU"/>
        </w:rPr>
        <w:t>А</w:t>
      </w:r>
      <w:r w:rsidRPr="00851A50">
        <w:rPr>
          <w:rFonts w:cs="Times New Roman"/>
          <w:b/>
          <w:szCs w:val="28"/>
          <w:lang w:val="ru-RU"/>
        </w:rPr>
        <w:t>укциона:</w:t>
      </w:r>
      <w:r w:rsidR="001141D5" w:rsidRPr="00851A50">
        <w:rPr>
          <w:rFonts w:cs="Times New Roman"/>
          <w:szCs w:val="28"/>
          <w:lang w:val="ru-RU"/>
        </w:rPr>
        <w:t xml:space="preserve"> </w:t>
      </w:r>
      <w:r w:rsidR="001F28A5" w:rsidRPr="00851A50">
        <w:rPr>
          <w:rFonts w:cs="Times New Roman"/>
          <w:szCs w:val="28"/>
          <w:lang w:val="ru-RU"/>
        </w:rPr>
        <w:t xml:space="preserve">374 744 521 </w:t>
      </w:r>
      <w:r w:rsidR="001141D5" w:rsidRPr="00851A50">
        <w:rPr>
          <w:rFonts w:cs="Times New Roman"/>
          <w:szCs w:val="28"/>
          <w:lang w:val="ru-RU"/>
        </w:rPr>
        <w:t>(триста семьдесят четыре миллиона семьсот сорок четыре тысячи пятьсо</w:t>
      </w:r>
      <w:r w:rsidR="001F28A5" w:rsidRPr="00851A50">
        <w:rPr>
          <w:rFonts w:cs="Times New Roman"/>
          <w:szCs w:val="28"/>
          <w:lang w:val="ru-RU"/>
        </w:rPr>
        <w:t xml:space="preserve">т двадцать один) рубль 00 копеек, </w:t>
      </w:r>
      <w:r w:rsidR="001141D5" w:rsidRPr="00851A50">
        <w:rPr>
          <w:rFonts w:cs="Times New Roman"/>
          <w:szCs w:val="28"/>
          <w:lang w:val="ru-RU"/>
        </w:rPr>
        <w:t>включая НДС</w:t>
      </w:r>
    </w:p>
    <w:p w14:paraId="027085F2" w14:textId="77777777" w:rsidR="008F27CF" w:rsidRPr="00851A50" w:rsidRDefault="008F27CF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>Цена отсечения (минимальная цена):</w:t>
      </w:r>
      <w:r w:rsidRPr="00851A50">
        <w:rPr>
          <w:rFonts w:cs="Times New Roman"/>
          <w:szCs w:val="28"/>
          <w:lang w:val="ru-RU"/>
        </w:rPr>
        <w:t xml:space="preserve"> </w:t>
      </w:r>
      <w:r w:rsidR="001141D5" w:rsidRPr="00851A50">
        <w:rPr>
          <w:rFonts w:cs="Times New Roman"/>
          <w:szCs w:val="28"/>
          <w:lang w:val="ru-RU"/>
        </w:rPr>
        <w:t>267 443 199 (двести шестьдесят семь миллионов четыреста сорок три тысячи сто девяносто девять) рублей 00 копеек, включая НДС</w:t>
      </w:r>
    </w:p>
    <w:p w14:paraId="31CF4791" w14:textId="77777777" w:rsidR="008F27CF" w:rsidRPr="00851A50" w:rsidRDefault="008F27CF" w:rsidP="001141D5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 xml:space="preserve">Место проведения </w:t>
      </w:r>
      <w:r w:rsidR="008521E3" w:rsidRPr="00851A50">
        <w:rPr>
          <w:rFonts w:cs="Times New Roman"/>
          <w:b/>
          <w:szCs w:val="28"/>
          <w:lang w:val="ru-RU"/>
        </w:rPr>
        <w:t>А</w:t>
      </w:r>
      <w:r w:rsidRPr="00851A50">
        <w:rPr>
          <w:rFonts w:cs="Times New Roman"/>
          <w:b/>
          <w:szCs w:val="28"/>
          <w:lang w:val="ru-RU"/>
        </w:rPr>
        <w:t xml:space="preserve">укциона: </w:t>
      </w:r>
      <w:r w:rsidR="001F28A5" w:rsidRPr="00851A50">
        <w:rPr>
          <w:rFonts w:cs="Times New Roman"/>
          <w:szCs w:val="28"/>
          <w:lang w:val="ru-RU"/>
        </w:rPr>
        <w:t>электронная</w:t>
      </w:r>
      <w:r w:rsidR="001141D5" w:rsidRPr="00851A50">
        <w:rPr>
          <w:rFonts w:cs="Times New Roman"/>
          <w:szCs w:val="28"/>
          <w:lang w:val="ru-RU"/>
        </w:rPr>
        <w:t xml:space="preserve"> торгов</w:t>
      </w:r>
      <w:r w:rsidR="001F28A5" w:rsidRPr="00851A50">
        <w:rPr>
          <w:rFonts w:cs="Times New Roman"/>
          <w:szCs w:val="28"/>
          <w:lang w:val="ru-RU"/>
        </w:rPr>
        <w:t>ая</w:t>
      </w:r>
      <w:r w:rsidR="001141D5" w:rsidRPr="00851A50">
        <w:rPr>
          <w:rFonts w:cs="Times New Roman"/>
          <w:szCs w:val="28"/>
          <w:lang w:val="ru-RU"/>
        </w:rPr>
        <w:t xml:space="preserve"> площадк</w:t>
      </w:r>
      <w:r w:rsidR="001F28A5" w:rsidRPr="00851A50">
        <w:rPr>
          <w:rFonts w:cs="Times New Roman"/>
          <w:szCs w:val="28"/>
          <w:lang w:val="ru-RU"/>
        </w:rPr>
        <w:t>а</w:t>
      </w:r>
      <w:r w:rsidR="004F3B21">
        <w:rPr>
          <w:rFonts w:cs="Times New Roman"/>
          <w:szCs w:val="28"/>
          <w:lang w:val="ru-RU"/>
        </w:rPr>
        <w:br/>
      </w:r>
      <w:r w:rsidR="001141D5" w:rsidRPr="00851A50">
        <w:rPr>
          <w:rFonts w:cs="Times New Roman"/>
          <w:szCs w:val="28"/>
          <w:lang w:val="ru-RU"/>
        </w:rPr>
        <w:t>ООО «Аукционный Конкурсный Дом»</w:t>
      </w:r>
      <w:r w:rsidR="008622C9" w:rsidRPr="00851A50">
        <w:rPr>
          <w:rFonts w:cs="Times New Roman"/>
          <w:szCs w:val="28"/>
          <w:lang w:val="ru-RU"/>
        </w:rPr>
        <w:t xml:space="preserve"> (далее-ЭТП)</w:t>
      </w:r>
      <w:r w:rsidR="001141D5" w:rsidRPr="00851A50">
        <w:rPr>
          <w:rFonts w:cs="Times New Roman"/>
          <w:szCs w:val="28"/>
          <w:lang w:val="ru-RU"/>
        </w:rPr>
        <w:t xml:space="preserve">, процедура реализации </w:t>
      </w:r>
      <w:r w:rsidR="004F3B21">
        <w:rPr>
          <w:rFonts w:cs="Times New Roman"/>
          <w:szCs w:val="28"/>
          <w:lang w:val="ru-RU"/>
        </w:rPr>
        <w:br/>
      </w:r>
      <w:r w:rsidR="001141D5" w:rsidRPr="00851A50">
        <w:rPr>
          <w:rFonts w:cs="Times New Roman"/>
          <w:szCs w:val="28"/>
          <w:lang w:val="ru-RU"/>
        </w:rPr>
        <w:t xml:space="preserve">№ </w:t>
      </w:r>
      <w:r w:rsidR="001141D5" w:rsidRPr="00851A50">
        <w:rPr>
          <w:rFonts w:cs="Times New Roman"/>
          <w:bCs/>
          <w:szCs w:val="28"/>
          <w:lang w:val="ru-RU"/>
        </w:rPr>
        <w:t>AS03458</w:t>
      </w:r>
      <w:r w:rsidR="001141D5" w:rsidRPr="00851A50">
        <w:rPr>
          <w:rFonts w:cs="Times New Roman"/>
          <w:szCs w:val="28"/>
          <w:lang w:val="ru-RU"/>
        </w:rPr>
        <w:t xml:space="preserve">, извещение и документация о проведении </w:t>
      </w:r>
      <w:r w:rsidR="001F28A5" w:rsidRPr="00851A50">
        <w:rPr>
          <w:rFonts w:cs="Times New Roman"/>
          <w:szCs w:val="28"/>
          <w:lang w:val="ru-RU"/>
        </w:rPr>
        <w:t>А</w:t>
      </w:r>
      <w:r w:rsidR="001141D5" w:rsidRPr="00851A50">
        <w:rPr>
          <w:rFonts w:cs="Times New Roman"/>
          <w:szCs w:val="28"/>
          <w:lang w:val="ru-RU"/>
        </w:rPr>
        <w:t>укциона опубликованы 08.08.2023</w:t>
      </w:r>
      <w:r w:rsidR="00B37C5E" w:rsidRPr="00851A50">
        <w:rPr>
          <w:rFonts w:cs="Times New Roman"/>
          <w:szCs w:val="28"/>
          <w:lang w:val="ru-RU"/>
        </w:rPr>
        <w:t>г</w:t>
      </w:r>
      <w:r w:rsidR="001141D5" w:rsidRPr="00851A50">
        <w:rPr>
          <w:rFonts w:cs="Times New Roman"/>
          <w:szCs w:val="28"/>
          <w:lang w:val="ru-RU"/>
        </w:rPr>
        <w:t xml:space="preserve">. </w:t>
      </w:r>
    </w:p>
    <w:p w14:paraId="77F9576C" w14:textId="77777777" w:rsidR="008F27CF" w:rsidRPr="00851A50" w:rsidRDefault="008F27CF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</w:p>
    <w:p w14:paraId="339BC199" w14:textId="18FC0901" w:rsidR="008F27CF" w:rsidRPr="00851A50" w:rsidRDefault="001141D5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>Форма проведения заседания</w:t>
      </w:r>
      <w:r w:rsidRPr="00851A50">
        <w:rPr>
          <w:rFonts w:cs="Times New Roman"/>
          <w:szCs w:val="28"/>
          <w:lang w:val="ru-RU"/>
        </w:rPr>
        <w:t xml:space="preserve">: </w:t>
      </w:r>
      <w:r w:rsidR="005D4D4E">
        <w:rPr>
          <w:rFonts w:cs="Times New Roman"/>
          <w:szCs w:val="28"/>
          <w:lang w:val="ru-RU"/>
        </w:rPr>
        <w:t>очная по ВКС</w:t>
      </w:r>
    </w:p>
    <w:p w14:paraId="795ECBB1" w14:textId="77777777" w:rsidR="001141D5" w:rsidRPr="00851A50" w:rsidRDefault="001141D5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 xml:space="preserve">Место проведения заседания: </w:t>
      </w:r>
      <w:r w:rsidR="00E62C62" w:rsidRPr="00851A50">
        <w:rPr>
          <w:rFonts w:cs="Times New Roman"/>
          <w:szCs w:val="28"/>
          <w:lang w:val="ru-RU"/>
        </w:rPr>
        <w:t xml:space="preserve">Виртуальная </w:t>
      </w:r>
      <w:r w:rsidR="00F30BFC" w:rsidRPr="00851A50">
        <w:rPr>
          <w:rFonts w:cs="Times New Roman"/>
          <w:szCs w:val="28"/>
          <w:lang w:val="ru-RU"/>
        </w:rPr>
        <w:t xml:space="preserve">переговорная </w:t>
      </w:r>
      <w:r w:rsidR="00E62C62" w:rsidRPr="00851A50">
        <w:rPr>
          <w:rFonts w:cs="Times New Roman"/>
          <w:szCs w:val="28"/>
          <w:lang w:val="ru-RU"/>
        </w:rPr>
        <w:t>4042</w:t>
      </w:r>
    </w:p>
    <w:p w14:paraId="44B93F95" w14:textId="77777777" w:rsidR="001141D5" w:rsidRPr="00851A50" w:rsidRDefault="001141D5" w:rsidP="00360004">
      <w:pPr>
        <w:tabs>
          <w:tab w:val="left" w:pos="1080"/>
        </w:tabs>
        <w:jc w:val="both"/>
        <w:rPr>
          <w:rFonts w:cs="Times New Roman"/>
          <w:b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 xml:space="preserve">Дата и время </w:t>
      </w:r>
      <w:r w:rsidR="00F30BFC" w:rsidRPr="00851A50">
        <w:rPr>
          <w:rFonts w:cs="Times New Roman"/>
          <w:b/>
          <w:szCs w:val="28"/>
          <w:lang w:val="ru-RU"/>
        </w:rPr>
        <w:t xml:space="preserve">проведения заседания: </w:t>
      </w:r>
      <w:r w:rsidR="00F30BFC" w:rsidRPr="00851A50">
        <w:rPr>
          <w:rFonts w:cs="Times New Roman"/>
          <w:szCs w:val="28"/>
          <w:lang w:val="ru-RU"/>
        </w:rPr>
        <w:t>19.09.2023 13.</w:t>
      </w:r>
      <w:r w:rsidR="00E62C62" w:rsidRPr="00851A50">
        <w:rPr>
          <w:rFonts w:cs="Times New Roman"/>
          <w:szCs w:val="28"/>
          <w:lang w:val="ru-RU"/>
        </w:rPr>
        <w:t>3</w:t>
      </w:r>
      <w:r w:rsidR="00F30BFC" w:rsidRPr="00851A50">
        <w:rPr>
          <w:rFonts w:cs="Times New Roman"/>
          <w:szCs w:val="28"/>
          <w:lang w:val="ru-RU"/>
        </w:rPr>
        <w:t xml:space="preserve">0 по </w:t>
      </w:r>
      <w:proofErr w:type="spellStart"/>
      <w:r w:rsidR="00F30BFC" w:rsidRPr="00851A50">
        <w:rPr>
          <w:rFonts w:cs="Times New Roman"/>
          <w:szCs w:val="28"/>
          <w:lang w:val="ru-RU"/>
        </w:rPr>
        <w:t>мск</w:t>
      </w:r>
      <w:proofErr w:type="spellEnd"/>
    </w:p>
    <w:p w14:paraId="11C921C1" w14:textId="77777777" w:rsidR="008F27CF" w:rsidRPr="00851A50" w:rsidRDefault="008F27CF" w:rsidP="00360004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</w:p>
    <w:p w14:paraId="6C20AECB" w14:textId="77777777" w:rsidR="00067C0C" w:rsidRPr="00851A50" w:rsidRDefault="00067C0C" w:rsidP="00360004">
      <w:pPr>
        <w:tabs>
          <w:tab w:val="left" w:pos="1080"/>
        </w:tabs>
        <w:jc w:val="both"/>
        <w:rPr>
          <w:rFonts w:cs="Times New Roman"/>
          <w:b/>
          <w:szCs w:val="28"/>
          <w:lang w:val="ru-RU"/>
        </w:rPr>
      </w:pPr>
      <w:r w:rsidRPr="00851A50">
        <w:rPr>
          <w:rFonts w:cs="Times New Roman"/>
          <w:b/>
          <w:szCs w:val="28"/>
          <w:lang w:val="ru-RU"/>
        </w:rPr>
        <w:t xml:space="preserve">Присутствовали: </w:t>
      </w:r>
    </w:p>
    <w:p w14:paraId="3CDE9F1A" w14:textId="3CCD70B5" w:rsidR="00F30BFC" w:rsidRPr="00851A50" w:rsidRDefault="00F30BFC" w:rsidP="00F30BFC">
      <w:pPr>
        <w:tabs>
          <w:tab w:val="left" w:pos="1080"/>
        </w:tabs>
        <w:jc w:val="both"/>
        <w:rPr>
          <w:rFonts w:cs="Times New Roman"/>
          <w:szCs w:val="28"/>
          <w:lang w:val="ru-RU"/>
        </w:rPr>
      </w:pPr>
      <w:r w:rsidRPr="00851A50">
        <w:rPr>
          <w:rFonts w:cs="Times New Roman"/>
          <w:szCs w:val="28"/>
          <w:lang w:val="ru-RU"/>
        </w:rPr>
        <w:t xml:space="preserve">Комиссия по организации и проведению аукционов (торгов), сбора предложений на право заключения договоров купли-продажи непрофильных активов </w:t>
      </w:r>
      <w:r w:rsidR="0003325B">
        <w:rPr>
          <w:rFonts w:cs="Times New Roman"/>
          <w:szCs w:val="28"/>
          <w:lang w:val="ru-RU"/>
        </w:rPr>
        <w:br/>
        <w:t>АО «ГСПИ»:</w:t>
      </w:r>
    </w:p>
    <w:p w14:paraId="13135823" w14:textId="4C562607" w:rsidR="00360004" w:rsidRPr="00851A50" w:rsidRDefault="0004768D" w:rsidP="00360004">
      <w:pPr>
        <w:tabs>
          <w:tab w:val="left" w:pos="1080"/>
        </w:tabs>
        <w:ind w:firstLine="567"/>
        <w:jc w:val="both"/>
        <w:rPr>
          <w:rFonts w:eastAsia="Times New Roman" w:cs="Times New Roman"/>
          <w:szCs w:val="28"/>
          <w:lang w:val="ru-RU" w:eastAsia="ru-RU"/>
        </w:rPr>
      </w:pPr>
      <w:r w:rsidRPr="0004768D">
        <w:rPr>
          <w:rFonts w:eastAsia="Times New Roman" w:cs="Times New Roman"/>
          <w:szCs w:val="28"/>
          <w:lang w:val="ru-RU" w:eastAsia="ru-RU"/>
        </w:rPr>
        <w:t xml:space="preserve">Из 7 (семи) постоянных членов Комиссии по организации и проведению аукционов (торгов), сбора предложений на право заключения договоров купли-продажи непрофильных активов АО «ГСПИ» (далее-Комиссия) на заседании присутствует в очном формате </w:t>
      </w:r>
      <w:r>
        <w:rPr>
          <w:rFonts w:eastAsia="Times New Roman" w:cs="Times New Roman"/>
          <w:szCs w:val="28"/>
          <w:lang w:val="ru-RU" w:eastAsia="ru-RU"/>
        </w:rPr>
        <w:t>6</w:t>
      </w:r>
      <w:r w:rsidRPr="0004768D">
        <w:rPr>
          <w:rFonts w:eastAsia="Times New Roman" w:cs="Times New Roman"/>
          <w:szCs w:val="28"/>
          <w:lang w:val="ru-RU" w:eastAsia="ru-RU"/>
        </w:rPr>
        <w:t xml:space="preserve"> (</w:t>
      </w:r>
      <w:r>
        <w:rPr>
          <w:rFonts w:eastAsia="Times New Roman" w:cs="Times New Roman"/>
          <w:szCs w:val="28"/>
          <w:lang w:val="ru-RU" w:eastAsia="ru-RU"/>
        </w:rPr>
        <w:t>шесть</w:t>
      </w:r>
      <w:r w:rsidRPr="0004768D">
        <w:rPr>
          <w:rFonts w:eastAsia="Times New Roman" w:cs="Times New Roman"/>
          <w:szCs w:val="28"/>
          <w:lang w:val="ru-RU" w:eastAsia="ru-RU"/>
        </w:rPr>
        <w:t>) членов Комиссии.</w:t>
      </w:r>
      <w:r>
        <w:rPr>
          <w:rFonts w:eastAsia="Times New Roman" w:cs="Times New Roman"/>
          <w:szCs w:val="28"/>
          <w:lang w:val="ru-RU" w:eastAsia="ru-RU"/>
        </w:rPr>
        <w:t xml:space="preserve"> </w:t>
      </w:r>
      <w:r w:rsidR="00360004" w:rsidRPr="00851A50">
        <w:rPr>
          <w:rFonts w:eastAsia="Times New Roman" w:cs="Times New Roman"/>
          <w:szCs w:val="28"/>
          <w:lang w:val="ru-RU" w:eastAsia="ru-RU"/>
        </w:rPr>
        <w:t xml:space="preserve">Кворум для принятия решения </w:t>
      </w:r>
      <w:r w:rsidR="007C6185" w:rsidRPr="00851A50">
        <w:rPr>
          <w:rFonts w:eastAsia="Times New Roman" w:cs="Times New Roman"/>
          <w:szCs w:val="28"/>
          <w:lang w:val="ru-RU" w:eastAsia="ru-RU"/>
        </w:rPr>
        <w:t>имеется, заседани</w:t>
      </w:r>
      <w:r w:rsidR="00D13B9D" w:rsidRPr="00851A50">
        <w:rPr>
          <w:rFonts w:eastAsia="Times New Roman" w:cs="Times New Roman"/>
          <w:szCs w:val="28"/>
          <w:lang w:val="ru-RU" w:eastAsia="ru-RU"/>
        </w:rPr>
        <w:t>е</w:t>
      </w:r>
      <w:r w:rsidR="007C6185" w:rsidRPr="00851A50">
        <w:rPr>
          <w:rFonts w:eastAsia="Times New Roman" w:cs="Times New Roman"/>
          <w:szCs w:val="28"/>
          <w:lang w:val="ru-RU" w:eastAsia="ru-RU"/>
        </w:rPr>
        <w:t xml:space="preserve"> правомочно</w:t>
      </w:r>
      <w:r w:rsidR="00360004" w:rsidRPr="00851A50">
        <w:rPr>
          <w:rFonts w:eastAsia="Times New Roman" w:cs="Times New Roman"/>
          <w:szCs w:val="28"/>
          <w:lang w:val="ru-RU" w:eastAsia="ru-RU"/>
        </w:rPr>
        <w:t>.</w:t>
      </w:r>
    </w:p>
    <w:p w14:paraId="049ECC20" w14:textId="77777777" w:rsidR="00AC52B1" w:rsidRPr="00851A50" w:rsidRDefault="006150BC" w:rsidP="001A7E5A">
      <w:pPr>
        <w:ind w:firstLine="567"/>
        <w:rPr>
          <w:rFonts w:cs="Times New Roman"/>
          <w:szCs w:val="28"/>
          <w:lang w:val="ru-RU"/>
        </w:rPr>
      </w:pPr>
      <w:sdt>
        <w:sdtPr>
          <w:rPr>
            <w:rFonts w:cs="Times New Roman"/>
            <w:szCs w:val="28"/>
          </w:rPr>
          <w:id w:val="1987129823"/>
          <w:placeholder>
            <w:docPart w:val="3A14CD477A734E3FBCC5502289198172"/>
          </w:placeholder>
        </w:sdtPr>
        <w:sdtEndPr/>
        <w:sdtContent>
          <w:r w:rsidR="003178B9" w:rsidRPr="00851A50">
            <w:rPr>
              <w:rFonts w:cs="Times New Roman"/>
              <w:b/>
              <w:szCs w:val="28"/>
              <w:lang w:val="ru-RU"/>
            </w:rPr>
            <w:t>Повестка заседания</w:t>
          </w:r>
          <w:r w:rsidR="00722C4D" w:rsidRPr="00851A50">
            <w:rPr>
              <w:rFonts w:cs="Times New Roman"/>
              <w:szCs w:val="28"/>
              <w:lang w:val="ru-RU"/>
            </w:rPr>
            <w:t>:</w:t>
          </w:r>
        </w:sdtContent>
      </w:sdt>
    </w:p>
    <w:sdt>
      <w:sdtPr>
        <w:rPr>
          <w:rFonts w:cs="Times New Roman"/>
          <w:szCs w:val="28"/>
          <w:lang w:val="ru-RU"/>
        </w:rPr>
        <w:alias w:val="Повестка дня:"/>
        <w:tag w:val="Повестка дня:"/>
        <w:id w:val="-4511031"/>
        <w:placeholder>
          <w:docPart w:val="EFC67A6B0E1F4616AA180F35A3FD068E"/>
        </w:placeholder>
        <w:docPartList>
          <w:docPartGallery w:val="Quick Parts"/>
          <w:docPartCategory w:val="Повестка дня"/>
        </w:docPartList>
      </w:sdtPr>
      <w:sdtEndPr>
        <w:rPr>
          <w:rFonts w:cstheme="minorBidi"/>
          <w:szCs w:val="24"/>
        </w:rPr>
      </w:sdtEndPr>
      <w:sdtContent>
        <w:p w14:paraId="5B0988E4" w14:textId="77777777" w:rsidR="00D13B9D" w:rsidRPr="00851A50" w:rsidRDefault="00D13B9D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  <w:r w:rsidRPr="00851A50">
            <w:rPr>
              <w:rFonts w:cs="Times New Roman"/>
              <w:szCs w:val="28"/>
              <w:lang w:val="ru-RU"/>
            </w:rPr>
            <w:t>Р</w:t>
          </w:r>
          <w:r w:rsidR="001271C8" w:rsidRPr="00851A50">
            <w:rPr>
              <w:rFonts w:cs="Times New Roman"/>
              <w:szCs w:val="28"/>
              <w:lang w:val="ru-RU"/>
            </w:rPr>
            <w:t>ассмотрение поступивших заявок</w:t>
          </w:r>
          <w:r w:rsidRPr="00851A50">
            <w:rPr>
              <w:rFonts w:cs="Times New Roman"/>
              <w:szCs w:val="28"/>
              <w:lang w:val="ru-RU"/>
            </w:rPr>
            <w:t xml:space="preserve"> на участие в </w:t>
          </w:r>
          <w:r w:rsidR="009E29B2" w:rsidRPr="00851A50">
            <w:rPr>
              <w:rFonts w:cs="Times New Roman"/>
              <w:szCs w:val="28"/>
              <w:lang w:val="ru-RU"/>
            </w:rPr>
            <w:t>А</w:t>
          </w:r>
          <w:r w:rsidRPr="00851A50">
            <w:rPr>
              <w:rFonts w:cs="Times New Roman"/>
              <w:szCs w:val="28"/>
              <w:lang w:val="ru-RU"/>
            </w:rPr>
            <w:t xml:space="preserve">укционе на право заключения договора купли-продажи недвижимого имущества, расположенного по адресу: г. Новосибирск, ул. Богдана Хмельницкого, 2, ул. Танковая, 72 (далее-Имущество) </w:t>
          </w:r>
          <w:r w:rsidR="001643B0" w:rsidRPr="00851A50">
            <w:rPr>
              <w:rFonts w:cs="Times New Roman"/>
              <w:szCs w:val="28"/>
              <w:lang w:val="ru-RU"/>
            </w:rPr>
            <w:t>и подведение итогов А</w:t>
          </w:r>
          <w:r w:rsidRPr="00851A50">
            <w:rPr>
              <w:rFonts w:cs="Times New Roman"/>
              <w:szCs w:val="28"/>
              <w:lang w:val="ru-RU"/>
            </w:rPr>
            <w:t>укциона.</w:t>
          </w:r>
        </w:p>
        <w:p w14:paraId="17D5858C" w14:textId="77777777" w:rsidR="00D13B9D" w:rsidRPr="00851A50" w:rsidRDefault="00D13B9D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szCs w:val="28"/>
              <w:u w:val="single"/>
              <w:lang w:val="ru-RU"/>
            </w:rPr>
          </w:pPr>
        </w:p>
        <w:p w14:paraId="757102DB" w14:textId="77777777" w:rsidR="00D13B9D" w:rsidRPr="00851A50" w:rsidRDefault="003178B9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b/>
              <w:szCs w:val="28"/>
              <w:lang w:val="ru-RU"/>
            </w:rPr>
          </w:pPr>
          <w:r w:rsidRPr="00851A50">
            <w:rPr>
              <w:rFonts w:cs="Times New Roman"/>
              <w:b/>
              <w:szCs w:val="28"/>
              <w:lang w:val="ru-RU"/>
            </w:rPr>
            <w:t>По вопросу повестки заседания</w:t>
          </w:r>
          <w:r w:rsidR="00D13B9D" w:rsidRPr="00851A50">
            <w:rPr>
              <w:rFonts w:cs="Times New Roman"/>
              <w:b/>
              <w:szCs w:val="28"/>
              <w:lang w:val="ru-RU"/>
            </w:rPr>
            <w:t xml:space="preserve">: </w:t>
          </w:r>
        </w:p>
        <w:p w14:paraId="0B8771D7" w14:textId="77777777" w:rsidR="00EF687D" w:rsidRPr="00851A50" w:rsidRDefault="00067C0C" w:rsidP="004867CD">
          <w:pPr>
            <w:tabs>
              <w:tab w:val="left" w:pos="993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  <w:r w:rsidRPr="00851A50">
            <w:rPr>
              <w:rFonts w:cs="Times New Roman"/>
              <w:szCs w:val="28"/>
              <w:lang w:val="ru-RU"/>
            </w:rPr>
            <w:t xml:space="preserve">До окончания указанного в извещении срока подачи заявок на участие в </w:t>
          </w:r>
          <w:r w:rsidR="004867CD">
            <w:rPr>
              <w:rFonts w:cs="Times New Roman"/>
              <w:szCs w:val="28"/>
              <w:lang w:val="ru-RU"/>
            </w:rPr>
            <w:t>Аукционе</w:t>
          </w:r>
          <w:r w:rsidRPr="00851A50">
            <w:rPr>
              <w:rFonts w:cs="Times New Roman"/>
              <w:szCs w:val="28"/>
              <w:lang w:val="ru-RU"/>
            </w:rPr>
            <w:t xml:space="preserve"> </w:t>
          </w:r>
          <w:r w:rsidR="00A14484" w:rsidRPr="00851A50">
            <w:rPr>
              <w:rFonts w:cs="Times New Roman"/>
              <w:szCs w:val="28"/>
              <w:lang w:val="ru-RU"/>
            </w:rPr>
            <w:t>18:00 (</w:t>
          </w:r>
          <w:proofErr w:type="spellStart"/>
          <w:r w:rsidR="00A14484" w:rsidRPr="00851A50">
            <w:rPr>
              <w:rFonts w:cs="Times New Roman"/>
              <w:szCs w:val="28"/>
              <w:lang w:val="ru-RU"/>
            </w:rPr>
            <w:t>мск</w:t>
          </w:r>
          <w:proofErr w:type="spellEnd"/>
          <w:r w:rsidR="00A14484" w:rsidRPr="00851A50">
            <w:rPr>
              <w:rFonts w:cs="Times New Roman"/>
              <w:szCs w:val="28"/>
              <w:lang w:val="ru-RU"/>
            </w:rPr>
            <w:t>) 15.09.2023</w:t>
          </w:r>
          <w:r w:rsidRPr="00851A50">
            <w:rPr>
              <w:rFonts w:cs="Times New Roman"/>
              <w:szCs w:val="28"/>
              <w:lang w:val="ru-RU"/>
            </w:rPr>
            <w:t xml:space="preserve">, поступила 1 заявка на участие через </w:t>
          </w:r>
          <w:r w:rsidR="008622C9" w:rsidRPr="00851A50">
            <w:rPr>
              <w:rFonts w:cs="Times New Roman"/>
              <w:szCs w:val="28"/>
              <w:lang w:val="ru-RU"/>
            </w:rPr>
            <w:t>ЭТП</w:t>
          </w:r>
          <w:r w:rsidRPr="00851A50">
            <w:rPr>
              <w:rFonts w:cs="Times New Roman"/>
              <w:szCs w:val="28"/>
              <w:lang w:val="ru-RU"/>
            </w:rPr>
            <w:t xml:space="preserve"> от учас</w:t>
          </w:r>
          <w:r w:rsidR="008622C9" w:rsidRPr="00851A50">
            <w:rPr>
              <w:rFonts w:cs="Times New Roman"/>
              <w:szCs w:val="28"/>
              <w:lang w:val="ru-RU"/>
            </w:rPr>
            <w:t>тника</w:t>
          </w:r>
          <w:r w:rsidRPr="00851A50">
            <w:rPr>
              <w:rFonts w:cs="Times New Roman"/>
              <w:szCs w:val="28"/>
              <w:lang w:val="ru-RU"/>
            </w:rPr>
            <w:t>:</w:t>
          </w:r>
        </w:p>
        <w:tbl>
          <w:tblPr>
            <w:tblW w:w="0" w:type="auto"/>
            <w:jc w:val="center"/>
            <w:tblLayout w:type="fixed"/>
            <w:tblCellMar>
              <w:left w:w="14" w:type="dxa"/>
              <w:right w:w="14" w:type="dxa"/>
            </w:tblCellMar>
            <w:tblLook w:val="0000" w:firstRow="0" w:lastRow="0" w:firstColumn="0" w:lastColumn="0" w:noHBand="0" w:noVBand="0"/>
          </w:tblPr>
          <w:tblGrid>
            <w:gridCol w:w="900"/>
            <w:gridCol w:w="2939"/>
            <w:gridCol w:w="2966"/>
            <w:gridCol w:w="2552"/>
          </w:tblGrid>
          <w:tr w:rsidR="00A14484" w:rsidRPr="00851A50" w14:paraId="4272D625" w14:textId="77777777" w:rsidTr="00E62C62">
            <w:trPr>
              <w:trHeight w:val="1"/>
              <w:jc w:val="center"/>
            </w:trPr>
            <w:tc>
              <w:tcPr>
                <w:tcW w:w="90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6626F655" w14:textId="77777777" w:rsidR="00A14484" w:rsidRPr="00851A50" w:rsidRDefault="00A14484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szCs w:val="28"/>
                    <w:lang w:val="en-US"/>
                  </w:rPr>
                </w:pPr>
                <w:r w:rsidRPr="00851A50">
                  <w:rPr>
                    <w:rFonts w:cs="Times New Roman"/>
                    <w:b/>
                    <w:bCs/>
                    <w:szCs w:val="28"/>
                    <w:lang w:val="en-US"/>
                  </w:rPr>
                  <w:t xml:space="preserve">№ </w:t>
                </w:r>
                <w:r w:rsidRPr="00851A50">
                  <w:rPr>
                    <w:rFonts w:cs="Times New Roman"/>
                    <w:b/>
                    <w:bCs/>
                    <w:szCs w:val="28"/>
                    <w:lang w:val="ru-RU"/>
                  </w:rPr>
                  <w:t>п/п</w:t>
                </w:r>
              </w:p>
            </w:tc>
            <w:tc>
              <w:tcPr>
                <w:tcW w:w="2939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7FC501AD" w14:textId="77777777" w:rsidR="00A14484" w:rsidRPr="00851A50" w:rsidRDefault="00A14484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b/>
                    <w:szCs w:val="28"/>
                    <w:lang w:val="ru-RU"/>
                  </w:rPr>
                </w:pPr>
                <w:r w:rsidRPr="00851A50">
                  <w:rPr>
                    <w:rFonts w:cs="Times New Roman"/>
                    <w:b/>
                    <w:szCs w:val="28"/>
                    <w:lang w:val="ru-RU"/>
                  </w:rPr>
                  <w:t>Регистрационный номер заявки на ЭТП</w:t>
                </w:r>
              </w:p>
            </w:tc>
            <w:tc>
              <w:tcPr>
                <w:tcW w:w="2966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43DE5224" w14:textId="77777777" w:rsidR="00A14484" w:rsidRPr="00851A50" w:rsidRDefault="00A14484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b/>
                    <w:szCs w:val="28"/>
                    <w:lang w:val="ru-RU"/>
                  </w:rPr>
                </w:pPr>
                <w:r w:rsidRPr="00851A50">
                  <w:rPr>
                    <w:rFonts w:cs="Times New Roman"/>
                    <w:b/>
                    <w:bCs/>
                    <w:szCs w:val="28"/>
                    <w:lang w:val="ru-RU"/>
                  </w:rPr>
                  <w:t>Дата и время поступления заявки</w:t>
                </w:r>
              </w:p>
            </w:tc>
            <w:tc>
              <w:tcPr>
                <w:tcW w:w="2552" w:type="dxa"/>
                <w:tcBorders>
                  <w:top w:val="single" w:sz="4" w:space="0" w:color="000000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43021881" w14:textId="77777777" w:rsidR="00A14484" w:rsidRPr="00851A50" w:rsidRDefault="00A14484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b/>
                    <w:szCs w:val="28"/>
                    <w:lang w:val="ru-RU"/>
                  </w:rPr>
                </w:pPr>
                <w:r w:rsidRPr="00851A50">
                  <w:rPr>
                    <w:rFonts w:cs="Times New Roman"/>
                    <w:b/>
                    <w:bCs/>
                    <w:szCs w:val="28"/>
                    <w:lang w:val="ru-RU"/>
                  </w:rPr>
                  <w:t>Наименование участника</w:t>
                </w:r>
              </w:p>
            </w:tc>
          </w:tr>
          <w:tr w:rsidR="00A14484" w:rsidRPr="00851A50" w14:paraId="4537F752" w14:textId="77777777" w:rsidTr="00E62C62">
            <w:trPr>
              <w:trHeight w:val="1"/>
              <w:jc w:val="center"/>
            </w:trPr>
            <w:tc>
              <w:tcPr>
                <w:tcW w:w="900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4A8E15A5" w14:textId="77777777" w:rsidR="00A14484" w:rsidRPr="00851A50" w:rsidRDefault="00A14484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szCs w:val="28"/>
                    <w:lang w:val="en-US"/>
                  </w:rPr>
                </w:pPr>
                <w:r w:rsidRPr="00851A50">
                  <w:rPr>
                    <w:rFonts w:cs="Times New Roman"/>
                    <w:szCs w:val="28"/>
                    <w:lang w:val="en-US"/>
                  </w:rPr>
                  <w:t>1</w:t>
                </w:r>
              </w:p>
            </w:tc>
            <w:tc>
              <w:tcPr>
                <w:tcW w:w="293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47E12A5E" w14:textId="77777777" w:rsidR="00A14484" w:rsidRPr="00851A50" w:rsidRDefault="00A14484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szCs w:val="28"/>
                    <w:lang w:val="en-US"/>
                  </w:rPr>
                </w:pPr>
                <w:r w:rsidRPr="00851A50">
                  <w:rPr>
                    <w:rFonts w:cs="Times New Roman"/>
                    <w:szCs w:val="28"/>
                    <w:lang w:val="en-US"/>
                  </w:rPr>
                  <w:t>8748_AS03458</w:t>
                </w:r>
              </w:p>
            </w:tc>
            <w:tc>
              <w:tcPr>
                <w:tcW w:w="2966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2423204E" w14:textId="77777777" w:rsidR="00A14484" w:rsidRPr="00851A50" w:rsidRDefault="00EF687D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szCs w:val="28"/>
                    <w:lang w:val="ru-RU"/>
                  </w:rPr>
                </w:pPr>
                <w:r w:rsidRPr="00851A50">
                  <w:rPr>
                    <w:rFonts w:cs="Times New Roman"/>
                    <w:szCs w:val="28"/>
                    <w:lang w:val="ru-RU"/>
                  </w:rPr>
                  <w:t>15.09.2023 15.13 (</w:t>
                </w:r>
                <w:proofErr w:type="spellStart"/>
                <w:r w:rsidRPr="00851A50">
                  <w:rPr>
                    <w:rFonts w:cs="Times New Roman"/>
                    <w:szCs w:val="28"/>
                    <w:lang w:val="ru-RU"/>
                  </w:rPr>
                  <w:t>мск</w:t>
                </w:r>
                <w:proofErr w:type="spellEnd"/>
                <w:r w:rsidRPr="00851A50">
                  <w:rPr>
                    <w:rFonts w:cs="Times New Roman"/>
                    <w:szCs w:val="28"/>
                    <w:lang w:val="ru-RU"/>
                  </w:rPr>
                  <w:t>)</w:t>
                </w:r>
              </w:p>
            </w:tc>
            <w:tc>
              <w:tcPr>
                <w:tcW w:w="2552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000000" w:fill="FFFFFF"/>
                <w:vAlign w:val="center"/>
              </w:tcPr>
              <w:p w14:paraId="729B271A" w14:textId="77777777" w:rsidR="00A14484" w:rsidRPr="00851A50" w:rsidRDefault="00EF687D" w:rsidP="00E62C62">
                <w:pPr>
                  <w:tabs>
                    <w:tab w:val="left" w:pos="851"/>
                    <w:tab w:val="left" w:pos="993"/>
                  </w:tabs>
                  <w:autoSpaceDE w:val="0"/>
                  <w:autoSpaceDN w:val="0"/>
                  <w:adjustRightInd w:val="0"/>
                  <w:jc w:val="center"/>
                  <w:rPr>
                    <w:rFonts w:cs="Times New Roman"/>
                    <w:szCs w:val="28"/>
                    <w:lang w:val="ru-RU"/>
                  </w:rPr>
                </w:pPr>
                <w:r w:rsidRPr="00851A50">
                  <w:rPr>
                    <w:rFonts w:cs="Times New Roman"/>
                    <w:szCs w:val="28"/>
                    <w:lang w:val="ru-RU"/>
                  </w:rPr>
                  <w:t>ИП Кузнецов А.М.</w:t>
                </w:r>
              </w:p>
            </w:tc>
          </w:tr>
        </w:tbl>
        <w:p w14:paraId="0F17EDC4" w14:textId="77777777" w:rsidR="00067C0C" w:rsidRPr="00851A50" w:rsidRDefault="00067C0C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</w:p>
        <w:p w14:paraId="24093E0A" w14:textId="77777777" w:rsidR="00752BF9" w:rsidRPr="00851A50" w:rsidRDefault="00E720EB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  <w:r w:rsidRPr="00851A50">
            <w:rPr>
              <w:rFonts w:cs="Times New Roman"/>
              <w:szCs w:val="28"/>
              <w:lang w:val="ru-RU"/>
            </w:rPr>
            <w:t xml:space="preserve">Комиссия рассмотрела единственную заявку на участие в </w:t>
          </w:r>
          <w:r w:rsidR="00752BF9" w:rsidRPr="00851A50">
            <w:rPr>
              <w:rFonts w:cs="Times New Roman"/>
              <w:szCs w:val="28"/>
              <w:lang w:val="ru-RU"/>
            </w:rPr>
            <w:t>Аукционе</w:t>
          </w:r>
          <w:r w:rsidRPr="00851A50">
            <w:rPr>
              <w:rFonts w:cs="Times New Roman"/>
              <w:szCs w:val="28"/>
              <w:lang w:val="ru-RU"/>
            </w:rPr>
            <w:t xml:space="preserve"> на соответствие требованиям, предусмотренным аукционной документацией.</w:t>
          </w:r>
        </w:p>
        <w:p w14:paraId="119DC433" w14:textId="77777777" w:rsidR="00067C0C" w:rsidRPr="00851A50" w:rsidRDefault="00E720EB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  <w:r w:rsidRPr="00851A50">
            <w:rPr>
              <w:rFonts w:cs="Times New Roman"/>
              <w:szCs w:val="28"/>
              <w:lang w:val="ru-RU"/>
            </w:rPr>
            <w:t>Заявка на участие соответствует требованиям, предусмотренным аукционной документацией</w:t>
          </w:r>
          <w:r w:rsidR="00B471F1" w:rsidRPr="00851A50">
            <w:rPr>
              <w:rFonts w:cs="Times New Roman"/>
              <w:szCs w:val="28"/>
              <w:lang w:val="ru-RU"/>
            </w:rPr>
            <w:t xml:space="preserve">. </w:t>
          </w:r>
          <w:r w:rsidR="006D1BE0" w:rsidRPr="00851A50">
            <w:rPr>
              <w:rFonts w:cs="Times New Roman"/>
              <w:szCs w:val="28"/>
              <w:lang w:val="ru-RU"/>
            </w:rPr>
            <w:t xml:space="preserve">Задаток </w:t>
          </w:r>
          <w:r w:rsidRPr="00851A50">
            <w:rPr>
              <w:rFonts w:cs="Times New Roman"/>
              <w:szCs w:val="28"/>
              <w:lang w:val="ru-RU"/>
            </w:rPr>
            <w:t xml:space="preserve">на участие в </w:t>
          </w:r>
          <w:r w:rsidR="00FE3BB7" w:rsidRPr="00851A50">
            <w:rPr>
              <w:rFonts w:cs="Times New Roman"/>
              <w:szCs w:val="28"/>
              <w:lang w:val="ru-RU"/>
            </w:rPr>
            <w:t>А</w:t>
          </w:r>
          <w:r w:rsidRPr="00851A50">
            <w:rPr>
              <w:rFonts w:cs="Times New Roman"/>
              <w:szCs w:val="28"/>
              <w:lang w:val="ru-RU"/>
            </w:rPr>
            <w:t xml:space="preserve">укционе </w:t>
          </w:r>
          <w:r w:rsidR="006D1BE0" w:rsidRPr="00851A50">
            <w:rPr>
              <w:rFonts w:cs="Times New Roman"/>
              <w:szCs w:val="28"/>
              <w:lang w:val="ru-RU"/>
            </w:rPr>
            <w:t xml:space="preserve">поступил на расчетный счет </w:t>
          </w:r>
          <w:r w:rsidR="004867CD">
            <w:rPr>
              <w:rFonts w:cs="Times New Roman"/>
              <w:szCs w:val="28"/>
              <w:lang w:val="ru-RU"/>
            </w:rPr>
            <w:br/>
          </w:r>
          <w:r w:rsidR="006D1BE0" w:rsidRPr="00851A50">
            <w:rPr>
              <w:rFonts w:cs="Times New Roman"/>
              <w:szCs w:val="28"/>
              <w:lang w:val="ru-RU"/>
            </w:rPr>
            <w:t>АО «ГСПИ» 14.09.2023</w:t>
          </w:r>
          <w:r w:rsidR="00E62C62" w:rsidRPr="00851A50">
            <w:rPr>
              <w:rFonts w:cs="Times New Roman"/>
              <w:szCs w:val="28"/>
              <w:lang w:val="ru-RU"/>
            </w:rPr>
            <w:t>.</w:t>
          </w:r>
        </w:p>
        <w:p w14:paraId="6C7CA5B3" w14:textId="77777777" w:rsidR="006D1BE0" w:rsidRPr="00851A50" w:rsidRDefault="006D1BE0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</w:p>
        <w:p w14:paraId="04EDC7AE" w14:textId="77777777" w:rsidR="006D1BE0" w:rsidRPr="00851A50" w:rsidRDefault="00E720EB" w:rsidP="00B37C5E">
          <w:pPr>
            <w:tabs>
              <w:tab w:val="left" w:pos="993"/>
            </w:tabs>
            <w:ind w:firstLine="567"/>
            <w:jc w:val="both"/>
            <w:rPr>
              <w:rFonts w:cs="Times New Roman"/>
              <w:b/>
              <w:szCs w:val="28"/>
              <w:lang w:val="ru-RU"/>
            </w:rPr>
          </w:pPr>
          <w:r w:rsidRPr="00851A50">
            <w:rPr>
              <w:rFonts w:cs="Times New Roman"/>
              <w:b/>
              <w:szCs w:val="28"/>
              <w:lang w:val="ru-RU"/>
            </w:rPr>
            <w:t>Принятое решение:</w:t>
          </w:r>
        </w:p>
        <w:p w14:paraId="3112173C" w14:textId="3DD3142E" w:rsidR="006D1BE0" w:rsidRDefault="00FE3BB7" w:rsidP="00FE3BB7">
          <w:pPr>
            <w:pStyle w:val="ad"/>
            <w:numPr>
              <w:ilvl w:val="0"/>
              <w:numId w:val="8"/>
            </w:numPr>
            <w:tabs>
              <w:tab w:val="left" w:pos="851"/>
            </w:tabs>
            <w:ind w:left="0" w:firstLine="567"/>
            <w:jc w:val="both"/>
            <w:rPr>
              <w:rFonts w:cs="Times New Roman"/>
              <w:szCs w:val="28"/>
              <w:lang w:val="ru-RU"/>
            </w:rPr>
          </w:pPr>
          <w:r w:rsidRPr="00851A50">
            <w:rPr>
              <w:rFonts w:cs="Times New Roman"/>
              <w:szCs w:val="28"/>
              <w:lang w:val="ru-RU"/>
            </w:rPr>
            <w:t>По результатам рассмотрения заявк</w:t>
          </w:r>
          <w:r w:rsidR="00851A50" w:rsidRPr="00851A50">
            <w:rPr>
              <w:rFonts w:cs="Times New Roman"/>
              <w:szCs w:val="28"/>
              <w:lang w:val="ru-RU"/>
            </w:rPr>
            <w:t>и</w:t>
          </w:r>
          <w:r w:rsidRPr="00851A50">
            <w:rPr>
              <w:rFonts w:cs="Times New Roman"/>
              <w:szCs w:val="28"/>
              <w:lang w:val="ru-RU"/>
            </w:rPr>
            <w:t xml:space="preserve"> на участие в Аукционе д</w:t>
          </w:r>
          <w:r w:rsidR="006D1BE0" w:rsidRPr="00851A50">
            <w:rPr>
              <w:rFonts w:cs="Times New Roman"/>
              <w:szCs w:val="28"/>
              <w:lang w:val="ru-RU"/>
            </w:rPr>
            <w:t xml:space="preserve">опустить к участию в </w:t>
          </w:r>
          <w:r w:rsidRPr="00851A50">
            <w:rPr>
              <w:rFonts w:cs="Times New Roman"/>
              <w:szCs w:val="28"/>
              <w:lang w:val="ru-RU"/>
            </w:rPr>
            <w:t>А</w:t>
          </w:r>
          <w:r w:rsidR="006D1BE0" w:rsidRPr="00851A50">
            <w:rPr>
              <w:rFonts w:cs="Times New Roman"/>
              <w:szCs w:val="28"/>
              <w:lang w:val="ru-RU"/>
            </w:rPr>
            <w:t xml:space="preserve">укционе претендента, отвечающего требованиям </w:t>
          </w:r>
          <w:r w:rsidR="004867CD">
            <w:rPr>
              <w:rFonts w:cs="Times New Roman"/>
              <w:szCs w:val="28"/>
              <w:lang w:val="ru-RU"/>
            </w:rPr>
            <w:t>аукционной д</w:t>
          </w:r>
          <w:r w:rsidR="006D1BE0" w:rsidRPr="00851A50">
            <w:rPr>
              <w:rFonts w:cs="Times New Roman"/>
              <w:szCs w:val="28"/>
              <w:lang w:val="ru-RU"/>
            </w:rPr>
            <w:t>окументации</w:t>
          </w:r>
          <w:r w:rsidR="004867CD">
            <w:rPr>
              <w:rFonts w:cs="Times New Roman"/>
              <w:szCs w:val="28"/>
              <w:lang w:val="ru-RU"/>
            </w:rPr>
            <w:t xml:space="preserve"> </w:t>
          </w:r>
          <w:r w:rsidRPr="00851A50">
            <w:rPr>
              <w:rFonts w:cs="Times New Roman"/>
              <w:szCs w:val="28"/>
              <w:lang w:val="ru-RU"/>
            </w:rPr>
            <w:t>и</w:t>
          </w:r>
          <w:r w:rsidR="006D1BE0" w:rsidRPr="00851A50">
            <w:rPr>
              <w:rFonts w:cs="Times New Roman"/>
              <w:szCs w:val="28"/>
              <w:lang w:val="ru-RU"/>
            </w:rPr>
            <w:t xml:space="preserve"> подавшего заявку на участие в </w:t>
          </w:r>
          <w:r w:rsidRPr="00851A50">
            <w:rPr>
              <w:rFonts w:cs="Times New Roman"/>
              <w:szCs w:val="28"/>
              <w:lang w:val="ru-RU"/>
            </w:rPr>
            <w:t>А</w:t>
          </w:r>
          <w:r w:rsidR="006D1BE0" w:rsidRPr="00851A50">
            <w:rPr>
              <w:rFonts w:cs="Times New Roman"/>
              <w:szCs w:val="28"/>
              <w:lang w:val="ru-RU"/>
            </w:rPr>
            <w:t xml:space="preserve">укционе, отвечающую требованиям </w:t>
          </w:r>
          <w:r w:rsidR="004867CD">
            <w:rPr>
              <w:rFonts w:cs="Times New Roman"/>
              <w:szCs w:val="28"/>
              <w:lang w:val="ru-RU"/>
            </w:rPr>
            <w:t>аукционной д</w:t>
          </w:r>
          <w:r w:rsidR="006D1BE0" w:rsidRPr="00851A50">
            <w:rPr>
              <w:rFonts w:cs="Times New Roman"/>
              <w:szCs w:val="28"/>
              <w:lang w:val="ru-RU"/>
            </w:rPr>
            <w:t>окум</w:t>
          </w:r>
          <w:r w:rsidR="00B37C5E" w:rsidRPr="00851A50">
            <w:rPr>
              <w:rFonts w:cs="Times New Roman"/>
              <w:szCs w:val="28"/>
              <w:lang w:val="ru-RU"/>
            </w:rPr>
            <w:t>ентации</w:t>
          </w:r>
          <w:r w:rsidR="004867CD" w:rsidRPr="004867CD">
            <w:rPr>
              <w:rFonts w:cs="Times New Roman"/>
              <w:szCs w:val="28"/>
              <w:lang w:val="ru-RU"/>
            </w:rPr>
            <w:t xml:space="preserve"> </w:t>
          </w:r>
          <w:r w:rsidR="004867CD">
            <w:rPr>
              <w:rFonts w:cs="Times New Roman"/>
              <w:szCs w:val="28"/>
              <w:lang w:val="ru-RU"/>
            </w:rPr>
            <w:t xml:space="preserve">- </w:t>
          </w:r>
          <w:r w:rsidR="004867CD" w:rsidRPr="00851A50">
            <w:rPr>
              <w:rFonts w:cs="Times New Roman"/>
              <w:szCs w:val="28"/>
              <w:lang w:val="ru-RU"/>
            </w:rPr>
            <w:t>ИП Кузнецова А.М. (рег. № заявки на ЭТП № 8748_AS03458)</w:t>
          </w:r>
          <w:r w:rsidR="00E720EB" w:rsidRPr="00851A50">
            <w:rPr>
              <w:rFonts w:cs="Times New Roman"/>
              <w:szCs w:val="28"/>
              <w:lang w:val="ru-RU"/>
            </w:rPr>
            <w:t>.</w:t>
          </w:r>
        </w:p>
        <w:p w14:paraId="693CA13B" w14:textId="21AA6AB5" w:rsidR="005D4D4E" w:rsidRDefault="005D4D4E" w:rsidP="005D4D4E">
          <w:pPr>
            <w:pStyle w:val="ad"/>
            <w:tabs>
              <w:tab w:val="left" w:pos="851"/>
            </w:tabs>
            <w:ind w:left="927"/>
            <w:jc w:val="both"/>
            <w:rPr>
              <w:rFonts w:eastAsia="Times New Roman" w:cs="Times New Roman"/>
              <w:szCs w:val="28"/>
              <w:lang w:val="ru-RU" w:eastAsia="ru-RU"/>
            </w:rPr>
          </w:pPr>
        </w:p>
        <w:p w14:paraId="3C354683" w14:textId="0C8EE100" w:rsidR="005D4D4E" w:rsidRDefault="005D4D4E" w:rsidP="005D4D4E">
          <w:pPr>
            <w:pStyle w:val="ad"/>
            <w:tabs>
              <w:tab w:val="left" w:pos="851"/>
            </w:tabs>
            <w:ind w:left="927"/>
            <w:jc w:val="both"/>
            <w:rPr>
              <w:rFonts w:eastAsia="Times New Roman" w:cs="Times New Roman"/>
              <w:szCs w:val="28"/>
              <w:lang w:val="ru-RU" w:eastAsia="ru-RU"/>
            </w:rPr>
          </w:pPr>
          <w:r w:rsidRPr="005D4D4E">
            <w:rPr>
              <w:rFonts w:eastAsia="Times New Roman" w:cs="Times New Roman"/>
              <w:szCs w:val="28"/>
              <w:lang w:val="ru-RU" w:eastAsia="ru-RU"/>
            </w:rPr>
            <w:t>Результаты голосования</w:t>
          </w:r>
          <w:r>
            <w:rPr>
              <w:rFonts w:eastAsia="Times New Roman" w:cs="Times New Roman"/>
              <w:szCs w:val="28"/>
              <w:lang w:val="ru-RU" w:eastAsia="ru-RU"/>
            </w:rPr>
            <w:t xml:space="preserve">: </w:t>
          </w:r>
        </w:p>
        <w:p w14:paraId="62DED1D3" w14:textId="77777777" w:rsidR="005D4D4E" w:rsidRPr="005D4D4E" w:rsidRDefault="005D4D4E" w:rsidP="005D4D4E">
          <w:pPr>
            <w:pStyle w:val="ad"/>
            <w:tabs>
              <w:tab w:val="left" w:pos="1080"/>
            </w:tabs>
            <w:ind w:left="927"/>
            <w:jc w:val="both"/>
            <w:rPr>
              <w:rFonts w:eastAsia="Times New Roman" w:cs="Times New Roman"/>
              <w:b/>
              <w:szCs w:val="28"/>
              <w:lang w:val="ru-RU" w:eastAsia="ru-RU"/>
            </w:rPr>
          </w:pPr>
          <w:r w:rsidRPr="005D4D4E">
            <w:rPr>
              <w:rFonts w:eastAsia="Times New Roman" w:cs="Times New Roman"/>
              <w:b/>
              <w:szCs w:val="28"/>
              <w:lang w:val="ru-RU" w:eastAsia="ru-RU"/>
            </w:rPr>
            <w:t>«ЗА» - 6 голосов</w:t>
          </w:r>
        </w:p>
        <w:p w14:paraId="19247B60" w14:textId="77777777" w:rsidR="005D4D4E" w:rsidRPr="005D4D4E" w:rsidRDefault="005D4D4E" w:rsidP="005D4D4E">
          <w:pPr>
            <w:pStyle w:val="ad"/>
            <w:tabs>
              <w:tab w:val="left" w:pos="1080"/>
            </w:tabs>
            <w:ind w:left="927"/>
            <w:jc w:val="both"/>
            <w:rPr>
              <w:rFonts w:eastAsia="Times New Roman" w:cs="Times New Roman"/>
              <w:b/>
              <w:szCs w:val="28"/>
              <w:lang w:val="ru-RU" w:eastAsia="ru-RU"/>
            </w:rPr>
          </w:pPr>
          <w:r w:rsidRPr="005D4D4E">
            <w:rPr>
              <w:rFonts w:eastAsia="Times New Roman" w:cs="Times New Roman"/>
              <w:b/>
              <w:szCs w:val="28"/>
              <w:lang w:val="ru-RU" w:eastAsia="ru-RU"/>
            </w:rPr>
            <w:t>«ПРОТИВ» - 0 голосов</w:t>
          </w:r>
        </w:p>
        <w:p w14:paraId="279DBEAF" w14:textId="77777777" w:rsidR="005D4D4E" w:rsidRPr="005D4D4E" w:rsidRDefault="005D4D4E" w:rsidP="005D4D4E">
          <w:pPr>
            <w:pStyle w:val="ad"/>
            <w:tabs>
              <w:tab w:val="left" w:pos="1080"/>
            </w:tabs>
            <w:ind w:left="927"/>
            <w:jc w:val="both"/>
            <w:rPr>
              <w:rFonts w:eastAsia="Times New Roman" w:cs="Times New Roman"/>
              <w:b/>
              <w:szCs w:val="28"/>
              <w:lang w:val="ru-RU" w:eastAsia="ru-RU"/>
            </w:rPr>
          </w:pPr>
          <w:r w:rsidRPr="005D4D4E">
            <w:rPr>
              <w:rFonts w:eastAsia="Times New Roman" w:cs="Times New Roman"/>
              <w:b/>
              <w:szCs w:val="28"/>
              <w:lang w:val="ru-RU" w:eastAsia="ru-RU"/>
            </w:rPr>
            <w:t>«ВОЗДЕРЖАЛСЯ» - 0 голосов</w:t>
          </w:r>
        </w:p>
        <w:p w14:paraId="15132246" w14:textId="77777777" w:rsidR="005D4D4E" w:rsidRPr="005D4D4E" w:rsidRDefault="005D4D4E" w:rsidP="005D4D4E">
          <w:pPr>
            <w:pStyle w:val="ad"/>
            <w:tabs>
              <w:tab w:val="left" w:pos="851"/>
            </w:tabs>
            <w:ind w:left="927"/>
            <w:jc w:val="both"/>
            <w:rPr>
              <w:rFonts w:eastAsia="Times New Roman" w:cs="Times New Roman"/>
              <w:i/>
              <w:szCs w:val="28"/>
              <w:lang w:val="ru-RU"/>
            </w:rPr>
          </w:pPr>
          <w:r w:rsidRPr="005D4D4E">
            <w:rPr>
              <w:rFonts w:eastAsia="Times New Roman" w:cs="Times New Roman"/>
              <w:i/>
              <w:szCs w:val="28"/>
              <w:lang w:val="ru-RU" w:eastAsia="ru-RU"/>
            </w:rPr>
            <w:t xml:space="preserve">Решение принято </w:t>
          </w:r>
          <w:r w:rsidRPr="005D4D4E">
            <w:rPr>
              <w:rFonts w:eastAsia="Times New Roman" w:cs="Times New Roman"/>
              <w:i/>
              <w:szCs w:val="28"/>
              <w:u w:val="single"/>
              <w:lang w:val="ru-RU" w:eastAsia="ru-RU"/>
            </w:rPr>
            <w:t>единогласно</w:t>
          </w:r>
        </w:p>
        <w:p w14:paraId="4DF7BC23" w14:textId="77777777" w:rsidR="00184166" w:rsidRDefault="00184166" w:rsidP="005D4D4E">
          <w:pPr>
            <w:tabs>
              <w:tab w:val="left" w:pos="1134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</w:p>
        <w:p w14:paraId="1E12150B" w14:textId="66DD2C42" w:rsidR="001271C8" w:rsidRDefault="00FE3BB7" w:rsidP="005D4D4E">
          <w:pPr>
            <w:tabs>
              <w:tab w:val="left" w:pos="1134"/>
            </w:tabs>
            <w:ind w:firstLine="567"/>
            <w:jc w:val="both"/>
            <w:rPr>
              <w:rFonts w:cs="Times New Roman"/>
              <w:szCs w:val="28"/>
              <w:lang w:val="ru-RU"/>
            </w:rPr>
          </w:pPr>
          <w:r w:rsidRPr="005D4D4E">
            <w:rPr>
              <w:rFonts w:cs="Times New Roman"/>
              <w:szCs w:val="28"/>
              <w:lang w:val="ru-RU"/>
            </w:rPr>
            <w:t xml:space="preserve">В связи с тем, что была подана только одна заявка на участие в </w:t>
          </w:r>
          <w:r w:rsidR="001271C8" w:rsidRPr="005D4D4E">
            <w:rPr>
              <w:rFonts w:cs="Times New Roman"/>
              <w:szCs w:val="28"/>
              <w:lang w:val="ru-RU"/>
            </w:rPr>
            <w:t>Аукционе, Аукцион</w:t>
          </w:r>
          <w:r w:rsidR="00E720EB" w:rsidRPr="005D4D4E">
            <w:rPr>
              <w:rFonts w:cs="Times New Roman"/>
              <w:szCs w:val="28"/>
              <w:lang w:val="ru-RU"/>
            </w:rPr>
            <w:t xml:space="preserve"> признается несостоявшимся на основании п.5. ст. 447 Гражданского кодекса РФ, </w:t>
          </w:r>
          <w:proofErr w:type="spellStart"/>
          <w:r w:rsidR="00E720EB" w:rsidRPr="005D4D4E">
            <w:rPr>
              <w:rFonts w:cs="Times New Roman"/>
              <w:szCs w:val="28"/>
              <w:lang w:val="ru-RU"/>
            </w:rPr>
            <w:t>пп</w:t>
          </w:r>
          <w:proofErr w:type="spellEnd"/>
          <w:r w:rsidR="00E720EB" w:rsidRPr="005D4D4E">
            <w:rPr>
              <w:rFonts w:cs="Times New Roman"/>
              <w:szCs w:val="28"/>
              <w:lang w:val="ru-RU"/>
            </w:rPr>
            <w:t>. б) п</w:t>
          </w:r>
          <w:r w:rsidRPr="005D4D4E">
            <w:rPr>
              <w:rFonts w:cs="Times New Roman"/>
              <w:szCs w:val="28"/>
              <w:lang w:val="ru-RU"/>
            </w:rPr>
            <w:t xml:space="preserve">.3.2.5. </w:t>
          </w:r>
          <w:r w:rsidR="00851A50" w:rsidRPr="005D4D4E">
            <w:rPr>
              <w:rFonts w:cs="Times New Roman"/>
              <w:szCs w:val="28"/>
              <w:lang w:val="ru-RU"/>
            </w:rPr>
            <w:t>а</w:t>
          </w:r>
          <w:r w:rsidRPr="005D4D4E">
            <w:rPr>
              <w:rFonts w:cs="Times New Roman"/>
              <w:szCs w:val="28"/>
              <w:lang w:val="ru-RU"/>
            </w:rPr>
            <w:t>укционной документации.</w:t>
          </w:r>
        </w:p>
        <w:p w14:paraId="36BDFBF9" w14:textId="77777777" w:rsidR="006D70BF" w:rsidRPr="005D4D4E" w:rsidRDefault="001271C8" w:rsidP="005D4D4E">
          <w:pPr>
            <w:tabs>
              <w:tab w:val="left" w:pos="851"/>
            </w:tabs>
            <w:ind w:firstLine="567"/>
            <w:jc w:val="both"/>
            <w:rPr>
              <w:sz w:val="26"/>
              <w:szCs w:val="26"/>
              <w:lang w:val="ru-RU"/>
            </w:rPr>
          </w:pPr>
          <w:r w:rsidRPr="005D4D4E">
            <w:rPr>
              <w:rFonts w:eastAsia="Calibri" w:cs="Times New Roman"/>
              <w:szCs w:val="28"/>
              <w:lang w:val="ru-RU"/>
            </w:rPr>
            <w:t>В соответствии с п. 4.1.10 аукционной документации</w:t>
          </w:r>
          <w:r w:rsidR="008622C9" w:rsidRPr="005D4D4E">
            <w:rPr>
              <w:rFonts w:eastAsia="Calibri" w:cs="Times New Roman"/>
              <w:szCs w:val="28"/>
              <w:lang w:val="ru-RU"/>
            </w:rPr>
            <w:t>,</w:t>
          </w:r>
          <w:r w:rsidRPr="005D4D4E">
            <w:rPr>
              <w:rFonts w:eastAsia="Calibri" w:cs="Times New Roman"/>
              <w:szCs w:val="28"/>
              <w:lang w:val="ru-RU"/>
            </w:rPr>
            <w:t xml:space="preserve"> АО «ГСПИ» вправе заключить договор купли-продажи по цене не ниже цены отсечения</w:t>
          </w:r>
          <w:r w:rsidR="008622C9" w:rsidRPr="005D4D4E">
            <w:rPr>
              <w:rFonts w:eastAsia="Calibri" w:cs="Times New Roman"/>
              <w:szCs w:val="28"/>
              <w:lang w:val="ru-RU"/>
            </w:rPr>
            <w:t xml:space="preserve"> (минимальной цены)</w:t>
          </w:r>
          <w:r w:rsidRPr="005D4D4E">
            <w:rPr>
              <w:rFonts w:eastAsia="Calibri" w:cs="Times New Roman"/>
              <w:szCs w:val="28"/>
              <w:lang w:val="ru-RU"/>
            </w:rPr>
            <w:t xml:space="preserve"> с единственным допущенным участником аукциона </w:t>
          </w:r>
          <w:r w:rsidR="008622C9" w:rsidRPr="005D4D4E">
            <w:rPr>
              <w:rFonts w:eastAsia="Calibri" w:cs="Times New Roman"/>
              <w:szCs w:val="28"/>
              <w:lang w:val="ru-RU"/>
            </w:rPr>
            <w:t xml:space="preserve">- </w:t>
          </w:r>
          <w:r w:rsidRPr="005D4D4E">
            <w:rPr>
              <w:rFonts w:eastAsia="Calibri" w:cs="Times New Roman"/>
              <w:szCs w:val="28"/>
              <w:lang w:val="ru-RU"/>
            </w:rPr>
            <w:t>ИП Кузнецов А.М., направив в течение 20 рабочих дней с даты опубликования настоящего протокола соответствующее уведомление.</w:t>
          </w:r>
        </w:p>
      </w:sdtContent>
    </w:sdt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425"/>
        <w:gridCol w:w="2268"/>
      </w:tblGrid>
      <w:tr w:rsidR="001A510C" w:rsidRPr="00CE7CBC" w14:paraId="6E4F33FE" w14:textId="77777777" w:rsidTr="0003325B">
        <w:sdt>
          <w:sdtPr>
            <w:rPr>
              <w:rFonts w:cs="Times New Roman"/>
              <w:szCs w:val="28"/>
              <w:lang w:val="ru-RU"/>
            </w:rPr>
            <w:alias w:val="Председательствующий "/>
            <w:tag w:val="Председательствующий"/>
            <w:id w:val="-1694530326"/>
            <w:lock w:val="sdtLocked"/>
            <w:placeholder>
              <w:docPart w:val="04F175334B964058982CF4193A54D2C4"/>
            </w:placeholder>
            <w:showingPlcHdr/>
          </w:sdtPr>
          <w:sdtEndPr/>
          <w:sdtContent>
            <w:tc>
              <w:tcPr>
                <w:tcW w:w="4820" w:type="dxa"/>
              </w:tcPr>
              <w:p w14:paraId="30973614" w14:textId="51AFFCD8" w:rsidR="001A510C" w:rsidRDefault="00184166" w:rsidP="00184166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  <w:szCs w:val="28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FD98D5429F3B4AEF9CDFAEE6D6C8BCAA"/>
            </w:placeholder>
            <w:showingPlcHdr/>
          </w:sdtPr>
          <w:sdtEndPr/>
          <w:sdtContent>
            <w:bookmarkStart w:id="2" w:name="stamp_UKEP_signature" w:displacedByCustomXml="prev"/>
            <w:tc>
              <w:tcPr>
                <w:tcW w:w="1701" w:type="dxa"/>
              </w:tcPr>
              <w:p w14:paraId="34025863" w14:textId="77777777" w:rsidR="001A510C" w:rsidRDefault="00517DF1" w:rsidP="002E6BBB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  <w:bookmarkEnd w:id="2" w:displacedByCustomXml="next"/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B9834A0DECDB4DDC92850473158CF32E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14:paraId="59058D81" w14:textId="77777777"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268" w:type="dxa"/>
            <w:vAlign w:val="bottom"/>
          </w:tcPr>
          <w:p w14:paraId="451268E7" w14:textId="39F0A619" w:rsidR="001A510C" w:rsidRDefault="006150BC" w:rsidP="00184166">
            <w:pPr>
              <w:ind w:right="-113"/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редседательствующего"/>
                <w:tag w:val="И.О. Фамилия  председательствующего"/>
                <w:id w:val="1493604003"/>
                <w:lock w:val="sdtLocked"/>
                <w:placeholder>
                  <w:docPart w:val="3DEAAC76B8DA44739CDBDE3E1165B1F1"/>
                </w:placeholder>
                <w:showingPlcHdr/>
              </w:sdtPr>
              <w:sdtEndPr/>
              <w:sdtContent>
                <w:r w:rsidR="00184166" w:rsidRPr="00241491">
                  <w:rPr>
                    <w:rStyle w:val="aa"/>
                    <w:rFonts w:cs="Times New Roman"/>
                    <w:szCs w:val="28"/>
                  </w:rPr>
                  <w:t>И.О. Фамилия</w:t>
                </w:r>
              </w:sdtContent>
            </w:sdt>
          </w:p>
        </w:tc>
      </w:tr>
      <w:tr w:rsidR="00F3486A" w:rsidRPr="00CE7CBC" w14:paraId="52442563" w14:textId="77777777" w:rsidTr="0003325B">
        <w:tc>
          <w:tcPr>
            <w:tcW w:w="4820" w:type="dxa"/>
          </w:tcPr>
          <w:p w14:paraId="6F8A7B73" w14:textId="77777777" w:rsidR="00F3486A" w:rsidRPr="00AC52B1" w:rsidRDefault="00F3486A" w:rsidP="00F3486A">
            <w:pPr>
              <w:ind w:left="-113"/>
              <w:rPr>
                <w:lang w:val="ru-RU"/>
              </w:rPr>
            </w:pPr>
          </w:p>
        </w:tc>
        <w:tc>
          <w:tcPr>
            <w:tcW w:w="1701" w:type="dxa"/>
          </w:tcPr>
          <w:p w14:paraId="2EAEE570" w14:textId="77777777" w:rsidR="00F3486A" w:rsidRDefault="00F3486A" w:rsidP="00517DF1">
            <w:pPr>
              <w:ind w:left="-114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425" w:type="dxa"/>
            <w:vAlign w:val="bottom"/>
          </w:tcPr>
          <w:p w14:paraId="06A4BA81" w14:textId="77777777" w:rsidR="00F3486A" w:rsidRDefault="00F3486A" w:rsidP="00517DF1">
            <w:pPr>
              <w:ind w:left="-114"/>
              <w:jc w:val="right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268" w:type="dxa"/>
            <w:vAlign w:val="bottom"/>
          </w:tcPr>
          <w:p w14:paraId="78939EE8" w14:textId="77777777" w:rsidR="00F3486A" w:rsidRDefault="00F3486A" w:rsidP="00847EE0">
            <w:pPr>
              <w:ind w:right="-113"/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</w:tbl>
    <w:p w14:paraId="3B8AFBF1" w14:textId="71E27B7A" w:rsidR="004867CD" w:rsidRPr="005E5664" w:rsidRDefault="004867CD" w:rsidP="00184166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  <w:t xml:space="preserve"> </w:t>
      </w:r>
      <w:bookmarkStart w:id="4" w:name="_GoBack"/>
      <w:bookmarkEnd w:id="4"/>
    </w:p>
    <w:sectPr w:rsidR="004867CD" w:rsidRPr="005E5664" w:rsidSect="00184166">
      <w:headerReference w:type="default" r:id="rId8"/>
      <w:pgSz w:w="11900" w:h="16840" w:code="9"/>
      <w:pgMar w:top="851" w:right="567" w:bottom="709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A5514" w14:textId="77777777" w:rsidR="0096060B" w:rsidRDefault="0096060B" w:rsidP="001448AC">
      <w:r>
        <w:separator/>
      </w:r>
    </w:p>
  </w:endnote>
  <w:endnote w:type="continuationSeparator" w:id="0">
    <w:p w14:paraId="6E68AD9C" w14:textId="77777777" w:rsidR="0096060B" w:rsidRDefault="0096060B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CA905" w14:textId="77777777" w:rsidR="0096060B" w:rsidRDefault="0096060B" w:rsidP="001448AC">
      <w:r>
        <w:separator/>
      </w:r>
    </w:p>
  </w:footnote>
  <w:footnote w:type="continuationSeparator" w:id="0">
    <w:p w14:paraId="240E768E" w14:textId="77777777" w:rsidR="0096060B" w:rsidRDefault="0096060B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14:paraId="225190F8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3EAD09B" w14:textId="222D04D3"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184166" w:rsidRPr="00184166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2E333896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483D"/>
    <w:multiLevelType w:val="multilevel"/>
    <w:tmpl w:val="83FCB8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B4D4706"/>
    <w:multiLevelType w:val="hybridMultilevel"/>
    <w:tmpl w:val="9162FDEE"/>
    <w:lvl w:ilvl="0" w:tplc="B8565E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2EC1EA3"/>
    <w:multiLevelType w:val="hybridMultilevel"/>
    <w:tmpl w:val="4CF6E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16138"/>
    <w:multiLevelType w:val="hybridMultilevel"/>
    <w:tmpl w:val="6B3A2FAC"/>
    <w:lvl w:ilvl="0" w:tplc="7E365E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BB503D6"/>
    <w:multiLevelType w:val="hybridMultilevel"/>
    <w:tmpl w:val="6F42920E"/>
    <w:lvl w:ilvl="0" w:tplc="680863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BFC"/>
    <w:rsid w:val="0000415E"/>
    <w:rsid w:val="00011448"/>
    <w:rsid w:val="000278D8"/>
    <w:rsid w:val="0003325B"/>
    <w:rsid w:val="00036A08"/>
    <w:rsid w:val="000440D9"/>
    <w:rsid w:val="0004768D"/>
    <w:rsid w:val="00053CA0"/>
    <w:rsid w:val="00055936"/>
    <w:rsid w:val="00061F33"/>
    <w:rsid w:val="00067250"/>
    <w:rsid w:val="00067C0C"/>
    <w:rsid w:val="000703DA"/>
    <w:rsid w:val="000707A8"/>
    <w:rsid w:val="000A0CC0"/>
    <w:rsid w:val="000B1F52"/>
    <w:rsid w:val="000B2C44"/>
    <w:rsid w:val="000B6EB1"/>
    <w:rsid w:val="000E5459"/>
    <w:rsid w:val="000E7E6C"/>
    <w:rsid w:val="000F7A20"/>
    <w:rsid w:val="001141D5"/>
    <w:rsid w:val="001271C8"/>
    <w:rsid w:val="00133472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43B0"/>
    <w:rsid w:val="00166BAF"/>
    <w:rsid w:val="00167EF8"/>
    <w:rsid w:val="001734D3"/>
    <w:rsid w:val="00180657"/>
    <w:rsid w:val="00184166"/>
    <w:rsid w:val="00184E35"/>
    <w:rsid w:val="00191BB6"/>
    <w:rsid w:val="00195E52"/>
    <w:rsid w:val="001A16DB"/>
    <w:rsid w:val="001A510C"/>
    <w:rsid w:val="001A6E44"/>
    <w:rsid w:val="001A7E5A"/>
    <w:rsid w:val="001B4257"/>
    <w:rsid w:val="001B502C"/>
    <w:rsid w:val="001B7578"/>
    <w:rsid w:val="001C06BA"/>
    <w:rsid w:val="001D0156"/>
    <w:rsid w:val="001F28A5"/>
    <w:rsid w:val="001F3C15"/>
    <w:rsid w:val="001F6CF0"/>
    <w:rsid w:val="00217628"/>
    <w:rsid w:val="00241491"/>
    <w:rsid w:val="002449E7"/>
    <w:rsid w:val="0025001D"/>
    <w:rsid w:val="0025167D"/>
    <w:rsid w:val="00257912"/>
    <w:rsid w:val="00265CAE"/>
    <w:rsid w:val="002668E6"/>
    <w:rsid w:val="00271E73"/>
    <w:rsid w:val="00282A7A"/>
    <w:rsid w:val="002921D6"/>
    <w:rsid w:val="002964A8"/>
    <w:rsid w:val="002C5F15"/>
    <w:rsid w:val="002C64BA"/>
    <w:rsid w:val="002D2793"/>
    <w:rsid w:val="002D4171"/>
    <w:rsid w:val="002D6861"/>
    <w:rsid w:val="002E54F1"/>
    <w:rsid w:val="002E6BBB"/>
    <w:rsid w:val="002F238B"/>
    <w:rsid w:val="002F322F"/>
    <w:rsid w:val="002F4540"/>
    <w:rsid w:val="003049AD"/>
    <w:rsid w:val="00307D81"/>
    <w:rsid w:val="003103B9"/>
    <w:rsid w:val="00311DAF"/>
    <w:rsid w:val="003132DB"/>
    <w:rsid w:val="003178B9"/>
    <w:rsid w:val="00322FFF"/>
    <w:rsid w:val="00325281"/>
    <w:rsid w:val="0033098D"/>
    <w:rsid w:val="00330B76"/>
    <w:rsid w:val="00335511"/>
    <w:rsid w:val="00342C9A"/>
    <w:rsid w:val="00347503"/>
    <w:rsid w:val="0035354B"/>
    <w:rsid w:val="003543B6"/>
    <w:rsid w:val="00354515"/>
    <w:rsid w:val="00360004"/>
    <w:rsid w:val="00362A9A"/>
    <w:rsid w:val="00376376"/>
    <w:rsid w:val="00391B76"/>
    <w:rsid w:val="0039713A"/>
    <w:rsid w:val="003A3E8E"/>
    <w:rsid w:val="003B3255"/>
    <w:rsid w:val="003B7A46"/>
    <w:rsid w:val="003C30A4"/>
    <w:rsid w:val="003D5320"/>
    <w:rsid w:val="003E1840"/>
    <w:rsid w:val="003F45AC"/>
    <w:rsid w:val="003F5676"/>
    <w:rsid w:val="00407C3C"/>
    <w:rsid w:val="004169BB"/>
    <w:rsid w:val="00424816"/>
    <w:rsid w:val="00432E50"/>
    <w:rsid w:val="00436BA5"/>
    <w:rsid w:val="0044534F"/>
    <w:rsid w:val="0044547F"/>
    <w:rsid w:val="00452EAE"/>
    <w:rsid w:val="00461F54"/>
    <w:rsid w:val="00471405"/>
    <w:rsid w:val="00480BFC"/>
    <w:rsid w:val="004824C6"/>
    <w:rsid w:val="004867CD"/>
    <w:rsid w:val="00490DA7"/>
    <w:rsid w:val="004921B9"/>
    <w:rsid w:val="004971E8"/>
    <w:rsid w:val="004A23B2"/>
    <w:rsid w:val="004A50DE"/>
    <w:rsid w:val="004C7EBC"/>
    <w:rsid w:val="004D1225"/>
    <w:rsid w:val="004D462C"/>
    <w:rsid w:val="004D7138"/>
    <w:rsid w:val="004F0B8B"/>
    <w:rsid w:val="004F3B21"/>
    <w:rsid w:val="00517DF1"/>
    <w:rsid w:val="00521F86"/>
    <w:rsid w:val="0052649A"/>
    <w:rsid w:val="00544A50"/>
    <w:rsid w:val="00552BF2"/>
    <w:rsid w:val="005729F7"/>
    <w:rsid w:val="00573618"/>
    <w:rsid w:val="005829A4"/>
    <w:rsid w:val="00583679"/>
    <w:rsid w:val="005A19C2"/>
    <w:rsid w:val="005A5331"/>
    <w:rsid w:val="005B0C61"/>
    <w:rsid w:val="005D2F73"/>
    <w:rsid w:val="005D4D4E"/>
    <w:rsid w:val="005D7F11"/>
    <w:rsid w:val="005E0FE2"/>
    <w:rsid w:val="005E2A0B"/>
    <w:rsid w:val="005E5664"/>
    <w:rsid w:val="005F58EB"/>
    <w:rsid w:val="006036BC"/>
    <w:rsid w:val="00603A50"/>
    <w:rsid w:val="00604484"/>
    <w:rsid w:val="006150BC"/>
    <w:rsid w:val="00621DBF"/>
    <w:rsid w:val="0062249F"/>
    <w:rsid w:val="00623946"/>
    <w:rsid w:val="0064281B"/>
    <w:rsid w:val="006459DC"/>
    <w:rsid w:val="00645A04"/>
    <w:rsid w:val="006467F7"/>
    <w:rsid w:val="0064774D"/>
    <w:rsid w:val="00651E63"/>
    <w:rsid w:val="006579A5"/>
    <w:rsid w:val="0068399D"/>
    <w:rsid w:val="00687A79"/>
    <w:rsid w:val="00693CFA"/>
    <w:rsid w:val="00695AF5"/>
    <w:rsid w:val="006A296B"/>
    <w:rsid w:val="006D1BE0"/>
    <w:rsid w:val="006D70BF"/>
    <w:rsid w:val="006E001C"/>
    <w:rsid w:val="006E7BE3"/>
    <w:rsid w:val="006F0B0F"/>
    <w:rsid w:val="006F22EB"/>
    <w:rsid w:val="007003E6"/>
    <w:rsid w:val="00706057"/>
    <w:rsid w:val="0070756C"/>
    <w:rsid w:val="007139FD"/>
    <w:rsid w:val="00722C4D"/>
    <w:rsid w:val="007239BD"/>
    <w:rsid w:val="00752BF9"/>
    <w:rsid w:val="007539C1"/>
    <w:rsid w:val="00760B34"/>
    <w:rsid w:val="007711A5"/>
    <w:rsid w:val="00774C1B"/>
    <w:rsid w:val="00797E88"/>
    <w:rsid w:val="00797F01"/>
    <w:rsid w:val="007A7AD3"/>
    <w:rsid w:val="007A7C38"/>
    <w:rsid w:val="007B5287"/>
    <w:rsid w:val="007C549A"/>
    <w:rsid w:val="007C6185"/>
    <w:rsid w:val="007D3CA4"/>
    <w:rsid w:val="007D71C5"/>
    <w:rsid w:val="007E0F31"/>
    <w:rsid w:val="007E231F"/>
    <w:rsid w:val="007E7EA9"/>
    <w:rsid w:val="008064A8"/>
    <w:rsid w:val="00806DFE"/>
    <w:rsid w:val="008073E1"/>
    <w:rsid w:val="00812D67"/>
    <w:rsid w:val="00815420"/>
    <w:rsid w:val="008239DF"/>
    <w:rsid w:val="008462F7"/>
    <w:rsid w:val="00846968"/>
    <w:rsid w:val="0084756A"/>
    <w:rsid w:val="00847EE0"/>
    <w:rsid w:val="0085196B"/>
    <w:rsid w:val="00851A50"/>
    <w:rsid w:val="008521E3"/>
    <w:rsid w:val="008524F1"/>
    <w:rsid w:val="00853338"/>
    <w:rsid w:val="008622C9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B6F5C"/>
    <w:rsid w:val="008C1840"/>
    <w:rsid w:val="008C1DF7"/>
    <w:rsid w:val="008D082F"/>
    <w:rsid w:val="008E7680"/>
    <w:rsid w:val="008E78FD"/>
    <w:rsid w:val="008F0A4B"/>
    <w:rsid w:val="008F1600"/>
    <w:rsid w:val="008F27CF"/>
    <w:rsid w:val="008F2F28"/>
    <w:rsid w:val="008F4F8A"/>
    <w:rsid w:val="008F7E9A"/>
    <w:rsid w:val="009149A1"/>
    <w:rsid w:val="00922735"/>
    <w:rsid w:val="00926A7C"/>
    <w:rsid w:val="009276B4"/>
    <w:rsid w:val="00935115"/>
    <w:rsid w:val="009442C6"/>
    <w:rsid w:val="009506CF"/>
    <w:rsid w:val="0096060B"/>
    <w:rsid w:val="00962F50"/>
    <w:rsid w:val="009769A4"/>
    <w:rsid w:val="0098251D"/>
    <w:rsid w:val="00990121"/>
    <w:rsid w:val="009903B9"/>
    <w:rsid w:val="009A67B3"/>
    <w:rsid w:val="009C60C6"/>
    <w:rsid w:val="009D06A3"/>
    <w:rsid w:val="009E29B2"/>
    <w:rsid w:val="009E31BC"/>
    <w:rsid w:val="009E6170"/>
    <w:rsid w:val="009F4B08"/>
    <w:rsid w:val="009F5772"/>
    <w:rsid w:val="00A020F6"/>
    <w:rsid w:val="00A03637"/>
    <w:rsid w:val="00A04482"/>
    <w:rsid w:val="00A1254C"/>
    <w:rsid w:val="00A13FD1"/>
    <w:rsid w:val="00A14484"/>
    <w:rsid w:val="00A31CCA"/>
    <w:rsid w:val="00A5022D"/>
    <w:rsid w:val="00A55246"/>
    <w:rsid w:val="00A60C93"/>
    <w:rsid w:val="00A6776F"/>
    <w:rsid w:val="00A8556C"/>
    <w:rsid w:val="00A86D82"/>
    <w:rsid w:val="00A9178D"/>
    <w:rsid w:val="00AA5069"/>
    <w:rsid w:val="00AB151B"/>
    <w:rsid w:val="00AC52B1"/>
    <w:rsid w:val="00AF193D"/>
    <w:rsid w:val="00AF286A"/>
    <w:rsid w:val="00AF2D90"/>
    <w:rsid w:val="00B018A3"/>
    <w:rsid w:val="00B0296E"/>
    <w:rsid w:val="00B1717F"/>
    <w:rsid w:val="00B2051F"/>
    <w:rsid w:val="00B2347D"/>
    <w:rsid w:val="00B30FB6"/>
    <w:rsid w:val="00B356D5"/>
    <w:rsid w:val="00B37C5E"/>
    <w:rsid w:val="00B4305E"/>
    <w:rsid w:val="00B471F1"/>
    <w:rsid w:val="00B60099"/>
    <w:rsid w:val="00B63A5F"/>
    <w:rsid w:val="00B878DF"/>
    <w:rsid w:val="00B95501"/>
    <w:rsid w:val="00BA4D97"/>
    <w:rsid w:val="00BA7D8B"/>
    <w:rsid w:val="00BB1020"/>
    <w:rsid w:val="00BB3A45"/>
    <w:rsid w:val="00BB40E7"/>
    <w:rsid w:val="00BC2E3F"/>
    <w:rsid w:val="00BC420A"/>
    <w:rsid w:val="00BC6266"/>
    <w:rsid w:val="00BD4B61"/>
    <w:rsid w:val="00BD5892"/>
    <w:rsid w:val="00BD751E"/>
    <w:rsid w:val="00BE239F"/>
    <w:rsid w:val="00BE3D92"/>
    <w:rsid w:val="00BE4BC1"/>
    <w:rsid w:val="00C004D7"/>
    <w:rsid w:val="00C12132"/>
    <w:rsid w:val="00C22D6D"/>
    <w:rsid w:val="00C25433"/>
    <w:rsid w:val="00C342DB"/>
    <w:rsid w:val="00C603DE"/>
    <w:rsid w:val="00CA5D1B"/>
    <w:rsid w:val="00CD3DE0"/>
    <w:rsid w:val="00CE1035"/>
    <w:rsid w:val="00CE655A"/>
    <w:rsid w:val="00CE7CBC"/>
    <w:rsid w:val="00CF2868"/>
    <w:rsid w:val="00D01184"/>
    <w:rsid w:val="00D06BB7"/>
    <w:rsid w:val="00D13B9D"/>
    <w:rsid w:val="00D166E4"/>
    <w:rsid w:val="00D25D82"/>
    <w:rsid w:val="00D31834"/>
    <w:rsid w:val="00D34D4B"/>
    <w:rsid w:val="00D42042"/>
    <w:rsid w:val="00D642B5"/>
    <w:rsid w:val="00D71DE8"/>
    <w:rsid w:val="00D726A6"/>
    <w:rsid w:val="00D75F3F"/>
    <w:rsid w:val="00D76C8F"/>
    <w:rsid w:val="00D76D79"/>
    <w:rsid w:val="00D94DF4"/>
    <w:rsid w:val="00D958CE"/>
    <w:rsid w:val="00DB420A"/>
    <w:rsid w:val="00DB76EC"/>
    <w:rsid w:val="00DC2FF7"/>
    <w:rsid w:val="00DD2297"/>
    <w:rsid w:val="00E01463"/>
    <w:rsid w:val="00E030C9"/>
    <w:rsid w:val="00E132A7"/>
    <w:rsid w:val="00E2184A"/>
    <w:rsid w:val="00E24FAD"/>
    <w:rsid w:val="00E2733F"/>
    <w:rsid w:val="00E32935"/>
    <w:rsid w:val="00E62C62"/>
    <w:rsid w:val="00E66A82"/>
    <w:rsid w:val="00E66CAB"/>
    <w:rsid w:val="00E720EB"/>
    <w:rsid w:val="00E73BF6"/>
    <w:rsid w:val="00E750DD"/>
    <w:rsid w:val="00E936B3"/>
    <w:rsid w:val="00E97634"/>
    <w:rsid w:val="00EA1455"/>
    <w:rsid w:val="00EA5CF8"/>
    <w:rsid w:val="00EB694B"/>
    <w:rsid w:val="00EC12DF"/>
    <w:rsid w:val="00ED274E"/>
    <w:rsid w:val="00ED2873"/>
    <w:rsid w:val="00ED3ACA"/>
    <w:rsid w:val="00EE4743"/>
    <w:rsid w:val="00EE7C95"/>
    <w:rsid w:val="00EF4D22"/>
    <w:rsid w:val="00EF687D"/>
    <w:rsid w:val="00F30BFC"/>
    <w:rsid w:val="00F3486A"/>
    <w:rsid w:val="00F5298A"/>
    <w:rsid w:val="00F707C8"/>
    <w:rsid w:val="00F71189"/>
    <w:rsid w:val="00F75C2A"/>
    <w:rsid w:val="00F7694B"/>
    <w:rsid w:val="00F76AE0"/>
    <w:rsid w:val="00F77404"/>
    <w:rsid w:val="00F822CB"/>
    <w:rsid w:val="00F82A59"/>
    <w:rsid w:val="00F862C6"/>
    <w:rsid w:val="00F9594C"/>
    <w:rsid w:val="00F968ED"/>
    <w:rsid w:val="00FA3F1C"/>
    <w:rsid w:val="00FA43B3"/>
    <w:rsid w:val="00FA581B"/>
    <w:rsid w:val="00FD530F"/>
    <w:rsid w:val="00FD6D0C"/>
    <w:rsid w:val="00FE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334414"/>
  <w14:defaultImageDpi w14:val="330"/>
  <w15:chartTrackingRefBased/>
  <w15:docId w15:val="{7A9E5D9E-E65F-4468-9D32-6D919DD7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5E0FE2"/>
    <w:rPr>
      <w:rFonts w:ascii="Times New Roman" w:hAnsi="Times New Roman"/>
      <w:sz w:val="28"/>
    </w:rPr>
  </w:style>
  <w:style w:type="paragraph" w:styleId="af6">
    <w:name w:val="No Spacing"/>
    <w:uiPriority w:val="1"/>
    <w:qFormat/>
    <w:rsid w:val="005E0FE2"/>
    <w:rPr>
      <w:rFonts w:ascii="Calibri" w:eastAsia="Calibri" w:hAnsi="Calibri" w:cs="Times New Roman"/>
      <w:sz w:val="22"/>
      <w:szCs w:val="22"/>
      <w:lang w:val="ru-RU"/>
    </w:rPr>
  </w:style>
  <w:style w:type="character" w:styleId="af7">
    <w:name w:val="Emphasis"/>
    <w:uiPriority w:val="20"/>
    <w:qFormat/>
    <w:rsid w:val="005E0FE2"/>
    <w:rPr>
      <w:i/>
      <w:iCs/>
    </w:rPr>
  </w:style>
  <w:style w:type="character" w:styleId="af8">
    <w:name w:val="Hyperlink"/>
    <w:basedOn w:val="a0"/>
    <w:uiPriority w:val="99"/>
    <w:unhideWhenUsed/>
    <w:rsid w:val="007539C1"/>
    <w:rPr>
      <w:color w:val="0563C1" w:themeColor="hyperlink"/>
      <w:u w:val="single"/>
    </w:rPr>
  </w:style>
  <w:style w:type="character" w:styleId="af9">
    <w:name w:val="annotation reference"/>
    <w:basedOn w:val="a0"/>
    <w:uiPriority w:val="99"/>
    <w:semiHidden/>
    <w:unhideWhenUsed/>
    <w:rsid w:val="0098251D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98251D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98251D"/>
    <w:rPr>
      <w:rFonts w:ascii="Times New Roman" w:hAnsi="Times New Roman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98251D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98251D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&#1060;&#1086;&#1088;&#1084;&#1099;%20&#1080;%20&#1096;&#1072;&#1073;&#1083;&#1086;&#1085;&#1099;\&#1041;&#1051;&#1040;&#1053;&#1050;&#1048;%20&#1086;&#1088;&#1075;&#1072;&#1085;&#1080;&#1079;&#1072;&#1094;&#1080;&#1086;&#1085;&#1085;&#1086;-&#1088;&#1072;&#1089;&#1087;&#1086;&#1088;&#1103;&#1076;&#1080;&#1090;&#1077;&#1083;&#1100;&#1085;&#1099;&#1093;%20&#1076;&#1086;&#1082;&#1091;&#1084;&#1077;&#1085;&#1090;&#1086;&#1074;\&#1041;&#1051;&#1040;&#1053;&#1050;%20&#1055;&#1056;&#1054;&#1058;&#1054;&#1050;&#1054;&#1051;&#1040;%20&#1089;&#1086;&#1074;&#1077;&#1097;&#1072;&#1085;&#1080;&#1103;%20(&#1082;&#1088;&#1072;&#1090;&#1082;&#1072;&#1103;%20&#1092;&#1086;&#1088;&#1084;&#1072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93F3296D9B849E1AE344DBFDBE47A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EF200C-B5CC-455E-B0EF-98547167082A}"/>
      </w:docPartPr>
      <w:docPartBody>
        <w:p w:rsidR="002A5C7C" w:rsidRDefault="002A5C7C">
          <w:pPr>
            <w:pStyle w:val="C93F3296D9B849E1AE344DBFDBE47AFE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838C4A0E79544EBDBEB3D37194442A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FBD529-C2C8-4165-AAB7-E3A5C4D91F35}"/>
      </w:docPartPr>
      <w:docPartBody>
        <w:p w:rsidR="002A5C7C" w:rsidRDefault="002A5C7C">
          <w:pPr>
            <w:pStyle w:val="838C4A0E79544EBDBEB3D37194442AB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DB87CA3A703C41418103E0E8E744F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9F49BF-D39D-488E-829D-846DD9827F1D}"/>
      </w:docPartPr>
      <w:docPartBody>
        <w:p w:rsidR="002A5C7C" w:rsidRDefault="002A5C7C">
          <w:pPr>
            <w:pStyle w:val="DB87CA3A703C41418103E0E8E744FAFB"/>
          </w:pPr>
          <w:r>
            <w:rPr>
              <w:rFonts w:eastAsia="Times New Roman" w:cs="Times New Roman"/>
              <w:b/>
              <w:sz w:val="40"/>
              <w:szCs w:val="40"/>
            </w:rPr>
            <w:t xml:space="preserve"> </w:t>
          </w:r>
        </w:p>
      </w:docPartBody>
    </w:docPart>
    <w:docPart>
      <w:docPartPr>
        <w:name w:val="215E3976EE414F30B0A4C55E87FDB2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88B176-DD16-4329-8D77-9551D6FD4886}"/>
      </w:docPartPr>
      <w:docPartBody>
        <w:p w:rsidR="002A5C7C" w:rsidRDefault="002A5C7C">
          <w:pPr>
            <w:pStyle w:val="215E3976EE414F30B0A4C55E87FDB279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E98ADFC3942F40D8B29CA001E47B42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6AB48A-1EE2-4001-A225-D7FEC883733B}"/>
      </w:docPartPr>
      <w:docPartBody>
        <w:p w:rsidR="002A5C7C" w:rsidRDefault="002A5C7C">
          <w:pPr>
            <w:pStyle w:val="E98ADFC3942F40D8B29CA001E47B42D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420D38C23E4A4BCAAC04BA11331FCD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9328CB-BCA4-46F1-A0FB-9A970B592397}"/>
      </w:docPartPr>
      <w:docPartBody>
        <w:p w:rsidR="002A5C7C" w:rsidRDefault="002A5C7C">
          <w:pPr>
            <w:pStyle w:val="420D38C23E4A4BCAAC04BA11331FCD8B"/>
          </w:pPr>
          <w:r>
            <w:rPr>
              <w:rStyle w:val="a3"/>
            </w:rPr>
            <w:t>название совещания</w:t>
          </w:r>
        </w:p>
      </w:docPartBody>
    </w:docPart>
    <w:docPart>
      <w:docPartPr>
        <w:name w:val="2C45A5545CA94A3B92DD8FBCC2763C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8DCA01-704C-49B3-B8DD-7576772F2F1F}"/>
      </w:docPartPr>
      <w:docPartBody>
        <w:p w:rsidR="002A5C7C" w:rsidRDefault="002A5C7C">
          <w:pPr>
            <w:pStyle w:val="2C45A5545CA94A3B92DD8FBCC2763CC6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8DA1329B1C714233AF569CAF50C757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D43951-F924-4466-B5B0-11429C90AD47}"/>
      </w:docPartPr>
      <w:docPartBody>
        <w:p w:rsidR="002A5C7C" w:rsidRDefault="002A5C7C">
          <w:pPr>
            <w:pStyle w:val="8DA1329B1C714233AF569CAF50C757F1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D0E2E050974404DABC4CCC3C7DD1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5EEC4B-8F92-4199-8525-205B6E81DF4B}"/>
      </w:docPartPr>
      <w:docPartBody>
        <w:p w:rsidR="002A5C7C" w:rsidRDefault="002A5C7C">
          <w:pPr>
            <w:pStyle w:val="6D0E2E050974404DABC4CCC3C7DD1E78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B843ECB4A54C43BB896B6DDC58C1FE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19583F-43A7-423A-8603-F626EB78CAE2}"/>
      </w:docPartPr>
      <w:docPartBody>
        <w:p w:rsidR="002A5C7C" w:rsidRDefault="002A5C7C">
          <w:pPr>
            <w:pStyle w:val="B843ECB4A54C43BB896B6DDC58C1FEE7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BF75D3866E994F4A8D2EFC7577F0E8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1A0C15-5095-4579-9451-CE76CE91E546}"/>
      </w:docPartPr>
      <w:docPartBody>
        <w:p w:rsidR="002A5C7C" w:rsidRDefault="002A5C7C">
          <w:pPr>
            <w:pStyle w:val="BF75D3866E994F4A8D2EFC7577F0E87B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86DFDC2ABBAB4F558DE654DB534EA8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671B42-D3EB-4757-8276-2DF4D0BAB57A}"/>
      </w:docPartPr>
      <w:docPartBody>
        <w:p w:rsidR="002A5C7C" w:rsidRDefault="002A5C7C">
          <w:pPr>
            <w:pStyle w:val="86DFDC2ABBAB4F558DE654DB534EA83F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3A14CD477A734E3FBCC55022891981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4D5483-649C-4268-BC26-32230FE28632}"/>
      </w:docPartPr>
      <w:docPartBody>
        <w:p w:rsidR="002A5C7C" w:rsidRDefault="002A5C7C">
          <w:pPr>
            <w:pStyle w:val="3A14CD477A734E3FBCC5502289198172"/>
          </w:pPr>
          <w:r>
            <w:t xml:space="preserve"> </w:t>
          </w:r>
        </w:p>
      </w:docPartBody>
    </w:docPart>
    <w:docPart>
      <w:docPartPr>
        <w:name w:val="EFC67A6B0E1F4616AA180F35A3FD06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2B4604-85B5-4CD1-B9EA-D63748F7C16B}"/>
      </w:docPartPr>
      <w:docPartBody>
        <w:p w:rsidR="002A5C7C" w:rsidRDefault="002A5C7C">
          <w:pPr>
            <w:pStyle w:val="EFC67A6B0E1F4616AA180F35A3FD068E"/>
          </w:pPr>
          <w:r w:rsidRPr="004921B9">
            <w:rPr>
              <w:color w:val="808080" w:themeColor="background1" w:themeShade="80"/>
            </w:rPr>
            <w:t xml:space="preserve">Выберите формат </w:t>
          </w:r>
          <w:r>
            <w:rPr>
              <w:color w:val="808080" w:themeColor="background1" w:themeShade="80"/>
            </w:rPr>
            <w:t>повестки дня</w:t>
          </w:r>
          <w:r w:rsidRPr="004921B9">
            <w:rPr>
              <w:color w:val="808080" w:themeColor="background1" w:themeShade="80"/>
            </w:rPr>
            <w:t xml:space="preserve"> вверху текущего блока или напечатайте  самостоятельно</w:t>
          </w:r>
          <w:r>
            <w:rPr>
              <w:color w:val="808080" w:themeColor="background1" w:themeShade="80"/>
            </w:rPr>
            <w:t xml:space="preserve">. Если </w:t>
          </w:r>
          <w:r w:rsidRPr="00CE7CBC">
            <w:rPr>
              <w:color w:val="808080" w:themeColor="background1" w:themeShade="80"/>
            </w:rPr>
            <w:t>рассматривалось более одного вопроса, то вопросы нумеруются.</w:t>
          </w:r>
          <w:r>
            <w:rPr>
              <w:szCs w:val="28"/>
            </w:rPr>
            <w:t xml:space="preserve"> </w:t>
          </w:r>
        </w:p>
      </w:docPartBody>
    </w:docPart>
    <w:docPart>
      <w:docPartPr>
        <w:name w:val="04F175334B964058982CF4193A54D2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BA952-ACE5-493A-B17F-5BAE0565868A}"/>
      </w:docPartPr>
      <w:docPartBody>
        <w:p w:rsidR="002A5C7C" w:rsidRDefault="002A5C7C">
          <w:pPr>
            <w:pStyle w:val="04F175334B964058982CF4193A54D2C4"/>
          </w:pPr>
          <w:r>
            <w:rPr>
              <w:rStyle w:val="a3"/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FD98D5429F3B4AEF9CDFAEE6D6C8BC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CAFF60-2692-4D03-A6F5-2C1425AD9C92}"/>
      </w:docPartPr>
      <w:docPartBody>
        <w:p w:rsidR="002A5C7C" w:rsidRDefault="002A5C7C">
          <w:pPr>
            <w:pStyle w:val="FD98D5429F3B4AEF9CDFAEE6D6C8BCAA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9834A0DECDB4DDC92850473158CF3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5C8BCF-8696-4D43-81BD-F959FCC6C48B}"/>
      </w:docPartPr>
      <w:docPartBody>
        <w:p w:rsidR="002A5C7C" w:rsidRDefault="002A5C7C">
          <w:pPr>
            <w:pStyle w:val="B9834A0DECDB4DDC92850473158CF32E"/>
          </w:pPr>
          <w:bookmarkStart w:id="1" w:name="stamp_PEP_signature"/>
          <w:r>
            <w:rPr>
              <w:rFonts w:cs="Times New Roman"/>
              <w:szCs w:val="28"/>
            </w:rPr>
            <w:t xml:space="preserve"> </w:t>
          </w:r>
          <w:bookmarkEnd w:id="1"/>
        </w:p>
      </w:docPartBody>
    </w:docPart>
    <w:docPart>
      <w:docPartPr>
        <w:name w:val="3DEAAC76B8DA44739CDBDE3E1165B1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5DA9EB-DB58-44F3-BEF7-8E00C68FF2A4}"/>
      </w:docPartPr>
      <w:docPartBody>
        <w:p w:rsidR="002A5C7C" w:rsidRDefault="002A5C7C">
          <w:pPr>
            <w:pStyle w:val="3DEAAC76B8DA44739CDBDE3E1165B1F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7C"/>
    <w:rsid w:val="00097CF6"/>
    <w:rsid w:val="002A5C7C"/>
    <w:rsid w:val="00463577"/>
    <w:rsid w:val="004D650F"/>
    <w:rsid w:val="0062620A"/>
    <w:rsid w:val="0079473E"/>
    <w:rsid w:val="00B6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3F3296D9B849E1AE344DBFDBE47AFE">
    <w:name w:val="C93F3296D9B849E1AE344DBFDBE47AFE"/>
  </w:style>
  <w:style w:type="paragraph" w:customStyle="1" w:styleId="838C4A0E79544EBDBEB3D37194442ABB">
    <w:name w:val="838C4A0E79544EBDBEB3D37194442ABB"/>
  </w:style>
  <w:style w:type="paragraph" w:customStyle="1" w:styleId="DB87CA3A703C41418103E0E8E744FAFB">
    <w:name w:val="DB87CA3A703C41418103E0E8E744FAFB"/>
  </w:style>
  <w:style w:type="paragraph" w:customStyle="1" w:styleId="215E3976EE414F30B0A4C55E87FDB279">
    <w:name w:val="215E3976EE414F30B0A4C55E87FDB279"/>
  </w:style>
  <w:style w:type="character" w:styleId="a3">
    <w:name w:val="Placeholder Text"/>
    <w:basedOn w:val="a0"/>
    <w:uiPriority w:val="99"/>
    <w:semiHidden/>
    <w:rsid w:val="00463577"/>
    <w:rPr>
      <w:color w:val="808080"/>
    </w:rPr>
  </w:style>
  <w:style w:type="paragraph" w:customStyle="1" w:styleId="E98ADFC3942F40D8B29CA001E47B42D7">
    <w:name w:val="E98ADFC3942F40D8B29CA001E47B42D7"/>
  </w:style>
  <w:style w:type="paragraph" w:customStyle="1" w:styleId="420D38C23E4A4BCAAC04BA11331FCD8B">
    <w:name w:val="420D38C23E4A4BCAAC04BA11331FCD8B"/>
  </w:style>
  <w:style w:type="paragraph" w:customStyle="1" w:styleId="2C45A5545CA94A3B92DD8FBCC2763CC6">
    <w:name w:val="2C45A5545CA94A3B92DD8FBCC2763CC6"/>
  </w:style>
  <w:style w:type="paragraph" w:customStyle="1" w:styleId="8DA1329B1C714233AF569CAF50C757F1">
    <w:name w:val="8DA1329B1C714233AF569CAF50C757F1"/>
  </w:style>
  <w:style w:type="paragraph" w:customStyle="1" w:styleId="6D0E2E050974404DABC4CCC3C7DD1E78">
    <w:name w:val="6D0E2E050974404DABC4CCC3C7DD1E78"/>
  </w:style>
  <w:style w:type="paragraph" w:customStyle="1" w:styleId="B843ECB4A54C43BB896B6DDC58C1FEE7">
    <w:name w:val="B843ECB4A54C43BB896B6DDC58C1FEE7"/>
  </w:style>
  <w:style w:type="paragraph" w:customStyle="1" w:styleId="BF75D3866E994F4A8D2EFC7577F0E87B">
    <w:name w:val="BF75D3866E994F4A8D2EFC7577F0E87B"/>
  </w:style>
  <w:style w:type="paragraph" w:customStyle="1" w:styleId="86DFDC2ABBAB4F558DE654DB534EA83F">
    <w:name w:val="86DFDC2ABBAB4F558DE654DB534EA83F"/>
  </w:style>
  <w:style w:type="paragraph" w:customStyle="1" w:styleId="C9AEFE6F60E145D18C026BA89A6F1CE6">
    <w:name w:val="C9AEFE6F60E145D18C026BA89A6F1CE6"/>
  </w:style>
  <w:style w:type="paragraph" w:customStyle="1" w:styleId="A0B1FDE7A5824A6C8B0368F8F798CF18">
    <w:name w:val="A0B1FDE7A5824A6C8B0368F8F798CF18"/>
  </w:style>
  <w:style w:type="paragraph" w:customStyle="1" w:styleId="505ADCC8469C4E98B6B25B071C60E75F">
    <w:name w:val="505ADCC8469C4E98B6B25B071C60E75F"/>
  </w:style>
  <w:style w:type="paragraph" w:customStyle="1" w:styleId="36603B6BABDD40F796F9318A2C354272">
    <w:name w:val="36603B6BABDD40F796F9318A2C354272"/>
  </w:style>
  <w:style w:type="paragraph" w:customStyle="1" w:styleId="6FEA208EE355427096695BFF9200AB62">
    <w:name w:val="6FEA208EE355427096695BFF9200AB62"/>
  </w:style>
  <w:style w:type="paragraph" w:customStyle="1" w:styleId="7B79F8BCA35547AF891C1DFB4F949DFB">
    <w:name w:val="7B79F8BCA35547AF891C1DFB4F949DFB"/>
  </w:style>
  <w:style w:type="paragraph" w:customStyle="1" w:styleId="112ED06E218E42FA807275B76969BD94">
    <w:name w:val="112ED06E218E42FA807275B76969BD94"/>
  </w:style>
  <w:style w:type="paragraph" w:customStyle="1" w:styleId="C2043B94D16D46108F6020F04C3BBA4F">
    <w:name w:val="C2043B94D16D46108F6020F04C3BBA4F"/>
  </w:style>
  <w:style w:type="paragraph" w:customStyle="1" w:styleId="51C9F5F758164504AF7A4BBF6C9EDEBB">
    <w:name w:val="51C9F5F758164504AF7A4BBF6C9EDEBB"/>
  </w:style>
  <w:style w:type="paragraph" w:customStyle="1" w:styleId="10A536762E56493BB856F6BFFC0B9463">
    <w:name w:val="10A536762E56493BB856F6BFFC0B9463"/>
  </w:style>
  <w:style w:type="paragraph" w:customStyle="1" w:styleId="F4DDC521067946BBB44689DA965FC4B2">
    <w:name w:val="F4DDC521067946BBB44689DA965FC4B2"/>
  </w:style>
  <w:style w:type="paragraph" w:customStyle="1" w:styleId="D267192A40EA4A4892EDB900E2C13DEA">
    <w:name w:val="D267192A40EA4A4892EDB900E2C13DEA"/>
  </w:style>
  <w:style w:type="paragraph" w:customStyle="1" w:styleId="697179860B0A433BA0B79FFC52EB7A41">
    <w:name w:val="697179860B0A433BA0B79FFC52EB7A41"/>
  </w:style>
  <w:style w:type="paragraph" w:customStyle="1" w:styleId="1DF7BAFE156046988E597B99852587DA">
    <w:name w:val="1DF7BAFE156046988E597B99852587DA"/>
  </w:style>
  <w:style w:type="paragraph" w:customStyle="1" w:styleId="D4AB2D69C6F647E6BEA4E6F004623EF4">
    <w:name w:val="D4AB2D69C6F647E6BEA4E6F004623EF4"/>
  </w:style>
  <w:style w:type="paragraph" w:customStyle="1" w:styleId="3A14CD477A734E3FBCC5502289198172">
    <w:name w:val="3A14CD477A734E3FBCC5502289198172"/>
  </w:style>
  <w:style w:type="paragraph" w:customStyle="1" w:styleId="EFC67A6B0E1F4616AA180F35A3FD068E">
    <w:name w:val="EFC67A6B0E1F4616AA180F35A3FD068E"/>
  </w:style>
  <w:style w:type="paragraph" w:customStyle="1" w:styleId="04F175334B964058982CF4193A54D2C4">
    <w:name w:val="04F175334B964058982CF4193A54D2C4"/>
  </w:style>
  <w:style w:type="paragraph" w:customStyle="1" w:styleId="FD98D5429F3B4AEF9CDFAEE6D6C8BCAA">
    <w:name w:val="FD98D5429F3B4AEF9CDFAEE6D6C8BCAA"/>
  </w:style>
  <w:style w:type="paragraph" w:customStyle="1" w:styleId="B9834A0DECDB4DDC92850473158CF32E">
    <w:name w:val="B9834A0DECDB4DDC92850473158CF32E"/>
  </w:style>
  <w:style w:type="paragraph" w:customStyle="1" w:styleId="3DEAAC76B8DA44739CDBDE3E1165B1F1">
    <w:name w:val="3DEAAC76B8DA44739CDBDE3E1165B1F1"/>
  </w:style>
  <w:style w:type="paragraph" w:customStyle="1" w:styleId="9675E0281AC445FBAF010BD1DDAB1086">
    <w:name w:val="9675E0281AC445FBAF010BD1DDAB1086"/>
  </w:style>
  <w:style w:type="paragraph" w:customStyle="1" w:styleId="986E250D43CE4197B5FA71110BCCB6B1">
    <w:name w:val="986E250D43CE4197B5FA71110BCCB6B1"/>
  </w:style>
  <w:style w:type="paragraph" w:customStyle="1" w:styleId="A40F361181964666A8CF5E764F45D434">
    <w:name w:val="A40F361181964666A8CF5E764F45D434"/>
  </w:style>
  <w:style w:type="paragraph" w:customStyle="1" w:styleId="D96E507FCE694D2EBE64AB7BFE5A32D5">
    <w:name w:val="D96E507FCE694D2EBE64AB7BFE5A32D5"/>
    <w:rsid w:val="00097CF6"/>
  </w:style>
  <w:style w:type="paragraph" w:customStyle="1" w:styleId="6798391637F542BAB810E10FCD4044AC">
    <w:name w:val="6798391637F542BAB810E10FCD4044AC"/>
    <w:rsid w:val="00097CF6"/>
  </w:style>
  <w:style w:type="paragraph" w:customStyle="1" w:styleId="779FCE34FA5B43A792316D2F198BCD56">
    <w:name w:val="779FCE34FA5B43A792316D2F198BCD56"/>
    <w:rsid w:val="00463577"/>
  </w:style>
  <w:style w:type="paragraph" w:customStyle="1" w:styleId="426BC1B3560A425A90290BABB48D77C2">
    <w:name w:val="426BC1B3560A425A90290BABB48D77C2"/>
    <w:rsid w:val="00463577"/>
  </w:style>
  <w:style w:type="paragraph" w:customStyle="1" w:styleId="EE6E7DA66D2C4C0CBA87EB15FB457339">
    <w:name w:val="EE6E7DA66D2C4C0CBA87EB15FB457339"/>
    <w:rsid w:val="00463577"/>
  </w:style>
  <w:style w:type="paragraph" w:customStyle="1" w:styleId="0F54A936A34643318DC95066B3F3C1A1">
    <w:name w:val="0F54A936A34643318DC95066B3F3C1A1"/>
    <w:rsid w:val="00463577"/>
  </w:style>
  <w:style w:type="paragraph" w:customStyle="1" w:styleId="09C1581085EF4EAB889C5AF5DFFF244E">
    <w:name w:val="09C1581085EF4EAB889C5AF5DFFF244E"/>
    <w:rsid w:val="00463577"/>
  </w:style>
  <w:style w:type="paragraph" w:customStyle="1" w:styleId="CF9763D4EAC54BC5A4004424116A16FB">
    <w:name w:val="CF9763D4EAC54BC5A4004424116A16FB"/>
    <w:rsid w:val="00463577"/>
  </w:style>
  <w:style w:type="paragraph" w:customStyle="1" w:styleId="0BDCDCC809C842E9860E62FBC9528341">
    <w:name w:val="0BDCDCC809C842E9860E62FBC9528341"/>
    <w:rsid w:val="00463577"/>
  </w:style>
  <w:style w:type="paragraph" w:customStyle="1" w:styleId="1E2C4F782BA74B9F951DB92131C518FE">
    <w:name w:val="1E2C4F782BA74B9F951DB92131C518FE"/>
    <w:rsid w:val="00463577"/>
  </w:style>
  <w:style w:type="paragraph" w:customStyle="1" w:styleId="4D6A764F4EDE427C8559C4A6FBE14860">
    <w:name w:val="4D6A764F4EDE427C8559C4A6FBE14860"/>
    <w:rsid w:val="00463577"/>
  </w:style>
  <w:style w:type="paragraph" w:customStyle="1" w:styleId="9B553C4FBFBB40468460B7EE56A08861">
    <w:name w:val="9B553C4FBFBB40468460B7EE56A08861"/>
    <w:rsid w:val="00463577"/>
  </w:style>
  <w:style w:type="paragraph" w:customStyle="1" w:styleId="6C35C8C93F644DB19A961EFEEF66E10D">
    <w:name w:val="6C35C8C93F644DB19A961EFEEF66E10D"/>
    <w:rsid w:val="00463577"/>
  </w:style>
  <w:style w:type="paragraph" w:customStyle="1" w:styleId="68F3DD9393A24163ADB7FDE105391488">
    <w:name w:val="68F3DD9393A24163ADB7FDE105391488"/>
    <w:rsid w:val="00463577"/>
  </w:style>
  <w:style w:type="paragraph" w:customStyle="1" w:styleId="9AC34D83724D4E99B46F9A9DC450AA56">
    <w:name w:val="9AC34D83724D4E99B46F9A9DC450AA56"/>
    <w:rsid w:val="00463577"/>
  </w:style>
  <w:style w:type="paragraph" w:customStyle="1" w:styleId="22C370EEDC4D4BE19F688BAC666609EA">
    <w:name w:val="22C370EEDC4D4BE19F688BAC666609EA"/>
    <w:rsid w:val="00463577"/>
  </w:style>
  <w:style w:type="paragraph" w:customStyle="1" w:styleId="59DB49991764455D981D547C8D7D1FBC">
    <w:name w:val="59DB49991764455D981D547C8D7D1FBC"/>
    <w:rsid w:val="00463577"/>
  </w:style>
  <w:style w:type="paragraph" w:customStyle="1" w:styleId="0B0719A3FAE44533B4CE961199B84EFC">
    <w:name w:val="0B0719A3FAE44533B4CE961199B84EFC"/>
    <w:rsid w:val="00463577"/>
  </w:style>
  <w:style w:type="paragraph" w:customStyle="1" w:styleId="D5F00A8C2921488A84BA598D1DD35DAB">
    <w:name w:val="D5F00A8C2921488A84BA598D1DD35DAB"/>
    <w:rsid w:val="00463577"/>
  </w:style>
  <w:style w:type="paragraph" w:customStyle="1" w:styleId="DF87F8FE94B446A5A88454C06F3CE8FC">
    <w:name w:val="DF87F8FE94B446A5A88454C06F3CE8FC"/>
    <w:rsid w:val="00463577"/>
  </w:style>
  <w:style w:type="paragraph" w:customStyle="1" w:styleId="C551DC2EC24E4A6A8D65C373CDDD71F1">
    <w:name w:val="C551DC2EC24E4A6A8D65C373CDDD71F1"/>
    <w:rsid w:val="00463577"/>
  </w:style>
  <w:style w:type="paragraph" w:customStyle="1" w:styleId="AEC6312A973B4E6CA546E44B3F06F125">
    <w:name w:val="AEC6312A973B4E6CA546E44B3F06F125"/>
    <w:rsid w:val="00463577"/>
  </w:style>
  <w:style w:type="paragraph" w:customStyle="1" w:styleId="88736B22FDB145CB9D5886A9200C022E">
    <w:name w:val="88736B22FDB145CB9D5886A9200C022E"/>
    <w:rsid w:val="00463577"/>
  </w:style>
  <w:style w:type="paragraph" w:customStyle="1" w:styleId="3ECF8E2895CD4F708CF5C4CE43158D9A">
    <w:name w:val="3ECF8E2895CD4F708CF5C4CE43158D9A"/>
    <w:rsid w:val="00463577"/>
  </w:style>
  <w:style w:type="paragraph" w:customStyle="1" w:styleId="BF2C2AE8E2A74C27A619708D0C54F29E">
    <w:name w:val="BF2C2AE8E2A74C27A619708D0C54F29E"/>
    <w:rsid w:val="00463577"/>
  </w:style>
  <w:style w:type="paragraph" w:customStyle="1" w:styleId="44F4A00501024882A688816701BAB88E">
    <w:name w:val="44F4A00501024882A688816701BAB88E"/>
    <w:rsid w:val="00463577"/>
  </w:style>
  <w:style w:type="paragraph" w:customStyle="1" w:styleId="3A29C3673D284C2CB5BB5EA634FCB192">
    <w:name w:val="3A29C3673D284C2CB5BB5EA634FCB192"/>
    <w:rsid w:val="00463577"/>
  </w:style>
  <w:style w:type="paragraph" w:customStyle="1" w:styleId="2B1C03D1B51541BDA2970A0E2FFFFE22">
    <w:name w:val="2B1C03D1B51541BDA2970A0E2FFFFE22"/>
    <w:rsid w:val="00463577"/>
  </w:style>
  <w:style w:type="paragraph" w:customStyle="1" w:styleId="3A992496E40D47539D1D4654466EDF8B">
    <w:name w:val="3A992496E40D47539D1D4654466EDF8B"/>
    <w:rsid w:val="00463577"/>
  </w:style>
  <w:style w:type="paragraph" w:customStyle="1" w:styleId="8520FD4EF6114623B49BA75883613B60">
    <w:name w:val="8520FD4EF6114623B49BA75883613B60"/>
    <w:rsid w:val="00463577"/>
  </w:style>
  <w:style w:type="paragraph" w:customStyle="1" w:styleId="A3F5B53DE7D64B8BB22D55EA413B7D23">
    <w:name w:val="A3F5B53DE7D64B8BB22D55EA413B7D23"/>
    <w:rsid w:val="00463577"/>
  </w:style>
  <w:style w:type="paragraph" w:customStyle="1" w:styleId="6683B42929A744B9ADD76CC55C96E9CF">
    <w:name w:val="6683B42929A744B9ADD76CC55C96E9CF"/>
    <w:rsid w:val="00463577"/>
  </w:style>
  <w:style w:type="paragraph" w:customStyle="1" w:styleId="8E677D088E4C45CD9462EF5DBF1445FF">
    <w:name w:val="8E677D088E4C45CD9462EF5DBF1445FF"/>
    <w:rsid w:val="00463577"/>
  </w:style>
  <w:style w:type="paragraph" w:customStyle="1" w:styleId="65FA5208C9604DA5875931F0F2634AF3">
    <w:name w:val="65FA5208C9604DA5875931F0F2634AF3"/>
    <w:rsid w:val="00463577"/>
  </w:style>
  <w:style w:type="paragraph" w:customStyle="1" w:styleId="6542C2CF40AE443C8AC12529DFEECE97">
    <w:name w:val="6542C2CF40AE443C8AC12529DFEECE97"/>
    <w:rsid w:val="00463577"/>
  </w:style>
  <w:style w:type="paragraph" w:customStyle="1" w:styleId="FAA6F8334105463A9BE36ED390D71A26">
    <w:name w:val="FAA6F8334105463A9BE36ED390D71A26"/>
    <w:rsid w:val="00463577"/>
  </w:style>
  <w:style w:type="paragraph" w:customStyle="1" w:styleId="8022881DF19F4EB897146183BF0965E9">
    <w:name w:val="8022881DF19F4EB897146183BF0965E9"/>
    <w:rsid w:val="00463577"/>
  </w:style>
  <w:style w:type="paragraph" w:customStyle="1" w:styleId="F347BAD16F8E40B7BD5BC23043408EDB">
    <w:name w:val="F347BAD16F8E40B7BD5BC23043408EDB"/>
    <w:rsid w:val="00463577"/>
  </w:style>
  <w:style w:type="paragraph" w:customStyle="1" w:styleId="A877362786034E3AA2DDBB83636021AD">
    <w:name w:val="A877362786034E3AA2DDBB83636021AD"/>
    <w:rsid w:val="00463577"/>
  </w:style>
  <w:style w:type="paragraph" w:customStyle="1" w:styleId="1ABEC14EE6324BDE9F1C8DCBEDB15BA4">
    <w:name w:val="1ABEC14EE6324BDE9F1C8DCBEDB15BA4"/>
    <w:rsid w:val="00463577"/>
  </w:style>
  <w:style w:type="paragraph" w:customStyle="1" w:styleId="DA553C07917344039BA585809C271C95">
    <w:name w:val="DA553C07917344039BA585809C271C95"/>
    <w:rsid w:val="004635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2B85C-5586-45F6-A2EC-4587A53FB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ПРОТОКОЛА совещания (краткая форма).dotx</Template>
  <TotalTime>1</TotalTime>
  <Pages>2</Pages>
  <Words>449</Words>
  <Characters>3495</Characters>
  <Application>Microsoft Office Word</Application>
  <DocSecurity>0</DocSecurity>
  <Lines>134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Елена Алексеевна</dc:creator>
  <cp:keywords/>
  <dc:description/>
  <cp:lastModifiedBy>Лукашова Елена Алексеевна</cp:lastModifiedBy>
  <cp:revision>2</cp:revision>
  <cp:lastPrinted>2020-02-27T07:38:00Z</cp:lastPrinted>
  <dcterms:created xsi:type="dcterms:W3CDTF">2023-09-25T11:18:00Z</dcterms:created>
  <dcterms:modified xsi:type="dcterms:W3CDTF">2023-09-25T11:18:00Z</dcterms:modified>
</cp:coreProperties>
</file>