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52B" w:rsidRPr="00A82882" w:rsidRDefault="00F9352B" w:rsidP="00B62C92">
      <w:pPr>
        <w:jc w:val="center"/>
        <w:outlineLvl w:val="0"/>
        <w:rPr>
          <w:rFonts w:ascii="Times New Roman" w:hAnsi="Times New Roman" w:cs="Times New Roman"/>
        </w:rPr>
      </w:pPr>
      <w:r w:rsidRPr="00A82882">
        <w:rPr>
          <w:rFonts w:ascii="Times New Roman" w:hAnsi="Times New Roman" w:cs="Times New Roman"/>
        </w:rPr>
        <w:t>ИЗВЕЩЕНИЕ О ПРОДЛЕНИИ СРОКА ПОДАЧИ ЗАЯВОК</w:t>
      </w:r>
    </w:p>
    <w:p w:rsidR="00F9352B" w:rsidRPr="00331F42" w:rsidRDefault="00F9352B" w:rsidP="003A43F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224/67-03/13-332/2 ОЗЦЭ</w:t>
      </w:r>
      <w:bookmarkStart w:id="0" w:name="_GoBack"/>
      <w:bookmarkEnd w:id="0"/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9352B" w:rsidRPr="00331F42" w:rsidRDefault="00F9352B" w:rsidP="003A43FF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F9352B" w:rsidRPr="00331F42" w:rsidRDefault="00F9352B" w:rsidP="003A43F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F9352B" w:rsidRPr="00331F42" w:rsidRDefault="00F9352B" w:rsidP="003A43F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kern w:val="1"/>
        </w:rPr>
        <w:t>Калякин Дмитрий Георгиевич</w:t>
      </w:r>
      <w:r w:rsidRPr="00331F42">
        <w:rPr>
          <w:rFonts w:ascii="Times New Roman" w:hAnsi="Times New Roman" w:cs="Times New Roman"/>
        </w:rPr>
        <w:t>, (48439) 9-4</w:t>
      </w:r>
      <w:r>
        <w:rPr>
          <w:rFonts w:ascii="Times New Roman" w:hAnsi="Times New Roman" w:cs="Times New Roman"/>
        </w:rPr>
        <w:t>8-96</w:t>
      </w:r>
      <w:r w:rsidRPr="00331F42">
        <w:rPr>
          <w:rFonts w:ascii="Times New Roman" w:hAnsi="Times New Roman" w:cs="Times New Roman"/>
        </w:rPr>
        <w:t xml:space="preserve">, факс (48439) 9-49-30, </w:t>
      </w:r>
      <w:r w:rsidRPr="0000344F">
        <w:rPr>
          <w:rFonts w:ascii="Times New Roman" w:hAnsi="Times New Roman" w:cs="Times New Roman"/>
          <w:lang w:val="en-US"/>
        </w:rPr>
        <w:t>dgkalyakin</w:t>
      </w:r>
      <w:r w:rsidRPr="00562B4A">
        <w:rPr>
          <w:rFonts w:ascii="Times New Roman" w:hAnsi="Times New Roman" w:cs="Times New Roman"/>
        </w:rPr>
        <w:t>@</w:t>
      </w:r>
      <w:r w:rsidRPr="0000344F">
        <w:rPr>
          <w:rFonts w:ascii="Times New Roman" w:hAnsi="Times New Roman" w:cs="Times New Roman"/>
          <w:lang w:val="en-US"/>
        </w:rPr>
        <w:t>ippe</w:t>
      </w:r>
      <w:r w:rsidRPr="00562B4A">
        <w:rPr>
          <w:rFonts w:ascii="Times New Roman" w:hAnsi="Times New Roman" w:cs="Times New Roman"/>
        </w:rPr>
        <w:t>.</w:t>
      </w:r>
      <w:r w:rsidRPr="0000344F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F9352B" w:rsidRPr="00331F42" w:rsidRDefault="00F9352B" w:rsidP="003A43F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поставка </w:t>
      </w:r>
      <w:r w:rsidRPr="00FE610F">
        <w:rPr>
          <w:rFonts w:ascii="Times New Roman" w:hAnsi="Times New Roman" w:cs="Times New Roman"/>
        </w:rPr>
        <w:t xml:space="preserve">спектрометрических гамма-источников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F9352B" w:rsidRPr="00331F42" w:rsidRDefault="00F9352B" w:rsidP="003A43F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9352B" w:rsidRPr="00331F42" w:rsidRDefault="00F9352B" w:rsidP="003A43F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352B" w:rsidRPr="00331F42" w:rsidRDefault="00F9352B" w:rsidP="003A43F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352B" w:rsidRPr="00331F42" w:rsidRDefault="00F9352B" w:rsidP="003A43F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31F42">
        <w:rPr>
          <w:rFonts w:ascii="Times New Roman" w:hAnsi="Times New Roman" w:cs="Times New Roman"/>
        </w:rPr>
        <w:t xml:space="preserve">: </w:t>
      </w:r>
      <w:r w:rsidRPr="00562B4A">
        <w:rPr>
          <w:rFonts w:ascii="Times New Roman" w:hAnsi="Times New Roman" w:cs="Times New Roman"/>
        </w:rPr>
        <w:t>372</w:t>
      </w:r>
      <w:r>
        <w:rPr>
          <w:rFonts w:ascii="Times New Roman" w:hAnsi="Times New Roman" w:cs="Times New Roman"/>
        </w:rPr>
        <w:t xml:space="preserve"> </w:t>
      </w:r>
      <w:r w:rsidRPr="00562B4A">
        <w:rPr>
          <w:rFonts w:ascii="Times New Roman" w:hAnsi="Times New Roman" w:cs="Times New Roman"/>
        </w:rPr>
        <w:t>361,</w:t>
      </w:r>
      <w:r>
        <w:rPr>
          <w:rFonts w:ascii="Times New Roman" w:hAnsi="Times New Roman" w:cs="Times New Roman"/>
        </w:rPr>
        <w:t xml:space="preserve"> </w:t>
      </w:r>
      <w:r w:rsidRPr="00562B4A">
        <w:rPr>
          <w:rFonts w:ascii="Times New Roman" w:hAnsi="Times New Roman" w:cs="Times New Roman"/>
        </w:rPr>
        <w:t>00 (Триста семьдесят две тысячи триста шестьдесят один</w:t>
      </w:r>
      <w:r>
        <w:rPr>
          <w:rFonts w:ascii="Times New Roman" w:hAnsi="Times New Roman" w:cs="Times New Roman"/>
          <w:color w:val="000000"/>
        </w:rPr>
        <w:t xml:space="preserve"> рубль</w:t>
      </w:r>
      <w:r w:rsidRPr="00331F42">
        <w:rPr>
          <w:rFonts w:ascii="Times New Roman" w:hAnsi="Times New Roman" w:cs="Times New Roman"/>
          <w:color w:val="000000"/>
        </w:rPr>
        <w:t xml:space="preserve"> 00 копеек) рубл</w:t>
      </w:r>
      <w:r>
        <w:rPr>
          <w:rFonts w:ascii="Times New Roman" w:hAnsi="Times New Roman" w:cs="Times New Roman"/>
          <w:color w:val="000000"/>
        </w:rPr>
        <w:t>ь</w:t>
      </w:r>
      <w:r w:rsidRPr="00331F42">
        <w:rPr>
          <w:rFonts w:ascii="Times New Roman" w:hAnsi="Times New Roman" w:cs="Times New Roman"/>
          <w:color w:val="000000"/>
        </w:rPr>
        <w:t>,</w:t>
      </w:r>
      <w:r w:rsidRPr="00331F42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331F42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31F4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9352B" w:rsidRPr="00331F42" w:rsidRDefault="00F9352B" w:rsidP="003A43F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9352B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F9352B" w:rsidRPr="00110988" w:rsidRDefault="00F9352B" w:rsidP="009669E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1098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 w:cs="Times New Roman"/>
          <w:b/>
          <w:bCs/>
        </w:rPr>
        <w:t>:</w:t>
      </w:r>
    </w:p>
    <w:p w:rsidR="00F9352B" w:rsidRPr="009669E7" w:rsidRDefault="00F9352B" w:rsidP="009669E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1098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10988">
        <w:rPr>
          <w:rFonts w:ascii="Times New Roman" w:hAnsi="Times New Roman" w:cs="Times New Roman"/>
          <w:color w:val="0000FF"/>
        </w:rPr>
        <w:t xml:space="preserve"> </w:t>
      </w:r>
      <w:r w:rsidRPr="0011098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 w:cs="Times New Roman"/>
          <w:spacing w:val="-6"/>
        </w:rPr>
        <w:t>на участие в запросе цен</w:t>
      </w:r>
      <w:r w:rsidRPr="00110988">
        <w:rPr>
          <w:rFonts w:ascii="Times New Roman" w:hAnsi="Times New Roman" w:cs="Times New Roman"/>
        </w:rPr>
        <w:t xml:space="preserve"> продлевается на 4 рабочих дня.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9352B" w:rsidRPr="00331F42" w:rsidRDefault="00F9352B" w:rsidP="003A43FF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9352B" w:rsidRPr="00331F42" w:rsidRDefault="00F9352B" w:rsidP="003A43F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352B" w:rsidRDefault="00F9352B">
      <w:pPr>
        <w:rPr>
          <w:rFonts w:cs="Times New Roman"/>
        </w:rPr>
      </w:pPr>
    </w:p>
    <w:sectPr w:rsidR="00F9352B" w:rsidSect="00886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6EA"/>
    <w:rsid w:val="0000344F"/>
    <w:rsid w:val="00110988"/>
    <w:rsid w:val="002A2E5B"/>
    <w:rsid w:val="00331F42"/>
    <w:rsid w:val="003A43FF"/>
    <w:rsid w:val="00562B4A"/>
    <w:rsid w:val="00685C1F"/>
    <w:rsid w:val="006E61BD"/>
    <w:rsid w:val="00886BE8"/>
    <w:rsid w:val="008E3C0C"/>
    <w:rsid w:val="00904261"/>
    <w:rsid w:val="009669E7"/>
    <w:rsid w:val="009D5850"/>
    <w:rsid w:val="00A82882"/>
    <w:rsid w:val="00B346EA"/>
    <w:rsid w:val="00B62C92"/>
    <w:rsid w:val="00C169CD"/>
    <w:rsid w:val="00C572F3"/>
    <w:rsid w:val="00CD1EF2"/>
    <w:rsid w:val="00D42E6F"/>
    <w:rsid w:val="00E44FEC"/>
    <w:rsid w:val="00F0368B"/>
    <w:rsid w:val="00F9352B"/>
    <w:rsid w:val="00FE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F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732</Words>
  <Characters>4173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2013-10-01T05:24:00Z</dcterms:created>
  <dcterms:modified xsi:type="dcterms:W3CDTF">2013-10-08T09:12:00Z</dcterms:modified>
</cp:coreProperties>
</file>