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8A9" w:rsidRDefault="004A18A9">
      <w:pPr>
        <w:pStyle w:val="a3"/>
        <w:ind w:righ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ДОГОВОР ПОДРЯДА </w:t>
      </w:r>
      <w:r w:rsidR="00CE4292">
        <w:rPr>
          <w:rFonts w:ascii="Times New Roman" w:hAnsi="Times New Roman"/>
          <w:sz w:val="24"/>
        </w:rPr>
        <w:t xml:space="preserve"> </w:t>
      </w:r>
      <w:r w:rsidR="00322C7B">
        <w:rPr>
          <w:rFonts w:ascii="Times New Roman" w:hAnsi="Times New Roman"/>
          <w:sz w:val="24"/>
        </w:rPr>
        <w:t>№</w:t>
      </w:r>
    </w:p>
    <w:p w:rsidR="004A18A9" w:rsidRPr="0068225F" w:rsidRDefault="004A18A9" w:rsidP="004277C5">
      <w:pPr>
        <w:pStyle w:val="210"/>
        <w:ind w:left="0" w:firstLine="0"/>
        <w:rPr>
          <w:rFonts w:ascii="Times New Roman" w:hAnsi="Times New Roman"/>
          <w:sz w:val="23"/>
          <w:szCs w:val="23"/>
        </w:rPr>
      </w:pPr>
      <w:r w:rsidRPr="0068225F">
        <w:rPr>
          <w:rFonts w:ascii="Times New Roman" w:hAnsi="Times New Roman"/>
          <w:sz w:val="23"/>
          <w:szCs w:val="23"/>
        </w:rPr>
        <w:t>г.</w:t>
      </w:r>
      <w:r w:rsidR="00705AC1" w:rsidRPr="0068225F">
        <w:rPr>
          <w:rFonts w:ascii="Times New Roman" w:hAnsi="Times New Roman"/>
          <w:sz w:val="23"/>
          <w:szCs w:val="23"/>
        </w:rPr>
        <w:t>_________</w:t>
      </w:r>
      <w:r w:rsidRPr="0068225F">
        <w:rPr>
          <w:rFonts w:ascii="Times New Roman" w:hAnsi="Times New Roman"/>
          <w:sz w:val="23"/>
          <w:szCs w:val="23"/>
        </w:rPr>
        <w:t xml:space="preserve">                                                                            </w:t>
      </w:r>
      <w:r w:rsidR="004277C5">
        <w:rPr>
          <w:rFonts w:ascii="Times New Roman" w:hAnsi="Times New Roman"/>
          <w:sz w:val="23"/>
          <w:szCs w:val="23"/>
        </w:rPr>
        <w:t xml:space="preserve">       </w:t>
      </w:r>
      <w:r w:rsidRPr="0068225F">
        <w:rPr>
          <w:rFonts w:ascii="Times New Roman" w:hAnsi="Times New Roman"/>
          <w:sz w:val="23"/>
          <w:szCs w:val="23"/>
        </w:rPr>
        <w:t xml:space="preserve">              </w:t>
      </w:r>
      <w:r w:rsidR="005124C9" w:rsidRPr="0068225F">
        <w:rPr>
          <w:rFonts w:ascii="Times New Roman" w:hAnsi="Times New Roman"/>
          <w:sz w:val="23"/>
          <w:szCs w:val="23"/>
        </w:rPr>
        <w:t xml:space="preserve"> </w:t>
      </w:r>
      <w:r w:rsidRPr="0068225F">
        <w:rPr>
          <w:rFonts w:ascii="Times New Roman" w:hAnsi="Times New Roman"/>
          <w:sz w:val="23"/>
          <w:szCs w:val="23"/>
        </w:rPr>
        <w:t>"</w:t>
      </w:r>
      <w:r w:rsidR="00705AC1" w:rsidRPr="0068225F">
        <w:rPr>
          <w:rFonts w:ascii="Times New Roman" w:hAnsi="Times New Roman"/>
          <w:sz w:val="23"/>
          <w:szCs w:val="23"/>
        </w:rPr>
        <w:t>___</w:t>
      </w:r>
      <w:r w:rsidRPr="0068225F">
        <w:rPr>
          <w:rFonts w:ascii="Times New Roman" w:hAnsi="Times New Roman"/>
          <w:sz w:val="23"/>
          <w:szCs w:val="23"/>
        </w:rPr>
        <w:t>"</w:t>
      </w:r>
      <w:r w:rsidR="00705AC1" w:rsidRPr="0068225F">
        <w:rPr>
          <w:rFonts w:ascii="Times New Roman" w:hAnsi="Times New Roman"/>
          <w:sz w:val="23"/>
          <w:szCs w:val="23"/>
        </w:rPr>
        <w:t>________</w:t>
      </w:r>
      <w:r w:rsidRPr="0068225F">
        <w:rPr>
          <w:rFonts w:ascii="Times New Roman" w:hAnsi="Times New Roman"/>
          <w:sz w:val="23"/>
          <w:szCs w:val="23"/>
        </w:rPr>
        <w:t xml:space="preserve"> 20</w:t>
      </w:r>
      <w:r w:rsidR="00BC6933" w:rsidRPr="0068225F">
        <w:rPr>
          <w:rFonts w:ascii="Times New Roman" w:hAnsi="Times New Roman"/>
          <w:sz w:val="23"/>
          <w:szCs w:val="23"/>
        </w:rPr>
        <w:t>1</w:t>
      </w:r>
      <w:r w:rsidR="00093DC2">
        <w:rPr>
          <w:rFonts w:ascii="Times New Roman" w:hAnsi="Times New Roman"/>
          <w:sz w:val="23"/>
          <w:szCs w:val="23"/>
        </w:rPr>
        <w:t>2</w:t>
      </w:r>
      <w:r w:rsidRPr="0068225F">
        <w:rPr>
          <w:rFonts w:ascii="Times New Roman" w:hAnsi="Times New Roman"/>
          <w:sz w:val="23"/>
          <w:szCs w:val="23"/>
        </w:rPr>
        <w:t xml:space="preserve"> г.</w:t>
      </w:r>
    </w:p>
    <w:p w:rsidR="004A18A9" w:rsidRPr="00027AFA" w:rsidRDefault="001A3654" w:rsidP="005E1B9E">
      <w:pPr>
        <w:pStyle w:val="210"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Открытое акционерное общество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 </w:t>
      </w:r>
      <w:r w:rsidRPr="00027AFA">
        <w:rPr>
          <w:rFonts w:ascii="Times New Roman" w:hAnsi="Times New Roman"/>
          <w:b/>
          <w:sz w:val="24"/>
          <w:szCs w:val="24"/>
        </w:rPr>
        <w:t>«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Ангарский </w:t>
      </w:r>
      <w:r w:rsidR="005673D0" w:rsidRPr="00027AFA">
        <w:rPr>
          <w:rFonts w:ascii="Times New Roman" w:hAnsi="Times New Roman"/>
          <w:b/>
          <w:sz w:val="24"/>
          <w:szCs w:val="24"/>
        </w:rPr>
        <w:t>э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лектролизный </w:t>
      </w:r>
      <w:r w:rsidR="005673D0" w:rsidRPr="00027AFA">
        <w:rPr>
          <w:rFonts w:ascii="Times New Roman" w:hAnsi="Times New Roman"/>
          <w:b/>
          <w:sz w:val="24"/>
          <w:szCs w:val="24"/>
        </w:rPr>
        <w:t>х</w:t>
      </w:r>
      <w:r w:rsidR="004A18A9" w:rsidRPr="00027AFA">
        <w:rPr>
          <w:rFonts w:ascii="Times New Roman" w:hAnsi="Times New Roman"/>
          <w:b/>
          <w:sz w:val="24"/>
          <w:szCs w:val="24"/>
        </w:rPr>
        <w:t>имический комбинат</w:t>
      </w:r>
      <w:r w:rsidRPr="00027AFA">
        <w:rPr>
          <w:rFonts w:ascii="Times New Roman" w:hAnsi="Times New Roman"/>
          <w:b/>
          <w:sz w:val="24"/>
          <w:szCs w:val="24"/>
        </w:rPr>
        <w:t>»</w:t>
      </w:r>
      <w:r w:rsidR="00DF5A60" w:rsidRPr="00027AFA">
        <w:rPr>
          <w:rFonts w:ascii="Times New Roman" w:hAnsi="Times New Roman"/>
          <w:b/>
          <w:sz w:val="24"/>
          <w:szCs w:val="24"/>
        </w:rPr>
        <w:t xml:space="preserve">   (ОАО «АЭХК»)</w:t>
      </w:r>
      <w:r w:rsidR="004A18A9" w:rsidRPr="00027AFA">
        <w:rPr>
          <w:rFonts w:ascii="Times New Roman" w:hAnsi="Times New Roman"/>
          <w:sz w:val="24"/>
          <w:szCs w:val="24"/>
        </w:rPr>
        <w:t>,</w:t>
      </w:r>
      <w:r w:rsidR="00CE4292" w:rsidRPr="00027AFA">
        <w:rPr>
          <w:rFonts w:ascii="Times New Roman" w:hAnsi="Times New Roman"/>
          <w:sz w:val="24"/>
          <w:szCs w:val="24"/>
        </w:rPr>
        <w:t xml:space="preserve"> </w:t>
      </w:r>
      <w:r w:rsidR="004A18A9" w:rsidRPr="00027AFA">
        <w:rPr>
          <w:rFonts w:ascii="Times New Roman" w:hAnsi="Times New Roman"/>
          <w:sz w:val="24"/>
          <w:szCs w:val="24"/>
        </w:rPr>
        <w:t>именуем</w:t>
      </w:r>
      <w:r w:rsidR="00DF5A60" w:rsidRPr="00027AFA">
        <w:rPr>
          <w:rFonts w:ascii="Times New Roman" w:hAnsi="Times New Roman"/>
          <w:sz w:val="24"/>
          <w:szCs w:val="24"/>
        </w:rPr>
        <w:t>ое</w:t>
      </w:r>
      <w:r w:rsidR="004A18A9" w:rsidRPr="00027AFA">
        <w:rPr>
          <w:rFonts w:ascii="Times New Roman" w:hAnsi="Times New Roman"/>
          <w:sz w:val="24"/>
          <w:szCs w:val="24"/>
        </w:rPr>
        <w:t xml:space="preserve"> в</w:t>
      </w:r>
      <w:r w:rsidR="00700D03" w:rsidRPr="00027AFA">
        <w:rPr>
          <w:rFonts w:ascii="Times New Roman" w:hAnsi="Times New Roman"/>
          <w:sz w:val="24"/>
          <w:szCs w:val="24"/>
        </w:rPr>
        <w:t xml:space="preserve"> дальнейшем "Заказчик",</w:t>
      </w:r>
      <w:r w:rsidR="000B4D66" w:rsidRPr="00027AFA">
        <w:rPr>
          <w:rFonts w:ascii="Times New Roman" w:hAnsi="Times New Roman"/>
          <w:sz w:val="24"/>
          <w:szCs w:val="24"/>
        </w:rPr>
        <w:t xml:space="preserve"> в лице </w:t>
      </w:r>
      <w:r w:rsidR="003A58F9" w:rsidRPr="003A58F9">
        <w:rPr>
          <w:rFonts w:ascii="Times New Roman" w:hAnsi="Times New Roman"/>
          <w:sz w:val="24"/>
          <w:szCs w:val="24"/>
        </w:rPr>
        <w:t>_____________________</w:t>
      </w:r>
      <w:r w:rsidR="006E12DB" w:rsidRPr="00027AFA">
        <w:rPr>
          <w:rFonts w:ascii="Times New Roman" w:hAnsi="Times New Roman"/>
          <w:sz w:val="24"/>
          <w:szCs w:val="24"/>
        </w:rPr>
        <w:t>, действующего на основании</w:t>
      </w:r>
      <w:r w:rsidR="002653C0" w:rsidRPr="00027AFA">
        <w:rPr>
          <w:rFonts w:ascii="Times New Roman" w:hAnsi="Times New Roman"/>
          <w:sz w:val="24"/>
          <w:szCs w:val="24"/>
        </w:rPr>
        <w:t xml:space="preserve"> </w:t>
      </w:r>
      <w:r w:rsidR="003A58F9" w:rsidRPr="003A58F9">
        <w:rPr>
          <w:rFonts w:ascii="Times New Roman" w:hAnsi="Times New Roman"/>
          <w:sz w:val="24"/>
          <w:szCs w:val="24"/>
        </w:rPr>
        <w:t>________________</w:t>
      </w:r>
      <w:r w:rsidR="002653C0" w:rsidRPr="00027AFA">
        <w:rPr>
          <w:rFonts w:ascii="Times New Roman" w:hAnsi="Times New Roman"/>
          <w:sz w:val="24"/>
          <w:szCs w:val="24"/>
        </w:rPr>
        <w:t>,</w:t>
      </w:r>
      <w:r w:rsidR="009D04C8" w:rsidRPr="00027AF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673D0" w:rsidRPr="00027AFA">
        <w:rPr>
          <w:rFonts w:ascii="Times New Roman" w:hAnsi="Times New Roman"/>
          <w:sz w:val="24"/>
          <w:szCs w:val="24"/>
        </w:rPr>
        <w:t>с</w:t>
      </w:r>
      <w:r w:rsidR="009D04C8" w:rsidRPr="00027AFA">
        <w:rPr>
          <w:rFonts w:ascii="Times New Roman" w:hAnsi="Times New Roman"/>
          <w:sz w:val="24"/>
          <w:szCs w:val="24"/>
        </w:rPr>
        <w:t xml:space="preserve"> </w:t>
      </w:r>
      <w:r w:rsidR="005673D0" w:rsidRPr="00027AFA">
        <w:rPr>
          <w:rFonts w:ascii="Times New Roman" w:hAnsi="Times New Roman"/>
          <w:sz w:val="24"/>
          <w:szCs w:val="24"/>
        </w:rPr>
        <w:t>одной стороны,</w:t>
      </w:r>
      <w:r w:rsidR="00700D03" w:rsidRPr="00027AFA">
        <w:rPr>
          <w:rFonts w:ascii="Times New Roman" w:hAnsi="Times New Roman"/>
          <w:sz w:val="24"/>
          <w:szCs w:val="24"/>
        </w:rPr>
        <w:t xml:space="preserve"> </w:t>
      </w:r>
      <w:r w:rsidR="004A18A9" w:rsidRPr="00027AFA">
        <w:rPr>
          <w:rFonts w:ascii="Times New Roman" w:hAnsi="Times New Roman"/>
          <w:sz w:val="24"/>
          <w:szCs w:val="24"/>
        </w:rPr>
        <w:t xml:space="preserve">и </w:t>
      </w:r>
      <w:r w:rsidR="007720E4" w:rsidRPr="00027AFA">
        <w:rPr>
          <w:rFonts w:ascii="Times New Roman" w:hAnsi="Times New Roman"/>
          <w:sz w:val="24"/>
          <w:szCs w:val="24"/>
        </w:rPr>
        <w:t xml:space="preserve"> ___________</w:t>
      </w:r>
      <w:r w:rsidR="004F6D27" w:rsidRPr="00027AFA">
        <w:rPr>
          <w:rFonts w:ascii="Times New Roman" w:hAnsi="Times New Roman"/>
          <w:sz w:val="24"/>
          <w:szCs w:val="24"/>
        </w:rPr>
        <w:t>__</w:t>
      </w:r>
      <w:r w:rsidR="007720E4" w:rsidRPr="00027AFA">
        <w:rPr>
          <w:rFonts w:ascii="Times New Roman" w:hAnsi="Times New Roman"/>
          <w:sz w:val="24"/>
          <w:szCs w:val="24"/>
        </w:rPr>
        <w:t xml:space="preserve">_____ </w:t>
      </w:r>
      <w:r w:rsidR="004F6D27" w:rsidRPr="00027AFA">
        <w:rPr>
          <w:rFonts w:ascii="Times New Roman" w:hAnsi="Times New Roman"/>
          <w:sz w:val="24"/>
          <w:szCs w:val="24"/>
        </w:rPr>
        <w:t>и</w:t>
      </w:r>
      <w:r w:rsidR="004A18A9" w:rsidRPr="00027AFA">
        <w:rPr>
          <w:rFonts w:ascii="Times New Roman" w:hAnsi="Times New Roman"/>
          <w:sz w:val="24"/>
          <w:szCs w:val="24"/>
        </w:rPr>
        <w:t>менуемое в дальнейшем "Подрядчик", в</w:t>
      </w:r>
      <w:r w:rsidR="00D42DD0">
        <w:rPr>
          <w:rFonts w:ascii="Times New Roman" w:hAnsi="Times New Roman"/>
          <w:sz w:val="24"/>
          <w:szCs w:val="24"/>
        </w:rPr>
        <w:t xml:space="preserve"> </w:t>
      </w:r>
      <w:r w:rsidR="004A18A9" w:rsidRPr="00027AFA">
        <w:rPr>
          <w:rFonts w:ascii="Times New Roman" w:hAnsi="Times New Roman"/>
          <w:sz w:val="24"/>
          <w:szCs w:val="24"/>
        </w:rPr>
        <w:t>лице</w:t>
      </w:r>
      <w:r w:rsidR="004F6D27" w:rsidRPr="00027AFA">
        <w:rPr>
          <w:rFonts w:ascii="Times New Roman" w:hAnsi="Times New Roman"/>
          <w:sz w:val="24"/>
          <w:szCs w:val="24"/>
        </w:rPr>
        <w:t>___________________________</w:t>
      </w:r>
      <w:r w:rsidR="004A18A9" w:rsidRPr="00027AFA">
        <w:rPr>
          <w:rFonts w:ascii="Times New Roman" w:hAnsi="Times New Roman"/>
          <w:sz w:val="24"/>
          <w:szCs w:val="24"/>
        </w:rPr>
        <w:t>,</w:t>
      </w:r>
      <w:r w:rsidR="00772242">
        <w:rPr>
          <w:rFonts w:ascii="Times New Roman" w:hAnsi="Times New Roman"/>
          <w:sz w:val="24"/>
          <w:szCs w:val="24"/>
        </w:rPr>
        <w:t xml:space="preserve"> </w:t>
      </w:r>
      <w:r w:rsidR="004A18A9" w:rsidRPr="00027AFA">
        <w:rPr>
          <w:rFonts w:ascii="Times New Roman" w:hAnsi="Times New Roman"/>
          <w:sz w:val="24"/>
          <w:szCs w:val="24"/>
        </w:rPr>
        <w:t xml:space="preserve">действующего на  основании </w:t>
      </w:r>
      <w:r w:rsidR="006F2ADA" w:rsidRPr="00027AFA">
        <w:rPr>
          <w:rFonts w:ascii="Times New Roman" w:hAnsi="Times New Roman"/>
          <w:sz w:val="24"/>
          <w:szCs w:val="24"/>
        </w:rPr>
        <w:t xml:space="preserve"> </w:t>
      </w:r>
      <w:r w:rsidR="004F6D27" w:rsidRPr="00027AFA">
        <w:rPr>
          <w:rFonts w:ascii="Times New Roman" w:hAnsi="Times New Roman"/>
          <w:sz w:val="24"/>
          <w:szCs w:val="24"/>
        </w:rPr>
        <w:t>______________</w:t>
      </w:r>
      <w:r w:rsidR="004A18A9" w:rsidRPr="00027AFA">
        <w:rPr>
          <w:rFonts w:ascii="Times New Roman" w:hAnsi="Times New Roman"/>
          <w:sz w:val="24"/>
          <w:szCs w:val="24"/>
        </w:rPr>
        <w:t>,</w:t>
      </w:r>
      <w:r w:rsidR="005673D0" w:rsidRPr="00027AFA">
        <w:rPr>
          <w:rFonts w:ascii="Times New Roman" w:hAnsi="Times New Roman"/>
          <w:sz w:val="24"/>
          <w:szCs w:val="24"/>
        </w:rPr>
        <w:t xml:space="preserve"> с другой стороны,</w:t>
      </w:r>
      <w:r w:rsidR="004A18A9" w:rsidRPr="00027AFA">
        <w:rPr>
          <w:rFonts w:ascii="Times New Roman" w:hAnsi="Times New Roman"/>
          <w:sz w:val="24"/>
          <w:szCs w:val="24"/>
        </w:rPr>
        <w:t xml:space="preserve"> заключили настоящий договор о нижеследующем:</w:t>
      </w:r>
    </w:p>
    <w:p w:rsidR="004A18A9" w:rsidRPr="00027AFA" w:rsidRDefault="00F21490" w:rsidP="005E1B9E">
      <w:pPr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. </w:t>
      </w:r>
      <w:r w:rsidR="00BE0F60" w:rsidRPr="00027AFA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5432FC" w:rsidRPr="00027AFA" w:rsidRDefault="004A18A9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1.1. </w:t>
      </w:r>
      <w:r w:rsidR="005432FC" w:rsidRPr="00027AFA">
        <w:rPr>
          <w:rFonts w:ascii="Times New Roman" w:hAnsi="Times New Roman"/>
          <w:sz w:val="24"/>
          <w:szCs w:val="24"/>
        </w:rPr>
        <w:t xml:space="preserve">Заказчик поручает, а </w:t>
      </w:r>
      <w:r w:rsidRPr="00027AFA">
        <w:rPr>
          <w:rFonts w:ascii="Times New Roman" w:hAnsi="Times New Roman"/>
          <w:sz w:val="24"/>
          <w:szCs w:val="24"/>
        </w:rPr>
        <w:t xml:space="preserve">Подрядчик обязуется </w:t>
      </w:r>
      <w:r w:rsidR="005673D0" w:rsidRPr="00027AFA">
        <w:rPr>
          <w:rFonts w:ascii="Times New Roman" w:hAnsi="Times New Roman"/>
          <w:sz w:val="24"/>
          <w:szCs w:val="24"/>
        </w:rPr>
        <w:t xml:space="preserve">выполнить </w:t>
      </w:r>
      <w:r w:rsidR="007720E4" w:rsidRPr="00FC1E51">
        <w:rPr>
          <w:rFonts w:ascii="Times New Roman" w:hAnsi="Times New Roman"/>
          <w:sz w:val="24"/>
          <w:szCs w:val="24"/>
        </w:rPr>
        <w:t>работы</w:t>
      </w:r>
      <w:r w:rsidR="00D42DD0" w:rsidRPr="00FC1E51">
        <w:rPr>
          <w:rFonts w:ascii="Times New Roman" w:hAnsi="Times New Roman"/>
          <w:sz w:val="24"/>
          <w:szCs w:val="24"/>
        </w:rPr>
        <w:t xml:space="preserve"> </w:t>
      </w:r>
      <w:r w:rsidR="00C35343" w:rsidRPr="00C35343">
        <w:rPr>
          <w:rFonts w:ascii="Times New Roman" w:hAnsi="Times New Roman"/>
          <w:sz w:val="24"/>
          <w:szCs w:val="24"/>
        </w:rPr>
        <w:t>_________</w:t>
      </w:r>
      <w:r w:rsidR="005432FC" w:rsidRPr="00FC1E51">
        <w:rPr>
          <w:rFonts w:ascii="Times New Roman" w:hAnsi="Times New Roman"/>
          <w:b/>
          <w:sz w:val="24"/>
          <w:szCs w:val="24"/>
        </w:rPr>
        <w:t xml:space="preserve"> </w:t>
      </w:r>
      <w:r w:rsidR="00EE30B1" w:rsidRPr="00027AFA">
        <w:rPr>
          <w:rFonts w:ascii="Times New Roman" w:hAnsi="Times New Roman"/>
          <w:sz w:val="24"/>
          <w:szCs w:val="24"/>
        </w:rPr>
        <w:t xml:space="preserve">согласно </w:t>
      </w:r>
      <w:r w:rsidR="00407FA9" w:rsidRPr="00027AFA">
        <w:rPr>
          <w:rFonts w:ascii="Times New Roman" w:hAnsi="Times New Roman"/>
          <w:sz w:val="24"/>
          <w:szCs w:val="24"/>
        </w:rPr>
        <w:t>ведомости объе</w:t>
      </w:r>
      <w:r w:rsidR="00C521F5" w:rsidRPr="00027AFA">
        <w:rPr>
          <w:rFonts w:ascii="Times New Roman" w:hAnsi="Times New Roman"/>
          <w:sz w:val="24"/>
          <w:szCs w:val="24"/>
        </w:rPr>
        <w:t>ма работ (</w:t>
      </w:r>
      <w:r w:rsidR="00201977">
        <w:rPr>
          <w:rFonts w:ascii="Times New Roman" w:hAnsi="Times New Roman"/>
          <w:sz w:val="24"/>
          <w:szCs w:val="24"/>
        </w:rPr>
        <w:t>П</w:t>
      </w:r>
      <w:r w:rsidR="00C521F5" w:rsidRPr="00027AFA">
        <w:rPr>
          <w:rFonts w:ascii="Times New Roman" w:hAnsi="Times New Roman"/>
          <w:sz w:val="24"/>
          <w:szCs w:val="24"/>
        </w:rPr>
        <w:t>риложение №</w:t>
      </w:r>
      <w:r w:rsidR="00704B13" w:rsidRPr="00704B13">
        <w:rPr>
          <w:rFonts w:ascii="Times New Roman" w:hAnsi="Times New Roman"/>
          <w:sz w:val="24"/>
          <w:szCs w:val="24"/>
        </w:rPr>
        <w:t xml:space="preserve"> </w:t>
      </w:r>
      <w:r w:rsidR="00C521F5" w:rsidRPr="00027AFA">
        <w:rPr>
          <w:rFonts w:ascii="Times New Roman" w:hAnsi="Times New Roman"/>
          <w:sz w:val="24"/>
          <w:szCs w:val="24"/>
        </w:rPr>
        <w:t>1</w:t>
      </w:r>
      <w:r w:rsidR="00407FA9" w:rsidRPr="00027AFA">
        <w:rPr>
          <w:rFonts w:ascii="Times New Roman" w:hAnsi="Times New Roman"/>
          <w:sz w:val="24"/>
          <w:szCs w:val="24"/>
        </w:rPr>
        <w:t xml:space="preserve">)  </w:t>
      </w:r>
      <w:r w:rsidR="005432FC"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>в соответствии с условиями настоящего договора</w:t>
      </w:r>
      <w:r w:rsidR="005673D0" w:rsidRPr="00027AFA">
        <w:rPr>
          <w:rFonts w:ascii="Times New Roman" w:hAnsi="Times New Roman"/>
          <w:sz w:val="24"/>
          <w:szCs w:val="24"/>
        </w:rPr>
        <w:t xml:space="preserve"> и</w:t>
      </w:r>
      <w:r w:rsidR="00EE30B1" w:rsidRPr="00027AFA">
        <w:rPr>
          <w:rFonts w:ascii="Times New Roman" w:hAnsi="Times New Roman"/>
          <w:sz w:val="24"/>
          <w:szCs w:val="24"/>
        </w:rPr>
        <w:t xml:space="preserve"> </w:t>
      </w:r>
      <w:r w:rsidR="005432FC" w:rsidRPr="00027AFA">
        <w:rPr>
          <w:rFonts w:ascii="Times New Roman" w:hAnsi="Times New Roman"/>
          <w:sz w:val="24"/>
          <w:szCs w:val="24"/>
        </w:rPr>
        <w:t xml:space="preserve">стоимостью, определенной в п. 2.1 настоящего договора </w:t>
      </w:r>
    </w:p>
    <w:p w:rsidR="004A18A9" w:rsidRPr="00027AFA" w:rsidRDefault="005432FC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1.2. </w:t>
      </w:r>
      <w:r w:rsidR="00EE30B1" w:rsidRPr="00027AFA">
        <w:rPr>
          <w:rFonts w:ascii="Times New Roman" w:hAnsi="Times New Roman"/>
          <w:sz w:val="24"/>
          <w:szCs w:val="24"/>
        </w:rPr>
        <w:t xml:space="preserve">Заказчик обязуется </w:t>
      </w:r>
      <w:r w:rsidRPr="00027AFA">
        <w:rPr>
          <w:rFonts w:ascii="Times New Roman" w:hAnsi="Times New Roman"/>
          <w:sz w:val="24"/>
          <w:szCs w:val="24"/>
        </w:rPr>
        <w:t>создать необходимые условия для выполнения работ, принять их результат</w:t>
      </w:r>
      <w:r w:rsidR="008D4127" w:rsidRPr="00027AFA">
        <w:rPr>
          <w:rFonts w:ascii="Times New Roman" w:hAnsi="Times New Roman"/>
          <w:sz w:val="24"/>
          <w:szCs w:val="24"/>
        </w:rPr>
        <w:t xml:space="preserve"> </w:t>
      </w:r>
      <w:r w:rsidR="00EE30B1" w:rsidRPr="00027AFA">
        <w:rPr>
          <w:rFonts w:ascii="Times New Roman" w:hAnsi="Times New Roman"/>
          <w:sz w:val="24"/>
          <w:szCs w:val="24"/>
        </w:rPr>
        <w:t>и оплатить выполненные Подрядчиком работы.</w:t>
      </w:r>
    </w:p>
    <w:p w:rsidR="0092467D" w:rsidRPr="00027AFA" w:rsidRDefault="0092467D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1.3. Настоящий договор заключен по итогам заседаний комиссий по проведению _______</w:t>
      </w:r>
      <w:r w:rsidR="007720E4" w:rsidRPr="00027AFA">
        <w:rPr>
          <w:rFonts w:ascii="Times New Roman" w:hAnsi="Times New Roman"/>
          <w:sz w:val="24"/>
          <w:szCs w:val="24"/>
        </w:rPr>
        <w:t>______</w:t>
      </w:r>
      <w:r w:rsidRPr="00027AFA">
        <w:rPr>
          <w:rFonts w:ascii="Times New Roman" w:hAnsi="Times New Roman"/>
          <w:sz w:val="24"/>
          <w:szCs w:val="24"/>
        </w:rPr>
        <w:t>(вид процедуры), в соответствии с Протоколом №____</w:t>
      </w:r>
      <w:r w:rsidR="00756861" w:rsidRPr="00704B13">
        <w:rPr>
          <w:rFonts w:ascii="Times New Roman" w:hAnsi="Times New Roman"/>
          <w:sz w:val="24"/>
          <w:szCs w:val="24"/>
        </w:rPr>
        <w:t>_</w:t>
      </w:r>
      <w:r w:rsidRPr="00027AFA">
        <w:rPr>
          <w:rFonts w:ascii="Times New Roman" w:hAnsi="Times New Roman"/>
          <w:sz w:val="24"/>
          <w:szCs w:val="24"/>
        </w:rPr>
        <w:t>____  от</w:t>
      </w:r>
      <w:r w:rsidR="007720E4"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>________</w:t>
      </w:r>
      <w:proofErr w:type="gramStart"/>
      <w:r w:rsidRPr="00027AFA">
        <w:rPr>
          <w:rFonts w:ascii="Times New Roman" w:hAnsi="Times New Roman"/>
          <w:sz w:val="24"/>
          <w:szCs w:val="24"/>
        </w:rPr>
        <w:t>г</w:t>
      </w:r>
      <w:proofErr w:type="gramEnd"/>
      <w:r w:rsidRPr="00027AFA">
        <w:rPr>
          <w:rFonts w:ascii="Times New Roman" w:hAnsi="Times New Roman"/>
          <w:sz w:val="24"/>
          <w:szCs w:val="24"/>
        </w:rPr>
        <w:t>.</w:t>
      </w:r>
    </w:p>
    <w:p w:rsidR="004A18A9" w:rsidRPr="00027AFA" w:rsidRDefault="00F21490" w:rsidP="005E1B9E">
      <w:pPr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2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. </w:t>
      </w:r>
      <w:r w:rsidR="00BE0F60" w:rsidRPr="00027AFA">
        <w:rPr>
          <w:rFonts w:ascii="Times New Roman" w:hAnsi="Times New Roman"/>
          <w:b/>
          <w:sz w:val="24"/>
          <w:szCs w:val="24"/>
        </w:rPr>
        <w:t>Стоимость предмета договора</w:t>
      </w:r>
    </w:p>
    <w:p w:rsidR="004A18A9" w:rsidRPr="00027AFA" w:rsidRDefault="004A18A9" w:rsidP="005E1B9E">
      <w:pPr>
        <w:suppressAutoHyphens/>
        <w:rPr>
          <w:rFonts w:ascii="Times New Roman" w:hAnsi="Times New Roman"/>
          <w:i/>
          <w:iCs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2.1.</w:t>
      </w:r>
      <w:r w:rsidR="00BE0F60" w:rsidRPr="00027AFA">
        <w:rPr>
          <w:rFonts w:ascii="Times New Roman" w:hAnsi="Times New Roman"/>
          <w:sz w:val="24"/>
          <w:szCs w:val="24"/>
        </w:rPr>
        <w:t>С</w:t>
      </w:r>
      <w:r w:rsidR="00A22C85" w:rsidRPr="00027AFA">
        <w:rPr>
          <w:rFonts w:ascii="Times New Roman" w:hAnsi="Times New Roman"/>
          <w:sz w:val="24"/>
          <w:szCs w:val="24"/>
        </w:rPr>
        <w:t>тоимость</w:t>
      </w:r>
      <w:r w:rsidR="00837157" w:rsidRPr="00027AFA">
        <w:rPr>
          <w:rFonts w:ascii="Times New Roman" w:hAnsi="Times New Roman"/>
          <w:sz w:val="24"/>
          <w:szCs w:val="24"/>
        </w:rPr>
        <w:t xml:space="preserve"> выполняемых</w:t>
      </w:r>
      <w:r w:rsidR="00A22C85" w:rsidRPr="00027AFA">
        <w:rPr>
          <w:rFonts w:ascii="Times New Roman" w:hAnsi="Times New Roman"/>
          <w:sz w:val="24"/>
          <w:szCs w:val="24"/>
        </w:rPr>
        <w:t xml:space="preserve"> Подрядчиком</w:t>
      </w:r>
      <w:r w:rsidR="009F4679" w:rsidRPr="00027AFA">
        <w:rPr>
          <w:rFonts w:ascii="Times New Roman" w:hAnsi="Times New Roman"/>
          <w:sz w:val="24"/>
          <w:szCs w:val="24"/>
        </w:rPr>
        <w:t xml:space="preserve"> </w:t>
      </w:r>
      <w:r w:rsidR="00BE0F60" w:rsidRPr="00027AFA">
        <w:rPr>
          <w:rFonts w:ascii="Times New Roman" w:hAnsi="Times New Roman"/>
          <w:sz w:val="24"/>
          <w:szCs w:val="24"/>
        </w:rPr>
        <w:t>работ, указанных в пункте 1.1.</w:t>
      </w:r>
      <w:r w:rsidR="009F4679" w:rsidRPr="00027AFA">
        <w:rPr>
          <w:rFonts w:ascii="Times New Roman" w:hAnsi="Times New Roman"/>
          <w:sz w:val="24"/>
          <w:szCs w:val="24"/>
        </w:rPr>
        <w:t>настояще</w:t>
      </w:r>
      <w:r w:rsidR="00BE0F60" w:rsidRPr="00027AFA">
        <w:rPr>
          <w:rFonts w:ascii="Times New Roman" w:hAnsi="Times New Roman"/>
          <w:sz w:val="24"/>
          <w:szCs w:val="24"/>
        </w:rPr>
        <w:t>го</w:t>
      </w:r>
      <w:r w:rsidR="009F4679" w:rsidRPr="00027AFA">
        <w:rPr>
          <w:rFonts w:ascii="Times New Roman" w:hAnsi="Times New Roman"/>
          <w:sz w:val="24"/>
          <w:szCs w:val="24"/>
        </w:rPr>
        <w:t xml:space="preserve"> договор</w:t>
      </w:r>
      <w:r w:rsidR="00BE0F60" w:rsidRPr="00027AFA">
        <w:rPr>
          <w:rFonts w:ascii="Times New Roman" w:hAnsi="Times New Roman"/>
          <w:sz w:val="24"/>
          <w:szCs w:val="24"/>
        </w:rPr>
        <w:t>а</w:t>
      </w:r>
      <w:r w:rsidR="009F4679" w:rsidRPr="00027AFA">
        <w:rPr>
          <w:rFonts w:ascii="Times New Roman" w:hAnsi="Times New Roman"/>
          <w:sz w:val="24"/>
          <w:szCs w:val="24"/>
        </w:rPr>
        <w:t xml:space="preserve">, </w:t>
      </w:r>
      <w:r w:rsidR="00051568" w:rsidRPr="00027AFA">
        <w:rPr>
          <w:rFonts w:ascii="Times New Roman" w:hAnsi="Times New Roman"/>
          <w:sz w:val="24"/>
          <w:szCs w:val="24"/>
        </w:rPr>
        <w:t>составляет</w:t>
      </w:r>
      <w:r w:rsidR="004F6D27" w:rsidRPr="00027AFA">
        <w:rPr>
          <w:rFonts w:ascii="Times New Roman" w:hAnsi="Times New Roman"/>
          <w:sz w:val="24"/>
          <w:szCs w:val="24"/>
        </w:rPr>
        <w:t>___________________________</w:t>
      </w:r>
      <w:r w:rsidRPr="00027AFA">
        <w:rPr>
          <w:rFonts w:ascii="Times New Roman" w:hAnsi="Times New Roman"/>
          <w:iCs/>
          <w:sz w:val="24"/>
          <w:szCs w:val="24"/>
        </w:rPr>
        <w:t>,</w:t>
      </w:r>
      <w:r w:rsidR="00BC5D92" w:rsidRPr="00027AFA">
        <w:rPr>
          <w:rFonts w:ascii="Times New Roman" w:hAnsi="Times New Roman"/>
          <w:iCs/>
          <w:sz w:val="24"/>
          <w:szCs w:val="24"/>
        </w:rPr>
        <w:t xml:space="preserve"> </w:t>
      </w:r>
      <w:r w:rsidR="00BE559C" w:rsidRPr="00027AFA">
        <w:rPr>
          <w:rFonts w:ascii="Times New Roman" w:hAnsi="Times New Roman"/>
          <w:iCs/>
          <w:sz w:val="24"/>
          <w:szCs w:val="24"/>
        </w:rPr>
        <w:t>в том числе</w:t>
      </w:r>
      <w:r w:rsidRPr="00027AFA">
        <w:rPr>
          <w:rFonts w:ascii="Times New Roman" w:hAnsi="Times New Roman"/>
          <w:iCs/>
          <w:sz w:val="24"/>
          <w:szCs w:val="24"/>
        </w:rPr>
        <w:t xml:space="preserve"> НДС</w:t>
      </w:r>
      <w:r w:rsidR="002653C0" w:rsidRPr="00027AFA">
        <w:rPr>
          <w:rFonts w:ascii="Times New Roman" w:hAnsi="Times New Roman"/>
          <w:iCs/>
          <w:sz w:val="24"/>
          <w:szCs w:val="24"/>
        </w:rPr>
        <w:t xml:space="preserve"> 18%</w:t>
      </w:r>
      <w:r w:rsidR="00051568" w:rsidRPr="00027AFA">
        <w:rPr>
          <w:rFonts w:ascii="Times New Roman" w:hAnsi="Times New Roman"/>
          <w:iCs/>
          <w:sz w:val="24"/>
          <w:szCs w:val="24"/>
        </w:rPr>
        <w:t xml:space="preserve"> - </w:t>
      </w:r>
      <w:r w:rsidR="004B7A91" w:rsidRPr="00027AFA">
        <w:rPr>
          <w:rFonts w:ascii="Times New Roman" w:hAnsi="Times New Roman"/>
          <w:iCs/>
          <w:sz w:val="24"/>
          <w:szCs w:val="24"/>
        </w:rPr>
        <w:t xml:space="preserve"> </w:t>
      </w:r>
      <w:r w:rsidR="004F6D27" w:rsidRPr="00027AFA">
        <w:rPr>
          <w:rFonts w:ascii="Times New Roman" w:hAnsi="Times New Roman"/>
          <w:iCs/>
          <w:sz w:val="24"/>
          <w:szCs w:val="24"/>
        </w:rPr>
        <w:t>___________________</w:t>
      </w:r>
      <w:r w:rsidR="00665DEB" w:rsidRPr="00027AFA">
        <w:rPr>
          <w:rFonts w:ascii="Times New Roman" w:hAnsi="Times New Roman"/>
          <w:iCs/>
          <w:sz w:val="24"/>
          <w:szCs w:val="24"/>
        </w:rPr>
        <w:t>.</w:t>
      </w:r>
    </w:p>
    <w:p w:rsidR="00BE559C" w:rsidRPr="00027AFA" w:rsidRDefault="00BE559C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2.2. </w:t>
      </w:r>
      <w:r w:rsidR="00EE30B1" w:rsidRPr="00027AFA">
        <w:rPr>
          <w:rFonts w:ascii="Times New Roman" w:hAnsi="Times New Roman"/>
          <w:sz w:val="24"/>
          <w:szCs w:val="24"/>
        </w:rPr>
        <w:t xml:space="preserve">Указанная стоимость работ </w:t>
      </w:r>
      <w:r w:rsidR="00193EF3" w:rsidRPr="00027AFA">
        <w:rPr>
          <w:rFonts w:ascii="Times New Roman" w:hAnsi="Times New Roman"/>
          <w:sz w:val="24"/>
          <w:szCs w:val="24"/>
        </w:rPr>
        <w:t>является окончательной на весь период работ</w:t>
      </w:r>
      <w:r w:rsidR="00DF230C" w:rsidRPr="00DF230C">
        <w:rPr>
          <w:rFonts w:ascii="Times New Roman" w:hAnsi="Times New Roman"/>
          <w:sz w:val="24"/>
          <w:szCs w:val="24"/>
        </w:rPr>
        <w:t xml:space="preserve"> </w:t>
      </w:r>
      <w:r w:rsidR="00DF230C">
        <w:rPr>
          <w:rFonts w:ascii="Times New Roman" w:hAnsi="Times New Roman"/>
          <w:sz w:val="24"/>
          <w:szCs w:val="24"/>
        </w:rPr>
        <w:t>и пересмотру в сторону увеличения не подлежит</w:t>
      </w:r>
      <w:r w:rsidR="00193EF3" w:rsidRPr="00027AFA">
        <w:rPr>
          <w:rFonts w:ascii="Times New Roman" w:hAnsi="Times New Roman"/>
          <w:sz w:val="24"/>
          <w:szCs w:val="24"/>
        </w:rPr>
        <w:t>.</w:t>
      </w:r>
    </w:p>
    <w:p w:rsidR="00BC0F74" w:rsidRPr="00027AFA" w:rsidRDefault="00240556" w:rsidP="005E1B9E">
      <w:pPr>
        <w:suppressAutoHyphens/>
        <w:ind w:firstLine="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2.3.В цену договора включены все расходы Подрядчика, связанные с исполнением договора</w:t>
      </w:r>
      <w:r w:rsidR="00687888" w:rsidRPr="00027AFA">
        <w:rPr>
          <w:rFonts w:ascii="Times New Roman" w:hAnsi="Times New Roman"/>
          <w:sz w:val="24"/>
          <w:szCs w:val="24"/>
        </w:rPr>
        <w:t xml:space="preserve"> согласно разделительной ведомости</w:t>
      </w:r>
      <w:r w:rsidR="00CE4BE4" w:rsidRPr="00027AFA">
        <w:rPr>
          <w:rFonts w:ascii="Times New Roman" w:hAnsi="Times New Roman"/>
          <w:sz w:val="24"/>
          <w:szCs w:val="24"/>
        </w:rPr>
        <w:t>.</w:t>
      </w:r>
    </w:p>
    <w:p w:rsidR="000C293C" w:rsidRPr="00D30C88" w:rsidRDefault="000C293C" w:rsidP="005E1B9E">
      <w:pPr>
        <w:suppressAutoHyphens/>
        <w:ind w:firstLine="708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2.4.</w:t>
      </w:r>
      <w:r w:rsidR="00E7713B" w:rsidRPr="00E7713B">
        <w:rPr>
          <w:rFonts w:ascii="Times New Roman" w:hAnsi="Times New Roman"/>
          <w:sz w:val="24"/>
          <w:szCs w:val="24"/>
        </w:rPr>
        <w:t xml:space="preserve"> </w:t>
      </w:r>
      <w:r w:rsidR="00822C5E" w:rsidRPr="00822C5E">
        <w:rPr>
          <w:rFonts w:ascii="Times New Roman" w:hAnsi="Times New Roman"/>
          <w:sz w:val="24"/>
          <w:szCs w:val="24"/>
        </w:rPr>
        <w:t>Оплата лимитированных затрат (стоимость временных зданий и сооружений) производится при условии подтверждения фактически понесенных затрат.</w:t>
      </w:r>
      <w:r w:rsidR="00D30C88" w:rsidRPr="00D30C88">
        <w:rPr>
          <w:rFonts w:ascii="Times New Roman" w:hAnsi="Times New Roman"/>
          <w:sz w:val="24"/>
          <w:szCs w:val="24"/>
        </w:rPr>
        <w:t xml:space="preserve"> </w:t>
      </w:r>
      <w:r w:rsidR="00D30C88">
        <w:rPr>
          <w:rFonts w:ascii="Times New Roman" w:hAnsi="Times New Roman"/>
          <w:sz w:val="24"/>
          <w:szCs w:val="24"/>
        </w:rPr>
        <w:t xml:space="preserve">Оплата дополнительных затрат при производстве работ в зимнее время производится </w:t>
      </w:r>
      <w:proofErr w:type="gramStart"/>
      <w:r w:rsidR="00D30C88">
        <w:rPr>
          <w:rFonts w:ascii="Times New Roman" w:hAnsi="Times New Roman"/>
          <w:sz w:val="24"/>
          <w:szCs w:val="24"/>
        </w:rPr>
        <w:t>по среднегодовой норме в соответс</w:t>
      </w:r>
      <w:r w:rsidR="00A075D2">
        <w:rPr>
          <w:rFonts w:ascii="Times New Roman" w:hAnsi="Times New Roman"/>
          <w:sz w:val="24"/>
          <w:szCs w:val="24"/>
        </w:rPr>
        <w:t>т</w:t>
      </w:r>
      <w:r w:rsidR="00D30C88">
        <w:rPr>
          <w:rFonts w:ascii="Times New Roman" w:hAnsi="Times New Roman"/>
          <w:sz w:val="24"/>
          <w:szCs w:val="24"/>
        </w:rPr>
        <w:t>вии</w:t>
      </w:r>
      <w:r w:rsidR="00A075D2">
        <w:rPr>
          <w:rFonts w:ascii="Times New Roman" w:hAnsi="Times New Roman"/>
          <w:sz w:val="24"/>
          <w:szCs w:val="24"/>
        </w:rPr>
        <w:t xml:space="preserve"> со Сборником сметных норм дополнительных затрат при производстве работ в зимнее время</w:t>
      </w:r>
      <w:proofErr w:type="gramEnd"/>
      <w:r w:rsidR="00A075D2">
        <w:rPr>
          <w:rFonts w:ascii="Times New Roman" w:hAnsi="Times New Roman"/>
          <w:sz w:val="24"/>
          <w:szCs w:val="24"/>
        </w:rPr>
        <w:t>.</w:t>
      </w:r>
      <w:r w:rsidR="00D30C88">
        <w:rPr>
          <w:rFonts w:ascii="Times New Roman" w:hAnsi="Times New Roman"/>
          <w:sz w:val="24"/>
          <w:szCs w:val="24"/>
        </w:rPr>
        <w:t xml:space="preserve"> </w:t>
      </w:r>
    </w:p>
    <w:p w:rsidR="004A18A9" w:rsidRPr="00027AFA" w:rsidRDefault="00F21490" w:rsidP="005E1B9E">
      <w:pPr>
        <w:pStyle w:val="4"/>
        <w:suppressAutoHyphens/>
        <w:spacing w:after="12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3</w:t>
      </w:r>
      <w:r w:rsidR="004A18A9" w:rsidRPr="00027AFA">
        <w:rPr>
          <w:rFonts w:ascii="Times New Roman" w:hAnsi="Times New Roman"/>
          <w:sz w:val="24"/>
          <w:szCs w:val="24"/>
        </w:rPr>
        <w:t xml:space="preserve">. </w:t>
      </w:r>
      <w:r w:rsidR="00F034C0" w:rsidRPr="00027AFA">
        <w:rPr>
          <w:rFonts w:ascii="Times New Roman" w:hAnsi="Times New Roman"/>
          <w:sz w:val="24"/>
          <w:szCs w:val="24"/>
        </w:rPr>
        <w:t>Платежи и расчеты</w:t>
      </w:r>
    </w:p>
    <w:p w:rsidR="00BB495A" w:rsidRPr="00027AFA" w:rsidRDefault="0092467D" w:rsidP="00BB495A">
      <w:pPr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3.1. Основанием для проведения расчетов являются акт о приемк</w:t>
      </w:r>
      <w:r w:rsidR="00CC6193" w:rsidRPr="00027AFA">
        <w:rPr>
          <w:rFonts w:ascii="Times New Roman" w:hAnsi="Times New Roman"/>
          <w:sz w:val="24"/>
          <w:szCs w:val="24"/>
        </w:rPr>
        <w:t>е</w:t>
      </w:r>
      <w:r w:rsidR="00772242">
        <w:rPr>
          <w:rFonts w:ascii="Times New Roman" w:hAnsi="Times New Roman"/>
          <w:sz w:val="24"/>
          <w:szCs w:val="24"/>
        </w:rPr>
        <w:t xml:space="preserve"> выполненных работ </w:t>
      </w:r>
      <w:r w:rsidRPr="00027AFA">
        <w:rPr>
          <w:rFonts w:ascii="Times New Roman" w:hAnsi="Times New Roman"/>
          <w:sz w:val="24"/>
          <w:szCs w:val="24"/>
        </w:rPr>
        <w:t>(ф</w:t>
      </w:r>
      <w:r w:rsidR="0080112C">
        <w:rPr>
          <w:rFonts w:ascii="Times New Roman" w:hAnsi="Times New Roman"/>
          <w:sz w:val="24"/>
          <w:szCs w:val="24"/>
        </w:rPr>
        <w:t>.</w:t>
      </w:r>
      <w:r w:rsidRPr="00027AFA">
        <w:rPr>
          <w:rFonts w:ascii="Times New Roman" w:hAnsi="Times New Roman"/>
          <w:sz w:val="24"/>
          <w:szCs w:val="24"/>
        </w:rPr>
        <w:t xml:space="preserve"> № КС-</w:t>
      </w:r>
      <w:r w:rsidR="00B27CD0">
        <w:rPr>
          <w:rFonts w:ascii="Times New Roman" w:hAnsi="Times New Roman"/>
          <w:sz w:val="24"/>
          <w:szCs w:val="24"/>
        </w:rPr>
        <w:t>2</w:t>
      </w:r>
      <w:r w:rsidRPr="00027AFA">
        <w:rPr>
          <w:rFonts w:ascii="Times New Roman" w:hAnsi="Times New Roman"/>
          <w:sz w:val="24"/>
          <w:szCs w:val="24"/>
        </w:rPr>
        <w:t>)</w:t>
      </w:r>
      <w:r w:rsidR="00DF230C">
        <w:rPr>
          <w:rFonts w:ascii="Times New Roman" w:hAnsi="Times New Roman"/>
          <w:sz w:val="24"/>
          <w:szCs w:val="24"/>
        </w:rPr>
        <w:t>,</w:t>
      </w:r>
      <w:r w:rsidR="00BB495A">
        <w:rPr>
          <w:rFonts w:ascii="Times New Roman" w:hAnsi="Times New Roman"/>
          <w:sz w:val="24"/>
          <w:szCs w:val="24"/>
        </w:rPr>
        <w:t xml:space="preserve"> </w:t>
      </w:r>
      <w:r w:rsidR="00BB495A" w:rsidRPr="00BB495A">
        <w:rPr>
          <w:rFonts w:ascii="Times New Roman" w:hAnsi="Times New Roman"/>
          <w:sz w:val="24"/>
          <w:szCs w:val="24"/>
        </w:rPr>
        <w:t>справка о стоимости выполненных работ и затрат (ф. №  КС-3), счет и счет-фактура.</w:t>
      </w:r>
      <w:r w:rsidR="00BB495A" w:rsidRPr="00027AFA">
        <w:rPr>
          <w:rFonts w:ascii="Times New Roman" w:hAnsi="Times New Roman"/>
          <w:sz w:val="24"/>
          <w:szCs w:val="24"/>
        </w:rPr>
        <w:t xml:space="preserve"> </w:t>
      </w:r>
    </w:p>
    <w:p w:rsidR="00CE4BE4" w:rsidRPr="00027AFA" w:rsidRDefault="00BB495A" w:rsidP="00BB495A">
      <w:pPr>
        <w:suppressAutoHyphens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27CD0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3</w:t>
      </w:r>
      <w:r w:rsidR="00CE4BE4" w:rsidRPr="00027AFA">
        <w:rPr>
          <w:rFonts w:ascii="Times New Roman" w:hAnsi="Times New Roman"/>
          <w:sz w:val="24"/>
          <w:szCs w:val="24"/>
        </w:rPr>
        <w:t>.</w:t>
      </w:r>
      <w:r w:rsidR="0092467D" w:rsidRPr="00027AFA">
        <w:rPr>
          <w:rFonts w:ascii="Times New Roman" w:hAnsi="Times New Roman"/>
          <w:sz w:val="24"/>
          <w:szCs w:val="24"/>
        </w:rPr>
        <w:t>2</w:t>
      </w:r>
      <w:r w:rsidR="00CE4BE4" w:rsidRPr="00027AFA">
        <w:rPr>
          <w:rFonts w:ascii="Times New Roman" w:hAnsi="Times New Roman"/>
          <w:sz w:val="24"/>
          <w:szCs w:val="24"/>
        </w:rPr>
        <w:t>.Платежи за выполненные Подрядчиком работы Заказчик производит ежемесячно путем перечисления денежных средств на расчетный счет Подрядчика в течение 15 дней с даты получения им  платежных документов (счета) с приложением  подписанных обеими сторонами актов о приемке выполненных работ (ф.</w:t>
      </w:r>
      <w:r w:rsidR="0080112C">
        <w:rPr>
          <w:rFonts w:ascii="Times New Roman" w:hAnsi="Times New Roman"/>
          <w:sz w:val="24"/>
          <w:szCs w:val="24"/>
        </w:rPr>
        <w:t xml:space="preserve"> </w:t>
      </w:r>
      <w:r w:rsidR="00CE4BE4" w:rsidRPr="00027AFA">
        <w:rPr>
          <w:rFonts w:ascii="Times New Roman" w:hAnsi="Times New Roman"/>
          <w:sz w:val="24"/>
          <w:szCs w:val="24"/>
        </w:rPr>
        <w:t>№</w:t>
      </w:r>
      <w:r w:rsidR="0080112C">
        <w:rPr>
          <w:rFonts w:ascii="Times New Roman" w:hAnsi="Times New Roman"/>
          <w:sz w:val="24"/>
          <w:szCs w:val="24"/>
        </w:rPr>
        <w:t xml:space="preserve"> </w:t>
      </w:r>
      <w:r w:rsidR="00CE4BE4" w:rsidRPr="00027AFA">
        <w:rPr>
          <w:rFonts w:ascii="Times New Roman" w:hAnsi="Times New Roman"/>
          <w:sz w:val="24"/>
          <w:szCs w:val="24"/>
        </w:rPr>
        <w:t>КС-2),</w:t>
      </w:r>
      <w:r w:rsidR="00B25389" w:rsidRPr="00027AFA">
        <w:rPr>
          <w:rFonts w:ascii="Times New Roman" w:hAnsi="Times New Roman"/>
          <w:sz w:val="24"/>
          <w:szCs w:val="24"/>
        </w:rPr>
        <w:t xml:space="preserve"> </w:t>
      </w:r>
      <w:r w:rsidR="00CE4BE4" w:rsidRPr="00027AFA">
        <w:rPr>
          <w:rFonts w:ascii="Times New Roman" w:hAnsi="Times New Roman"/>
          <w:sz w:val="24"/>
          <w:szCs w:val="24"/>
        </w:rPr>
        <w:t>справок о стоимости выполненных работ и затрат (ф. № КС-3) и счет</w:t>
      </w:r>
      <w:r w:rsidR="00B278E9" w:rsidRPr="00027AFA">
        <w:rPr>
          <w:rFonts w:ascii="Times New Roman" w:hAnsi="Times New Roman"/>
          <w:sz w:val="24"/>
          <w:szCs w:val="24"/>
        </w:rPr>
        <w:t>а</w:t>
      </w:r>
      <w:r w:rsidR="005E1B9E">
        <w:rPr>
          <w:rFonts w:ascii="Times New Roman" w:hAnsi="Times New Roman"/>
          <w:sz w:val="24"/>
          <w:szCs w:val="24"/>
        </w:rPr>
        <w:t>-</w:t>
      </w:r>
      <w:r w:rsidR="00CE4BE4" w:rsidRPr="00027AFA">
        <w:rPr>
          <w:rFonts w:ascii="Times New Roman" w:hAnsi="Times New Roman"/>
          <w:sz w:val="24"/>
          <w:szCs w:val="24"/>
        </w:rPr>
        <w:t>фактуры,</w:t>
      </w:r>
      <w:r w:rsidR="007A4CD7" w:rsidRPr="00027AFA">
        <w:rPr>
          <w:rFonts w:ascii="Times New Roman" w:hAnsi="Times New Roman"/>
          <w:sz w:val="24"/>
          <w:szCs w:val="24"/>
        </w:rPr>
        <w:t xml:space="preserve"> </w:t>
      </w:r>
      <w:r w:rsidR="00CE4BE4" w:rsidRPr="00027AFA">
        <w:rPr>
          <w:rFonts w:ascii="Times New Roman" w:hAnsi="Times New Roman"/>
          <w:sz w:val="24"/>
          <w:szCs w:val="24"/>
        </w:rPr>
        <w:t xml:space="preserve"> выставленно</w:t>
      </w:r>
      <w:r w:rsidR="00B278E9" w:rsidRPr="00027AFA">
        <w:rPr>
          <w:rFonts w:ascii="Times New Roman" w:hAnsi="Times New Roman"/>
          <w:sz w:val="24"/>
          <w:szCs w:val="24"/>
        </w:rPr>
        <w:t>го</w:t>
      </w:r>
      <w:r w:rsidR="00CE4BE4" w:rsidRPr="00027AFA">
        <w:rPr>
          <w:rFonts w:ascii="Times New Roman" w:hAnsi="Times New Roman"/>
          <w:sz w:val="24"/>
          <w:szCs w:val="24"/>
        </w:rPr>
        <w:t xml:space="preserve"> в соответствии со ст.168,</w:t>
      </w:r>
      <w:r w:rsidR="005E1B9E">
        <w:rPr>
          <w:rFonts w:ascii="Times New Roman" w:hAnsi="Times New Roman"/>
          <w:sz w:val="24"/>
          <w:szCs w:val="24"/>
        </w:rPr>
        <w:t xml:space="preserve"> </w:t>
      </w:r>
      <w:r w:rsidR="00CE4BE4" w:rsidRPr="00027AFA">
        <w:rPr>
          <w:rFonts w:ascii="Times New Roman" w:hAnsi="Times New Roman"/>
          <w:sz w:val="24"/>
          <w:szCs w:val="24"/>
        </w:rPr>
        <w:t>169 НК РФ.</w:t>
      </w:r>
      <w:proofErr w:type="gramEnd"/>
    </w:p>
    <w:p w:rsidR="0092467D" w:rsidRPr="00027AFA" w:rsidRDefault="0092467D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  3.3. Датой оплаты считается дата списания денежных сре</w:t>
      </w:r>
      <w:proofErr w:type="gramStart"/>
      <w:r w:rsidRPr="00027AFA">
        <w:rPr>
          <w:rFonts w:ascii="Times New Roman" w:hAnsi="Times New Roman"/>
          <w:sz w:val="24"/>
          <w:szCs w:val="24"/>
        </w:rPr>
        <w:t>дств с р</w:t>
      </w:r>
      <w:proofErr w:type="gramEnd"/>
      <w:r w:rsidRPr="00027AFA">
        <w:rPr>
          <w:rFonts w:ascii="Times New Roman" w:hAnsi="Times New Roman"/>
          <w:sz w:val="24"/>
          <w:szCs w:val="24"/>
        </w:rPr>
        <w:t>асчетного счета Заказчика.</w:t>
      </w:r>
    </w:p>
    <w:p w:rsidR="00981604" w:rsidRPr="00027AFA" w:rsidRDefault="00981604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  3.4.В случае, если в ходе проведения процедуры сдачи-приемки работ будут выявлены недостатки (дефекты), Заказчик вправе от</w:t>
      </w:r>
      <w:r w:rsidR="002C172C" w:rsidRPr="00027AFA">
        <w:rPr>
          <w:rFonts w:ascii="Times New Roman" w:hAnsi="Times New Roman"/>
          <w:sz w:val="24"/>
          <w:szCs w:val="24"/>
        </w:rPr>
        <w:t>казаться от подписания Акта о приемк</w:t>
      </w:r>
      <w:r w:rsidR="00CC6193" w:rsidRPr="00027AFA">
        <w:rPr>
          <w:rFonts w:ascii="Times New Roman" w:hAnsi="Times New Roman"/>
          <w:sz w:val="24"/>
          <w:szCs w:val="24"/>
        </w:rPr>
        <w:t>е</w:t>
      </w:r>
      <w:r w:rsidR="002C172C" w:rsidRPr="00027AFA">
        <w:rPr>
          <w:rFonts w:ascii="Times New Roman" w:hAnsi="Times New Roman"/>
          <w:sz w:val="24"/>
          <w:szCs w:val="24"/>
        </w:rPr>
        <w:t xml:space="preserve"> выполненных работ, и в этом случае работы не будут считаться принятыми Заказчиком. При этом Стороны составляют и подписывают Протокол о выявленных недостатках. Срок приемки выполненных работ в этом случае отодвигается на срок, необходимый Подрядчику для устранения выявленных недостатков и производства повторной приемки работ.</w:t>
      </w:r>
    </w:p>
    <w:p w:rsidR="00006EE0" w:rsidRPr="00027AFA" w:rsidRDefault="00006EE0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3.5. Стороны обязаны ежеквартально производить сверку расчетов</w:t>
      </w:r>
      <w:r w:rsidR="004F0AA5">
        <w:rPr>
          <w:rFonts w:ascii="Times New Roman" w:hAnsi="Times New Roman"/>
          <w:sz w:val="24"/>
          <w:szCs w:val="24"/>
        </w:rPr>
        <w:t>, в том числе в портале сверки ВГО,</w:t>
      </w:r>
      <w:r w:rsidRPr="00027AFA">
        <w:rPr>
          <w:rFonts w:ascii="Times New Roman" w:hAnsi="Times New Roman"/>
          <w:sz w:val="24"/>
          <w:szCs w:val="24"/>
        </w:rPr>
        <w:t xml:space="preserve"> по обязательствам, возникшим из исполняемого договора.</w:t>
      </w:r>
    </w:p>
    <w:p w:rsidR="00006EE0" w:rsidRPr="00027AFA" w:rsidRDefault="00006EE0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lastRenderedPageBreak/>
        <w:t>Подрядчик  обязан представлять подписанные акты сверки расчетов (далее - Акт сверки), составленные на последн</w:t>
      </w:r>
      <w:r w:rsidR="00CC6193" w:rsidRPr="00027AFA">
        <w:rPr>
          <w:rFonts w:ascii="Times New Roman" w:hAnsi="Times New Roman"/>
          <w:sz w:val="24"/>
          <w:szCs w:val="24"/>
        </w:rPr>
        <w:t>е</w:t>
      </w:r>
      <w:r w:rsidRPr="00027AFA">
        <w:rPr>
          <w:rFonts w:ascii="Times New Roman" w:hAnsi="Times New Roman"/>
          <w:sz w:val="24"/>
          <w:szCs w:val="24"/>
        </w:rPr>
        <w:t xml:space="preserve">е число месяца прошедшего квартала по форме в соответствии с Приложением № </w:t>
      </w:r>
      <w:r w:rsidR="003A58F9" w:rsidRPr="003A58F9">
        <w:rPr>
          <w:rFonts w:ascii="Times New Roman" w:hAnsi="Times New Roman"/>
          <w:sz w:val="24"/>
          <w:szCs w:val="24"/>
        </w:rPr>
        <w:t>6</w:t>
      </w:r>
      <w:r w:rsidRPr="00027AFA">
        <w:rPr>
          <w:rFonts w:ascii="Times New Roman" w:hAnsi="Times New Roman"/>
          <w:sz w:val="24"/>
          <w:szCs w:val="24"/>
        </w:rPr>
        <w:t xml:space="preserve"> к настоящему Договору в 2-х экземплярах.</w:t>
      </w:r>
    </w:p>
    <w:p w:rsidR="0041739E" w:rsidRPr="00027AFA" w:rsidRDefault="00006EE0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Заказчик в течение 5 (Пяти) рабочих дней </w:t>
      </w:r>
      <w:proofErr w:type="gramStart"/>
      <w:r w:rsidRPr="00027AFA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Акта сверки подписывает Акт сверки и возвращает один экземпляр Подрядчику либо, при наличии разногласий, направляет в адрес Подрядчика подписанный протокол разногласий.</w:t>
      </w:r>
    </w:p>
    <w:p w:rsidR="004A18A9" w:rsidRPr="00027AFA" w:rsidRDefault="00F21490" w:rsidP="005E1B9E">
      <w:pPr>
        <w:suppressAutoHyphens/>
        <w:spacing w:before="120" w:after="12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4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. </w:t>
      </w:r>
      <w:r w:rsidR="00337BCC" w:rsidRPr="00027AFA">
        <w:rPr>
          <w:rFonts w:ascii="Times New Roman" w:hAnsi="Times New Roman"/>
          <w:b/>
          <w:sz w:val="24"/>
          <w:szCs w:val="24"/>
        </w:rPr>
        <w:t>Сроки выполнения работ</w:t>
      </w:r>
    </w:p>
    <w:p w:rsidR="009E653C" w:rsidRPr="00027AFA" w:rsidRDefault="009E653C" w:rsidP="005E1B9E">
      <w:pPr>
        <w:numPr>
          <w:ilvl w:val="0"/>
          <w:numId w:val="3"/>
        </w:numPr>
        <w:suppressAutoHyphens/>
        <w:ind w:left="0" w:firstLine="709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Работы должны быть выполнены Подрядчиком </w:t>
      </w:r>
      <w:r w:rsidR="00337BCC" w:rsidRPr="00027AFA">
        <w:rPr>
          <w:rFonts w:ascii="Times New Roman" w:hAnsi="Times New Roman"/>
          <w:sz w:val="24"/>
          <w:szCs w:val="24"/>
        </w:rPr>
        <w:t>в следующие сроки согласно</w:t>
      </w:r>
      <w:r w:rsidRPr="00027AFA">
        <w:rPr>
          <w:rFonts w:ascii="Times New Roman" w:hAnsi="Times New Roman"/>
          <w:sz w:val="24"/>
          <w:szCs w:val="24"/>
        </w:rPr>
        <w:t xml:space="preserve"> </w:t>
      </w:r>
      <w:r w:rsidR="00337BCC" w:rsidRPr="00027AFA">
        <w:rPr>
          <w:rFonts w:ascii="Times New Roman" w:hAnsi="Times New Roman"/>
          <w:sz w:val="24"/>
          <w:szCs w:val="24"/>
        </w:rPr>
        <w:t>к</w:t>
      </w:r>
      <w:r w:rsidRPr="00027AFA">
        <w:rPr>
          <w:rFonts w:ascii="Times New Roman" w:hAnsi="Times New Roman"/>
          <w:sz w:val="24"/>
          <w:szCs w:val="24"/>
        </w:rPr>
        <w:t>алендарн</w:t>
      </w:r>
      <w:r w:rsidR="00337BCC" w:rsidRPr="00027AFA">
        <w:rPr>
          <w:rFonts w:ascii="Times New Roman" w:hAnsi="Times New Roman"/>
          <w:sz w:val="24"/>
          <w:szCs w:val="24"/>
        </w:rPr>
        <w:t>ому</w:t>
      </w:r>
      <w:r w:rsidRPr="00027AFA">
        <w:rPr>
          <w:rFonts w:ascii="Times New Roman" w:hAnsi="Times New Roman"/>
          <w:sz w:val="24"/>
          <w:szCs w:val="24"/>
        </w:rPr>
        <w:t xml:space="preserve"> план</w:t>
      </w:r>
      <w:r w:rsidR="00337BCC" w:rsidRPr="00027AFA">
        <w:rPr>
          <w:rFonts w:ascii="Times New Roman" w:hAnsi="Times New Roman"/>
          <w:sz w:val="24"/>
          <w:szCs w:val="24"/>
        </w:rPr>
        <w:t>у</w:t>
      </w:r>
      <w:r w:rsidRPr="00027AFA">
        <w:rPr>
          <w:rFonts w:ascii="Times New Roman" w:hAnsi="Times New Roman"/>
          <w:sz w:val="24"/>
          <w:szCs w:val="24"/>
        </w:rPr>
        <w:t xml:space="preserve"> (Приложение </w:t>
      </w:r>
      <w:r w:rsidR="00337BCC" w:rsidRPr="00027AFA">
        <w:rPr>
          <w:rFonts w:ascii="Times New Roman" w:hAnsi="Times New Roman"/>
          <w:sz w:val="24"/>
          <w:szCs w:val="24"/>
        </w:rPr>
        <w:t>№</w:t>
      </w:r>
      <w:r w:rsidR="00C521F5" w:rsidRPr="00027AFA">
        <w:rPr>
          <w:rFonts w:ascii="Times New Roman" w:hAnsi="Times New Roman"/>
          <w:sz w:val="24"/>
          <w:szCs w:val="24"/>
        </w:rPr>
        <w:t>2</w:t>
      </w:r>
      <w:r w:rsidR="00337BCC" w:rsidRPr="00027AFA">
        <w:rPr>
          <w:rFonts w:ascii="Times New Roman" w:hAnsi="Times New Roman"/>
          <w:sz w:val="24"/>
          <w:szCs w:val="24"/>
        </w:rPr>
        <w:t>)</w:t>
      </w:r>
      <w:r w:rsidRPr="00027AFA">
        <w:rPr>
          <w:rFonts w:ascii="Times New Roman" w:hAnsi="Times New Roman"/>
          <w:sz w:val="24"/>
          <w:szCs w:val="24"/>
        </w:rPr>
        <w:t xml:space="preserve"> </w:t>
      </w:r>
    </w:p>
    <w:p w:rsidR="006624E8" w:rsidRPr="00027AFA" w:rsidRDefault="00015632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Н</w:t>
      </w:r>
      <w:r w:rsidR="00BA55A9" w:rsidRPr="00027AFA">
        <w:rPr>
          <w:rFonts w:ascii="Times New Roman" w:hAnsi="Times New Roman"/>
          <w:sz w:val="24"/>
          <w:szCs w:val="24"/>
        </w:rPr>
        <w:t xml:space="preserve">ачало работ </w:t>
      </w:r>
      <w:r w:rsidR="005B112F" w:rsidRPr="00027AFA">
        <w:rPr>
          <w:rFonts w:ascii="Times New Roman" w:hAnsi="Times New Roman"/>
          <w:sz w:val="24"/>
          <w:szCs w:val="24"/>
        </w:rPr>
        <w:t>–</w:t>
      </w:r>
      <w:r w:rsidR="00822C5E">
        <w:rPr>
          <w:rFonts w:ascii="Times New Roman" w:hAnsi="Times New Roman"/>
          <w:sz w:val="24"/>
          <w:szCs w:val="24"/>
        </w:rPr>
        <w:t xml:space="preserve"> </w:t>
      </w:r>
      <w:r w:rsidR="00C35343" w:rsidRPr="0073015A">
        <w:rPr>
          <w:rFonts w:ascii="Times New Roman" w:hAnsi="Times New Roman"/>
          <w:sz w:val="24"/>
          <w:szCs w:val="24"/>
        </w:rPr>
        <w:t>_______</w:t>
      </w:r>
      <w:r w:rsidR="00337BCC" w:rsidRPr="00027AFA">
        <w:rPr>
          <w:rFonts w:ascii="Times New Roman" w:hAnsi="Times New Roman"/>
          <w:b/>
          <w:sz w:val="24"/>
          <w:szCs w:val="24"/>
        </w:rPr>
        <w:t xml:space="preserve">. </w:t>
      </w:r>
      <w:r w:rsidRPr="00027AFA">
        <w:rPr>
          <w:rFonts w:ascii="Times New Roman" w:hAnsi="Times New Roman"/>
          <w:sz w:val="24"/>
          <w:szCs w:val="24"/>
        </w:rPr>
        <w:t>О</w:t>
      </w:r>
      <w:r w:rsidR="00BA55A9" w:rsidRPr="00027AFA">
        <w:rPr>
          <w:rFonts w:ascii="Times New Roman" w:hAnsi="Times New Roman"/>
          <w:sz w:val="24"/>
          <w:szCs w:val="24"/>
        </w:rPr>
        <w:t>кончание работ –</w:t>
      </w:r>
      <w:r w:rsidR="00822C5E">
        <w:rPr>
          <w:rFonts w:ascii="Times New Roman" w:hAnsi="Times New Roman"/>
          <w:sz w:val="24"/>
          <w:szCs w:val="24"/>
        </w:rPr>
        <w:t xml:space="preserve"> </w:t>
      </w:r>
      <w:r w:rsidR="00C35343" w:rsidRPr="0073015A">
        <w:rPr>
          <w:rFonts w:ascii="Times New Roman" w:hAnsi="Times New Roman"/>
          <w:sz w:val="24"/>
          <w:szCs w:val="24"/>
        </w:rPr>
        <w:t>_________</w:t>
      </w:r>
      <w:r w:rsidR="00822C5E">
        <w:rPr>
          <w:rFonts w:ascii="Times New Roman" w:hAnsi="Times New Roman"/>
          <w:sz w:val="24"/>
          <w:szCs w:val="24"/>
        </w:rPr>
        <w:t>.</w:t>
      </w:r>
      <w:r w:rsidR="004A18A9" w:rsidRPr="00027AFA">
        <w:rPr>
          <w:rFonts w:ascii="Times New Roman" w:hAnsi="Times New Roman"/>
          <w:sz w:val="24"/>
          <w:szCs w:val="24"/>
        </w:rPr>
        <w:t xml:space="preserve"> </w:t>
      </w:r>
    </w:p>
    <w:p w:rsidR="00401913" w:rsidRPr="00027AFA" w:rsidRDefault="004A18A9" w:rsidP="005E1B9E">
      <w:pPr>
        <w:suppressAutoHyphens/>
        <w:ind w:firstLine="0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    </w:t>
      </w:r>
      <w:r w:rsidR="00D76771" w:rsidRPr="00027AFA">
        <w:rPr>
          <w:rFonts w:ascii="Times New Roman" w:hAnsi="Times New Roman"/>
          <w:sz w:val="24"/>
          <w:szCs w:val="24"/>
        </w:rPr>
        <w:t>4.2.</w:t>
      </w:r>
      <w:r w:rsidRPr="00027AFA">
        <w:rPr>
          <w:rFonts w:ascii="Times New Roman" w:hAnsi="Times New Roman"/>
          <w:sz w:val="24"/>
          <w:szCs w:val="24"/>
        </w:rPr>
        <w:t>Подрядчик имеет право на продление срок</w:t>
      </w:r>
      <w:r w:rsidR="00227111" w:rsidRPr="00027AFA">
        <w:rPr>
          <w:rFonts w:ascii="Times New Roman" w:hAnsi="Times New Roman"/>
          <w:sz w:val="24"/>
          <w:szCs w:val="24"/>
        </w:rPr>
        <w:t>а строительства и внесение изменений в календарный план в случае:</w:t>
      </w:r>
      <w:r w:rsidRPr="00027AFA">
        <w:rPr>
          <w:rFonts w:ascii="Times New Roman" w:hAnsi="Times New Roman"/>
          <w:sz w:val="24"/>
          <w:szCs w:val="24"/>
        </w:rPr>
        <w:t xml:space="preserve"> задержки Заказчиком исполнения своих обязательств, </w:t>
      </w:r>
      <w:r w:rsidR="00227111" w:rsidRPr="00027AFA">
        <w:rPr>
          <w:rFonts w:ascii="Times New Roman" w:hAnsi="Times New Roman"/>
          <w:sz w:val="24"/>
          <w:szCs w:val="24"/>
        </w:rPr>
        <w:t>предусмотренных</w:t>
      </w:r>
      <w:r w:rsidRPr="00027AFA">
        <w:rPr>
          <w:rFonts w:ascii="Times New Roman" w:hAnsi="Times New Roman"/>
          <w:sz w:val="24"/>
          <w:szCs w:val="24"/>
        </w:rPr>
        <w:t xml:space="preserve"> настоящ</w:t>
      </w:r>
      <w:r w:rsidR="00227111" w:rsidRPr="00027AFA">
        <w:rPr>
          <w:rFonts w:ascii="Times New Roman" w:hAnsi="Times New Roman"/>
          <w:sz w:val="24"/>
          <w:szCs w:val="24"/>
        </w:rPr>
        <w:t>им</w:t>
      </w:r>
      <w:r w:rsidRPr="00027AFA">
        <w:rPr>
          <w:rFonts w:ascii="Times New Roman" w:hAnsi="Times New Roman"/>
          <w:sz w:val="24"/>
          <w:szCs w:val="24"/>
        </w:rPr>
        <w:t xml:space="preserve"> договор</w:t>
      </w:r>
      <w:r w:rsidR="00E338E0">
        <w:rPr>
          <w:rFonts w:ascii="Times New Roman" w:hAnsi="Times New Roman"/>
          <w:sz w:val="24"/>
          <w:szCs w:val="24"/>
        </w:rPr>
        <w:t>ом</w:t>
      </w:r>
      <w:r w:rsidR="00E338E0" w:rsidRPr="00E338E0">
        <w:rPr>
          <w:rFonts w:ascii="Times New Roman" w:hAnsi="Times New Roman"/>
          <w:sz w:val="24"/>
          <w:szCs w:val="24"/>
        </w:rPr>
        <w:t>.</w:t>
      </w:r>
      <w:r w:rsidR="00227111" w:rsidRPr="00027AFA">
        <w:rPr>
          <w:rFonts w:ascii="Times New Roman" w:hAnsi="Times New Roman"/>
          <w:sz w:val="24"/>
          <w:szCs w:val="24"/>
        </w:rPr>
        <w:tab/>
      </w:r>
    </w:p>
    <w:p w:rsidR="00CE4BE4" w:rsidRPr="00027AFA" w:rsidRDefault="00F21490" w:rsidP="005E1B9E">
      <w:pPr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5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. </w:t>
      </w:r>
      <w:r w:rsidR="00A34E85" w:rsidRPr="00027AFA">
        <w:rPr>
          <w:rFonts w:ascii="Times New Roman" w:hAnsi="Times New Roman"/>
          <w:b/>
          <w:sz w:val="24"/>
          <w:szCs w:val="24"/>
        </w:rPr>
        <w:t xml:space="preserve">Обязательства </w:t>
      </w:r>
      <w:r w:rsidR="00132771" w:rsidRPr="00027AFA">
        <w:rPr>
          <w:rFonts w:ascii="Times New Roman" w:hAnsi="Times New Roman"/>
          <w:b/>
          <w:sz w:val="24"/>
          <w:szCs w:val="24"/>
        </w:rPr>
        <w:t xml:space="preserve">и права </w:t>
      </w:r>
      <w:r w:rsidR="00A34E85" w:rsidRPr="00027AFA">
        <w:rPr>
          <w:rFonts w:ascii="Times New Roman" w:hAnsi="Times New Roman"/>
          <w:b/>
          <w:sz w:val="24"/>
          <w:szCs w:val="24"/>
        </w:rPr>
        <w:t>Подрядчика</w:t>
      </w:r>
    </w:p>
    <w:p w:rsidR="00454756" w:rsidRPr="00027AFA" w:rsidRDefault="00A34E85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Для осуществления настоящего договора </w:t>
      </w:r>
      <w:r w:rsidR="004A18A9" w:rsidRPr="00027AFA">
        <w:rPr>
          <w:rFonts w:ascii="Times New Roman" w:hAnsi="Times New Roman"/>
          <w:sz w:val="24"/>
          <w:szCs w:val="24"/>
        </w:rPr>
        <w:t xml:space="preserve">Подрядчик </w:t>
      </w:r>
      <w:r w:rsidR="00F21490" w:rsidRPr="00027AFA">
        <w:rPr>
          <w:rFonts w:ascii="Times New Roman" w:hAnsi="Times New Roman"/>
          <w:sz w:val="24"/>
          <w:szCs w:val="24"/>
        </w:rPr>
        <w:t>принимает на себя обязательства</w:t>
      </w:r>
      <w:r w:rsidR="004A18A9" w:rsidRPr="00027AFA">
        <w:rPr>
          <w:rFonts w:ascii="Times New Roman" w:hAnsi="Times New Roman"/>
          <w:sz w:val="24"/>
          <w:szCs w:val="24"/>
        </w:rPr>
        <w:t>:</w:t>
      </w:r>
    </w:p>
    <w:p w:rsidR="00132771" w:rsidRPr="00027AFA" w:rsidRDefault="00401913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5.1</w:t>
      </w:r>
      <w:r w:rsidR="00DD044A" w:rsidRPr="00027AFA">
        <w:rPr>
          <w:rFonts w:ascii="Times New Roman" w:hAnsi="Times New Roman"/>
          <w:sz w:val="24"/>
          <w:szCs w:val="24"/>
        </w:rPr>
        <w:t>.</w:t>
      </w:r>
      <w:r w:rsidR="004A18A9" w:rsidRPr="00027AFA">
        <w:rPr>
          <w:rFonts w:ascii="Times New Roman" w:hAnsi="Times New Roman"/>
          <w:sz w:val="24"/>
          <w:szCs w:val="24"/>
        </w:rPr>
        <w:t xml:space="preserve">Выполнить </w:t>
      </w:r>
      <w:r w:rsidR="00F21490" w:rsidRPr="00027AFA">
        <w:rPr>
          <w:rFonts w:ascii="Times New Roman" w:hAnsi="Times New Roman"/>
          <w:sz w:val="24"/>
          <w:szCs w:val="24"/>
        </w:rPr>
        <w:t xml:space="preserve">порученные ему </w:t>
      </w:r>
      <w:r w:rsidR="004A18A9" w:rsidRPr="00027AFA">
        <w:rPr>
          <w:rFonts w:ascii="Times New Roman" w:hAnsi="Times New Roman"/>
          <w:sz w:val="24"/>
          <w:szCs w:val="24"/>
        </w:rPr>
        <w:t>работы</w:t>
      </w:r>
      <w:r w:rsidR="00D74E8E" w:rsidRPr="00027AFA">
        <w:rPr>
          <w:rFonts w:ascii="Times New Roman" w:hAnsi="Times New Roman"/>
          <w:sz w:val="24"/>
          <w:szCs w:val="24"/>
        </w:rPr>
        <w:t xml:space="preserve"> </w:t>
      </w:r>
      <w:r w:rsidR="004A18A9" w:rsidRPr="00027AFA">
        <w:rPr>
          <w:rFonts w:ascii="Times New Roman" w:hAnsi="Times New Roman"/>
          <w:sz w:val="24"/>
          <w:szCs w:val="24"/>
        </w:rPr>
        <w:t xml:space="preserve">в </w:t>
      </w:r>
      <w:r w:rsidR="008731A5" w:rsidRPr="00027AFA">
        <w:rPr>
          <w:rFonts w:ascii="Times New Roman" w:hAnsi="Times New Roman"/>
          <w:sz w:val="24"/>
          <w:szCs w:val="24"/>
        </w:rPr>
        <w:t xml:space="preserve">пределах оговоренной в п.2.1 суммы, обеспечив при этом выполнение работ в </w:t>
      </w:r>
      <w:r w:rsidR="004A18A9" w:rsidRPr="00027AFA">
        <w:rPr>
          <w:rFonts w:ascii="Times New Roman" w:hAnsi="Times New Roman"/>
          <w:sz w:val="24"/>
          <w:szCs w:val="24"/>
        </w:rPr>
        <w:t>соответствии</w:t>
      </w:r>
      <w:r w:rsidR="00D76374" w:rsidRPr="00027AFA">
        <w:rPr>
          <w:rFonts w:ascii="Times New Roman" w:hAnsi="Times New Roman"/>
          <w:sz w:val="24"/>
          <w:szCs w:val="24"/>
        </w:rPr>
        <w:t xml:space="preserve"> с</w:t>
      </w:r>
      <w:r w:rsidR="00F70B55" w:rsidRPr="00027AFA">
        <w:rPr>
          <w:rFonts w:ascii="Times New Roman" w:hAnsi="Times New Roman"/>
          <w:sz w:val="24"/>
          <w:szCs w:val="24"/>
        </w:rPr>
        <w:t xml:space="preserve"> требованиями Технических регламентов</w:t>
      </w:r>
      <w:r w:rsidR="00D76374" w:rsidRPr="00027AFA">
        <w:rPr>
          <w:rFonts w:ascii="Times New Roman" w:hAnsi="Times New Roman"/>
          <w:sz w:val="24"/>
          <w:szCs w:val="24"/>
        </w:rPr>
        <w:t>,</w:t>
      </w:r>
      <w:r w:rsidR="00F70B55" w:rsidRPr="00027AFA">
        <w:rPr>
          <w:rFonts w:ascii="Times New Roman" w:hAnsi="Times New Roman"/>
          <w:sz w:val="24"/>
          <w:szCs w:val="24"/>
        </w:rPr>
        <w:t xml:space="preserve"> СНиП,</w:t>
      </w:r>
      <w:r w:rsidR="004A18A9" w:rsidRPr="00027AFA">
        <w:rPr>
          <w:rFonts w:ascii="Times New Roman" w:hAnsi="Times New Roman"/>
          <w:sz w:val="24"/>
          <w:szCs w:val="24"/>
        </w:rPr>
        <w:t xml:space="preserve"> </w:t>
      </w:r>
      <w:r w:rsidR="00951BF7" w:rsidRPr="00027AFA">
        <w:rPr>
          <w:rFonts w:ascii="Times New Roman" w:hAnsi="Times New Roman"/>
          <w:sz w:val="24"/>
          <w:szCs w:val="24"/>
        </w:rPr>
        <w:t xml:space="preserve">утвержденной </w:t>
      </w:r>
      <w:r w:rsidR="002132F2" w:rsidRPr="00027AFA">
        <w:rPr>
          <w:rFonts w:ascii="Times New Roman" w:hAnsi="Times New Roman"/>
          <w:sz w:val="24"/>
          <w:szCs w:val="24"/>
        </w:rPr>
        <w:t>проектно-</w:t>
      </w:r>
      <w:r w:rsidR="00397905" w:rsidRPr="00027AFA">
        <w:rPr>
          <w:rFonts w:ascii="Times New Roman" w:hAnsi="Times New Roman"/>
          <w:sz w:val="24"/>
          <w:szCs w:val="24"/>
        </w:rPr>
        <w:t>сметной документацией</w:t>
      </w:r>
      <w:r w:rsidR="00E2604D" w:rsidRPr="00027AFA">
        <w:rPr>
          <w:rFonts w:ascii="Times New Roman" w:hAnsi="Times New Roman"/>
          <w:sz w:val="24"/>
          <w:szCs w:val="24"/>
        </w:rPr>
        <w:t>, графиком СМР,</w:t>
      </w:r>
      <w:r w:rsidR="003D42BF" w:rsidRPr="00027AFA">
        <w:rPr>
          <w:rFonts w:ascii="Times New Roman" w:hAnsi="Times New Roman"/>
          <w:sz w:val="24"/>
          <w:szCs w:val="24"/>
        </w:rPr>
        <w:t xml:space="preserve"> </w:t>
      </w:r>
      <w:r w:rsidR="004A18A9" w:rsidRPr="00027AFA">
        <w:rPr>
          <w:rFonts w:ascii="Times New Roman" w:hAnsi="Times New Roman"/>
          <w:sz w:val="24"/>
          <w:szCs w:val="24"/>
        </w:rPr>
        <w:t xml:space="preserve"> и</w:t>
      </w:r>
      <w:r w:rsidR="00640331" w:rsidRPr="00027AFA">
        <w:rPr>
          <w:rFonts w:ascii="Times New Roman" w:hAnsi="Times New Roman"/>
          <w:sz w:val="24"/>
          <w:szCs w:val="24"/>
        </w:rPr>
        <w:t xml:space="preserve"> </w:t>
      </w:r>
      <w:r w:rsidR="003E1683" w:rsidRPr="00027AFA">
        <w:rPr>
          <w:rFonts w:ascii="Times New Roman" w:hAnsi="Times New Roman"/>
          <w:sz w:val="24"/>
          <w:szCs w:val="24"/>
        </w:rPr>
        <w:t>сдать выполненные работы Заказчику в установленные настоящим договором сроки</w:t>
      </w:r>
      <w:r w:rsidR="00132771" w:rsidRPr="00027AFA">
        <w:rPr>
          <w:rFonts w:ascii="Times New Roman" w:hAnsi="Times New Roman"/>
          <w:sz w:val="24"/>
          <w:szCs w:val="24"/>
        </w:rPr>
        <w:t>.</w:t>
      </w:r>
    </w:p>
    <w:p w:rsidR="00132771" w:rsidRPr="00027AFA" w:rsidRDefault="00132771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5.2. Информировать </w:t>
      </w:r>
      <w:r w:rsidR="00DF230C">
        <w:rPr>
          <w:rFonts w:ascii="Times New Roman" w:hAnsi="Times New Roman"/>
          <w:sz w:val="24"/>
          <w:szCs w:val="24"/>
        </w:rPr>
        <w:t>по запросу</w:t>
      </w:r>
      <w:r w:rsidRPr="00027AFA">
        <w:rPr>
          <w:rFonts w:ascii="Times New Roman" w:hAnsi="Times New Roman"/>
          <w:sz w:val="24"/>
          <w:szCs w:val="24"/>
        </w:rPr>
        <w:t xml:space="preserve"> Заказчика о ходе выполнения работ по настоящему договору.</w:t>
      </w:r>
      <w:r w:rsidR="003E1683" w:rsidRPr="00027AFA">
        <w:rPr>
          <w:rFonts w:ascii="Times New Roman" w:hAnsi="Times New Roman"/>
          <w:sz w:val="24"/>
          <w:szCs w:val="24"/>
        </w:rPr>
        <w:t xml:space="preserve"> </w:t>
      </w:r>
    </w:p>
    <w:p w:rsidR="00133D79" w:rsidRPr="00027AFA" w:rsidRDefault="00133D79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5.</w:t>
      </w:r>
      <w:r w:rsidR="0041166A" w:rsidRPr="00027AFA">
        <w:rPr>
          <w:rFonts w:ascii="Times New Roman" w:hAnsi="Times New Roman"/>
          <w:sz w:val="24"/>
          <w:szCs w:val="24"/>
        </w:rPr>
        <w:t>3</w:t>
      </w:r>
      <w:r w:rsidRPr="00027AFA">
        <w:rPr>
          <w:rFonts w:ascii="Times New Roman" w:hAnsi="Times New Roman"/>
          <w:sz w:val="24"/>
          <w:szCs w:val="24"/>
        </w:rPr>
        <w:t>.Безвозмездно, в течение 10 дне</w:t>
      </w:r>
      <w:r w:rsidR="00DD044A" w:rsidRPr="00027AFA">
        <w:rPr>
          <w:rFonts w:ascii="Times New Roman" w:hAnsi="Times New Roman"/>
          <w:sz w:val="24"/>
          <w:szCs w:val="24"/>
        </w:rPr>
        <w:t>й</w:t>
      </w:r>
      <w:r w:rsidRPr="00027AFA">
        <w:rPr>
          <w:rFonts w:ascii="Times New Roman" w:hAnsi="Times New Roman"/>
          <w:sz w:val="24"/>
          <w:szCs w:val="24"/>
        </w:rPr>
        <w:t xml:space="preserve"> исправить по требованию Заказчика выявленные недостатки, если в процессе выполнения работ Подрядчик допустил отступление от условий настоящего договора, ухудшившее качество работ.</w:t>
      </w:r>
    </w:p>
    <w:p w:rsidR="009215B1" w:rsidRPr="009215B1" w:rsidRDefault="00133D79" w:rsidP="009215B1">
      <w:pPr>
        <w:rPr>
          <w:rFonts w:ascii="Times New Roman" w:hAnsi="Times New Roman"/>
          <w:sz w:val="24"/>
        </w:rPr>
      </w:pPr>
      <w:r w:rsidRPr="009215B1">
        <w:rPr>
          <w:rFonts w:ascii="Times New Roman" w:hAnsi="Times New Roman"/>
          <w:sz w:val="24"/>
          <w:szCs w:val="24"/>
        </w:rPr>
        <w:t>5.</w:t>
      </w:r>
      <w:r w:rsidR="0041166A" w:rsidRPr="009215B1">
        <w:rPr>
          <w:rFonts w:ascii="Times New Roman" w:hAnsi="Times New Roman"/>
          <w:sz w:val="24"/>
          <w:szCs w:val="24"/>
        </w:rPr>
        <w:t>4</w:t>
      </w:r>
      <w:r w:rsidRPr="009215B1">
        <w:rPr>
          <w:rFonts w:ascii="Times New Roman" w:hAnsi="Times New Roman"/>
          <w:sz w:val="24"/>
          <w:szCs w:val="24"/>
        </w:rPr>
        <w:t>.</w:t>
      </w:r>
      <w:r w:rsidR="009215B1" w:rsidRPr="009215B1">
        <w:rPr>
          <w:rFonts w:ascii="Times New Roman" w:hAnsi="Times New Roman"/>
          <w:sz w:val="24"/>
        </w:rPr>
        <w:t xml:space="preserve"> Подрядчик обязан:</w:t>
      </w:r>
    </w:p>
    <w:p w:rsidR="009215B1" w:rsidRPr="009215B1" w:rsidRDefault="009215B1" w:rsidP="009215B1">
      <w:pPr>
        <w:rPr>
          <w:rFonts w:ascii="Times New Roman" w:hAnsi="Times New Roman"/>
          <w:sz w:val="24"/>
        </w:rPr>
      </w:pPr>
      <w:r w:rsidRPr="009215B1">
        <w:rPr>
          <w:rFonts w:ascii="Times New Roman" w:hAnsi="Times New Roman"/>
          <w:sz w:val="24"/>
        </w:rPr>
        <w:t>- выполнить работы лично либо по согласованию с Заказчиком привлекать к и</w:t>
      </w:r>
      <w:r w:rsidRPr="009215B1">
        <w:rPr>
          <w:rFonts w:ascii="Times New Roman" w:hAnsi="Times New Roman"/>
          <w:sz w:val="24"/>
        </w:rPr>
        <w:t>с</w:t>
      </w:r>
      <w:r w:rsidRPr="009215B1">
        <w:rPr>
          <w:rFonts w:ascii="Times New Roman" w:hAnsi="Times New Roman"/>
          <w:sz w:val="24"/>
        </w:rPr>
        <w:t>полнению настоящего договора на выполнения работ третьих лиц, оставаясь ответстве</w:t>
      </w:r>
      <w:r w:rsidRPr="009215B1">
        <w:rPr>
          <w:rFonts w:ascii="Times New Roman" w:hAnsi="Times New Roman"/>
          <w:sz w:val="24"/>
        </w:rPr>
        <w:t>н</w:t>
      </w:r>
      <w:r w:rsidRPr="009215B1">
        <w:rPr>
          <w:rFonts w:ascii="Times New Roman" w:hAnsi="Times New Roman"/>
          <w:sz w:val="24"/>
        </w:rPr>
        <w:t>ным перед Заказчиком за их действия;</w:t>
      </w:r>
    </w:p>
    <w:p w:rsidR="009215B1" w:rsidRPr="009215B1" w:rsidRDefault="009215B1" w:rsidP="009215B1">
      <w:pPr>
        <w:rPr>
          <w:rFonts w:ascii="Times New Roman" w:hAnsi="Times New Roman"/>
          <w:sz w:val="24"/>
        </w:rPr>
      </w:pPr>
      <w:r w:rsidRPr="009215B1">
        <w:rPr>
          <w:rFonts w:ascii="Times New Roman" w:hAnsi="Times New Roman"/>
          <w:sz w:val="24"/>
        </w:rPr>
        <w:t>- предоставить Заказчику пакет документов, подтверждающих возможность испо</w:t>
      </w:r>
      <w:r w:rsidRPr="009215B1">
        <w:rPr>
          <w:rFonts w:ascii="Times New Roman" w:hAnsi="Times New Roman"/>
          <w:sz w:val="24"/>
        </w:rPr>
        <w:t>л</w:t>
      </w:r>
      <w:r w:rsidRPr="009215B1">
        <w:rPr>
          <w:rFonts w:ascii="Times New Roman" w:hAnsi="Times New Roman"/>
          <w:sz w:val="24"/>
        </w:rPr>
        <w:t>нения договора субподрядчиком;</w:t>
      </w:r>
    </w:p>
    <w:p w:rsidR="009215B1" w:rsidRPr="009215B1" w:rsidRDefault="009215B1" w:rsidP="009215B1">
      <w:pPr>
        <w:rPr>
          <w:rFonts w:ascii="Times New Roman" w:hAnsi="Times New Roman"/>
          <w:sz w:val="24"/>
        </w:rPr>
      </w:pPr>
      <w:r w:rsidRPr="009215B1">
        <w:rPr>
          <w:rFonts w:ascii="Times New Roman" w:hAnsi="Times New Roman"/>
          <w:sz w:val="24"/>
        </w:rPr>
        <w:t>- до исполнения работ предоставить ОАО «АЭХК» заверенные копии договора с субподрядной организацией и учредительны</w:t>
      </w:r>
      <w:r w:rsidR="002711C0">
        <w:rPr>
          <w:rFonts w:ascii="Times New Roman" w:hAnsi="Times New Roman"/>
          <w:sz w:val="24"/>
        </w:rPr>
        <w:t>е</w:t>
      </w:r>
      <w:r w:rsidRPr="009215B1">
        <w:rPr>
          <w:rFonts w:ascii="Times New Roman" w:hAnsi="Times New Roman"/>
          <w:sz w:val="24"/>
        </w:rPr>
        <w:t xml:space="preserve"> документ</w:t>
      </w:r>
      <w:r w:rsidR="002711C0">
        <w:rPr>
          <w:rFonts w:ascii="Times New Roman" w:hAnsi="Times New Roman"/>
          <w:sz w:val="24"/>
        </w:rPr>
        <w:t>ы субподрядной организации</w:t>
      </w:r>
      <w:r w:rsidRPr="009215B1">
        <w:rPr>
          <w:rFonts w:ascii="Times New Roman" w:hAnsi="Times New Roman"/>
          <w:sz w:val="24"/>
        </w:rPr>
        <w:t>.</w:t>
      </w:r>
    </w:p>
    <w:p w:rsidR="00C35343" w:rsidRPr="00027AFA" w:rsidRDefault="00602D32" w:rsidP="00C35343">
      <w:pPr>
        <w:pStyle w:val="a5"/>
        <w:tabs>
          <w:tab w:val="left" w:pos="567"/>
          <w:tab w:val="left" w:pos="709"/>
        </w:tabs>
        <w:ind w:firstLine="709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5.</w:t>
      </w:r>
      <w:r w:rsidR="0041166A" w:rsidRPr="00027AFA">
        <w:rPr>
          <w:rFonts w:ascii="Times New Roman" w:hAnsi="Times New Roman"/>
          <w:sz w:val="24"/>
          <w:szCs w:val="24"/>
        </w:rPr>
        <w:t>5</w:t>
      </w:r>
      <w:r w:rsidRPr="00027AFA">
        <w:rPr>
          <w:rFonts w:ascii="Times New Roman" w:hAnsi="Times New Roman"/>
          <w:sz w:val="24"/>
          <w:szCs w:val="24"/>
        </w:rPr>
        <w:t>.</w:t>
      </w:r>
      <w:r w:rsidR="002F12B6" w:rsidRPr="00027AFA">
        <w:rPr>
          <w:rFonts w:ascii="Times New Roman" w:hAnsi="Times New Roman"/>
          <w:sz w:val="24"/>
          <w:szCs w:val="24"/>
        </w:rPr>
        <w:t xml:space="preserve"> </w:t>
      </w:r>
      <w:r w:rsidR="00C35343" w:rsidRPr="00027AFA">
        <w:rPr>
          <w:rFonts w:ascii="Times New Roman" w:hAnsi="Times New Roman"/>
          <w:sz w:val="24"/>
          <w:szCs w:val="24"/>
        </w:rPr>
        <w:t>Поставить на строительную площадку необходимые для выполнения работ м</w:t>
      </w:r>
      <w:r w:rsidR="00C35343" w:rsidRPr="00027AFA">
        <w:rPr>
          <w:rFonts w:ascii="Times New Roman" w:hAnsi="Times New Roman"/>
          <w:sz w:val="24"/>
          <w:szCs w:val="24"/>
        </w:rPr>
        <w:t>а</w:t>
      </w:r>
      <w:r w:rsidR="00C35343" w:rsidRPr="00027AFA">
        <w:rPr>
          <w:rFonts w:ascii="Times New Roman" w:hAnsi="Times New Roman"/>
          <w:sz w:val="24"/>
          <w:szCs w:val="24"/>
        </w:rPr>
        <w:t>териалы, оборудование, изделия, конструкции и предоставить экономическое обоснование цен на материалы, которые превышают базисный уровень цен, применяемых по фед</w:t>
      </w:r>
      <w:r w:rsidR="00C35343" w:rsidRPr="00027AFA">
        <w:rPr>
          <w:rFonts w:ascii="Times New Roman" w:hAnsi="Times New Roman"/>
          <w:sz w:val="24"/>
          <w:szCs w:val="24"/>
        </w:rPr>
        <w:t>е</w:t>
      </w:r>
      <w:r w:rsidR="00C35343" w:rsidRPr="00027AFA">
        <w:rPr>
          <w:rFonts w:ascii="Times New Roman" w:hAnsi="Times New Roman"/>
          <w:sz w:val="24"/>
          <w:szCs w:val="24"/>
        </w:rPr>
        <w:t>ральным, территориальным сборникам сметных цен с учетом индексации на момент в</w:t>
      </w:r>
      <w:r w:rsidR="00C35343" w:rsidRPr="00027AFA">
        <w:rPr>
          <w:rFonts w:ascii="Times New Roman" w:hAnsi="Times New Roman"/>
          <w:sz w:val="24"/>
          <w:szCs w:val="24"/>
        </w:rPr>
        <w:t>ы</w:t>
      </w:r>
      <w:r w:rsidR="00C35343" w:rsidRPr="00027AFA">
        <w:rPr>
          <w:rFonts w:ascii="Times New Roman" w:hAnsi="Times New Roman"/>
          <w:sz w:val="24"/>
          <w:szCs w:val="24"/>
        </w:rPr>
        <w:t>полнения работ к настоящему договору.</w:t>
      </w:r>
      <w:r w:rsidR="00C35343" w:rsidRPr="00027AF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35343" w:rsidRPr="00027AFA">
        <w:rPr>
          <w:rFonts w:ascii="Times New Roman" w:hAnsi="Times New Roman"/>
          <w:sz w:val="24"/>
          <w:szCs w:val="24"/>
        </w:rPr>
        <w:t>Все  поставляемые  материалы и оборудование  должны  иметь  соответствующие  сертификаты,  технические  паспорта  и  другие  док</w:t>
      </w:r>
      <w:r w:rsidR="00C35343" w:rsidRPr="00027AFA">
        <w:rPr>
          <w:rFonts w:ascii="Times New Roman" w:hAnsi="Times New Roman"/>
          <w:sz w:val="24"/>
          <w:szCs w:val="24"/>
        </w:rPr>
        <w:t>у</w:t>
      </w:r>
      <w:r w:rsidR="00C35343" w:rsidRPr="00027AFA">
        <w:rPr>
          <w:rFonts w:ascii="Times New Roman" w:hAnsi="Times New Roman"/>
          <w:sz w:val="24"/>
          <w:szCs w:val="24"/>
        </w:rPr>
        <w:t>менты,  удостоверяющие  их  качество. После окончания работ передать сертификаты и паспорта на материалы и оборудование Заказчику.</w:t>
      </w:r>
      <w:r w:rsidR="00C35343" w:rsidRPr="00027AFA">
        <w:rPr>
          <w:rFonts w:ascii="Times New Roman" w:hAnsi="Times New Roman"/>
          <w:sz w:val="24"/>
          <w:szCs w:val="24"/>
        </w:rPr>
        <w:tab/>
      </w:r>
    </w:p>
    <w:p w:rsidR="00773080" w:rsidRPr="00027AFA" w:rsidRDefault="00602D32" w:rsidP="005E1B9E">
      <w:pPr>
        <w:pStyle w:val="a5"/>
        <w:suppressAutoHyphens/>
        <w:ind w:firstLine="709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5.</w:t>
      </w:r>
      <w:r w:rsidR="0041166A" w:rsidRPr="00027AFA">
        <w:rPr>
          <w:rFonts w:ascii="Times New Roman" w:hAnsi="Times New Roman"/>
          <w:sz w:val="24"/>
          <w:szCs w:val="24"/>
        </w:rPr>
        <w:t>6</w:t>
      </w:r>
      <w:r w:rsidR="00133D79" w:rsidRPr="00027AFA">
        <w:rPr>
          <w:rFonts w:ascii="Times New Roman" w:hAnsi="Times New Roman"/>
          <w:sz w:val="24"/>
          <w:szCs w:val="24"/>
        </w:rPr>
        <w:t>.</w:t>
      </w:r>
      <w:r w:rsidRPr="00027AFA">
        <w:rPr>
          <w:rFonts w:ascii="Times New Roman" w:hAnsi="Times New Roman"/>
          <w:sz w:val="24"/>
          <w:szCs w:val="24"/>
        </w:rPr>
        <w:t xml:space="preserve"> </w:t>
      </w:r>
      <w:r w:rsidR="00773080" w:rsidRPr="00027AFA">
        <w:rPr>
          <w:rFonts w:ascii="Times New Roman" w:hAnsi="Times New Roman"/>
          <w:sz w:val="24"/>
          <w:szCs w:val="24"/>
        </w:rPr>
        <w:t>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окружающей среды, охране труда и промышленной безопасности. Ответственность за нарушение правил охраны труда возлагается на Подрядчика.</w:t>
      </w:r>
    </w:p>
    <w:p w:rsidR="00773080" w:rsidRPr="00027AFA" w:rsidRDefault="00773080" w:rsidP="005E1B9E">
      <w:pPr>
        <w:widowControl w:val="0"/>
        <w:suppressAutoHyphens/>
        <w:ind w:firstLine="35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 xml:space="preserve"> Обеспечить при исполнении обязанностей по настоящему Договору на территории Заказчика выполнение мероприятий по охране труда, </w:t>
      </w:r>
      <w:r w:rsidR="005B0580" w:rsidRPr="00027AFA">
        <w:rPr>
          <w:rFonts w:ascii="Times New Roman" w:hAnsi="Times New Roman"/>
          <w:sz w:val="24"/>
          <w:szCs w:val="24"/>
        </w:rPr>
        <w:t xml:space="preserve">экологической  безопасности в соответствии с СТП 252-2005 «Охрана окружающей среды» и экологической политикой комбината, обеспечить выполнение мероприятий по </w:t>
      </w:r>
      <w:r w:rsidRPr="00027AFA">
        <w:rPr>
          <w:rFonts w:ascii="Times New Roman" w:hAnsi="Times New Roman"/>
          <w:sz w:val="24"/>
          <w:szCs w:val="24"/>
        </w:rPr>
        <w:t xml:space="preserve"> промышленной безопасности (далее – Мероприятия), нарушение которых может повлечь причинение имущественного ущерба Заказчику</w:t>
      </w:r>
      <w:r w:rsidR="00132771" w:rsidRPr="00027AFA">
        <w:rPr>
          <w:rFonts w:ascii="Times New Roman" w:hAnsi="Times New Roman"/>
          <w:sz w:val="24"/>
          <w:szCs w:val="24"/>
        </w:rPr>
        <w:t>.</w:t>
      </w:r>
    </w:p>
    <w:p w:rsidR="00773080" w:rsidRPr="00027AFA" w:rsidRDefault="00773080" w:rsidP="005E1B9E">
      <w:pPr>
        <w:widowControl w:val="0"/>
        <w:suppressAutoHyphens/>
        <w:ind w:firstLine="35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lastRenderedPageBreak/>
        <w:tab/>
        <w:t>К Мероприятиям, предусмотренным настоящим пунктом</w:t>
      </w:r>
      <w:r w:rsidR="00D57420" w:rsidRPr="00027AFA">
        <w:rPr>
          <w:rFonts w:ascii="Times New Roman" w:hAnsi="Times New Roman"/>
          <w:sz w:val="24"/>
          <w:szCs w:val="24"/>
        </w:rPr>
        <w:t>,</w:t>
      </w:r>
      <w:r w:rsidRPr="00027AFA">
        <w:rPr>
          <w:rFonts w:ascii="Times New Roman" w:hAnsi="Times New Roman"/>
          <w:sz w:val="24"/>
          <w:szCs w:val="24"/>
        </w:rPr>
        <w:t xml:space="preserve"> относятся:</w:t>
      </w:r>
    </w:p>
    <w:p w:rsidR="00773080" w:rsidRPr="00027AFA" w:rsidRDefault="00773080" w:rsidP="005E1B9E">
      <w:pPr>
        <w:widowControl w:val="0"/>
        <w:suppressAutoHyphens/>
        <w:ind w:firstLine="35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proofErr w:type="gramStart"/>
      <w:r w:rsidRPr="00027AFA">
        <w:rPr>
          <w:rFonts w:ascii="Times New Roman" w:hAnsi="Times New Roman"/>
          <w:sz w:val="24"/>
          <w:szCs w:val="24"/>
        </w:rPr>
        <w:t>- допуск к выполнению работ Подрядчиком на территории действующего производства по нарядам формы 13П в соответствии с требованиями ИОТ 0113.00025-20</w:t>
      </w:r>
      <w:r w:rsidR="00665A76" w:rsidRPr="00027AFA">
        <w:rPr>
          <w:rFonts w:ascii="Times New Roman" w:hAnsi="Times New Roman"/>
          <w:sz w:val="24"/>
          <w:szCs w:val="24"/>
        </w:rPr>
        <w:t>11</w:t>
      </w:r>
      <w:r w:rsidRPr="00027AFA">
        <w:rPr>
          <w:rFonts w:ascii="Times New Roman" w:hAnsi="Times New Roman"/>
          <w:sz w:val="24"/>
          <w:szCs w:val="24"/>
        </w:rPr>
        <w:t xml:space="preserve">  «</w:t>
      </w:r>
      <w:r w:rsidR="00665A76" w:rsidRPr="00027AFA">
        <w:rPr>
          <w:rFonts w:ascii="Times New Roman" w:hAnsi="Times New Roman"/>
          <w:sz w:val="24"/>
          <w:szCs w:val="24"/>
        </w:rPr>
        <w:t>Порядок допуска и контроля за выполнением работ подрядными организациями на территории ОАО «АЭХК»</w:t>
      </w:r>
      <w:r w:rsidRPr="00027AFA">
        <w:rPr>
          <w:rFonts w:ascii="Times New Roman" w:hAnsi="Times New Roman"/>
          <w:sz w:val="24"/>
          <w:szCs w:val="24"/>
        </w:rPr>
        <w:t>», при необходимости с назначением наблюдающего со стороны Заказчика, с составлением проекта производства работ, графика производства работ Подрядчиком, согласованным Заказчиком;</w:t>
      </w:r>
      <w:proofErr w:type="gramEnd"/>
    </w:p>
    <w:p w:rsidR="00773080" w:rsidRPr="00027AFA" w:rsidRDefault="00773080" w:rsidP="005E1B9E">
      <w:pPr>
        <w:widowControl w:val="0"/>
        <w:suppressAutoHyphens/>
        <w:ind w:firstLine="35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 xml:space="preserve">- назначение Подрядчиком ответственных лиц для обеспечения допуска к работам, проведения инструктажа, руководства работами и </w:t>
      </w:r>
      <w:proofErr w:type="gramStart"/>
      <w:r w:rsidRPr="00027AFA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соблюдением требований охраны труда работниками Подрядчика;</w:t>
      </w:r>
    </w:p>
    <w:p w:rsidR="00773080" w:rsidRPr="00027AFA" w:rsidRDefault="00773080" w:rsidP="005E1B9E">
      <w:pPr>
        <w:widowControl w:val="0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- прохождение инструктажа по охране труда по программе для стороннего персонала, действующей в данном подразделении Заказчика специалистам, рабочим и ответственным лицам за обеспечение допуска к работам, проведение инструктажа, руководства работами и </w:t>
      </w:r>
      <w:proofErr w:type="gramStart"/>
      <w:r w:rsidRPr="00027AFA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соблюдением требований охраны труда работниками Подрядчика;</w:t>
      </w:r>
    </w:p>
    <w:p w:rsidR="00773080" w:rsidRPr="00027AFA" w:rsidRDefault="00773080" w:rsidP="005E1B9E">
      <w:pPr>
        <w:widowControl w:val="0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- складирование материалов, отходов, строительного мусора и т.д. Подрядчика в специально отведенных местах Заказчика;</w:t>
      </w:r>
    </w:p>
    <w:p w:rsidR="00773080" w:rsidRPr="00027AFA" w:rsidRDefault="00773080" w:rsidP="005E1B9E">
      <w:pPr>
        <w:widowControl w:val="0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- проведение Подрядчиком совместно с Заказчиком дней «охраны труда» (по отдельному графику, разработанному Заказчиком)</w:t>
      </w:r>
      <w:r w:rsidR="007C2A55" w:rsidRPr="00027AFA">
        <w:rPr>
          <w:rFonts w:ascii="Times New Roman" w:hAnsi="Times New Roman"/>
          <w:sz w:val="24"/>
          <w:szCs w:val="24"/>
        </w:rPr>
        <w:t>,</w:t>
      </w:r>
      <w:r w:rsidRPr="00027AFA">
        <w:rPr>
          <w:rFonts w:ascii="Times New Roman" w:hAnsi="Times New Roman"/>
          <w:sz w:val="24"/>
          <w:szCs w:val="24"/>
        </w:rPr>
        <w:t xml:space="preserve"> выявленные нарушения устранять в согласованные сроки;  </w:t>
      </w:r>
    </w:p>
    <w:p w:rsidR="00773080" w:rsidRPr="00027AFA" w:rsidRDefault="00773080" w:rsidP="005E1B9E">
      <w:pPr>
        <w:widowControl w:val="0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- исполнение Подрядчиком и Заказчиком Соглашения по охране труда, являющегося приложением к Договору. </w:t>
      </w:r>
    </w:p>
    <w:p w:rsidR="00773080" w:rsidRPr="00027AFA" w:rsidRDefault="00773080" w:rsidP="005E1B9E">
      <w:pPr>
        <w:widowControl w:val="0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5.</w:t>
      </w:r>
      <w:r w:rsidR="0041166A" w:rsidRPr="00027AFA">
        <w:rPr>
          <w:rFonts w:ascii="Times New Roman" w:hAnsi="Times New Roman"/>
          <w:sz w:val="24"/>
          <w:szCs w:val="24"/>
        </w:rPr>
        <w:t>7</w:t>
      </w:r>
      <w:r w:rsidR="004D763D">
        <w:rPr>
          <w:rFonts w:ascii="Times New Roman" w:hAnsi="Times New Roman"/>
          <w:sz w:val="24"/>
          <w:szCs w:val="24"/>
        </w:rPr>
        <w:t xml:space="preserve">. </w:t>
      </w:r>
      <w:r w:rsidRPr="00027AFA">
        <w:rPr>
          <w:rFonts w:ascii="Times New Roman" w:hAnsi="Times New Roman"/>
          <w:sz w:val="24"/>
          <w:szCs w:val="24"/>
        </w:rPr>
        <w:t xml:space="preserve"> В целях выполнения требований, указанных выше, ознакомиться у Заказчика</w:t>
      </w:r>
      <w:r w:rsidR="00454756" w:rsidRPr="00027AFA">
        <w:rPr>
          <w:rFonts w:ascii="Times New Roman" w:hAnsi="Times New Roman"/>
          <w:sz w:val="24"/>
          <w:szCs w:val="24"/>
        </w:rPr>
        <w:t xml:space="preserve"> с эко</w:t>
      </w:r>
      <w:r w:rsidR="005B0580" w:rsidRPr="00027AFA">
        <w:rPr>
          <w:rFonts w:ascii="Times New Roman" w:hAnsi="Times New Roman"/>
          <w:sz w:val="24"/>
          <w:szCs w:val="24"/>
        </w:rPr>
        <w:t>логической политикой комбината и с действующими</w:t>
      </w:r>
      <w:r w:rsidRPr="00027AFA">
        <w:rPr>
          <w:rFonts w:ascii="Times New Roman" w:hAnsi="Times New Roman"/>
          <w:sz w:val="24"/>
          <w:szCs w:val="24"/>
        </w:rPr>
        <w:t xml:space="preserve"> локальными нормативными актами об охране окружающей среды, охране труда и промышленной безопасности.</w:t>
      </w:r>
    </w:p>
    <w:p w:rsidR="00773080" w:rsidRPr="00027AFA" w:rsidRDefault="00773080" w:rsidP="005E1B9E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AFA">
        <w:rPr>
          <w:rFonts w:ascii="Times New Roman" w:hAnsi="Times New Roman" w:cs="Times New Roman"/>
          <w:sz w:val="24"/>
          <w:szCs w:val="24"/>
        </w:rPr>
        <w:t>5.</w:t>
      </w:r>
      <w:r w:rsidR="0041166A" w:rsidRPr="00027AFA">
        <w:rPr>
          <w:rFonts w:ascii="Times New Roman" w:hAnsi="Times New Roman" w:cs="Times New Roman"/>
          <w:sz w:val="24"/>
          <w:szCs w:val="24"/>
        </w:rPr>
        <w:t>8</w:t>
      </w:r>
      <w:r w:rsidRPr="00027AFA">
        <w:rPr>
          <w:rFonts w:ascii="Times New Roman" w:hAnsi="Times New Roman" w:cs="Times New Roman"/>
          <w:sz w:val="24"/>
          <w:szCs w:val="24"/>
        </w:rPr>
        <w:t>.</w:t>
      </w:r>
      <w:r w:rsidR="004D763D">
        <w:rPr>
          <w:rFonts w:ascii="Times New Roman" w:hAnsi="Times New Roman" w:cs="Times New Roman"/>
          <w:sz w:val="24"/>
          <w:szCs w:val="24"/>
        </w:rPr>
        <w:t xml:space="preserve"> </w:t>
      </w:r>
      <w:r w:rsidRPr="00027AFA">
        <w:rPr>
          <w:rFonts w:ascii="Times New Roman" w:hAnsi="Times New Roman" w:cs="Times New Roman"/>
          <w:sz w:val="24"/>
          <w:szCs w:val="24"/>
        </w:rPr>
        <w:t>Подрядчик обязан информировать Заказчика обо всех нештатных ситуациях на территории Заказчика (авариях, возгораниях, пожарах, несчастных случаях, и т.д.) и о принимаемых мерах в срок не позднее 30 мин. с момента возникновения нештатных ситуаций.</w:t>
      </w:r>
    </w:p>
    <w:p w:rsidR="00773080" w:rsidRPr="00027AFA" w:rsidRDefault="00773080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sz w:val="24"/>
          <w:szCs w:val="24"/>
        </w:rPr>
        <w:tab/>
      </w:r>
      <w:r w:rsidRPr="00027AFA">
        <w:rPr>
          <w:rFonts w:ascii="Times New Roman" w:hAnsi="Times New Roman"/>
          <w:sz w:val="24"/>
          <w:szCs w:val="24"/>
        </w:rPr>
        <w:t>5.</w:t>
      </w:r>
      <w:r w:rsidR="0041166A" w:rsidRPr="00027AFA">
        <w:rPr>
          <w:rFonts w:ascii="Times New Roman" w:hAnsi="Times New Roman"/>
          <w:sz w:val="24"/>
          <w:szCs w:val="24"/>
        </w:rPr>
        <w:t>9</w:t>
      </w:r>
      <w:r w:rsidR="004D763D">
        <w:rPr>
          <w:rFonts w:ascii="Times New Roman" w:hAnsi="Times New Roman"/>
          <w:sz w:val="24"/>
          <w:szCs w:val="24"/>
        </w:rPr>
        <w:t>.</w:t>
      </w:r>
      <w:r w:rsidRPr="00027AFA">
        <w:rPr>
          <w:rFonts w:ascii="Times New Roman" w:hAnsi="Times New Roman"/>
          <w:sz w:val="24"/>
          <w:szCs w:val="24"/>
        </w:rPr>
        <w:t xml:space="preserve"> Обеспечить содержание и уборку места выполнения работ. В недельный срок со дня окончания выполнения работ вывести за пределы строительной площадки принадлежащие Подрядчику строительные машины и оборудование, транспортные средства, инструменты, инвентарь, строительные материалы и изделия, а также строительный мусор.</w:t>
      </w:r>
    </w:p>
    <w:p w:rsidR="00233E3C" w:rsidRPr="00027AFA" w:rsidRDefault="00233E3C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5</w:t>
      </w:r>
      <w:r w:rsidR="00687888" w:rsidRPr="00027AFA">
        <w:rPr>
          <w:rFonts w:ascii="Times New Roman" w:hAnsi="Times New Roman"/>
          <w:sz w:val="24"/>
          <w:szCs w:val="24"/>
        </w:rPr>
        <w:t>.</w:t>
      </w:r>
      <w:r w:rsidR="0041166A" w:rsidRPr="00027AFA">
        <w:rPr>
          <w:rFonts w:ascii="Times New Roman" w:hAnsi="Times New Roman"/>
          <w:sz w:val="24"/>
          <w:szCs w:val="24"/>
        </w:rPr>
        <w:t>10</w:t>
      </w:r>
      <w:r w:rsidRPr="00027AFA">
        <w:rPr>
          <w:rFonts w:ascii="Times New Roman" w:hAnsi="Times New Roman"/>
          <w:sz w:val="24"/>
          <w:szCs w:val="24"/>
        </w:rPr>
        <w:t>. Ежемес</w:t>
      </w:r>
      <w:r w:rsidR="00CD4A7B" w:rsidRPr="00027AFA">
        <w:rPr>
          <w:rFonts w:ascii="Times New Roman" w:hAnsi="Times New Roman"/>
          <w:sz w:val="24"/>
          <w:szCs w:val="24"/>
        </w:rPr>
        <w:t>я</w:t>
      </w:r>
      <w:r w:rsidRPr="00027AFA">
        <w:rPr>
          <w:rFonts w:ascii="Times New Roman" w:hAnsi="Times New Roman"/>
          <w:sz w:val="24"/>
          <w:szCs w:val="24"/>
        </w:rPr>
        <w:t>чно в срок до 20 числа (включительно) текущего месяца представлять Заказчику для подписания справки о стоимост</w:t>
      </w:r>
      <w:r w:rsidR="00837157" w:rsidRPr="00027AFA">
        <w:rPr>
          <w:rFonts w:ascii="Times New Roman" w:hAnsi="Times New Roman"/>
          <w:sz w:val="24"/>
          <w:szCs w:val="24"/>
        </w:rPr>
        <w:t xml:space="preserve">и </w:t>
      </w:r>
      <w:r w:rsidRPr="00027AFA">
        <w:rPr>
          <w:rFonts w:ascii="Times New Roman" w:hAnsi="Times New Roman"/>
          <w:sz w:val="24"/>
          <w:szCs w:val="24"/>
        </w:rPr>
        <w:t xml:space="preserve"> выполненных работ и затрат (ф.№КС-3) и акты о приемк</w:t>
      </w:r>
      <w:r w:rsidR="00837157" w:rsidRPr="00027AFA">
        <w:rPr>
          <w:rFonts w:ascii="Times New Roman" w:hAnsi="Times New Roman"/>
          <w:sz w:val="24"/>
          <w:szCs w:val="24"/>
        </w:rPr>
        <w:t xml:space="preserve">е </w:t>
      </w:r>
      <w:r w:rsidRPr="00027AFA">
        <w:rPr>
          <w:rFonts w:ascii="Times New Roman" w:hAnsi="Times New Roman"/>
          <w:sz w:val="24"/>
          <w:szCs w:val="24"/>
        </w:rPr>
        <w:t xml:space="preserve"> выполненных работ (ф.№КС-2). </w:t>
      </w:r>
    </w:p>
    <w:p w:rsidR="00E2604D" w:rsidRDefault="00602D32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</w:t>
      </w:r>
      <w:r w:rsidR="00CE4292" w:rsidRPr="00027AFA">
        <w:rPr>
          <w:rFonts w:ascii="Times New Roman" w:hAnsi="Times New Roman"/>
          <w:sz w:val="24"/>
          <w:szCs w:val="24"/>
        </w:rPr>
        <w:t xml:space="preserve">  </w:t>
      </w:r>
      <w:r w:rsidRPr="00027AFA">
        <w:rPr>
          <w:rFonts w:ascii="Times New Roman" w:hAnsi="Times New Roman"/>
          <w:sz w:val="24"/>
          <w:szCs w:val="24"/>
        </w:rPr>
        <w:t>5.</w:t>
      </w:r>
      <w:r w:rsidR="00DD044A"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1</w:t>
      </w:r>
      <w:r w:rsidRPr="00027AFA">
        <w:rPr>
          <w:rFonts w:ascii="Times New Roman" w:hAnsi="Times New Roman"/>
          <w:sz w:val="24"/>
          <w:szCs w:val="24"/>
        </w:rPr>
        <w:t>.</w:t>
      </w:r>
      <w:r w:rsidR="0041166A" w:rsidRPr="00027AFA">
        <w:rPr>
          <w:rFonts w:ascii="Times New Roman" w:hAnsi="Times New Roman"/>
          <w:sz w:val="24"/>
          <w:szCs w:val="24"/>
        </w:rPr>
        <w:t xml:space="preserve"> </w:t>
      </w:r>
      <w:r w:rsidR="00233E3C" w:rsidRPr="00027AFA">
        <w:rPr>
          <w:rFonts w:ascii="Times New Roman" w:hAnsi="Times New Roman"/>
          <w:sz w:val="24"/>
          <w:szCs w:val="24"/>
        </w:rPr>
        <w:t>П</w:t>
      </w:r>
      <w:r w:rsidRPr="00027AFA">
        <w:rPr>
          <w:rFonts w:ascii="Times New Roman" w:hAnsi="Times New Roman"/>
          <w:sz w:val="24"/>
          <w:szCs w:val="24"/>
        </w:rPr>
        <w:t>латежные документы и подписанные обеими сторонами</w:t>
      </w:r>
      <w:r w:rsidR="00233E3C" w:rsidRPr="00027AFA">
        <w:rPr>
          <w:rFonts w:ascii="Times New Roman" w:hAnsi="Times New Roman"/>
          <w:sz w:val="24"/>
          <w:szCs w:val="24"/>
        </w:rPr>
        <w:t xml:space="preserve"> справки и </w:t>
      </w:r>
      <w:r w:rsidRPr="00027AFA">
        <w:rPr>
          <w:rFonts w:ascii="Times New Roman" w:hAnsi="Times New Roman"/>
          <w:sz w:val="24"/>
          <w:szCs w:val="24"/>
        </w:rPr>
        <w:t xml:space="preserve"> акты выполненных работ (ф.</w:t>
      </w:r>
      <w:r w:rsidR="00233E3C" w:rsidRPr="00027AFA">
        <w:rPr>
          <w:rFonts w:ascii="Times New Roman" w:hAnsi="Times New Roman"/>
          <w:sz w:val="24"/>
          <w:szCs w:val="24"/>
        </w:rPr>
        <w:t>№</w:t>
      </w:r>
      <w:r w:rsidRPr="00027AFA">
        <w:rPr>
          <w:rFonts w:ascii="Times New Roman" w:hAnsi="Times New Roman"/>
          <w:sz w:val="24"/>
          <w:szCs w:val="24"/>
        </w:rPr>
        <w:t>КС-2,</w:t>
      </w:r>
      <w:r w:rsidR="00233E3C" w:rsidRPr="00027AFA">
        <w:rPr>
          <w:rFonts w:ascii="Times New Roman" w:hAnsi="Times New Roman"/>
          <w:sz w:val="24"/>
          <w:szCs w:val="24"/>
        </w:rPr>
        <w:t xml:space="preserve"> №</w:t>
      </w:r>
      <w:r w:rsidRPr="00027AFA">
        <w:rPr>
          <w:rFonts w:ascii="Times New Roman" w:hAnsi="Times New Roman"/>
          <w:sz w:val="24"/>
          <w:szCs w:val="24"/>
        </w:rPr>
        <w:t xml:space="preserve">КС-3)  </w:t>
      </w:r>
      <w:r w:rsidR="00233E3C" w:rsidRPr="00027AFA">
        <w:rPr>
          <w:rFonts w:ascii="Times New Roman" w:hAnsi="Times New Roman"/>
          <w:sz w:val="24"/>
          <w:szCs w:val="24"/>
        </w:rPr>
        <w:t xml:space="preserve">должны быть представлены </w:t>
      </w:r>
      <w:r w:rsidRPr="00027AFA">
        <w:rPr>
          <w:rFonts w:ascii="Times New Roman" w:hAnsi="Times New Roman"/>
          <w:sz w:val="24"/>
          <w:szCs w:val="24"/>
        </w:rPr>
        <w:t>не позднее 25 числа текущего месяца</w:t>
      </w:r>
      <w:r w:rsidR="00982D92" w:rsidRPr="00027AFA">
        <w:rPr>
          <w:rFonts w:ascii="Times New Roman" w:hAnsi="Times New Roman"/>
          <w:sz w:val="24"/>
          <w:szCs w:val="24"/>
        </w:rPr>
        <w:t xml:space="preserve"> вначале по факсу</w:t>
      </w:r>
      <w:r w:rsidR="00C64FDB">
        <w:rPr>
          <w:rFonts w:ascii="Times New Roman" w:hAnsi="Times New Roman"/>
          <w:sz w:val="24"/>
          <w:szCs w:val="24"/>
        </w:rPr>
        <w:t xml:space="preserve">, </w:t>
      </w:r>
      <w:r w:rsidR="00C64FDB">
        <w:rPr>
          <w:rFonts w:ascii="Times New Roman" w:hAnsi="Times New Roman"/>
          <w:sz w:val="24"/>
          <w:szCs w:val="24"/>
          <w:lang w:val="en-US"/>
        </w:rPr>
        <w:t>VIP</w:t>
      </w:r>
      <w:r w:rsidR="00C64FDB" w:rsidRPr="00C64FDB">
        <w:rPr>
          <w:rFonts w:ascii="Times New Roman" w:hAnsi="Times New Roman"/>
          <w:sz w:val="24"/>
          <w:szCs w:val="24"/>
        </w:rPr>
        <w:t xml:space="preserve"> </w:t>
      </w:r>
      <w:r w:rsidR="00C64FDB">
        <w:rPr>
          <w:rFonts w:ascii="Times New Roman" w:hAnsi="Times New Roman"/>
          <w:sz w:val="24"/>
          <w:szCs w:val="24"/>
          <w:lang w:val="en-US"/>
        </w:rPr>
        <w:t>Net</w:t>
      </w:r>
      <w:r w:rsidR="00C64FDB">
        <w:rPr>
          <w:rFonts w:ascii="Times New Roman" w:hAnsi="Times New Roman"/>
          <w:sz w:val="24"/>
          <w:szCs w:val="24"/>
        </w:rPr>
        <w:t>, электронной почтой</w:t>
      </w:r>
      <w:r w:rsidR="00982D92" w:rsidRPr="00027AFA">
        <w:rPr>
          <w:rFonts w:ascii="Times New Roman" w:hAnsi="Times New Roman"/>
          <w:sz w:val="24"/>
          <w:szCs w:val="24"/>
        </w:rPr>
        <w:t xml:space="preserve"> с последующим предоставление</w:t>
      </w:r>
      <w:r w:rsidR="00D57420" w:rsidRPr="00027AFA">
        <w:rPr>
          <w:rFonts w:ascii="Times New Roman" w:hAnsi="Times New Roman"/>
          <w:sz w:val="24"/>
          <w:szCs w:val="24"/>
        </w:rPr>
        <w:t>м</w:t>
      </w:r>
      <w:r w:rsidR="00C64FDB">
        <w:rPr>
          <w:rFonts w:ascii="Times New Roman" w:hAnsi="Times New Roman"/>
          <w:sz w:val="24"/>
          <w:szCs w:val="24"/>
        </w:rPr>
        <w:t xml:space="preserve"> оригиналов</w:t>
      </w:r>
      <w:r w:rsidR="00982D92" w:rsidRPr="00027AFA">
        <w:rPr>
          <w:rFonts w:ascii="Times New Roman" w:hAnsi="Times New Roman"/>
          <w:sz w:val="24"/>
          <w:szCs w:val="24"/>
        </w:rPr>
        <w:t xml:space="preserve"> по почте</w:t>
      </w:r>
      <w:r w:rsidRPr="00027AFA">
        <w:rPr>
          <w:rFonts w:ascii="Times New Roman" w:hAnsi="Times New Roman"/>
          <w:sz w:val="24"/>
          <w:szCs w:val="24"/>
        </w:rPr>
        <w:t>.</w:t>
      </w:r>
    </w:p>
    <w:p w:rsidR="00CE4292" w:rsidRPr="00027AFA" w:rsidRDefault="00CE4292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</w:t>
      </w:r>
      <w:r w:rsidR="00837157"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 xml:space="preserve"> 5.</w:t>
      </w:r>
      <w:r w:rsidR="00773080" w:rsidRPr="00027AFA">
        <w:rPr>
          <w:rFonts w:ascii="Times New Roman" w:hAnsi="Times New Roman"/>
          <w:sz w:val="24"/>
          <w:szCs w:val="24"/>
        </w:rPr>
        <w:t>1</w:t>
      </w:r>
      <w:r w:rsidR="009E3D74">
        <w:rPr>
          <w:rFonts w:ascii="Times New Roman" w:hAnsi="Times New Roman"/>
          <w:sz w:val="24"/>
          <w:szCs w:val="24"/>
        </w:rPr>
        <w:t>3</w:t>
      </w:r>
      <w:proofErr w:type="gramStart"/>
      <w:r w:rsidR="00233E3C" w:rsidRPr="00027AFA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редставить в </w:t>
      </w:r>
      <w:r w:rsidR="00CE27E8" w:rsidRPr="00027AFA">
        <w:rPr>
          <w:rFonts w:ascii="Times New Roman" w:hAnsi="Times New Roman"/>
          <w:sz w:val="24"/>
          <w:szCs w:val="24"/>
        </w:rPr>
        <w:t>трех</w:t>
      </w:r>
      <w:r w:rsidRPr="00027AFA">
        <w:rPr>
          <w:rFonts w:ascii="Times New Roman" w:hAnsi="Times New Roman"/>
          <w:sz w:val="24"/>
          <w:szCs w:val="24"/>
        </w:rPr>
        <w:t>дневный срок после подписания договора график работ.</w:t>
      </w:r>
    </w:p>
    <w:p w:rsidR="00F853FE" w:rsidRPr="00A47AF9" w:rsidRDefault="00837157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</w:t>
      </w:r>
      <w:r w:rsidR="00773080" w:rsidRPr="00027AFA">
        <w:rPr>
          <w:rFonts w:ascii="Times New Roman" w:hAnsi="Times New Roman"/>
          <w:sz w:val="24"/>
          <w:szCs w:val="24"/>
        </w:rPr>
        <w:t>5.1</w:t>
      </w:r>
      <w:r w:rsidR="009E3D74">
        <w:rPr>
          <w:rFonts w:ascii="Times New Roman" w:hAnsi="Times New Roman"/>
          <w:sz w:val="24"/>
          <w:szCs w:val="24"/>
        </w:rPr>
        <w:t>4</w:t>
      </w:r>
      <w:r w:rsidR="00F853FE" w:rsidRPr="00027AFA">
        <w:rPr>
          <w:rFonts w:ascii="Times New Roman" w:hAnsi="Times New Roman"/>
          <w:spacing w:val="2"/>
          <w:sz w:val="24"/>
          <w:szCs w:val="24"/>
        </w:rPr>
        <w:t xml:space="preserve">. </w:t>
      </w:r>
      <w:proofErr w:type="gramStart"/>
      <w:r w:rsidR="00F853FE" w:rsidRPr="00027AFA">
        <w:rPr>
          <w:rFonts w:ascii="Times New Roman" w:hAnsi="Times New Roman"/>
          <w:sz w:val="24"/>
          <w:szCs w:val="24"/>
        </w:rPr>
        <w:t xml:space="preserve">В течение 10-ти дней с момента подписания настоящего договора </w:t>
      </w:r>
      <w:r w:rsidR="00665A76" w:rsidRPr="00027AFA">
        <w:rPr>
          <w:rFonts w:ascii="Times New Roman" w:hAnsi="Times New Roman"/>
          <w:sz w:val="24"/>
          <w:szCs w:val="24"/>
        </w:rPr>
        <w:t xml:space="preserve">Подрядчик </w:t>
      </w:r>
      <w:r w:rsidR="00F853FE" w:rsidRPr="00027AFA">
        <w:rPr>
          <w:rFonts w:ascii="Times New Roman" w:hAnsi="Times New Roman"/>
          <w:sz w:val="24"/>
          <w:szCs w:val="24"/>
        </w:rPr>
        <w:t xml:space="preserve"> обязан уведомить свой банк, указанный в настоящем договоре без включения в соглашение со своим банком каких-либо ограничений, о праве Заказчика в случае пребывания сотрудника </w:t>
      </w:r>
      <w:r w:rsidR="00665A76" w:rsidRPr="00027AFA">
        <w:rPr>
          <w:rFonts w:ascii="Times New Roman" w:hAnsi="Times New Roman"/>
          <w:sz w:val="24"/>
          <w:szCs w:val="24"/>
        </w:rPr>
        <w:t>Подрядчика</w:t>
      </w:r>
      <w:r w:rsidR="00F853FE" w:rsidRPr="00027AFA">
        <w:rPr>
          <w:rFonts w:ascii="Times New Roman" w:hAnsi="Times New Roman"/>
          <w:sz w:val="24"/>
          <w:szCs w:val="24"/>
        </w:rPr>
        <w:t xml:space="preserve"> на территории промышленной площадки Заказчика в состоянии алкогольного, наркотического или токсического опьянения на безакцептное списание денежных средств со счета </w:t>
      </w:r>
      <w:r w:rsidR="00665A76" w:rsidRPr="00027AFA">
        <w:rPr>
          <w:rFonts w:ascii="Times New Roman" w:hAnsi="Times New Roman"/>
          <w:sz w:val="24"/>
          <w:szCs w:val="24"/>
        </w:rPr>
        <w:t>Подрядчика</w:t>
      </w:r>
      <w:r w:rsidR="00F853FE" w:rsidRPr="00027AFA">
        <w:rPr>
          <w:rFonts w:ascii="Times New Roman" w:hAnsi="Times New Roman"/>
          <w:sz w:val="24"/>
          <w:szCs w:val="24"/>
        </w:rPr>
        <w:t xml:space="preserve"> на основании выставленных платежных документов</w:t>
      </w:r>
      <w:proofErr w:type="gramEnd"/>
      <w:r w:rsidR="00F853FE" w:rsidRPr="00027AFA">
        <w:rPr>
          <w:rFonts w:ascii="Times New Roman" w:hAnsi="Times New Roman"/>
          <w:sz w:val="24"/>
          <w:szCs w:val="24"/>
        </w:rPr>
        <w:t>, после чего представить доказательства направления уведомления в адрес Заказчика.</w:t>
      </w:r>
    </w:p>
    <w:p w:rsidR="006F6BC0" w:rsidRPr="00772242" w:rsidRDefault="006F6BC0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5.1</w:t>
      </w:r>
      <w:r w:rsidR="009E3D74">
        <w:rPr>
          <w:rFonts w:ascii="Times New Roman" w:hAnsi="Times New Roman"/>
          <w:sz w:val="24"/>
          <w:szCs w:val="24"/>
        </w:rPr>
        <w:t>5</w:t>
      </w:r>
      <w:r w:rsidRPr="00772242">
        <w:rPr>
          <w:rFonts w:ascii="Times New Roman" w:hAnsi="Times New Roman"/>
          <w:sz w:val="24"/>
          <w:szCs w:val="24"/>
        </w:rPr>
        <w:t>. При производстве работ внедрять и развивать Производственную систему «Росатом».</w:t>
      </w:r>
    </w:p>
    <w:p w:rsidR="006F6BC0" w:rsidRPr="00772242" w:rsidRDefault="006F6BC0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5.1</w:t>
      </w:r>
      <w:r w:rsidR="009E3D74">
        <w:rPr>
          <w:rFonts w:ascii="Times New Roman" w:hAnsi="Times New Roman"/>
          <w:sz w:val="24"/>
          <w:szCs w:val="24"/>
        </w:rPr>
        <w:t>6</w:t>
      </w:r>
      <w:r w:rsidRPr="0077224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72242">
        <w:rPr>
          <w:rFonts w:ascii="Times New Roman" w:hAnsi="Times New Roman"/>
          <w:sz w:val="24"/>
          <w:szCs w:val="24"/>
        </w:rPr>
        <w:t>Разрабатывать и согласовывать с Заказчиком ОРД, направленную на организацию работ с обязательным применением инструментов ПСР.</w:t>
      </w:r>
      <w:proofErr w:type="gramEnd"/>
    </w:p>
    <w:p w:rsidR="006F6BC0" w:rsidRPr="00772242" w:rsidRDefault="006F6BC0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lastRenderedPageBreak/>
        <w:t>5.</w:t>
      </w:r>
      <w:r w:rsidRPr="00A47AF9">
        <w:rPr>
          <w:rFonts w:ascii="Times New Roman" w:hAnsi="Times New Roman"/>
          <w:sz w:val="24"/>
          <w:szCs w:val="24"/>
        </w:rPr>
        <w:t>1</w:t>
      </w:r>
      <w:r w:rsidR="009E3D74">
        <w:rPr>
          <w:rFonts w:ascii="Times New Roman" w:hAnsi="Times New Roman"/>
          <w:sz w:val="24"/>
          <w:szCs w:val="24"/>
        </w:rPr>
        <w:t>7</w:t>
      </w:r>
      <w:r w:rsidRPr="00772242">
        <w:rPr>
          <w:rFonts w:ascii="Times New Roman" w:hAnsi="Times New Roman"/>
          <w:sz w:val="24"/>
          <w:szCs w:val="24"/>
        </w:rPr>
        <w:t>. Добиваться 100 % обучения персонала каскадным методом теории и практики ПСР.</w:t>
      </w:r>
    </w:p>
    <w:p w:rsidR="006F6BC0" w:rsidRPr="00772242" w:rsidRDefault="006F6BC0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5.1</w:t>
      </w:r>
      <w:r w:rsidR="009E3D74">
        <w:rPr>
          <w:rFonts w:ascii="Times New Roman" w:hAnsi="Times New Roman"/>
          <w:sz w:val="24"/>
          <w:szCs w:val="24"/>
        </w:rPr>
        <w:t>8</w:t>
      </w:r>
      <w:r w:rsidRPr="00772242">
        <w:rPr>
          <w:rFonts w:ascii="Times New Roman" w:hAnsi="Times New Roman"/>
          <w:sz w:val="24"/>
          <w:szCs w:val="24"/>
        </w:rPr>
        <w:t>. Осуществлять обязательный постоянный мониторинг применения элементов ПСР на рабочих местах персонала.</w:t>
      </w:r>
    </w:p>
    <w:p w:rsidR="006F6BC0" w:rsidRPr="00772242" w:rsidRDefault="006F6BC0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5.</w:t>
      </w:r>
      <w:r w:rsidRPr="00A47AF9">
        <w:rPr>
          <w:rFonts w:ascii="Times New Roman" w:hAnsi="Times New Roman"/>
          <w:sz w:val="24"/>
          <w:szCs w:val="24"/>
        </w:rPr>
        <w:t>1</w:t>
      </w:r>
      <w:r w:rsidR="009E3D74">
        <w:rPr>
          <w:rFonts w:ascii="Times New Roman" w:hAnsi="Times New Roman"/>
          <w:sz w:val="24"/>
          <w:szCs w:val="24"/>
        </w:rPr>
        <w:t>9</w:t>
      </w:r>
      <w:r w:rsidRPr="00772242">
        <w:rPr>
          <w:rFonts w:ascii="Times New Roman" w:hAnsi="Times New Roman"/>
          <w:sz w:val="24"/>
          <w:szCs w:val="24"/>
        </w:rPr>
        <w:t>. Открывать проекты по совершенствованию процессов организации с применением инструментов ПСР.</w:t>
      </w:r>
    </w:p>
    <w:p w:rsidR="006F6BC0" w:rsidRPr="00772242" w:rsidRDefault="006F6BC0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5.</w:t>
      </w:r>
      <w:r w:rsidR="009E3D74">
        <w:rPr>
          <w:rFonts w:ascii="Times New Roman" w:hAnsi="Times New Roman"/>
          <w:sz w:val="24"/>
          <w:szCs w:val="24"/>
        </w:rPr>
        <w:t>20</w:t>
      </w:r>
      <w:r w:rsidRPr="00772242">
        <w:rPr>
          <w:rFonts w:ascii="Times New Roman" w:hAnsi="Times New Roman"/>
          <w:sz w:val="24"/>
          <w:szCs w:val="24"/>
        </w:rPr>
        <w:t>. Предоставлять необходимую информацию Заказчику при проведен</w:t>
      </w:r>
      <w:proofErr w:type="gramStart"/>
      <w:r w:rsidRPr="00772242">
        <w:rPr>
          <w:rFonts w:ascii="Times New Roman" w:hAnsi="Times New Roman"/>
          <w:sz w:val="24"/>
          <w:szCs w:val="24"/>
        </w:rPr>
        <w:t>ии ау</w:t>
      </w:r>
      <w:proofErr w:type="gramEnd"/>
      <w:r w:rsidRPr="00772242">
        <w:rPr>
          <w:rFonts w:ascii="Times New Roman" w:hAnsi="Times New Roman"/>
          <w:sz w:val="24"/>
          <w:szCs w:val="24"/>
        </w:rPr>
        <w:t>дитов развития ПСР в  организации.</w:t>
      </w:r>
      <w:r w:rsidR="00772242" w:rsidRPr="00772242">
        <w:rPr>
          <w:rFonts w:ascii="Times New Roman" w:hAnsi="Times New Roman"/>
          <w:sz w:val="24"/>
          <w:szCs w:val="24"/>
        </w:rPr>
        <w:t xml:space="preserve"> </w:t>
      </w:r>
    </w:p>
    <w:p w:rsidR="005B13A5" w:rsidRPr="00027AFA" w:rsidRDefault="005B13A5" w:rsidP="005E1B9E">
      <w:pPr>
        <w:pStyle w:val="a5"/>
        <w:numPr>
          <w:ilvl w:val="0"/>
          <w:numId w:val="25"/>
        </w:numPr>
        <w:suppressAutoHyphens/>
        <w:spacing w:before="120" w:after="120"/>
        <w:ind w:left="714" w:hanging="357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Обязательства</w:t>
      </w:r>
      <w:r w:rsidR="00696512" w:rsidRPr="00027AFA">
        <w:rPr>
          <w:rFonts w:ascii="Times New Roman" w:hAnsi="Times New Roman"/>
          <w:b/>
          <w:sz w:val="24"/>
          <w:szCs w:val="24"/>
        </w:rPr>
        <w:t xml:space="preserve"> и права</w:t>
      </w:r>
      <w:r w:rsidRPr="00027AFA">
        <w:rPr>
          <w:rFonts w:ascii="Times New Roman" w:hAnsi="Times New Roman"/>
          <w:b/>
          <w:sz w:val="24"/>
          <w:szCs w:val="24"/>
        </w:rPr>
        <w:t xml:space="preserve">  Заказчика</w:t>
      </w:r>
    </w:p>
    <w:p w:rsidR="005B13A5" w:rsidRPr="00027AFA" w:rsidRDefault="009B6487" w:rsidP="005E1B9E">
      <w:pPr>
        <w:pStyle w:val="a5"/>
        <w:suppressAutoHyphens/>
        <w:spacing w:before="12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     </w:t>
      </w:r>
      <w:r w:rsidR="005B13A5" w:rsidRPr="00027AFA">
        <w:rPr>
          <w:rFonts w:ascii="Times New Roman" w:hAnsi="Times New Roman"/>
          <w:sz w:val="24"/>
          <w:szCs w:val="24"/>
        </w:rPr>
        <w:t>Для осуществления настоящего договора Заказчик принимает на себя обязательства:</w:t>
      </w:r>
    </w:p>
    <w:p w:rsidR="00696512" w:rsidRPr="00027AFA" w:rsidRDefault="005B13A5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6.1</w:t>
      </w:r>
      <w:r w:rsidR="005E2E31" w:rsidRPr="00027AFA">
        <w:rPr>
          <w:rFonts w:ascii="Times New Roman" w:hAnsi="Times New Roman"/>
          <w:sz w:val="24"/>
          <w:szCs w:val="24"/>
        </w:rPr>
        <w:t xml:space="preserve">. </w:t>
      </w:r>
      <w:r w:rsidR="00696512" w:rsidRPr="00027AFA">
        <w:rPr>
          <w:rFonts w:ascii="Times New Roman" w:hAnsi="Times New Roman"/>
          <w:sz w:val="24"/>
          <w:szCs w:val="24"/>
        </w:rPr>
        <w:t>До начала производства работ:</w:t>
      </w:r>
    </w:p>
    <w:p w:rsidR="005B13A5" w:rsidRPr="00027AFA" w:rsidRDefault="005B13A5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</w:t>
      </w:r>
      <w:r w:rsidR="002132F2" w:rsidRPr="00027AFA">
        <w:rPr>
          <w:rFonts w:ascii="Times New Roman" w:hAnsi="Times New Roman"/>
          <w:sz w:val="24"/>
          <w:szCs w:val="24"/>
        </w:rPr>
        <w:t xml:space="preserve">    </w:t>
      </w:r>
      <w:r w:rsidRPr="00027AFA">
        <w:rPr>
          <w:rFonts w:ascii="Times New Roman" w:hAnsi="Times New Roman"/>
          <w:sz w:val="24"/>
          <w:szCs w:val="24"/>
        </w:rPr>
        <w:t>-  сдать по акту площадки для проведения работ</w:t>
      </w:r>
      <w:r w:rsidR="006E12DB" w:rsidRPr="00027AFA">
        <w:rPr>
          <w:rFonts w:ascii="Times New Roman" w:hAnsi="Times New Roman"/>
          <w:sz w:val="24"/>
          <w:szCs w:val="24"/>
        </w:rPr>
        <w:t xml:space="preserve"> согласно Приложению № 2 к настоящему договору</w:t>
      </w:r>
      <w:r w:rsidRPr="00027AFA">
        <w:rPr>
          <w:rFonts w:ascii="Times New Roman" w:hAnsi="Times New Roman"/>
          <w:sz w:val="24"/>
          <w:szCs w:val="24"/>
        </w:rPr>
        <w:t>;</w:t>
      </w:r>
    </w:p>
    <w:p w:rsidR="005B13A5" w:rsidRPr="00027AFA" w:rsidRDefault="005B13A5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sz w:val="24"/>
          <w:szCs w:val="24"/>
        </w:rPr>
        <w:t xml:space="preserve">         </w:t>
      </w:r>
      <w:r w:rsidR="002132F2" w:rsidRPr="00027AFA">
        <w:rPr>
          <w:sz w:val="24"/>
          <w:szCs w:val="24"/>
        </w:rPr>
        <w:t xml:space="preserve">    </w:t>
      </w:r>
      <w:r w:rsidRPr="00027AFA">
        <w:rPr>
          <w:rFonts w:ascii="Times New Roman" w:hAnsi="Times New Roman"/>
          <w:sz w:val="24"/>
          <w:szCs w:val="24"/>
        </w:rPr>
        <w:t>- оформить разрешения на производство работ</w:t>
      </w:r>
      <w:r w:rsidR="002132F2" w:rsidRPr="00027AFA">
        <w:rPr>
          <w:rFonts w:ascii="Times New Roman" w:hAnsi="Times New Roman"/>
          <w:sz w:val="24"/>
          <w:szCs w:val="24"/>
        </w:rPr>
        <w:t>;</w:t>
      </w:r>
    </w:p>
    <w:p w:rsidR="002132F2" w:rsidRPr="00027AFA" w:rsidRDefault="002132F2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r w:rsidR="006138F7" w:rsidRPr="00027AFA">
        <w:rPr>
          <w:rFonts w:ascii="Times New Roman" w:hAnsi="Times New Roman"/>
          <w:sz w:val="24"/>
          <w:szCs w:val="24"/>
        </w:rPr>
        <w:t xml:space="preserve">  </w:t>
      </w:r>
      <w:r w:rsidRPr="00027AFA">
        <w:rPr>
          <w:rFonts w:ascii="Times New Roman" w:hAnsi="Times New Roman"/>
          <w:sz w:val="24"/>
          <w:szCs w:val="24"/>
        </w:rPr>
        <w:t>-</w:t>
      </w:r>
      <w:r w:rsidR="006138F7" w:rsidRPr="00027AFA">
        <w:rPr>
          <w:rFonts w:ascii="Times New Roman" w:hAnsi="Times New Roman"/>
          <w:sz w:val="24"/>
          <w:szCs w:val="24"/>
        </w:rPr>
        <w:t xml:space="preserve"> </w:t>
      </w:r>
      <w:r w:rsidR="00BC6B00" w:rsidRPr="00027AFA">
        <w:rPr>
          <w:rFonts w:ascii="Times New Roman" w:hAnsi="Times New Roman"/>
          <w:sz w:val="24"/>
          <w:szCs w:val="24"/>
        </w:rPr>
        <w:t xml:space="preserve">по запросу Подрядчика </w:t>
      </w:r>
      <w:r w:rsidR="00696512" w:rsidRPr="00027AFA">
        <w:rPr>
          <w:rFonts w:ascii="Times New Roman" w:hAnsi="Times New Roman"/>
          <w:sz w:val="24"/>
          <w:szCs w:val="24"/>
        </w:rPr>
        <w:t xml:space="preserve">предоставить необходимую </w:t>
      </w:r>
      <w:r w:rsidRPr="00027AFA">
        <w:rPr>
          <w:rFonts w:ascii="Times New Roman" w:hAnsi="Times New Roman"/>
          <w:sz w:val="24"/>
          <w:szCs w:val="24"/>
        </w:rPr>
        <w:t>документацию.</w:t>
      </w:r>
    </w:p>
    <w:p w:rsidR="005B13A5" w:rsidRPr="00027AFA" w:rsidRDefault="005B13A5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sz w:val="24"/>
          <w:szCs w:val="24"/>
        </w:rPr>
        <w:t xml:space="preserve"> </w:t>
      </w:r>
      <w:r w:rsidRPr="00027AFA">
        <w:rPr>
          <w:sz w:val="24"/>
          <w:szCs w:val="24"/>
        </w:rPr>
        <w:tab/>
      </w:r>
      <w:r w:rsidRPr="00027AFA">
        <w:rPr>
          <w:rFonts w:ascii="Times New Roman" w:hAnsi="Times New Roman"/>
          <w:sz w:val="24"/>
          <w:szCs w:val="24"/>
        </w:rPr>
        <w:t>6.2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  П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роизвести  ежемесячно приемку  выполненных  Подрядчиком  работ  с подписанием  </w:t>
      </w:r>
      <w:r w:rsidR="00233E3C" w:rsidRPr="00027AFA">
        <w:rPr>
          <w:rFonts w:ascii="Times New Roman" w:hAnsi="Times New Roman"/>
          <w:sz w:val="24"/>
          <w:szCs w:val="24"/>
        </w:rPr>
        <w:t xml:space="preserve">акта </w:t>
      </w:r>
      <w:r w:rsidRPr="00027AFA">
        <w:rPr>
          <w:rFonts w:ascii="Times New Roman" w:hAnsi="Times New Roman"/>
          <w:sz w:val="24"/>
          <w:szCs w:val="24"/>
        </w:rPr>
        <w:t>ф.</w:t>
      </w:r>
      <w:r w:rsidR="00E2604D" w:rsidRPr="00027AFA">
        <w:rPr>
          <w:rFonts w:ascii="Times New Roman" w:hAnsi="Times New Roman"/>
          <w:sz w:val="24"/>
          <w:szCs w:val="24"/>
        </w:rPr>
        <w:t xml:space="preserve">№ </w:t>
      </w:r>
      <w:r w:rsidRPr="00027AFA">
        <w:rPr>
          <w:rFonts w:ascii="Times New Roman" w:hAnsi="Times New Roman"/>
          <w:sz w:val="24"/>
          <w:szCs w:val="24"/>
        </w:rPr>
        <w:t xml:space="preserve"> КС-2</w:t>
      </w:r>
      <w:r w:rsidR="00233E3C" w:rsidRPr="00027AFA">
        <w:rPr>
          <w:rFonts w:ascii="Times New Roman" w:hAnsi="Times New Roman"/>
          <w:sz w:val="24"/>
          <w:szCs w:val="24"/>
        </w:rPr>
        <w:t xml:space="preserve"> и справки ф.</w:t>
      </w:r>
      <w:r w:rsidRPr="00027AFA">
        <w:rPr>
          <w:rFonts w:ascii="Times New Roman" w:hAnsi="Times New Roman"/>
          <w:sz w:val="24"/>
          <w:szCs w:val="24"/>
        </w:rPr>
        <w:t xml:space="preserve"> </w:t>
      </w:r>
      <w:r w:rsidR="00E2604D" w:rsidRPr="00027AFA">
        <w:rPr>
          <w:rFonts w:ascii="Times New Roman" w:hAnsi="Times New Roman"/>
          <w:sz w:val="24"/>
          <w:szCs w:val="24"/>
        </w:rPr>
        <w:t xml:space="preserve">№ </w:t>
      </w:r>
      <w:r w:rsidRPr="00027AFA">
        <w:rPr>
          <w:rFonts w:ascii="Times New Roman" w:hAnsi="Times New Roman"/>
          <w:sz w:val="24"/>
          <w:szCs w:val="24"/>
        </w:rPr>
        <w:t xml:space="preserve">КС-3  в  течение  </w:t>
      </w:r>
      <w:r w:rsidR="00233E3C" w:rsidRPr="00027AFA">
        <w:rPr>
          <w:rFonts w:ascii="Times New Roman" w:hAnsi="Times New Roman"/>
          <w:sz w:val="24"/>
          <w:szCs w:val="24"/>
        </w:rPr>
        <w:t>5</w:t>
      </w:r>
      <w:r w:rsidR="00837157"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 xml:space="preserve"> дней  с  даты  их  предъявления  Заказчику либо направить письменный мотивированный отказ</w:t>
      </w:r>
      <w:r w:rsidR="00665A76" w:rsidRPr="00027AFA">
        <w:rPr>
          <w:rFonts w:ascii="Times New Roman" w:hAnsi="Times New Roman"/>
          <w:sz w:val="24"/>
          <w:szCs w:val="24"/>
        </w:rPr>
        <w:t xml:space="preserve"> согласно составленному и подписанному Протоколу о выявленных недостатках.</w:t>
      </w:r>
      <w:r w:rsidRPr="00027AFA">
        <w:rPr>
          <w:rFonts w:ascii="Times New Roman" w:hAnsi="Times New Roman"/>
          <w:sz w:val="24"/>
          <w:szCs w:val="24"/>
        </w:rPr>
        <w:t xml:space="preserve"> В случае отсутствия письменного мотивированного отказа со стороны Заказчика в срок до </w:t>
      </w:r>
      <w:r w:rsidR="00233E3C" w:rsidRPr="00027AFA">
        <w:rPr>
          <w:rFonts w:ascii="Times New Roman" w:hAnsi="Times New Roman"/>
          <w:sz w:val="24"/>
          <w:szCs w:val="24"/>
        </w:rPr>
        <w:t>25</w:t>
      </w:r>
      <w:r w:rsidRPr="00027AFA">
        <w:rPr>
          <w:rFonts w:ascii="Times New Roman" w:hAnsi="Times New Roman"/>
          <w:sz w:val="24"/>
          <w:szCs w:val="24"/>
        </w:rPr>
        <w:t xml:space="preserve"> числа</w:t>
      </w:r>
      <w:r w:rsidR="00233E3C" w:rsidRPr="00027AFA">
        <w:rPr>
          <w:rFonts w:ascii="Times New Roman" w:hAnsi="Times New Roman"/>
          <w:sz w:val="24"/>
          <w:szCs w:val="24"/>
        </w:rPr>
        <w:t xml:space="preserve"> отчетного</w:t>
      </w:r>
      <w:r w:rsidRPr="00027AF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7AFA">
        <w:rPr>
          <w:rFonts w:ascii="Times New Roman" w:hAnsi="Times New Roman"/>
          <w:sz w:val="24"/>
          <w:szCs w:val="24"/>
        </w:rPr>
        <w:t>месяца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выполненные в текущем месяце работы считаются принятыми и подлежат оплате.</w:t>
      </w:r>
    </w:p>
    <w:p w:rsidR="005B13A5" w:rsidRPr="00027AFA" w:rsidRDefault="005B13A5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sz w:val="24"/>
          <w:szCs w:val="24"/>
        </w:rPr>
        <w:t xml:space="preserve">      </w:t>
      </w:r>
      <w:r w:rsidRPr="00027AFA">
        <w:rPr>
          <w:sz w:val="24"/>
          <w:szCs w:val="24"/>
        </w:rPr>
        <w:tab/>
      </w:r>
      <w:r w:rsidRPr="00027AFA">
        <w:rPr>
          <w:rFonts w:ascii="Times New Roman" w:hAnsi="Times New Roman"/>
          <w:sz w:val="24"/>
          <w:szCs w:val="24"/>
        </w:rPr>
        <w:t>6.3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  П</w:t>
      </w:r>
      <w:proofErr w:type="gramEnd"/>
      <w:r w:rsidRPr="00027AFA">
        <w:rPr>
          <w:rFonts w:ascii="Times New Roman" w:hAnsi="Times New Roman"/>
          <w:sz w:val="24"/>
          <w:szCs w:val="24"/>
        </w:rPr>
        <w:t>роизвести ежемесячно оплату выполненных Подрядчиком  и принятых Заказчиком работ на условиях п.3.1 настоящего договора.</w:t>
      </w:r>
    </w:p>
    <w:p w:rsidR="00B25389" w:rsidRPr="00027AFA" w:rsidRDefault="00696512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    6.4. </w:t>
      </w:r>
      <w:r w:rsidR="00504453" w:rsidRPr="00027AFA">
        <w:rPr>
          <w:rFonts w:ascii="Times New Roman" w:hAnsi="Times New Roman"/>
          <w:sz w:val="24"/>
          <w:szCs w:val="24"/>
        </w:rPr>
        <w:t>Во всякое время самостоятельно и/или с привлечением представителей специализированной организации осуществлять контроль и надзор за ходом и качеством выполняемых Подрядчиком работ, соответствием сроков их выполнения, качеством представленных Подрядчиком материалов и оборудования</w:t>
      </w:r>
      <w:r w:rsidR="007C2A55" w:rsidRPr="00027AFA">
        <w:rPr>
          <w:rFonts w:ascii="Times New Roman" w:hAnsi="Times New Roman"/>
          <w:sz w:val="24"/>
          <w:szCs w:val="24"/>
        </w:rPr>
        <w:t>.</w:t>
      </w:r>
      <w:r w:rsidR="00504453" w:rsidRPr="00027AFA">
        <w:rPr>
          <w:rFonts w:ascii="Times New Roman" w:hAnsi="Times New Roman"/>
          <w:sz w:val="24"/>
          <w:szCs w:val="24"/>
        </w:rPr>
        <w:t xml:space="preserve"> При обнаружении в ходе осуществления </w:t>
      </w:r>
      <w:proofErr w:type="gramStart"/>
      <w:r w:rsidR="00504453" w:rsidRPr="00027AFA">
        <w:rPr>
          <w:rFonts w:ascii="Times New Roman" w:hAnsi="Times New Roman"/>
          <w:sz w:val="24"/>
          <w:szCs w:val="24"/>
        </w:rPr>
        <w:t>контроля за</w:t>
      </w:r>
      <w:proofErr w:type="gramEnd"/>
      <w:r w:rsidR="00504453" w:rsidRPr="00027AFA">
        <w:rPr>
          <w:rFonts w:ascii="Times New Roman" w:hAnsi="Times New Roman"/>
          <w:sz w:val="24"/>
          <w:szCs w:val="24"/>
        </w:rPr>
        <w:t xml:space="preserve"> выполнением работ отступлений от условий настоящего договора, которые могут ухудшить качество Работ, или иных недостатков, немедленно заявит</w:t>
      </w:r>
      <w:r w:rsidR="007C2A55" w:rsidRPr="00027AFA">
        <w:rPr>
          <w:rFonts w:ascii="Times New Roman" w:hAnsi="Times New Roman"/>
          <w:sz w:val="24"/>
          <w:szCs w:val="24"/>
        </w:rPr>
        <w:t>ь</w:t>
      </w:r>
      <w:r w:rsidR="00504453" w:rsidRPr="00027AFA">
        <w:rPr>
          <w:rFonts w:ascii="Times New Roman" w:hAnsi="Times New Roman"/>
          <w:sz w:val="24"/>
          <w:szCs w:val="24"/>
        </w:rPr>
        <w:t xml:space="preserve"> об этом Подрядчику.</w:t>
      </w:r>
    </w:p>
    <w:p w:rsidR="0069014C" w:rsidRPr="00A47AF9" w:rsidRDefault="00B25389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      6.5. Вносить изменения в ведомости объемов работ и изменять перечень работ при условии, что выполнение работ не превышает общую стоимость по договору и не меняет характера предусмотренных настоящим договором работ.</w:t>
      </w:r>
      <w:r w:rsidR="00504453" w:rsidRPr="00027AFA">
        <w:rPr>
          <w:rFonts w:ascii="Times New Roman" w:hAnsi="Times New Roman"/>
          <w:sz w:val="24"/>
          <w:szCs w:val="24"/>
        </w:rPr>
        <w:t xml:space="preserve">  </w:t>
      </w:r>
    </w:p>
    <w:p w:rsidR="00772242" w:rsidRPr="00772242" w:rsidRDefault="00772242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6.10. Обучать персонал Подрядчика основам (философии) и элементам ПСР.</w:t>
      </w:r>
    </w:p>
    <w:p w:rsidR="00772242" w:rsidRPr="00772242" w:rsidRDefault="00772242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6.11.</w:t>
      </w:r>
      <w:r w:rsidR="00833039">
        <w:rPr>
          <w:rFonts w:ascii="Times New Roman" w:hAnsi="Times New Roman"/>
          <w:sz w:val="24"/>
          <w:szCs w:val="24"/>
        </w:rPr>
        <w:t>О</w:t>
      </w:r>
      <w:r w:rsidRPr="00772242">
        <w:rPr>
          <w:rFonts w:ascii="Times New Roman" w:hAnsi="Times New Roman"/>
          <w:sz w:val="24"/>
          <w:szCs w:val="24"/>
        </w:rPr>
        <w:t>казывать методическую помощь в разработке и применении организационно-распорядительной документации по развитию ПСР.</w:t>
      </w:r>
    </w:p>
    <w:p w:rsidR="00772242" w:rsidRPr="00A47AF9" w:rsidRDefault="00772242" w:rsidP="005E1B9E">
      <w:pPr>
        <w:suppressAutoHyphens/>
        <w:rPr>
          <w:rFonts w:ascii="Times New Roman" w:hAnsi="Times New Roman"/>
          <w:sz w:val="24"/>
          <w:szCs w:val="24"/>
        </w:rPr>
      </w:pPr>
      <w:r w:rsidRPr="00772242">
        <w:rPr>
          <w:rFonts w:ascii="Times New Roman" w:hAnsi="Times New Roman"/>
          <w:sz w:val="24"/>
          <w:szCs w:val="24"/>
        </w:rPr>
        <w:t>6.12. Проводить плановый аудит уровня развития ПСР у Подрядчика.</w:t>
      </w:r>
    </w:p>
    <w:p w:rsidR="00970FC7" w:rsidRPr="00027AFA" w:rsidRDefault="0041166A" w:rsidP="005E1B9E">
      <w:pPr>
        <w:pStyle w:val="a5"/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7</w:t>
      </w:r>
      <w:r w:rsidR="00970FC7" w:rsidRPr="00027AFA">
        <w:rPr>
          <w:rFonts w:ascii="Times New Roman" w:hAnsi="Times New Roman"/>
          <w:b/>
          <w:sz w:val="24"/>
          <w:szCs w:val="24"/>
        </w:rPr>
        <w:t>.  Скрытые работы</w:t>
      </w:r>
    </w:p>
    <w:p w:rsidR="00970FC7" w:rsidRPr="00027AFA" w:rsidRDefault="00970FC7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7</w:t>
      </w:r>
      <w:r w:rsidRPr="00027AFA">
        <w:rPr>
          <w:rFonts w:ascii="Times New Roman" w:hAnsi="Times New Roman"/>
          <w:sz w:val="24"/>
          <w:szCs w:val="24"/>
        </w:rPr>
        <w:t>.1 Подрядчик информирует Заказчика за 3 дня до начала приемки отдельных ответственных конструкций и скрытых работ по мере их готовности.</w:t>
      </w:r>
    </w:p>
    <w:p w:rsidR="00970FC7" w:rsidRPr="00027AFA" w:rsidRDefault="00970FC7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7</w:t>
      </w:r>
      <w:r w:rsidRPr="00027AFA">
        <w:rPr>
          <w:rFonts w:ascii="Times New Roman" w:hAnsi="Times New Roman"/>
          <w:sz w:val="24"/>
          <w:szCs w:val="24"/>
        </w:rPr>
        <w:t>.2 Готовность принимаемых конструкций и работ подтверждается актом промежуточной приемки конструкций и работ, подлежащих закрытию, подписанным сторонами.</w:t>
      </w:r>
    </w:p>
    <w:p w:rsidR="00970FC7" w:rsidRPr="00027AFA" w:rsidRDefault="00970FC7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Подрядчик приступает к выполнению последующих работ только после письменного разрешения Заказчика.</w:t>
      </w:r>
    </w:p>
    <w:p w:rsidR="007C5BAF" w:rsidRDefault="0040535D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</w:t>
      </w:r>
      <w:r w:rsidR="0041166A" w:rsidRPr="00027AFA">
        <w:rPr>
          <w:rFonts w:ascii="Times New Roman" w:hAnsi="Times New Roman"/>
          <w:sz w:val="24"/>
          <w:szCs w:val="24"/>
        </w:rPr>
        <w:t>7</w:t>
      </w:r>
      <w:r w:rsidR="00970FC7" w:rsidRPr="00027AFA">
        <w:rPr>
          <w:rFonts w:ascii="Times New Roman" w:hAnsi="Times New Roman"/>
          <w:sz w:val="24"/>
          <w:szCs w:val="24"/>
        </w:rPr>
        <w:t>.3</w:t>
      </w:r>
      <w:proofErr w:type="gramStart"/>
      <w:r w:rsidR="00970FC7" w:rsidRPr="00027AFA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="00970FC7" w:rsidRPr="00027AFA">
        <w:rPr>
          <w:rFonts w:ascii="Times New Roman" w:hAnsi="Times New Roman"/>
          <w:sz w:val="24"/>
          <w:szCs w:val="24"/>
        </w:rPr>
        <w:t>сли закрытие работ выполнено без подтверждения Заказчика или он не был информирован об этом, или информирован с опозданием, по его требованию Подрядчик обязан за свой счет вскрыть любую часть скрытых работ согласно указанию Заказчика, а затем восстановить ее</w:t>
      </w:r>
      <w:r w:rsidR="00D3670B" w:rsidRPr="00027AFA">
        <w:rPr>
          <w:rFonts w:ascii="Times New Roman" w:hAnsi="Times New Roman"/>
          <w:sz w:val="24"/>
          <w:szCs w:val="24"/>
        </w:rPr>
        <w:t xml:space="preserve"> за свой счет</w:t>
      </w:r>
      <w:r w:rsidR="00970FC7" w:rsidRPr="00027AFA">
        <w:rPr>
          <w:rFonts w:ascii="Times New Roman" w:hAnsi="Times New Roman"/>
          <w:sz w:val="24"/>
          <w:szCs w:val="24"/>
        </w:rPr>
        <w:t>.</w:t>
      </w:r>
    </w:p>
    <w:p w:rsidR="007C5BAF" w:rsidRDefault="007C5BAF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</w:p>
    <w:p w:rsidR="00CE4BE4" w:rsidRPr="00027AFA" w:rsidRDefault="007C5BAF" w:rsidP="005E1B9E">
      <w:pPr>
        <w:pStyle w:val="a5"/>
        <w:suppressAutoHyphens/>
        <w:spacing w:after="120"/>
        <w:ind w:first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41397F" w:rsidRPr="00027AFA">
        <w:rPr>
          <w:rFonts w:ascii="Times New Roman" w:hAnsi="Times New Roman"/>
          <w:b/>
          <w:sz w:val="24"/>
          <w:szCs w:val="24"/>
        </w:rPr>
        <w:t>.  Производство работ</w:t>
      </w:r>
    </w:p>
    <w:p w:rsidR="0041397F" w:rsidRPr="00DC4726" w:rsidRDefault="0041397F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r w:rsidR="0041166A" w:rsidRPr="00DC4726">
        <w:rPr>
          <w:rFonts w:ascii="Times New Roman" w:hAnsi="Times New Roman"/>
          <w:sz w:val="24"/>
          <w:szCs w:val="24"/>
        </w:rPr>
        <w:t>8</w:t>
      </w:r>
      <w:r w:rsidRPr="00DC4726">
        <w:rPr>
          <w:rFonts w:ascii="Times New Roman" w:hAnsi="Times New Roman"/>
          <w:sz w:val="24"/>
          <w:szCs w:val="24"/>
        </w:rPr>
        <w:t>.1</w:t>
      </w:r>
      <w:r w:rsidR="00DC4726" w:rsidRPr="00DC4726">
        <w:rPr>
          <w:rFonts w:ascii="Times New Roman" w:hAnsi="Times New Roman"/>
          <w:sz w:val="24"/>
          <w:szCs w:val="24"/>
        </w:rPr>
        <w:t>.</w:t>
      </w:r>
      <w:r w:rsidRPr="00DC472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C4726" w:rsidRPr="00DC4726">
        <w:rPr>
          <w:rFonts w:ascii="Times New Roman" w:hAnsi="Times New Roman"/>
          <w:sz w:val="24"/>
          <w:szCs w:val="24"/>
        </w:rPr>
        <w:t>Заказчик немедленно по подписании настоящего договора назначает своего ответственного представителя для решения вопросов строительства, технадзора и подписания акта о приемке выполненных работ ф. № КС-2, справок о стоимости выполненных работ № КС-3 и сообщает Подрядчику его должность, фамилию, имя, отчество в письменной форме, с подтверждением полномочий на осуществление действий указанных в данном пункте</w:t>
      </w:r>
      <w:r w:rsidRPr="00DC4726">
        <w:rPr>
          <w:rFonts w:ascii="Times New Roman" w:hAnsi="Times New Roman"/>
          <w:sz w:val="24"/>
          <w:szCs w:val="24"/>
        </w:rPr>
        <w:t>.</w:t>
      </w:r>
      <w:proofErr w:type="gramEnd"/>
    </w:p>
    <w:p w:rsidR="0041397F" w:rsidRPr="0073015A" w:rsidRDefault="0041397F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8</w:t>
      </w:r>
      <w:r w:rsidRPr="00027AFA">
        <w:rPr>
          <w:rFonts w:ascii="Times New Roman" w:hAnsi="Times New Roman"/>
          <w:sz w:val="24"/>
          <w:szCs w:val="24"/>
        </w:rPr>
        <w:t>.2 Подрядчик самостоятельно организует производство работ по своим планам и графикам, увязанным со сроками, указанными в разделе 4 настоящего договора.</w:t>
      </w:r>
    </w:p>
    <w:p w:rsidR="00DF43E9" w:rsidRPr="00027AFA" w:rsidRDefault="00DF43E9" w:rsidP="00DF43E9">
      <w:pPr>
        <w:pStyle w:val="a5"/>
        <w:spacing w:after="12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8.3. Доступ на промышленную площадку комбината работников Подрядчика ос</w:t>
      </w:r>
      <w:r w:rsidRPr="00027AFA">
        <w:rPr>
          <w:rFonts w:ascii="Times New Roman" w:hAnsi="Times New Roman"/>
          <w:sz w:val="24"/>
          <w:szCs w:val="24"/>
        </w:rPr>
        <w:t>у</w:t>
      </w:r>
      <w:r w:rsidRPr="00027AFA">
        <w:rPr>
          <w:rFonts w:ascii="Times New Roman" w:hAnsi="Times New Roman"/>
          <w:sz w:val="24"/>
          <w:szCs w:val="24"/>
        </w:rPr>
        <w:t xml:space="preserve">ществляется по пропускам, оформленным на основании решения руководства </w:t>
      </w:r>
      <w:r>
        <w:rPr>
          <w:rFonts w:ascii="Times New Roman" w:hAnsi="Times New Roman"/>
          <w:sz w:val="24"/>
          <w:szCs w:val="24"/>
        </w:rPr>
        <w:t>Заказчика</w:t>
      </w:r>
      <w:r w:rsidRPr="00027AFA">
        <w:rPr>
          <w:rFonts w:ascii="Times New Roman" w:hAnsi="Times New Roman"/>
          <w:sz w:val="24"/>
          <w:szCs w:val="24"/>
        </w:rPr>
        <w:t>, при наличии справки о допуске к сведениям, составляющим государственную тайну, не ниже третьей формы  в соответствии с Инструкцией, утвержденной Постановлением Пр</w:t>
      </w:r>
      <w:r w:rsidRPr="00027AFA">
        <w:rPr>
          <w:rFonts w:ascii="Times New Roman" w:hAnsi="Times New Roman"/>
          <w:sz w:val="24"/>
          <w:szCs w:val="24"/>
        </w:rPr>
        <w:t>а</w:t>
      </w:r>
      <w:r w:rsidRPr="00027AFA">
        <w:rPr>
          <w:rFonts w:ascii="Times New Roman" w:hAnsi="Times New Roman"/>
          <w:sz w:val="24"/>
          <w:szCs w:val="24"/>
        </w:rPr>
        <w:t>вительства РФ от 06.02.2010г. № 63.</w:t>
      </w:r>
    </w:p>
    <w:p w:rsidR="00811FFE" w:rsidRPr="00027AFA" w:rsidRDefault="0041166A" w:rsidP="005E1B9E">
      <w:pPr>
        <w:pStyle w:val="a5"/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9</w:t>
      </w:r>
      <w:r w:rsidR="00811FFE" w:rsidRPr="00027AFA">
        <w:rPr>
          <w:rFonts w:ascii="Times New Roman" w:hAnsi="Times New Roman"/>
          <w:b/>
          <w:sz w:val="24"/>
          <w:szCs w:val="24"/>
        </w:rPr>
        <w:t>.  Гарантийные  обязательства</w:t>
      </w:r>
    </w:p>
    <w:p w:rsidR="00811FFE" w:rsidRPr="00027AFA" w:rsidRDefault="00811FFE" w:rsidP="005E1B9E">
      <w:pPr>
        <w:pStyle w:val="a5"/>
        <w:suppressAutoHyphens/>
        <w:ind w:firstLine="360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9</w:t>
      </w:r>
      <w:r w:rsidRPr="00027AFA">
        <w:rPr>
          <w:rFonts w:ascii="Times New Roman" w:hAnsi="Times New Roman"/>
          <w:sz w:val="24"/>
          <w:szCs w:val="24"/>
        </w:rPr>
        <w:t xml:space="preserve">.1  Гарантийный  срок  эксплуатации  объекта  24  месяца  </w:t>
      </w:r>
      <w:proofErr w:type="gramStart"/>
      <w:r w:rsidRPr="00027AFA">
        <w:rPr>
          <w:rFonts w:ascii="Times New Roman" w:hAnsi="Times New Roman"/>
          <w:sz w:val="24"/>
          <w:szCs w:val="24"/>
        </w:rPr>
        <w:t>с  даты  подписания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 сторонами  акта  приемки  выполненных  работ.</w:t>
      </w:r>
    </w:p>
    <w:p w:rsidR="00811FFE" w:rsidRPr="00027AFA" w:rsidRDefault="00811FFE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</w:t>
      </w: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9</w:t>
      </w:r>
      <w:r w:rsidRPr="00027AFA">
        <w:rPr>
          <w:rFonts w:ascii="Times New Roman" w:hAnsi="Times New Roman"/>
          <w:sz w:val="24"/>
          <w:szCs w:val="24"/>
        </w:rPr>
        <w:t>.2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027AFA">
        <w:rPr>
          <w:rFonts w:ascii="Times New Roman" w:hAnsi="Times New Roman"/>
          <w:sz w:val="24"/>
          <w:szCs w:val="24"/>
        </w:rPr>
        <w:t>ри  обнаружении  дефектов  в  течение  гарантийного  срока  Заказчик  извещает  Подрядчика  в  течение  3-х  дней  со  дня  их  обнаружения.</w:t>
      </w:r>
    </w:p>
    <w:p w:rsidR="00C450B4" w:rsidRPr="00027AFA" w:rsidRDefault="00811FFE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</w:t>
      </w: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9</w:t>
      </w:r>
      <w:r w:rsidRPr="00027AFA">
        <w:rPr>
          <w:rFonts w:ascii="Times New Roman" w:hAnsi="Times New Roman"/>
          <w:sz w:val="24"/>
          <w:szCs w:val="24"/>
        </w:rPr>
        <w:t>.3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ля  участия  в  составлении  акта,  фиксирующего  дефекты,  согласования  ответственности  и  причин,  порядка  и  сроков  их устранения  Подрядчик  обязан  направить  своего  представителя  не  позднее  3-х  дней  со  дня  получения  письменного  извещения  Заказчика.     </w:t>
      </w:r>
    </w:p>
    <w:p w:rsidR="00811FFE" w:rsidRPr="00027AFA" w:rsidRDefault="00811FFE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9</w:t>
      </w:r>
      <w:r w:rsidRPr="00027AFA">
        <w:rPr>
          <w:rFonts w:ascii="Times New Roman" w:hAnsi="Times New Roman"/>
          <w:sz w:val="24"/>
          <w:szCs w:val="24"/>
        </w:rPr>
        <w:t>.4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027AFA">
        <w:rPr>
          <w:rFonts w:ascii="Times New Roman" w:hAnsi="Times New Roman"/>
          <w:sz w:val="24"/>
          <w:szCs w:val="24"/>
        </w:rPr>
        <w:t>сли  в  период  гарантийной  эксплуатации  объекта  обнаружатся  дефекты,  допущенные  по  вине  Подрядчика,  то  Подрядчик  обязан  устранить  их  за  свой  счет  в  согласованные  с  Заказчиком  сроки.</w:t>
      </w:r>
    </w:p>
    <w:p w:rsidR="00811FFE" w:rsidRPr="00027AFA" w:rsidRDefault="00811FFE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</w:t>
      </w:r>
      <w:r w:rsidRPr="00027AFA">
        <w:rPr>
          <w:rFonts w:ascii="Times New Roman" w:hAnsi="Times New Roman"/>
          <w:sz w:val="24"/>
          <w:szCs w:val="24"/>
        </w:rPr>
        <w:tab/>
      </w:r>
      <w:r w:rsidR="0041166A" w:rsidRPr="00027AFA">
        <w:rPr>
          <w:rFonts w:ascii="Times New Roman" w:hAnsi="Times New Roman"/>
          <w:sz w:val="24"/>
          <w:szCs w:val="24"/>
        </w:rPr>
        <w:t>9</w:t>
      </w:r>
      <w:r w:rsidRPr="00027AFA">
        <w:rPr>
          <w:rFonts w:ascii="Times New Roman" w:hAnsi="Times New Roman"/>
          <w:sz w:val="24"/>
          <w:szCs w:val="24"/>
        </w:rPr>
        <w:t>.5  Гарантии  не  распространяются  на  случаи  преднамеренного  повреждения  объекта  со  стороны  Заказчика  или  третьих  лиц,  а  также  на  случаи  нарушения  правил  эксплуатации  Заказчиком  или  третьими  лицами.</w:t>
      </w:r>
    </w:p>
    <w:p w:rsidR="00811FFE" w:rsidRPr="00027AFA" w:rsidRDefault="00811FFE" w:rsidP="005E1B9E">
      <w:pPr>
        <w:pStyle w:val="a5"/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</w:t>
      </w:r>
      <w:r w:rsidR="0041166A" w:rsidRPr="00027AFA">
        <w:rPr>
          <w:rFonts w:ascii="Times New Roman" w:hAnsi="Times New Roman"/>
          <w:b/>
          <w:sz w:val="24"/>
          <w:szCs w:val="24"/>
        </w:rPr>
        <w:t>0</w:t>
      </w:r>
      <w:r w:rsidRPr="00027AFA">
        <w:rPr>
          <w:rFonts w:ascii="Times New Roman" w:hAnsi="Times New Roman"/>
          <w:b/>
          <w:sz w:val="24"/>
          <w:szCs w:val="24"/>
        </w:rPr>
        <w:t>.   Обстоятельства  непреодолимой  силы</w:t>
      </w:r>
    </w:p>
    <w:p w:rsidR="003661E6" w:rsidRPr="00027AFA" w:rsidRDefault="00811FFE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0</w:t>
      </w:r>
      <w:r w:rsidRPr="00027AFA">
        <w:rPr>
          <w:rFonts w:ascii="Times New Roman" w:hAnsi="Times New Roman"/>
          <w:sz w:val="24"/>
          <w:szCs w:val="24"/>
        </w:rPr>
        <w:t xml:space="preserve">.1 Стороны освобождаются от ответственности за частичное или полное неисполнение обязательств по настоящему договору, если </w:t>
      </w:r>
      <w:r w:rsidR="003661E6" w:rsidRPr="00027AFA">
        <w:rPr>
          <w:rFonts w:ascii="Times New Roman" w:hAnsi="Times New Roman"/>
          <w:sz w:val="24"/>
          <w:szCs w:val="24"/>
        </w:rPr>
        <w:t>причиной являются действия обстоятельств</w:t>
      </w:r>
      <w:r w:rsidRPr="00027AFA">
        <w:rPr>
          <w:rFonts w:ascii="Times New Roman" w:hAnsi="Times New Roman"/>
          <w:sz w:val="24"/>
          <w:szCs w:val="24"/>
        </w:rPr>
        <w:t xml:space="preserve"> непреодолимой силы</w:t>
      </w:r>
      <w:r w:rsidR="003661E6" w:rsidRPr="00027AFA">
        <w:rPr>
          <w:rFonts w:ascii="Times New Roman" w:hAnsi="Times New Roman"/>
          <w:sz w:val="24"/>
          <w:szCs w:val="24"/>
        </w:rPr>
        <w:t>.</w:t>
      </w:r>
    </w:p>
    <w:p w:rsidR="003661E6" w:rsidRPr="00027AFA" w:rsidRDefault="003661E6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 К </w:t>
      </w:r>
      <w:r w:rsidR="00526B52" w:rsidRPr="00027AFA">
        <w:rPr>
          <w:rFonts w:ascii="Times New Roman" w:hAnsi="Times New Roman"/>
          <w:sz w:val="24"/>
          <w:szCs w:val="24"/>
        </w:rPr>
        <w:t>о</w:t>
      </w:r>
      <w:r w:rsidRPr="00027AFA">
        <w:rPr>
          <w:rFonts w:ascii="Times New Roman" w:hAnsi="Times New Roman"/>
          <w:sz w:val="24"/>
          <w:szCs w:val="24"/>
        </w:rPr>
        <w:t>бстоятельствам</w:t>
      </w:r>
      <w:r w:rsidR="00526B52" w:rsidRPr="00027AFA">
        <w:rPr>
          <w:rFonts w:ascii="Times New Roman" w:hAnsi="Times New Roman"/>
          <w:sz w:val="24"/>
          <w:szCs w:val="24"/>
        </w:rPr>
        <w:t xml:space="preserve"> непреодолимой силы относятся стихийные бедствия, природные катастрофы, включая землетрясения, наводнения, пожары, войны и условия аналогичные военным, которые должны быть подтверждены </w:t>
      </w:r>
      <w:r w:rsidR="00462B7A" w:rsidRPr="00027AFA">
        <w:rPr>
          <w:rFonts w:ascii="Times New Roman" w:hAnsi="Times New Roman"/>
          <w:sz w:val="24"/>
          <w:szCs w:val="24"/>
        </w:rPr>
        <w:t>Торго</w:t>
      </w:r>
      <w:r w:rsidR="00205099" w:rsidRPr="00027AFA">
        <w:rPr>
          <w:rFonts w:ascii="Times New Roman" w:hAnsi="Times New Roman"/>
          <w:sz w:val="24"/>
          <w:szCs w:val="24"/>
        </w:rPr>
        <w:t>во</w:t>
      </w:r>
      <w:r w:rsidR="00462B7A" w:rsidRPr="00027AFA">
        <w:rPr>
          <w:rFonts w:ascii="Times New Roman" w:hAnsi="Times New Roman"/>
          <w:sz w:val="24"/>
          <w:szCs w:val="24"/>
        </w:rPr>
        <w:t>-промышленной палатой</w:t>
      </w:r>
      <w:r w:rsidR="00FC5A4E" w:rsidRPr="00027AFA">
        <w:rPr>
          <w:rFonts w:ascii="Times New Roman" w:hAnsi="Times New Roman"/>
          <w:sz w:val="24"/>
          <w:szCs w:val="24"/>
        </w:rPr>
        <w:t xml:space="preserve"> </w:t>
      </w:r>
      <w:r w:rsidR="00526B52" w:rsidRPr="00027AFA">
        <w:rPr>
          <w:rFonts w:ascii="Times New Roman" w:hAnsi="Times New Roman"/>
          <w:sz w:val="24"/>
          <w:szCs w:val="24"/>
        </w:rPr>
        <w:t>либо иным уполномоченным органом.</w:t>
      </w:r>
    </w:p>
    <w:p w:rsidR="00811FFE" w:rsidRPr="00027AFA" w:rsidRDefault="00811FFE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0</w:t>
      </w:r>
      <w:r w:rsidRPr="00027AFA">
        <w:rPr>
          <w:rFonts w:ascii="Times New Roman" w:hAnsi="Times New Roman"/>
          <w:sz w:val="24"/>
          <w:szCs w:val="24"/>
        </w:rPr>
        <w:t xml:space="preserve">.2 Срок исполнения обязательств по настоящему договору отодвигается соразмерно времени с учетом ликвидации последствий указанных факторов, в </w:t>
      </w:r>
      <w:r w:rsidR="000E62F4" w:rsidRPr="00027AFA">
        <w:rPr>
          <w:rFonts w:ascii="Times New Roman" w:hAnsi="Times New Roman"/>
          <w:sz w:val="24"/>
          <w:szCs w:val="24"/>
        </w:rPr>
        <w:t>течение,</w:t>
      </w:r>
      <w:r w:rsidRPr="00027AFA">
        <w:rPr>
          <w:rFonts w:ascii="Times New Roman" w:hAnsi="Times New Roman"/>
          <w:sz w:val="24"/>
          <w:szCs w:val="24"/>
        </w:rPr>
        <w:t xml:space="preserve"> которого действовали такие обстоятельства.</w:t>
      </w:r>
    </w:p>
    <w:p w:rsidR="00811FFE" w:rsidRPr="00027AFA" w:rsidRDefault="0040535D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</w:t>
      </w:r>
      <w:r w:rsidR="00811FFE"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0</w:t>
      </w:r>
      <w:r w:rsidR="00811FFE" w:rsidRPr="00027AFA">
        <w:rPr>
          <w:rFonts w:ascii="Times New Roman" w:hAnsi="Times New Roman"/>
          <w:sz w:val="24"/>
          <w:szCs w:val="24"/>
        </w:rPr>
        <w:t>.3 Сторона, для которой создалась невозможность  исполнения обязательств по договору, обязана не позднее 5 дней с момента их наступления в письменной форме известить другую сторону о наступлении и прекращении указанных обстоятельств.</w:t>
      </w:r>
    </w:p>
    <w:p w:rsidR="00811FFE" w:rsidRPr="00027AFA" w:rsidRDefault="00811FFE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0</w:t>
      </w:r>
      <w:r w:rsidRPr="00027AFA">
        <w:rPr>
          <w:rFonts w:ascii="Times New Roman" w:hAnsi="Times New Roman"/>
          <w:sz w:val="24"/>
          <w:szCs w:val="24"/>
        </w:rPr>
        <w:t>.4 Несвоевременное извещение об обстоятельствах</w:t>
      </w:r>
      <w:r w:rsidR="00B278E9" w:rsidRPr="00027AFA">
        <w:rPr>
          <w:rFonts w:ascii="Times New Roman" w:hAnsi="Times New Roman"/>
          <w:sz w:val="24"/>
          <w:szCs w:val="24"/>
        </w:rPr>
        <w:t>,</w:t>
      </w:r>
      <w:r w:rsidRPr="00027AFA">
        <w:rPr>
          <w:rFonts w:ascii="Times New Roman" w:hAnsi="Times New Roman"/>
          <w:sz w:val="24"/>
          <w:szCs w:val="24"/>
        </w:rPr>
        <w:t xml:space="preserve"> предусмотренных п.1</w:t>
      </w:r>
      <w:r w:rsidR="00E6293D" w:rsidRPr="00027AFA">
        <w:rPr>
          <w:rFonts w:ascii="Times New Roman" w:hAnsi="Times New Roman"/>
          <w:sz w:val="24"/>
          <w:szCs w:val="24"/>
        </w:rPr>
        <w:t>0</w:t>
      </w:r>
      <w:r w:rsidRPr="00027AFA">
        <w:rPr>
          <w:rFonts w:ascii="Times New Roman" w:hAnsi="Times New Roman"/>
          <w:sz w:val="24"/>
          <w:szCs w:val="24"/>
        </w:rPr>
        <w:t>.1</w:t>
      </w:r>
      <w:r w:rsidR="00B278E9" w:rsidRPr="00027AFA">
        <w:rPr>
          <w:rFonts w:ascii="Times New Roman" w:hAnsi="Times New Roman"/>
          <w:sz w:val="24"/>
          <w:szCs w:val="24"/>
        </w:rPr>
        <w:t>,</w:t>
      </w:r>
      <w:r w:rsidRPr="00027AFA">
        <w:rPr>
          <w:rFonts w:ascii="Times New Roman" w:hAnsi="Times New Roman"/>
          <w:sz w:val="24"/>
          <w:szCs w:val="24"/>
        </w:rPr>
        <w:t xml:space="preserve"> лишает соответствующую сторону права ссылаться на них в будущем.</w:t>
      </w:r>
    </w:p>
    <w:p w:rsidR="00D24CA8" w:rsidRPr="00027AFA" w:rsidRDefault="00D24CA8" w:rsidP="005E1B9E">
      <w:pPr>
        <w:pStyle w:val="a5"/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</w:t>
      </w:r>
      <w:r w:rsidR="0041166A" w:rsidRPr="00027AFA">
        <w:rPr>
          <w:rFonts w:ascii="Times New Roman" w:hAnsi="Times New Roman"/>
          <w:b/>
          <w:sz w:val="24"/>
          <w:szCs w:val="24"/>
        </w:rPr>
        <w:t>1</w:t>
      </w:r>
      <w:r w:rsidRPr="00027AFA">
        <w:rPr>
          <w:rFonts w:ascii="Times New Roman" w:hAnsi="Times New Roman"/>
          <w:b/>
          <w:sz w:val="24"/>
          <w:szCs w:val="24"/>
        </w:rPr>
        <w:t>.   Расторжение договора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1</w:t>
      </w:r>
      <w:r w:rsidRPr="00027AFA">
        <w:rPr>
          <w:rFonts w:ascii="Times New Roman" w:hAnsi="Times New Roman"/>
          <w:sz w:val="24"/>
          <w:szCs w:val="24"/>
        </w:rPr>
        <w:t>.1  Основанием для расторжения договора является существенное нарушение условий договора одной из сторон, при этом другая сторона вправе требовать возмещени</w:t>
      </w:r>
      <w:r w:rsidR="00B278E9" w:rsidRPr="00027AFA">
        <w:rPr>
          <w:rFonts w:ascii="Times New Roman" w:hAnsi="Times New Roman"/>
          <w:sz w:val="24"/>
          <w:szCs w:val="24"/>
        </w:rPr>
        <w:t>я</w:t>
      </w:r>
      <w:r w:rsidRPr="00027AFA">
        <w:rPr>
          <w:rFonts w:ascii="Times New Roman" w:hAnsi="Times New Roman"/>
          <w:sz w:val="24"/>
          <w:szCs w:val="24"/>
        </w:rPr>
        <w:t xml:space="preserve"> убытков, причиненных расторжением договора.</w:t>
      </w:r>
      <w:r w:rsidR="00526B52" w:rsidRPr="00027AFA">
        <w:rPr>
          <w:rFonts w:ascii="Times New Roman" w:hAnsi="Times New Roman"/>
          <w:sz w:val="24"/>
          <w:szCs w:val="24"/>
        </w:rPr>
        <w:t xml:space="preserve"> При этом одна Сторона должн</w:t>
      </w:r>
      <w:r w:rsidR="00C900F3" w:rsidRPr="00027AFA">
        <w:rPr>
          <w:rFonts w:ascii="Times New Roman" w:hAnsi="Times New Roman"/>
          <w:sz w:val="24"/>
          <w:szCs w:val="24"/>
        </w:rPr>
        <w:t>а</w:t>
      </w:r>
      <w:r w:rsidR="00526B52" w:rsidRPr="00027AFA">
        <w:rPr>
          <w:rFonts w:ascii="Times New Roman" w:hAnsi="Times New Roman"/>
          <w:sz w:val="24"/>
          <w:szCs w:val="24"/>
        </w:rPr>
        <w:t xml:space="preserve"> </w:t>
      </w:r>
      <w:r w:rsidR="00526B52" w:rsidRPr="00027AFA">
        <w:rPr>
          <w:rFonts w:ascii="Times New Roman" w:hAnsi="Times New Roman"/>
          <w:sz w:val="24"/>
          <w:szCs w:val="24"/>
        </w:rPr>
        <w:lastRenderedPageBreak/>
        <w:t>предупредить другую Сторону о расторжении договора не менее чем за один месяц до его расторжения.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1</w:t>
      </w:r>
      <w:r w:rsidRPr="00027AFA">
        <w:rPr>
          <w:rFonts w:ascii="Times New Roman" w:hAnsi="Times New Roman"/>
          <w:sz w:val="24"/>
          <w:szCs w:val="24"/>
        </w:rPr>
        <w:t>.2  Существенным нарушением условий договора является: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а) со стороны Подрядчика: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-  несоблюдение качества выполняемых работ и применение некачественных  материалов;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-  нарушение календарного плана работ более чем на один месяц;</w:t>
      </w:r>
    </w:p>
    <w:p w:rsidR="00D24CA8" w:rsidRPr="00027AFA" w:rsidRDefault="00D24CA8" w:rsidP="005E1B9E">
      <w:pPr>
        <w:pStyle w:val="a5"/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-  невыполнение предписаний Заказчика, выданных в соответствии с условиями договора. 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б) со стороны Заказчика:</w:t>
      </w:r>
    </w:p>
    <w:p w:rsidR="00D24CA8" w:rsidRPr="00027AFA" w:rsidRDefault="00D24CA8" w:rsidP="005E1B9E">
      <w:pPr>
        <w:pStyle w:val="a5"/>
        <w:numPr>
          <w:ilvl w:val="0"/>
          <w:numId w:val="23"/>
        </w:numPr>
        <w:tabs>
          <w:tab w:val="clear" w:pos="1080"/>
          <w:tab w:val="num" w:pos="540"/>
        </w:tabs>
        <w:suppressAutoHyphens/>
        <w:ind w:left="540" w:hanging="18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задержка (более трех месяцев) перечисления платежей за выполненные работы;</w:t>
      </w:r>
    </w:p>
    <w:p w:rsidR="00D24CA8" w:rsidRPr="00027AFA" w:rsidRDefault="00D24CA8" w:rsidP="005E1B9E">
      <w:pPr>
        <w:pStyle w:val="a5"/>
        <w:numPr>
          <w:ilvl w:val="0"/>
          <w:numId w:val="23"/>
        </w:numPr>
        <w:tabs>
          <w:tab w:val="clear" w:pos="1080"/>
          <w:tab w:val="num" w:pos="540"/>
        </w:tabs>
        <w:suppressAutoHyphens/>
        <w:ind w:left="540" w:hanging="18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невыполнение условий пунктов 6.1, 6.2 настоящего договора.</w:t>
      </w:r>
    </w:p>
    <w:p w:rsidR="00D24CA8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1</w:t>
      </w:r>
      <w:r w:rsidRPr="00027AFA">
        <w:rPr>
          <w:rFonts w:ascii="Times New Roman" w:hAnsi="Times New Roman"/>
          <w:sz w:val="24"/>
          <w:szCs w:val="24"/>
        </w:rPr>
        <w:t>.3  Договор считается расторгнутым после двустороннего подписания протокола расторжения.</w:t>
      </w:r>
    </w:p>
    <w:p w:rsidR="00CE4BE4" w:rsidRPr="00027AFA" w:rsidRDefault="00D24CA8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1</w:t>
      </w:r>
      <w:r w:rsidRPr="00027AFA">
        <w:rPr>
          <w:rFonts w:ascii="Times New Roman" w:hAnsi="Times New Roman"/>
          <w:sz w:val="24"/>
          <w:szCs w:val="24"/>
        </w:rPr>
        <w:t>.4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ри расторжении договора Подрядчику подлежат оплате все качественно выполненные объемы работ, с оформлением форм </w:t>
      </w:r>
      <w:r w:rsidR="0029056D" w:rsidRPr="00027AFA">
        <w:rPr>
          <w:rFonts w:ascii="Times New Roman" w:hAnsi="Times New Roman"/>
          <w:sz w:val="24"/>
          <w:szCs w:val="24"/>
        </w:rPr>
        <w:t>№</w:t>
      </w:r>
      <w:r w:rsidRPr="00027AFA">
        <w:rPr>
          <w:rFonts w:ascii="Times New Roman" w:hAnsi="Times New Roman"/>
          <w:sz w:val="24"/>
          <w:szCs w:val="24"/>
        </w:rPr>
        <w:t xml:space="preserve">КС-2 и </w:t>
      </w:r>
      <w:r w:rsidR="0029056D" w:rsidRPr="00027AFA">
        <w:rPr>
          <w:rFonts w:ascii="Times New Roman" w:hAnsi="Times New Roman"/>
          <w:sz w:val="24"/>
          <w:szCs w:val="24"/>
        </w:rPr>
        <w:t>№</w:t>
      </w:r>
      <w:r w:rsidRPr="00027AFA">
        <w:rPr>
          <w:rFonts w:ascii="Times New Roman" w:hAnsi="Times New Roman"/>
          <w:sz w:val="24"/>
          <w:szCs w:val="24"/>
        </w:rPr>
        <w:t>КС-3.</w:t>
      </w:r>
    </w:p>
    <w:p w:rsidR="009C266D" w:rsidRPr="00027AFA" w:rsidRDefault="00D24CA8" w:rsidP="005E1B9E">
      <w:pPr>
        <w:pStyle w:val="23"/>
        <w:suppressAutoHyphens/>
        <w:spacing w:before="120" w:line="240" w:lineRule="auto"/>
        <w:ind w:left="284" w:hanging="284"/>
        <w:jc w:val="center"/>
      </w:pPr>
      <w:r w:rsidRPr="00027AFA">
        <w:rPr>
          <w:b/>
        </w:rPr>
        <w:t>1</w:t>
      </w:r>
      <w:r w:rsidR="0041166A" w:rsidRPr="00027AFA">
        <w:rPr>
          <w:b/>
        </w:rPr>
        <w:t>2</w:t>
      </w:r>
      <w:r w:rsidRPr="00027AFA">
        <w:rPr>
          <w:b/>
        </w:rPr>
        <w:t>.  Ответственность сторон</w:t>
      </w:r>
      <w:r w:rsidR="00E53F7F" w:rsidRPr="00027AFA">
        <w:t xml:space="preserve">      </w:t>
      </w:r>
    </w:p>
    <w:p w:rsidR="00E53F7F" w:rsidRPr="00027AFA" w:rsidRDefault="009C266D" w:rsidP="005E1B9E">
      <w:pPr>
        <w:pStyle w:val="23"/>
        <w:suppressAutoHyphens/>
        <w:spacing w:after="0" w:line="240" w:lineRule="auto"/>
        <w:ind w:left="0"/>
      </w:pPr>
      <w:r w:rsidRPr="00027AFA">
        <w:t xml:space="preserve">          </w:t>
      </w:r>
      <w:r w:rsidR="00E53F7F" w:rsidRPr="00027AFA">
        <w:t xml:space="preserve"> 1</w:t>
      </w:r>
      <w:r w:rsidR="0041166A" w:rsidRPr="00027AFA">
        <w:t>2</w:t>
      </w:r>
      <w:r w:rsidR="00E53F7F" w:rsidRPr="00027AFA">
        <w:t>.1.</w:t>
      </w:r>
      <w:r w:rsidRPr="00027AFA">
        <w:t xml:space="preserve"> </w:t>
      </w:r>
      <w:r w:rsidR="00E53F7F" w:rsidRPr="00027AFA">
        <w:t>За невыполнение или ненадлежащее выполнение обязательств по настоящему договору Подрядчик и Заказчик несут имущественную ответственность в соответствии с законодательством Российской Федерации</w:t>
      </w:r>
      <w:r w:rsidR="002F12B6" w:rsidRPr="00027AFA">
        <w:t>.</w:t>
      </w:r>
    </w:p>
    <w:p w:rsidR="004E4521" w:rsidRPr="00027AFA" w:rsidRDefault="002F12B6" w:rsidP="005E1B9E">
      <w:pPr>
        <w:suppressAutoHyphens/>
        <w:ind w:firstLine="567"/>
        <w:rPr>
          <w:rFonts w:ascii="Times New Roman" w:hAnsi="Times New Roman"/>
          <w:color w:val="000000"/>
          <w:spacing w:val="2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12.2.</w:t>
      </w:r>
      <w:r w:rsidR="00D24CA8"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>З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а нарушение срока окончания строительн</w:t>
      </w:r>
      <w:r w:rsidR="00C450B4" w:rsidRPr="00027AFA">
        <w:rPr>
          <w:rFonts w:ascii="Times New Roman" w:hAnsi="Times New Roman"/>
          <w:color w:val="000000"/>
          <w:spacing w:val="-1"/>
          <w:sz w:val="24"/>
          <w:szCs w:val="24"/>
        </w:rPr>
        <w:t>о-монтажных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работ Подрядчик</w:t>
      </w:r>
      <w:r w:rsidR="004E4521" w:rsidRPr="00027AFA">
        <w:rPr>
          <w:rFonts w:ascii="Times New Roman" w:hAnsi="Times New Roman"/>
          <w:color w:val="000000"/>
          <w:sz w:val="24"/>
          <w:szCs w:val="24"/>
        </w:rPr>
        <w:t xml:space="preserve"> уплачивает неустойку (пеню) в размере 0,1</w:t>
      </w:r>
      <w:r w:rsidR="00697066">
        <w:rPr>
          <w:rFonts w:ascii="Times New Roman" w:hAnsi="Times New Roman"/>
          <w:color w:val="000000"/>
          <w:sz w:val="24"/>
          <w:szCs w:val="24"/>
        </w:rPr>
        <w:t xml:space="preserve"> (ноль целых одна десятая) </w:t>
      </w:r>
      <w:r w:rsidR="004E4521" w:rsidRPr="00027AFA">
        <w:rPr>
          <w:rFonts w:ascii="Times New Roman" w:hAnsi="Times New Roman"/>
          <w:color w:val="000000"/>
          <w:sz w:val="24"/>
          <w:szCs w:val="24"/>
        </w:rPr>
        <w:t xml:space="preserve">% договорной стоимости объекта за каждый </w:t>
      </w:r>
      <w:r w:rsidR="004E4521" w:rsidRPr="00027AFA">
        <w:rPr>
          <w:rFonts w:ascii="Times New Roman" w:hAnsi="Times New Roman"/>
          <w:color w:val="000000"/>
          <w:spacing w:val="2"/>
          <w:sz w:val="24"/>
          <w:szCs w:val="24"/>
        </w:rPr>
        <w:t>день просрочки до фактического исполнения обязательства</w:t>
      </w:r>
      <w:r w:rsidRPr="00027AFA">
        <w:rPr>
          <w:rFonts w:ascii="Times New Roman" w:hAnsi="Times New Roman"/>
          <w:color w:val="000000"/>
          <w:spacing w:val="2"/>
          <w:sz w:val="24"/>
          <w:szCs w:val="24"/>
        </w:rPr>
        <w:t>.</w:t>
      </w:r>
    </w:p>
    <w:p w:rsidR="004E4521" w:rsidRPr="00027AFA" w:rsidRDefault="002F12B6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2"/>
          <w:sz w:val="24"/>
          <w:szCs w:val="24"/>
        </w:rPr>
        <w:t>12.3. З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а несвоевременное освобождение строительной площадки от принадлежащего </w:t>
      </w:r>
      <w:r w:rsidR="00F421AD">
        <w:rPr>
          <w:rFonts w:ascii="Times New Roman" w:hAnsi="Times New Roman"/>
          <w:color w:val="000000"/>
          <w:spacing w:val="-2"/>
          <w:sz w:val="24"/>
          <w:szCs w:val="24"/>
        </w:rPr>
        <w:t>Подрядчику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имущества </w:t>
      </w:r>
      <w:r w:rsidR="00E338E0">
        <w:rPr>
          <w:rFonts w:ascii="Times New Roman" w:hAnsi="Times New Roman"/>
          <w:color w:val="000000"/>
          <w:spacing w:val="-1"/>
          <w:sz w:val="24"/>
          <w:szCs w:val="24"/>
        </w:rPr>
        <w:t>–</w:t>
      </w:r>
      <w:r w:rsidR="00C450B4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E338E0">
        <w:rPr>
          <w:rFonts w:ascii="Times New Roman" w:hAnsi="Times New Roman"/>
          <w:color w:val="000000"/>
          <w:spacing w:val="-1"/>
          <w:sz w:val="24"/>
          <w:szCs w:val="24"/>
        </w:rPr>
        <w:t xml:space="preserve">Подрядчик уплачивает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неустойку (пеню) в размере 0,05</w:t>
      </w:r>
      <w:r w:rsidR="00697066">
        <w:rPr>
          <w:rFonts w:ascii="Times New Roman" w:hAnsi="Times New Roman"/>
          <w:color w:val="000000"/>
          <w:spacing w:val="-1"/>
          <w:sz w:val="24"/>
          <w:szCs w:val="24"/>
        </w:rPr>
        <w:t xml:space="preserve"> (ноль целых пять сотых)</w:t>
      </w:r>
      <w:r w:rsidR="00697066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%</w:t>
      </w:r>
      <w:r w:rsidR="00697066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за каждый день просрочки от стоимости </w:t>
      </w:r>
      <w:r w:rsidR="004E4521" w:rsidRPr="00027AFA">
        <w:rPr>
          <w:rFonts w:ascii="Times New Roman" w:hAnsi="Times New Roman"/>
          <w:color w:val="000000"/>
          <w:spacing w:val="5"/>
          <w:sz w:val="24"/>
          <w:szCs w:val="24"/>
        </w:rPr>
        <w:t xml:space="preserve">строительства, при этом общая сумма неустойки за весь период просрочки по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неисполненному обязательству не может превышать 10%</w:t>
      </w:r>
      <w:r w:rsidR="00697066">
        <w:rPr>
          <w:rFonts w:ascii="Times New Roman" w:hAnsi="Times New Roman"/>
          <w:color w:val="000000"/>
          <w:spacing w:val="-1"/>
          <w:sz w:val="24"/>
          <w:szCs w:val="24"/>
        </w:rPr>
        <w:t xml:space="preserve"> (десять)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от стоимости Объекта</w:t>
      </w:r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4E4521" w:rsidRPr="00027AFA" w:rsidRDefault="002F12B6" w:rsidP="005E1B9E">
      <w:pPr>
        <w:shd w:val="clear" w:color="auto" w:fill="FFFFFF"/>
        <w:suppressAutoHyphens/>
        <w:spacing w:line="274" w:lineRule="exact"/>
        <w:ind w:left="10" w:right="5" w:firstLine="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12.4. В случае нарушения</w:t>
      </w:r>
      <w:r w:rsidR="00C450B4" w:rsidRPr="00027AFA">
        <w:rPr>
          <w:rFonts w:ascii="Times New Roman" w:hAnsi="Times New Roman"/>
          <w:color w:val="000000"/>
          <w:spacing w:val="5"/>
          <w:sz w:val="24"/>
          <w:szCs w:val="24"/>
        </w:rPr>
        <w:t xml:space="preserve"> сроков </w:t>
      </w:r>
      <w:r w:rsidR="004E4521" w:rsidRPr="00027AFA">
        <w:rPr>
          <w:rFonts w:ascii="Times New Roman" w:hAnsi="Times New Roman"/>
          <w:color w:val="000000"/>
          <w:spacing w:val="5"/>
          <w:sz w:val="24"/>
          <w:szCs w:val="24"/>
        </w:rPr>
        <w:t>выполнения отдельных этапов работ</w:t>
      </w:r>
      <w:r w:rsidR="00C450B4" w:rsidRPr="00027AFA">
        <w:rPr>
          <w:rFonts w:ascii="Times New Roman" w:hAnsi="Times New Roman"/>
          <w:color w:val="000000"/>
          <w:spacing w:val="5"/>
          <w:sz w:val="24"/>
          <w:szCs w:val="24"/>
        </w:rPr>
        <w:t xml:space="preserve"> (срыв Графика </w:t>
      </w:r>
      <w:r w:rsidR="004B1255" w:rsidRPr="00027AFA">
        <w:rPr>
          <w:rFonts w:ascii="Times New Roman" w:hAnsi="Times New Roman"/>
          <w:color w:val="000000"/>
          <w:spacing w:val="-1"/>
          <w:sz w:val="24"/>
          <w:szCs w:val="24"/>
        </w:rPr>
        <w:t>производства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работ</w:t>
      </w:r>
      <w:r w:rsidR="004A5ACF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), 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Подрядчик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 уплачивает неустойку (пеню) в размере 0,1</w:t>
      </w:r>
      <w:r w:rsidR="00697066">
        <w:rPr>
          <w:rFonts w:ascii="Times New Roman" w:hAnsi="Times New Roman"/>
          <w:color w:val="000000"/>
          <w:spacing w:val="-2"/>
          <w:sz w:val="24"/>
          <w:szCs w:val="24"/>
        </w:rPr>
        <w:t>(ноль целых одна десятая)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 % от стоимости несвоевременно выполненного </w:t>
      </w:r>
      <w:r w:rsidR="004E4521" w:rsidRPr="00027AFA">
        <w:rPr>
          <w:rFonts w:ascii="Times New Roman" w:hAnsi="Times New Roman"/>
          <w:color w:val="000000"/>
          <w:spacing w:val="4"/>
          <w:sz w:val="24"/>
          <w:szCs w:val="24"/>
        </w:rPr>
        <w:t>этапа за каждый день просрочки</w:t>
      </w:r>
      <w:r w:rsidR="004A5ACF" w:rsidRPr="00027AFA">
        <w:rPr>
          <w:rFonts w:ascii="Times New Roman" w:hAnsi="Times New Roman"/>
          <w:color w:val="000000"/>
          <w:spacing w:val="4"/>
          <w:sz w:val="24"/>
          <w:szCs w:val="24"/>
        </w:rPr>
        <w:t>.</w:t>
      </w:r>
      <w:r w:rsidR="004E4521" w:rsidRPr="00027AFA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</w:p>
    <w:p w:rsidR="004E4521" w:rsidRPr="00027AFA" w:rsidRDefault="002F12B6" w:rsidP="005E1B9E">
      <w:pPr>
        <w:shd w:val="clear" w:color="auto" w:fill="FFFFFF"/>
        <w:suppressAutoHyphens/>
        <w:spacing w:line="274" w:lineRule="exact"/>
        <w:ind w:left="10" w:firstLine="416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2"/>
          <w:sz w:val="24"/>
          <w:szCs w:val="24"/>
        </w:rPr>
        <w:t xml:space="preserve">  12.5.</w:t>
      </w:r>
      <w:r w:rsidR="004E4521" w:rsidRPr="00027AF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027AFA">
        <w:rPr>
          <w:rFonts w:ascii="Times New Roman" w:hAnsi="Times New Roman"/>
          <w:color w:val="000000"/>
          <w:spacing w:val="2"/>
          <w:sz w:val="24"/>
          <w:szCs w:val="24"/>
        </w:rPr>
        <w:t>З</w:t>
      </w:r>
      <w:r w:rsidR="004E4521" w:rsidRPr="00027AFA">
        <w:rPr>
          <w:rFonts w:ascii="Times New Roman" w:hAnsi="Times New Roman"/>
          <w:color w:val="000000"/>
          <w:spacing w:val="2"/>
          <w:sz w:val="24"/>
          <w:szCs w:val="24"/>
        </w:rPr>
        <w:t xml:space="preserve">а задержку устранения дефектов в работах и конструкциях, </w:t>
      </w:r>
      <w:proofErr w:type="gramStart"/>
      <w:r w:rsidR="004E4521" w:rsidRPr="00027AFA">
        <w:rPr>
          <w:rFonts w:ascii="Times New Roman" w:hAnsi="Times New Roman"/>
          <w:color w:val="000000"/>
          <w:spacing w:val="2"/>
          <w:sz w:val="24"/>
          <w:szCs w:val="24"/>
        </w:rPr>
        <w:t>выявленных</w:t>
      </w:r>
      <w:proofErr w:type="gramEnd"/>
      <w:r w:rsidR="004E4521" w:rsidRPr="00027AFA">
        <w:rPr>
          <w:rFonts w:ascii="Times New Roman" w:hAnsi="Times New Roman"/>
          <w:color w:val="000000"/>
          <w:spacing w:val="2"/>
          <w:sz w:val="24"/>
          <w:szCs w:val="24"/>
        </w:rPr>
        <w:t xml:space="preserve"> в том </w:t>
      </w:r>
      <w:r w:rsidR="004E4521" w:rsidRPr="00027AFA">
        <w:rPr>
          <w:rFonts w:ascii="Times New Roman" w:hAnsi="Times New Roman"/>
          <w:color w:val="000000"/>
          <w:sz w:val="24"/>
          <w:szCs w:val="24"/>
        </w:rPr>
        <w:t xml:space="preserve">числе и в период гарантийной эксплуатации объекта, против сроков, предусмотренных 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актом Сторон, а в случае неявки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Подрядчик</w:t>
      </w:r>
      <w:r w:rsidR="00F421AD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E338E0">
        <w:rPr>
          <w:rFonts w:ascii="Times New Roman" w:hAnsi="Times New Roman"/>
          <w:color w:val="000000"/>
          <w:spacing w:val="-1"/>
          <w:sz w:val="24"/>
          <w:szCs w:val="24"/>
        </w:rPr>
        <w:t>на основании</w:t>
      </w:r>
      <w:r w:rsidR="004E4521" w:rsidRPr="00027AFA"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>односторонн</w:t>
      </w:r>
      <w:r w:rsidR="00E338E0">
        <w:rPr>
          <w:rFonts w:ascii="Times New Roman" w:hAnsi="Times New Roman"/>
          <w:color w:val="000000"/>
          <w:spacing w:val="-2"/>
          <w:sz w:val="24"/>
          <w:szCs w:val="24"/>
        </w:rPr>
        <w:t>его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 акт</w:t>
      </w:r>
      <w:r w:rsidR="00E338E0">
        <w:rPr>
          <w:rFonts w:ascii="Times New Roman" w:hAnsi="Times New Roman"/>
          <w:color w:val="000000"/>
          <w:spacing w:val="-2"/>
          <w:sz w:val="24"/>
          <w:szCs w:val="24"/>
        </w:rPr>
        <w:t xml:space="preserve">а, </w:t>
      </w:r>
      <w:r w:rsidR="00F421AD">
        <w:rPr>
          <w:rFonts w:ascii="Times New Roman" w:hAnsi="Times New Roman"/>
          <w:color w:val="000000"/>
          <w:spacing w:val="-2"/>
          <w:sz w:val="24"/>
          <w:szCs w:val="24"/>
        </w:rPr>
        <w:t>уплачивает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 xml:space="preserve"> неустойку (пеню)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в размере 0,1 </w:t>
      </w:r>
      <w:r w:rsidR="00697066">
        <w:rPr>
          <w:rFonts w:ascii="Times New Roman" w:hAnsi="Times New Roman"/>
          <w:color w:val="000000"/>
          <w:spacing w:val="-1"/>
          <w:sz w:val="24"/>
          <w:szCs w:val="24"/>
        </w:rPr>
        <w:t xml:space="preserve">(ноль целых одна десятая) </w:t>
      </w:r>
      <w:r w:rsidR="004E4521" w:rsidRPr="00027AFA">
        <w:rPr>
          <w:rFonts w:ascii="Times New Roman" w:hAnsi="Times New Roman"/>
          <w:color w:val="000000"/>
          <w:spacing w:val="-1"/>
          <w:sz w:val="24"/>
          <w:szCs w:val="24"/>
        </w:rPr>
        <w:t>% от стоимости работ и конст</w:t>
      </w:r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>рукций за каждый день просрочки.</w:t>
      </w:r>
    </w:p>
    <w:p w:rsidR="004E4521" w:rsidRPr="00027AFA" w:rsidRDefault="002F12B6" w:rsidP="005E1B9E">
      <w:pPr>
        <w:shd w:val="clear" w:color="auto" w:fill="FFFFFF"/>
        <w:suppressAutoHyphens/>
        <w:ind w:right="23" w:firstLine="0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         12.6.</w:t>
      </w:r>
      <w:r w:rsidR="004B1255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 w:rsidR="004B1255" w:rsidRPr="00027AFA">
        <w:rPr>
          <w:rFonts w:ascii="Times New Roman" w:hAnsi="Times New Roman"/>
          <w:color w:val="000000"/>
          <w:spacing w:val="-1"/>
          <w:sz w:val="24"/>
          <w:szCs w:val="24"/>
        </w:rPr>
        <w:t>а нарушение требований по охране труда и соблюдению трудовой и производственной дисциплины работниками</w:t>
      </w:r>
      <w:r w:rsidR="00E338E0">
        <w:rPr>
          <w:rFonts w:ascii="Times New Roman" w:hAnsi="Times New Roman"/>
          <w:color w:val="000000"/>
          <w:spacing w:val="-1"/>
          <w:sz w:val="24"/>
          <w:szCs w:val="24"/>
        </w:rPr>
        <w:t>, Подрядчик обязан</w:t>
      </w:r>
      <w:r w:rsidR="004B1255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о</w:t>
      </w:r>
      <w:r w:rsidR="004B1255" w:rsidRPr="00027AFA">
        <w:rPr>
          <w:rFonts w:ascii="Times New Roman" w:hAnsi="Times New Roman"/>
          <w:color w:val="000000"/>
          <w:sz w:val="24"/>
          <w:szCs w:val="24"/>
        </w:rPr>
        <w:t xml:space="preserve">беспечить в ходе строительства выполнение на строительной площадке </w:t>
      </w:r>
      <w:r w:rsidR="004B1255" w:rsidRPr="00027AFA">
        <w:rPr>
          <w:rFonts w:ascii="Times New Roman" w:hAnsi="Times New Roman"/>
          <w:color w:val="000000"/>
          <w:spacing w:val="1"/>
          <w:sz w:val="24"/>
          <w:szCs w:val="24"/>
        </w:rPr>
        <w:t xml:space="preserve">необходимых мероприятий по охране труда, в том числе пожарной </w:t>
      </w:r>
      <w:r w:rsidR="004B1255" w:rsidRPr="00027AFA">
        <w:rPr>
          <w:rFonts w:ascii="Times New Roman" w:hAnsi="Times New Roman"/>
          <w:color w:val="000000"/>
          <w:spacing w:val="4"/>
          <w:sz w:val="24"/>
          <w:szCs w:val="24"/>
        </w:rPr>
        <w:t xml:space="preserve">безопасности строящихся и прилегающих к ним объектов в соответствии с </w:t>
      </w:r>
      <w:r w:rsidR="004B1255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правилами пожарной безопасности, </w:t>
      </w:r>
      <w:r w:rsidR="004B1255" w:rsidRPr="00027AFA">
        <w:rPr>
          <w:rFonts w:ascii="Times New Roman" w:hAnsi="Times New Roman"/>
          <w:color w:val="000000"/>
          <w:spacing w:val="4"/>
          <w:sz w:val="24"/>
          <w:szCs w:val="24"/>
        </w:rPr>
        <w:t xml:space="preserve">предупреждению и ликвидации чрезвычайных ситуаций, рациональному </w:t>
      </w:r>
      <w:r w:rsidR="004B1255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использованию территории, охране окружающей среды, зеленых насаждений и </w:t>
      </w:r>
      <w:r w:rsidR="004B1255" w:rsidRPr="00027AFA">
        <w:rPr>
          <w:rFonts w:ascii="Times New Roman" w:hAnsi="Times New Roman"/>
          <w:color w:val="000000"/>
          <w:spacing w:val="1"/>
          <w:sz w:val="24"/>
          <w:szCs w:val="24"/>
        </w:rPr>
        <w:t>рекультивации</w:t>
      </w:r>
      <w:proofErr w:type="gramEnd"/>
      <w:r w:rsidR="004B1255" w:rsidRPr="00027AFA">
        <w:rPr>
          <w:rFonts w:ascii="Times New Roman" w:hAnsi="Times New Roman"/>
          <w:color w:val="000000"/>
          <w:spacing w:val="1"/>
          <w:sz w:val="24"/>
          <w:szCs w:val="24"/>
        </w:rPr>
        <w:t xml:space="preserve"> земли, а </w:t>
      </w:r>
      <w:r w:rsidR="00BD093C" w:rsidRPr="00027AFA">
        <w:rPr>
          <w:rFonts w:ascii="Times New Roman" w:hAnsi="Times New Roman"/>
          <w:color w:val="000000"/>
          <w:spacing w:val="1"/>
          <w:sz w:val="24"/>
          <w:szCs w:val="24"/>
        </w:rPr>
        <w:t>в случае неисполнения</w:t>
      </w:r>
      <w:r w:rsidR="00F421AD">
        <w:rPr>
          <w:rFonts w:ascii="Times New Roman" w:hAnsi="Times New Roman"/>
          <w:color w:val="000000"/>
          <w:spacing w:val="1"/>
          <w:sz w:val="24"/>
          <w:szCs w:val="24"/>
        </w:rPr>
        <w:t xml:space="preserve"> Подрядчиком</w:t>
      </w:r>
      <w:r w:rsidR="00BD093C" w:rsidRPr="00027AFA">
        <w:rPr>
          <w:rFonts w:ascii="Times New Roman" w:hAnsi="Times New Roman"/>
          <w:color w:val="000000"/>
          <w:spacing w:val="1"/>
          <w:sz w:val="24"/>
          <w:szCs w:val="24"/>
        </w:rPr>
        <w:t xml:space="preserve"> настоящего пункта - нести </w:t>
      </w:r>
      <w:r w:rsidR="00BD093C" w:rsidRPr="00027AFA">
        <w:rPr>
          <w:rFonts w:ascii="Times New Roman" w:hAnsi="Times New Roman"/>
          <w:color w:val="000000"/>
          <w:spacing w:val="-1"/>
          <w:sz w:val="24"/>
          <w:szCs w:val="24"/>
        </w:rPr>
        <w:t>ответственность в соответствии с настоящим Договором и действующим зако</w:t>
      </w:r>
      <w:r w:rsidR="00BD093C" w:rsidRPr="00027AFA">
        <w:rPr>
          <w:rFonts w:ascii="Times New Roman" w:hAnsi="Times New Roman"/>
          <w:color w:val="000000"/>
          <w:spacing w:val="-1"/>
          <w:sz w:val="24"/>
          <w:szCs w:val="24"/>
        </w:rPr>
        <w:softHyphen/>
        <w:t>нодательством</w:t>
      </w:r>
      <w:r w:rsidR="00505A3C" w:rsidRPr="00027AFA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>выплачивать штраф в размере 10000 (десять тысяч) рублей по каждому факту нарушения;</w:t>
      </w:r>
    </w:p>
    <w:p w:rsidR="00EE084A" w:rsidRPr="00027AFA" w:rsidRDefault="007636F2" w:rsidP="005E1B9E">
      <w:pPr>
        <w:shd w:val="clear" w:color="auto" w:fill="FFFFFF"/>
        <w:suppressAutoHyphens/>
        <w:ind w:left="28" w:right="11" w:firstLine="0"/>
        <w:rPr>
          <w:color w:val="000000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12.7. В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 xml:space="preserve"> случае пребывания сотрудника </w:t>
      </w:r>
      <w:r w:rsidR="00C900F3" w:rsidRPr="00027AFA">
        <w:rPr>
          <w:rFonts w:ascii="Times New Roman" w:hAnsi="Times New Roman"/>
          <w:color w:val="000000"/>
          <w:sz w:val="24"/>
          <w:szCs w:val="24"/>
        </w:rPr>
        <w:t>Подрядчика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 xml:space="preserve"> на территории промышленной площадки Заказчика в состоянии алкогольного, наркотического или токсического опьянения Заказчик имеет право взыскать с </w:t>
      </w:r>
      <w:r w:rsidR="00C900F3" w:rsidRPr="00027AFA">
        <w:rPr>
          <w:rFonts w:ascii="Times New Roman" w:hAnsi="Times New Roman"/>
          <w:color w:val="000000"/>
          <w:sz w:val="24"/>
          <w:szCs w:val="24"/>
        </w:rPr>
        <w:t>Подрядчика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 xml:space="preserve"> в безакцептном порядке штраф в размере 100 000 (сто тысяч) рублей за каждый случай с сотрудником </w:t>
      </w:r>
      <w:r w:rsidR="00C900F3" w:rsidRPr="00027AFA">
        <w:rPr>
          <w:rFonts w:ascii="Times New Roman" w:hAnsi="Times New Roman"/>
          <w:color w:val="000000"/>
          <w:sz w:val="24"/>
          <w:szCs w:val="24"/>
        </w:rPr>
        <w:t>Подрядчика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 xml:space="preserve">. Факт пребывания сотрудника </w:t>
      </w:r>
      <w:r w:rsidR="00C900F3" w:rsidRPr="00027AFA">
        <w:rPr>
          <w:rFonts w:ascii="Times New Roman" w:hAnsi="Times New Roman"/>
          <w:color w:val="000000"/>
          <w:sz w:val="24"/>
          <w:szCs w:val="24"/>
        </w:rPr>
        <w:t>Подрядчика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 xml:space="preserve"> на объектах Заказчика в состоянии алкогольного, 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lastRenderedPageBreak/>
        <w:t>наркотического или токсического опьянения устанавливается актом, составленным представителями Заказчика по отдельно заключенному договору по обеспечению внутриобъектового режима на территории промышленной площадки</w:t>
      </w:r>
      <w:r w:rsidR="00DF230C">
        <w:rPr>
          <w:rFonts w:ascii="Times New Roman" w:hAnsi="Times New Roman"/>
          <w:color w:val="000000"/>
          <w:sz w:val="24"/>
          <w:szCs w:val="24"/>
        </w:rPr>
        <w:t xml:space="preserve"> Заказчика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 xml:space="preserve">. Данный акт является основанием для взыскания с </w:t>
      </w:r>
      <w:r w:rsidR="00C900F3" w:rsidRPr="00027AFA">
        <w:rPr>
          <w:rFonts w:ascii="Times New Roman" w:hAnsi="Times New Roman"/>
          <w:color w:val="000000"/>
          <w:sz w:val="24"/>
          <w:szCs w:val="24"/>
        </w:rPr>
        <w:t xml:space="preserve">Подрядчика </w:t>
      </w:r>
      <w:r w:rsidR="00EE084A" w:rsidRPr="00027AFA">
        <w:rPr>
          <w:rFonts w:ascii="Times New Roman" w:hAnsi="Times New Roman"/>
          <w:color w:val="000000"/>
          <w:sz w:val="24"/>
          <w:szCs w:val="24"/>
        </w:rPr>
        <w:t>штрафа в размере, предусмотренном настоящим пунктом</w:t>
      </w:r>
      <w:r w:rsidR="00EE084A" w:rsidRPr="00027AFA">
        <w:rPr>
          <w:color w:val="000000"/>
          <w:sz w:val="24"/>
          <w:szCs w:val="24"/>
        </w:rPr>
        <w:t>.</w:t>
      </w:r>
    </w:p>
    <w:p w:rsidR="00A2499B" w:rsidRPr="00027AFA" w:rsidRDefault="00A2499B" w:rsidP="005E1B9E">
      <w:pPr>
        <w:shd w:val="clear" w:color="auto" w:fill="FFFFFF"/>
        <w:suppressAutoHyphens/>
        <w:ind w:left="28" w:right="11" w:firstLine="539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>1</w:t>
      </w:r>
      <w:r w:rsidR="0041166A" w:rsidRPr="00027AFA">
        <w:rPr>
          <w:rFonts w:ascii="Times New Roman" w:hAnsi="Times New Roman"/>
          <w:color w:val="000000"/>
          <w:spacing w:val="-1"/>
          <w:sz w:val="24"/>
          <w:szCs w:val="24"/>
        </w:rPr>
        <w:t>2</w:t>
      </w:r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>.</w:t>
      </w:r>
      <w:r w:rsidR="007636F2" w:rsidRPr="00027AFA">
        <w:rPr>
          <w:rFonts w:ascii="Times New Roman" w:hAnsi="Times New Roman"/>
          <w:color w:val="000000"/>
          <w:spacing w:val="-1"/>
          <w:sz w:val="24"/>
          <w:szCs w:val="24"/>
        </w:rPr>
        <w:t>8</w:t>
      </w:r>
      <w:r w:rsidRPr="00027AFA">
        <w:rPr>
          <w:rFonts w:ascii="Times New Roman" w:hAnsi="Times New Roman"/>
          <w:color w:val="000000"/>
          <w:spacing w:val="-1"/>
          <w:sz w:val="24"/>
          <w:szCs w:val="24"/>
        </w:rPr>
        <w:t>. Подрядчик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4E4521" w:rsidRPr="00027AFA" w:rsidRDefault="00935B57" w:rsidP="005E1B9E">
      <w:pPr>
        <w:shd w:val="clear" w:color="auto" w:fill="FFFFFF"/>
        <w:suppressAutoHyphens/>
        <w:ind w:left="28" w:right="11" w:firstLine="539"/>
        <w:rPr>
          <w:rFonts w:ascii="Times New Roman" w:hAnsi="Times New Roman"/>
          <w:color w:val="000000"/>
          <w:spacing w:val="-14"/>
          <w:sz w:val="24"/>
          <w:szCs w:val="24"/>
        </w:rPr>
      </w:pPr>
      <w:r w:rsidRPr="00027AFA">
        <w:rPr>
          <w:rFonts w:ascii="Times New Roman" w:hAnsi="Times New Roman"/>
          <w:color w:val="000000"/>
          <w:spacing w:val="1"/>
          <w:sz w:val="24"/>
          <w:szCs w:val="24"/>
        </w:rPr>
        <w:t>1</w:t>
      </w:r>
      <w:r w:rsidR="0041166A" w:rsidRPr="00027AFA">
        <w:rPr>
          <w:rFonts w:ascii="Times New Roman" w:hAnsi="Times New Roman"/>
          <w:color w:val="000000"/>
          <w:spacing w:val="1"/>
          <w:sz w:val="24"/>
          <w:szCs w:val="24"/>
        </w:rPr>
        <w:t>2</w:t>
      </w:r>
      <w:r w:rsidRPr="00027AFA">
        <w:rPr>
          <w:rFonts w:ascii="Times New Roman" w:hAnsi="Times New Roman"/>
          <w:color w:val="000000"/>
          <w:spacing w:val="1"/>
          <w:sz w:val="24"/>
          <w:szCs w:val="24"/>
        </w:rPr>
        <w:t>.</w:t>
      </w:r>
      <w:r w:rsidR="007636F2" w:rsidRPr="00027AFA">
        <w:rPr>
          <w:rFonts w:ascii="Times New Roman" w:hAnsi="Times New Roman"/>
          <w:color w:val="000000"/>
          <w:spacing w:val="1"/>
          <w:sz w:val="24"/>
          <w:szCs w:val="24"/>
        </w:rPr>
        <w:t>9</w:t>
      </w:r>
      <w:r w:rsidRPr="00027AFA">
        <w:rPr>
          <w:rFonts w:ascii="Times New Roman" w:hAnsi="Times New Roman"/>
          <w:color w:val="000000"/>
          <w:spacing w:val="1"/>
          <w:sz w:val="24"/>
          <w:szCs w:val="24"/>
        </w:rPr>
        <w:t xml:space="preserve">. </w:t>
      </w:r>
      <w:r w:rsidR="004E4521" w:rsidRPr="00027AFA">
        <w:rPr>
          <w:rFonts w:ascii="Times New Roman" w:hAnsi="Times New Roman"/>
          <w:color w:val="000000"/>
          <w:spacing w:val="1"/>
          <w:sz w:val="24"/>
          <w:szCs w:val="24"/>
        </w:rPr>
        <w:t>Кроме  санкций за неисполнение или ненадлежащее исполнение обязательств по</w:t>
      </w:r>
      <w:r w:rsidR="00910572" w:rsidRPr="00027AF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z w:val="24"/>
          <w:szCs w:val="24"/>
        </w:rPr>
        <w:t xml:space="preserve">Договору  </w:t>
      </w:r>
      <w:r w:rsidRPr="00027AFA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 w:rsidR="004E4521" w:rsidRPr="00027AFA">
        <w:rPr>
          <w:rFonts w:ascii="Times New Roman" w:hAnsi="Times New Roman"/>
          <w:color w:val="000000"/>
          <w:sz w:val="24"/>
          <w:szCs w:val="24"/>
        </w:rPr>
        <w:t xml:space="preserve">возмещает  </w:t>
      </w:r>
      <w:r w:rsidRPr="00027AFA">
        <w:rPr>
          <w:rFonts w:ascii="Times New Roman" w:hAnsi="Times New Roman"/>
          <w:color w:val="000000"/>
          <w:sz w:val="24"/>
          <w:szCs w:val="24"/>
        </w:rPr>
        <w:t xml:space="preserve">Заказчику </w:t>
      </w:r>
      <w:r w:rsidR="004E4521" w:rsidRPr="00027AFA">
        <w:rPr>
          <w:rFonts w:ascii="Times New Roman" w:hAnsi="Times New Roman"/>
          <w:color w:val="000000"/>
          <w:sz w:val="24"/>
          <w:szCs w:val="24"/>
        </w:rPr>
        <w:t>все  вызванные  неисполнением</w:t>
      </w:r>
      <w:r w:rsidRPr="00027AF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5"/>
          <w:sz w:val="24"/>
          <w:szCs w:val="24"/>
        </w:rPr>
        <w:t>обязательств по настоящему Договору непокрытые неустойками убытки, в том</w:t>
      </w:r>
      <w:r w:rsidRPr="00027AF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4E4521" w:rsidRPr="00027AFA">
        <w:rPr>
          <w:rFonts w:ascii="Times New Roman" w:hAnsi="Times New Roman"/>
          <w:color w:val="000000"/>
          <w:spacing w:val="-2"/>
          <w:sz w:val="24"/>
          <w:szCs w:val="24"/>
        </w:rPr>
        <w:t>числе упущенную выгоду.</w:t>
      </w:r>
    </w:p>
    <w:p w:rsidR="00BA7053" w:rsidRPr="00027AFA" w:rsidRDefault="00D24CA8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2</w:t>
      </w:r>
      <w:r w:rsidRPr="00027AFA">
        <w:rPr>
          <w:rFonts w:ascii="Times New Roman" w:hAnsi="Times New Roman"/>
          <w:sz w:val="24"/>
          <w:szCs w:val="24"/>
        </w:rPr>
        <w:t>.</w:t>
      </w:r>
      <w:r w:rsidR="007636F2" w:rsidRPr="00027AFA">
        <w:rPr>
          <w:rFonts w:ascii="Times New Roman" w:hAnsi="Times New Roman"/>
          <w:sz w:val="24"/>
          <w:szCs w:val="24"/>
        </w:rPr>
        <w:t>10</w:t>
      </w:r>
      <w:r w:rsidRPr="00027AFA">
        <w:rPr>
          <w:rFonts w:ascii="Times New Roman" w:hAnsi="Times New Roman"/>
          <w:sz w:val="24"/>
          <w:szCs w:val="24"/>
        </w:rPr>
        <w:t>. За задержку оплаты выполненных работ согласно п.3.1 настоящего договора, Заказчик выплачивает Подрядчику  пени</w:t>
      </w:r>
      <w:r w:rsidR="004A5ACF" w:rsidRPr="00027AFA">
        <w:rPr>
          <w:rFonts w:ascii="Times New Roman" w:hAnsi="Times New Roman"/>
          <w:sz w:val="24"/>
          <w:szCs w:val="24"/>
        </w:rPr>
        <w:t xml:space="preserve"> за каждый день просрочки в размере 0,1%</w:t>
      </w:r>
      <w:r w:rsidR="00697066">
        <w:rPr>
          <w:rFonts w:ascii="Times New Roman" w:hAnsi="Times New Roman"/>
          <w:sz w:val="24"/>
          <w:szCs w:val="24"/>
        </w:rPr>
        <w:t xml:space="preserve"> (ноль целых одна десятая)</w:t>
      </w:r>
      <w:r w:rsidR="004A5ACF" w:rsidRPr="00027AFA">
        <w:rPr>
          <w:rFonts w:ascii="Times New Roman" w:hAnsi="Times New Roman"/>
          <w:sz w:val="24"/>
          <w:szCs w:val="24"/>
        </w:rPr>
        <w:t xml:space="preserve"> от стоимости работ.</w:t>
      </w:r>
    </w:p>
    <w:p w:rsidR="00BA7053" w:rsidRPr="00027AFA" w:rsidRDefault="00BA7053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2</w:t>
      </w:r>
      <w:r w:rsidRPr="00027AFA">
        <w:rPr>
          <w:rFonts w:ascii="Times New Roman" w:hAnsi="Times New Roman"/>
          <w:sz w:val="24"/>
          <w:szCs w:val="24"/>
        </w:rPr>
        <w:t>.</w:t>
      </w:r>
      <w:r w:rsidR="007636F2" w:rsidRPr="00027AFA">
        <w:rPr>
          <w:rFonts w:ascii="Times New Roman" w:hAnsi="Times New Roman"/>
          <w:sz w:val="24"/>
          <w:szCs w:val="24"/>
        </w:rPr>
        <w:t>11</w:t>
      </w:r>
      <w:r w:rsidRPr="00027AFA">
        <w:rPr>
          <w:rFonts w:ascii="Times New Roman" w:hAnsi="Times New Roman"/>
          <w:sz w:val="24"/>
          <w:szCs w:val="24"/>
        </w:rPr>
        <w:t>. Датой признания требований об оплате считается дата зачисления суммы штрафных санкций на расчетный счет Стороны, предъявившей требование. В случае не признания Стороной требования (претензии) в добровольном порядке и взыскании штрафных санкций в судебном порядке таковые считаются начисленными с момента вступления в силу судебного решения.</w:t>
      </w:r>
    </w:p>
    <w:p w:rsidR="00BA7053" w:rsidRPr="00A01656" w:rsidRDefault="00BA7053" w:rsidP="005E1B9E">
      <w:pPr>
        <w:suppressAutoHyphens/>
        <w:ind w:firstLine="567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2</w:t>
      </w:r>
      <w:r w:rsidRPr="00027AFA">
        <w:rPr>
          <w:rFonts w:ascii="Times New Roman" w:hAnsi="Times New Roman"/>
          <w:sz w:val="24"/>
          <w:szCs w:val="24"/>
        </w:rPr>
        <w:t>.</w:t>
      </w:r>
      <w:r w:rsidR="007636F2" w:rsidRPr="00027AFA">
        <w:rPr>
          <w:rFonts w:ascii="Times New Roman" w:hAnsi="Times New Roman"/>
          <w:sz w:val="24"/>
          <w:szCs w:val="24"/>
        </w:rPr>
        <w:t>12</w:t>
      </w:r>
      <w:r w:rsidRPr="00027AFA">
        <w:rPr>
          <w:rFonts w:ascii="Times New Roman" w:hAnsi="Times New Roman"/>
          <w:sz w:val="24"/>
          <w:szCs w:val="24"/>
        </w:rPr>
        <w:t>. Возмещение убытков не освобождает Сторону, нарушившую свои обязательства по настоящему договору, от исполнения своих обязательств в натуре.</w:t>
      </w:r>
    </w:p>
    <w:p w:rsidR="00A01656" w:rsidRDefault="00A01656" w:rsidP="00A01656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12.13. Стороны обязуются соблюдать требования, изложенные в антикоррупционной оговорке (Приложение № </w:t>
      </w:r>
      <w:r w:rsidR="003A58F9" w:rsidRPr="003A58F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). </w:t>
      </w:r>
    </w:p>
    <w:p w:rsidR="005A0804" w:rsidRPr="00027AFA" w:rsidRDefault="005A0804" w:rsidP="005E1B9E">
      <w:pPr>
        <w:suppressAutoHyphens/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</w:t>
      </w:r>
      <w:r w:rsidR="0041166A" w:rsidRPr="00027AFA">
        <w:rPr>
          <w:rFonts w:ascii="Times New Roman" w:hAnsi="Times New Roman"/>
          <w:b/>
          <w:sz w:val="24"/>
          <w:szCs w:val="24"/>
        </w:rPr>
        <w:t>3</w:t>
      </w:r>
      <w:r w:rsidRPr="00027AFA">
        <w:rPr>
          <w:rFonts w:ascii="Times New Roman" w:hAnsi="Times New Roman"/>
          <w:b/>
          <w:sz w:val="24"/>
          <w:szCs w:val="24"/>
        </w:rPr>
        <w:t>. Конфиденциальная информация</w:t>
      </w:r>
    </w:p>
    <w:p w:rsidR="005A0804" w:rsidRPr="00027AFA" w:rsidRDefault="005A0804" w:rsidP="003A58F9">
      <w:pPr>
        <w:tabs>
          <w:tab w:val="left" w:pos="1140"/>
        </w:tabs>
        <w:suppressAutoHyphens/>
        <w:spacing w:before="120"/>
        <w:ind w:firstLine="567"/>
        <w:rPr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1</w:t>
      </w:r>
      <w:r w:rsidR="0041166A" w:rsidRPr="00027AFA">
        <w:rPr>
          <w:rFonts w:ascii="Times New Roman" w:hAnsi="Times New Roman"/>
          <w:sz w:val="24"/>
          <w:szCs w:val="24"/>
        </w:rPr>
        <w:t>3</w:t>
      </w:r>
      <w:r w:rsidRPr="00027AFA">
        <w:rPr>
          <w:rFonts w:ascii="Times New Roman" w:hAnsi="Times New Roman"/>
          <w:sz w:val="24"/>
          <w:szCs w:val="24"/>
        </w:rPr>
        <w:t>.1.Стороны обязуются не разглашать конфиденциальную информацию и не использовать ее, кроме как в целях исполнения обязательств по настоящему договору. 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 Разглашение конфиденциальной информации, а также ознакомление с ней третьих лиц Стороной, которой эта информация получена от другой Стороны, осуществляется в каждом конкретном случае с письменного разрешения Стороны, от которой получена эта конфиденциальная информация. Сторона, не выполнившая условия конфиденциальности, несет ответственность в соответствии с законодательством РФ. Конфиденциальная информация может предоставляться компетентным государственным органам  по их запросу и при условии немедленного уведомления другой стороны о таком предоставлении, что не влечет за собой наступления ответственности за ее разглашения. 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</w:t>
      </w:r>
      <w:r w:rsidRPr="00027AFA">
        <w:rPr>
          <w:sz w:val="24"/>
          <w:szCs w:val="24"/>
        </w:rPr>
        <w:t xml:space="preserve">. </w:t>
      </w:r>
    </w:p>
    <w:p w:rsidR="00800486" w:rsidRPr="0073015A" w:rsidRDefault="00FA15DD" w:rsidP="005E1B9E">
      <w:pPr>
        <w:suppressAutoHyphens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</w:t>
      </w:r>
      <w:r w:rsidR="0041166A" w:rsidRPr="00027AFA">
        <w:rPr>
          <w:rFonts w:ascii="Times New Roman" w:hAnsi="Times New Roman"/>
          <w:b/>
          <w:sz w:val="24"/>
          <w:szCs w:val="24"/>
        </w:rPr>
        <w:t>4</w:t>
      </w:r>
      <w:r w:rsidR="004A18A9" w:rsidRPr="00027AFA">
        <w:rPr>
          <w:rFonts w:ascii="Times New Roman" w:hAnsi="Times New Roman"/>
          <w:b/>
          <w:sz w:val="24"/>
          <w:szCs w:val="24"/>
        </w:rPr>
        <w:t xml:space="preserve">. </w:t>
      </w:r>
      <w:r w:rsidR="000516FC" w:rsidRPr="00027AFA">
        <w:rPr>
          <w:rFonts w:ascii="Times New Roman" w:hAnsi="Times New Roman"/>
          <w:b/>
          <w:sz w:val="24"/>
          <w:szCs w:val="24"/>
        </w:rPr>
        <w:t>Прочие условия</w:t>
      </w:r>
    </w:p>
    <w:p w:rsidR="00DC0068" w:rsidRPr="00027AFA" w:rsidRDefault="00DC0068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14.1. Заказчик </w:t>
      </w:r>
      <w:r w:rsidR="00887560" w:rsidRPr="00027AFA">
        <w:rPr>
          <w:rFonts w:ascii="Times New Roman" w:hAnsi="Times New Roman"/>
          <w:sz w:val="24"/>
          <w:szCs w:val="24"/>
        </w:rPr>
        <w:t xml:space="preserve">в </w:t>
      </w:r>
      <w:r w:rsidR="005347B6" w:rsidRPr="00027AFA">
        <w:rPr>
          <w:rFonts w:ascii="Times New Roman" w:hAnsi="Times New Roman"/>
          <w:sz w:val="24"/>
          <w:szCs w:val="24"/>
        </w:rPr>
        <w:t>трид</w:t>
      </w:r>
      <w:r w:rsidR="00887560" w:rsidRPr="00027AFA">
        <w:rPr>
          <w:rFonts w:ascii="Times New Roman" w:hAnsi="Times New Roman"/>
          <w:sz w:val="24"/>
          <w:szCs w:val="24"/>
        </w:rPr>
        <w:t>цатидневный срок со дня получения договора обязан подписать и возвратить подписанный договор Подрядчику или сообщить в этот же срок об отказе оформить договор.</w:t>
      </w:r>
    </w:p>
    <w:p w:rsidR="00682A67" w:rsidRPr="00027AFA" w:rsidRDefault="00682A67" w:rsidP="00682A67">
      <w:pPr>
        <w:pStyle w:val="23"/>
        <w:tabs>
          <w:tab w:val="left" w:pos="0"/>
          <w:tab w:val="left" w:pos="1134"/>
        </w:tabs>
        <w:suppressAutoHyphens/>
        <w:spacing w:after="0" w:line="240" w:lineRule="auto"/>
        <w:ind w:left="0"/>
      </w:pPr>
      <w:r>
        <w:t xml:space="preserve">           </w:t>
      </w:r>
      <w:r w:rsidRPr="00027AFA">
        <w:t>14.</w:t>
      </w:r>
      <w:r w:rsidRPr="00977FE8">
        <w:t>2</w:t>
      </w:r>
      <w:r w:rsidRPr="00027AFA">
        <w:t xml:space="preserve">. </w:t>
      </w:r>
      <w:proofErr w:type="gramStart"/>
      <w:r w:rsidRPr="00027AFA">
        <w:t>Подрядчик   гарантирует</w:t>
      </w:r>
      <w:r>
        <w:t xml:space="preserve"> Заказчику</w:t>
      </w:r>
      <w:r w:rsidRPr="00027AFA">
        <w:t>, что сведения и документы в отношении всей цепочки собственников и руководителей, включая бенефициаров (в том числе конечных)</w:t>
      </w:r>
      <w:r w:rsidRPr="00113AF1">
        <w:t xml:space="preserve"> </w:t>
      </w:r>
      <w:r>
        <w:t>по форме Приложения № 5 к настоящему Договору</w:t>
      </w:r>
      <w:r w:rsidRPr="00027AFA">
        <w:t xml:space="preserve">, Подрядчика, направленные </w:t>
      </w:r>
      <w:r>
        <w:t xml:space="preserve">по акту от «__»____2012 года </w:t>
      </w:r>
      <w:r w:rsidRPr="00027AFA">
        <w:t>с адреса электронной почты Контрагента ________ на адрес электронной почты ОАО «АЭХК» kran@aecc.ru  (далее – Сведения) являются полными, точными и достоверными.</w:t>
      </w:r>
      <w:proofErr w:type="gramEnd"/>
    </w:p>
    <w:p w:rsidR="00682A67" w:rsidRPr="00027AFA" w:rsidRDefault="00682A67" w:rsidP="00682A67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lastRenderedPageBreak/>
        <w:t>При изменении Сведений Подрядчик  обязан не позднее пяти (5) дней с момента таких изменений направить</w:t>
      </w:r>
      <w:r>
        <w:rPr>
          <w:rFonts w:ascii="Times New Roman" w:hAnsi="Times New Roman"/>
          <w:sz w:val="24"/>
          <w:szCs w:val="24"/>
        </w:rPr>
        <w:t xml:space="preserve"> Заказчику</w:t>
      </w:r>
      <w:r w:rsidRPr="00027AFA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682A67" w:rsidRPr="00027AFA" w:rsidRDefault="00682A67" w:rsidP="00682A67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14.</w:t>
      </w:r>
      <w:r w:rsidRPr="00113AF1">
        <w:rPr>
          <w:rFonts w:ascii="Times New Roman" w:hAnsi="Times New Roman"/>
          <w:sz w:val="24"/>
          <w:szCs w:val="24"/>
        </w:rPr>
        <w:t>3</w:t>
      </w:r>
      <w:r w:rsidRPr="00027AF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027AFA">
        <w:rPr>
          <w:rFonts w:ascii="Times New Roman" w:hAnsi="Times New Roman"/>
          <w:sz w:val="24"/>
          <w:szCs w:val="24"/>
        </w:rPr>
        <w:t xml:space="preserve">Подрядчик </w:t>
      </w:r>
      <w:r>
        <w:rPr>
          <w:rFonts w:ascii="Times New Roman" w:hAnsi="Times New Roman"/>
          <w:sz w:val="24"/>
          <w:szCs w:val="24"/>
        </w:rPr>
        <w:t xml:space="preserve">также гарантирует Заказчику, что Сведения и документы получены </w:t>
      </w:r>
      <w:r w:rsidRPr="00027AFA">
        <w:rPr>
          <w:rFonts w:ascii="Times New Roman" w:hAnsi="Times New Roman"/>
          <w:sz w:val="24"/>
          <w:szCs w:val="24"/>
        </w:rPr>
        <w:t>в соответствии с действующим законодательством Российской Федерации (в том числе о коммерческой тайне и о персональных данных)</w:t>
      </w:r>
      <w:r>
        <w:rPr>
          <w:rFonts w:ascii="Times New Roman" w:hAnsi="Times New Roman"/>
          <w:sz w:val="24"/>
          <w:szCs w:val="24"/>
        </w:rPr>
        <w:t xml:space="preserve">, по </w:t>
      </w:r>
      <w:r w:rsidRPr="00027AFA">
        <w:rPr>
          <w:rFonts w:ascii="Times New Roman" w:hAnsi="Times New Roman"/>
          <w:sz w:val="24"/>
          <w:szCs w:val="24"/>
        </w:rPr>
        <w:t>согласи</w:t>
      </w:r>
      <w:r>
        <w:rPr>
          <w:rFonts w:ascii="Times New Roman" w:hAnsi="Times New Roman"/>
          <w:sz w:val="24"/>
          <w:szCs w:val="24"/>
        </w:rPr>
        <w:t>ю</w:t>
      </w:r>
      <w:r w:rsidRPr="00027AFA">
        <w:rPr>
          <w:rFonts w:ascii="Times New Roman" w:hAnsi="Times New Roman"/>
          <w:sz w:val="24"/>
          <w:szCs w:val="24"/>
        </w:rPr>
        <w:t xml:space="preserve"> всех упомянутых в Сведениях</w:t>
      </w:r>
      <w:r>
        <w:rPr>
          <w:rFonts w:ascii="Times New Roman" w:hAnsi="Times New Roman"/>
          <w:sz w:val="24"/>
          <w:szCs w:val="24"/>
        </w:rPr>
        <w:t xml:space="preserve"> лиц могут быть раскрыты</w:t>
      </w:r>
      <w:r w:rsidRPr="00027AFA">
        <w:rPr>
          <w:rFonts w:ascii="Times New Roman" w:hAnsi="Times New Roman"/>
          <w:sz w:val="24"/>
          <w:szCs w:val="24"/>
        </w:rPr>
        <w:t>, полностью или частично, компетентным органам государственной власти (в том числе, Федеральной налоговой службе, Минэнерго России, Росфинмониторингу, Пра</w:t>
      </w:r>
      <w:r>
        <w:rPr>
          <w:rFonts w:ascii="Times New Roman" w:hAnsi="Times New Roman"/>
          <w:sz w:val="24"/>
          <w:szCs w:val="24"/>
        </w:rPr>
        <w:t>вительству Российской Федерации)</w:t>
      </w:r>
      <w:r w:rsidRPr="00027AFA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в последующем</w:t>
      </w:r>
      <w:r w:rsidRPr="00027AFA">
        <w:rPr>
          <w:rFonts w:ascii="Times New Roman" w:hAnsi="Times New Roman"/>
          <w:sz w:val="24"/>
          <w:szCs w:val="24"/>
        </w:rPr>
        <w:t xml:space="preserve"> обраб</w:t>
      </w:r>
      <w:r>
        <w:rPr>
          <w:rFonts w:ascii="Times New Roman" w:hAnsi="Times New Roman"/>
          <w:sz w:val="24"/>
          <w:szCs w:val="24"/>
        </w:rPr>
        <w:t>атываться</w:t>
      </w:r>
      <w:r w:rsidRPr="00027AFA">
        <w:rPr>
          <w:rFonts w:ascii="Times New Roman" w:hAnsi="Times New Roman"/>
          <w:sz w:val="24"/>
          <w:szCs w:val="24"/>
        </w:rPr>
        <w:t xml:space="preserve"> такими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органами (далее – Раскрытие). Подрядчик освобождает</w:t>
      </w:r>
      <w:r>
        <w:rPr>
          <w:rFonts w:ascii="Times New Roman" w:hAnsi="Times New Roman"/>
          <w:sz w:val="24"/>
          <w:szCs w:val="24"/>
        </w:rPr>
        <w:t xml:space="preserve"> Заказчика</w:t>
      </w:r>
      <w:r w:rsidRPr="00027AFA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Раскрытием, в том числе, возмещает</w:t>
      </w:r>
      <w:r>
        <w:rPr>
          <w:rFonts w:ascii="Times New Roman" w:hAnsi="Times New Roman"/>
          <w:sz w:val="24"/>
          <w:szCs w:val="24"/>
        </w:rPr>
        <w:t xml:space="preserve"> Заказчику</w:t>
      </w:r>
      <w:r w:rsidRPr="00027AFA">
        <w:rPr>
          <w:rFonts w:ascii="Times New Roman" w:hAnsi="Times New Roman"/>
          <w:sz w:val="24"/>
          <w:szCs w:val="24"/>
        </w:rPr>
        <w:t xml:space="preserve"> убытки, понесенные в связи с предъявлением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Pr="00027AFA">
        <w:rPr>
          <w:rFonts w:ascii="Times New Roman" w:hAnsi="Times New Roman"/>
          <w:sz w:val="24"/>
          <w:szCs w:val="24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7F6BAB" w:rsidRPr="00027AFA" w:rsidRDefault="007F6BAB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14.</w:t>
      </w:r>
      <w:r w:rsidR="00682A67">
        <w:rPr>
          <w:rFonts w:ascii="Times New Roman" w:hAnsi="Times New Roman"/>
          <w:sz w:val="24"/>
          <w:szCs w:val="24"/>
        </w:rPr>
        <w:t>4</w:t>
      </w:r>
      <w:r w:rsidRPr="00027AFA">
        <w:rPr>
          <w:rFonts w:ascii="Times New Roman" w:hAnsi="Times New Roman"/>
          <w:sz w:val="24"/>
          <w:szCs w:val="24"/>
        </w:rPr>
        <w:t xml:space="preserve">. </w:t>
      </w:r>
      <w:r w:rsidR="00BA12C2" w:rsidRPr="00027AFA">
        <w:rPr>
          <w:rFonts w:ascii="Times New Roman" w:hAnsi="Times New Roman"/>
          <w:sz w:val="24"/>
          <w:szCs w:val="24"/>
        </w:rPr>
        <w:t xml:space="preserve"> Подрядчик</w:t>
      </w:r>
      <w:r w:rsidRPr="00027AFA">
        <w:rPr>
          <w:rFonts w:ascii="Times New Roman" w:hAnsi="Times New Roman"/>
          <w:sz w:val="24"/>
          <w:szCs w:val="24"/>
        </w:rPr>
        <w:t xml:space="preserve">  и</w:t>
      </w:r>
      <w:r w:rsidR="00DF230C">
        <w:rPr>
          <w:rFonts w:ascii="Times New Roman" w:hAnsi="Times New Roman"/>
          <w:sz w:val="24"/>
          <w:szCs w:val="24"/>
        </w:rPr>
        <w:t xml:space="preserve"> Заказчик</w:t>
      </w:r>
      <w:r w:rsidRPr="00027AFA">
        <w:rPr>
          <w:rFonts w:ascii="Times New Roman" w:hAnsi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F6BAB" w:rsidRPr="00027AFA" w:rsidRDefault="007F6BAB" w:rsidP="005E1B9E">
      <w:pPr>
        <w:pStyle w:val="23"/>
        <w:tabs>
          <w:tab w:val="left" w:pos="709"/>
          <w:tab w:val="left" w:pos="5103"/>
        </w:tabs>
        <w:suppressAutoHyphens/>
        <w:spacing w:after="0" w:line="240" w:lineRule="auto"/>
        <w:ind w:left="0"/>
        <w:rPr>
          <w:i/>
          <w:spacing w:val="-6"/>
        </w:rPr>
      </w:pPr>
      <w:r w:rsidRPr="00027AFA">
        <w:tab/>
      </w:r>
      <w:proofErr w:type="gramStart"/>
      <w:r w:rsidRPr="00027AFA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документами), является основанием для одностороннего отказа </w:t>
      </w:r>
      <w:r w:rsidR="00DF230C">
        <w:t>Заказчика</w:t>
      </w:r>
      <w:r w:rsidRPr="00027AFA">
        <w:rPr>
          <w:b/>
          <w:bCs/>
        </w:rPr>
        <w:t xml:space="preserve"> </w:t>
      </w:r>
      <w:r w:rsidRPr="00027AFA">
        <w:rPr>
          <w:bCs/>
        </w:rPr>
        <w:t xml:space="preserve">от исполнения </w:t>
      </w:r>
      <w:r w:rsidRPr="00027AFA">
        <w:t xml:space="preserve">Договора и предъявления </w:t>
      </w:r>
      <w:r w:rsidR="00DF230C">
        <w:t>Заказчиком</w:t>
      </w:r>
      <w:r w:rsidRPr="00027AFA">
        <w:t xml:space="preserve">  </w:t>
      </w:r>
      <w:r w:rsidR="00A3445B" w:rsidRPr="00027AFA">
        <w:t>Подрядчику</w:t>
      </w:r>
      <w:r w:rsidRPr="00027AFA">
        <w:t xml:space="preserve">  требования о возмещении убытков, причиненных прекращением Договора.</w:t>
      </w:r>
      <w:proofErr w:type="gramEnd"/>
      <w:r w:rsidRPr="00027AFA">
        <w:t xml:space="preserve"> Договор считается расторгнутым </w:t>
      </w:r>
      <w:proofErr w:type="gramStart"/>
      <w:r w:rsidRPr="00027AFA">
        <w:t>с даты получения</w:t>
      </w:r>
      <w:proofErr w:type="gramEnd"/>
      <w:r w:rsidRPr="00027AFA">
        <w:t xml:space="preserve"> </w:t>
      </w:r>
      <w:r w:rsidR="00741634" w:rsidRPr="00027AFA">
        <w:t xml:space="preserve">Подрядчиком </w:t>
      </w:r>
      <w:r w:rsidRPr="00027AFA">
        <w:t>соответствующего письменного уведомления</w:t>
      </w:r>
      <w:r w:rsidRPr="00027AFA">
        <w:rPr>
          <w:b/>
          <w:bCs/>
        </w:rPr>
        <w:t xml:space="preserve"> </w:t>
      </w:r>
      <w:r w:rsidR="00DF230C" w:rsidRPr="00DF230C">
        <w:rPr>
          <w:bCs/>
        </w:rPr>
        <w:t>Заказчика</w:t>
      </w:r>
      <w:r w:rsidRPr="00027AFA">
        <w:t>, если более поздняя дата не будет установлена в уведомлении.</w:t>
      </w:r>
    </w:p>
    <w:p w:rsidR="000516FC" w:rsidRPr="00027AFA" w:rsidRDefault="006C32B0" w:rsidP="005E1B9E">
      <w:pPr>
        <w:suppressAutoHyphens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</w:t>
      </w:r>
      <w:r w:rsidR="000516FC"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4</w:t>
      </w:r>
      <w:r w:rsidR="005A0804" w:rsidRPr="00027AFA">
        <w:rPr>
          <w:rFonts w:ascii="Times New Roman" w:hAnsi="Times New Roman"/>
          <w:sz w:val="24"/>
          <w:szCs w:val="24"/>
        </w:rPr>
        <w:t>.</w:t>
      </w:r>
      <w:r w:rsidR="00682A67">
        <w:rPr>
          <w:rFonts w:ascii="Times New Roman" w:hAnsi="Times New Roman"/>
          <w:sz w:val="24"/>
          <w:szCs w:val="24"/>
        </w:rPr>
        <w:t>5</w:t>
      </w:r>
      <w:r w:rsidR="003661E6" w:rsidRPr="00027AFA">
        <w:rPr>
          <w:rFonts w:ascii="Times New Roman" w:hAnsi="Times New Roman"/>
          <w:sz w:val="24"/>
          <w:szCs w:val="24"/>
        </w:rPr>
        <w:t>.</w:t>
      </w:r>
      <w:r w:rsidRPr="00027AFA">
        <w:rPr>
          <w:rFonts w:ascii="Times New Roman" w:hAnsi="Times New Roman"/>
          <w:sz w:val="24"/>
          <w:szCs w:val="24"/>
        </w:rPr>
        <w:t xml:space="preserve"> </w:t>
      </w:r>
      <w:r w:rsidR="003661E6" w:rsidRPr="00027AFA">
        <w:rPr>
          <w:rFonts w:ascii="Times New Roman" w:hAnsi="Times New Roman"/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внесудебными разрешениями подразумевается обязательное направление Стороной, считающей, что ее права нарушены, претензии в адрес другой Стороны</w:t>
      </w:r>
      <w:r w:rsidR="000516FC" w:rsidRPr="00027AFA">
        <w:rPr>
          <w:rFonts w:ascii="Times New Roman" w:hAnsi="Times New Roman"/>
          <w:sz w:val="24"/>
          <w:szCs w:val="24"/>
        </w:rPr>
        <w:t>.</w:t>
      </w:r>
    </w:p>
    <w:p w:rsidR="003661E6" w:rsidRPr="00027AFA" w:rsidRDefault="003661E6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Сторона, получившая претензию, должна рассмотреть ее и направить ответ в течение 10 (десяти) календарных дней.</w:t>
      </w:r>
    </w:p>
    <w:p w:rsidR="003661E6" w:rsidRPr="00027AFA" w:rsidRDefault="003661E6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В случае</w:t>
      </w:r>
      <w:proofErr w:type="gramStart"/>
      <w:r w:rsidR="00CE27E8" w:rsidRPr="00027AFA">
        <w:rPr>
          <w:rFonts w:ascii="Times New Roman" w:hAnsi="Times New Roman"/>
          <w:sz w:val="24"/>
          <w:szCs w:val="24"/>
        </w:rPr>
        <w:t>,</w:t>
      </w:r>
      <w:proofErr w:type="gramEnd"/>
      <w:r w:rsidRPr="00027AFA">
        <w:rPr>
          <w:rFonts w:ascii="Times New Roman" w:hAnsi="Times New Roman"/>
          <w:sz w:val="24"/>
          <w:szCs w:val="24"/>
        </w:rPr>
        <w:t xml:space="preserve"> если в ходе внесудебного разрешения спора, стороны не пришли к взаимному решению, спор передается на разрешение Арбитражного суда по месту нахождения ответчика.</w:t>
      </w:r>
    </w:p>
    <w:p w:rsidR="000516FC" w:rsidRPr="00027AFA" w:rsidRDefault="000516FC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ab/>
        <w:t>1</w:t>
      </w:r>
      <w:r w:rsidR="0041166A" w:rsidRPr="00027AFA">
        <w:rPr>
          <w:rFonts w:ascii="Times New Roman" w:hAnsi="Times New Roman"/>
          <w:sz w:val="24"/>
          <w:szCs w:val="24"/>
        </w:rPr>
        <w:t>4</w:t>
      </w:r>
      <w:r w:rsidR="005A0804" w:rsidRPr="00027AFA">
        <w:rPr>
          <w:rFonts w:ascii="Times New Roman" w:hAnsi="Times New Roman"/>
          <w:sz w:val="24"/>
          <w:szCs w:val="24"/>
        </w:rPr>
        <w:t>.</w:t>
      </w:r>
      <w:r w:rsidR="00682A67">
        <w:rPr>
          <w:rFonts w:ascii="Times New Roman" w:hAnsi="Times New Roman"/>
          <w:sz w:val="24"/>
          <w:szCs w:val="24"/>
        </w:rPr>
        <w:t>6</w:t>
      </w:r>
      <w:r w:rsidR="005A0804" w:rsidRPr="00027AFA">
        <w:rPr>
          <w:rFonts w:ascii="Times New Roman" w:hAnsi="Times New Roman"/>
          <w:sz w:val="24"/>
          <w:szCs w:val="24"/>
        </w:rPr>
        <w:t>.</w:t>
      </w:r>
      <w:r w:rsidR="006C32B0" w:rsidRPr="00027AFA">
        <w:rPr>
          <w:rFonts w:ascii="Times New Roman" w:hAnsi="Times New Roman"/>
          <w:sz w:val="24"/>
          <w:szCs w:val="24"/>
        </w:rPr>
        <w:t xml:space="preserve"> </w:t>
      </w:r>
      <w:r w:rsidRPr="00027AFA">
        <w:rPr>
          <w:rFonts w:ascii="Times New Roman" w:hAnsi="Times New Roman"/>
          <w:sz w:val="24"/>
          <w:szCs w:val="24"/>
        </w:rPr>
        <w:t xml:space="preserve">При изменении юридического адреса и расчетных реквизитов </w:t>
      </w:r>
      <w:r w:rsidR="004B1255" w:rsidRPr="00027AFA">
        <w:rPr>
          <w:rFonts w:ascii="Times New Roman" w:hAnsi="Times New Roman"/>
          <w:sz w:val="24"/>
          <w:szCs w:val="24"/>
        </w:rPr>
        <w:t>у одной из сторон, она</w:t>
      </w:r>
      <w:r w:rsidRPr="00027AFA">
        <w:rPr>
          <w:rFonts w:ascii="Times New Roman" w:hAnsi="Times New Roman"/>
          <w:sz w:val="24"/>
          <w:szCs w:val="24"/>
        </w:rPr>
        <w:t xml:space="preserve"> немедленно оповещает об этом </w:t>
      </w:r>
      <w:r w:rsidR="004B1255" w:rsidRPr="00027AFA">
        <w:rPr>
          <w:rFonts w:ascii="Times New Roman" w:hAnsi="Times New Roman"/>
          <w:sz w:val="24"/>
          <w:szCs w:val="24"/>
        </w:rPr>
        <w:t>другую сторону</w:t>
      </w:r>
      <w:r w:rsidRPr="00027AFA">
        <w:rPr>
          <w:rFonts w:ascii="Times New Roman" w:hAnsi="Times New Roman"/>
          <w:sz w:val="24"/>
          <w:szCs w:val="24"/>
        </w:rPr>
        <w:t xml:space="preserve"> в письменной форме.</w:t>
      </w:r>
    </w:p>
    <w:p w:rsidR="000D767B" w:rsidRPr="00027AFA" w:rsidRDefault="000D767B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1</w:t>
      </w:r>
      <w:r w:rsidR="0041166A" w:rsidRPr="00027AFA">
        <w:rPr>
          <w:rFonts w:ascii="Times New Roman" w:hAnsi="Times New Roman"/>
          <w:sz w:val="24"/>
          <w:szCs w:val="24"/>
        </w:rPr>
        <w:t>4</w:t>
      </w:r>
      <w:r w:rsidRPr="00027AFA">
        <w:rPr>
          <w:rFonts w:ascii="Times New Roman" w:hAnsi="Times New Roman"/>
          <w:sz w:val="24"/>
          <w:szCs w:val="24"/>
        </w:rPr>
        <w:t>.</w:t>
      </w:r>
      <w:r w:rsidR="00682A67">
        <w:rPr>
          <w:rFonts w:ascii="Times New Roman" w:hAnsi="Times New Roman"/>
          <w:sz w:val="24"/>
          <w:szCs w:val="24"/>
        </w:rPr>
        <w:t>7</w:t>
      </w:r>
      <w:r w:rsidRPr="00027AFA">
        <w:rPr>
          <w:rFonts w:ascii="Times New Roman" w:hAnsi="Times New Roman"/>
          <w:sz w:val="24"/>
          <w:szCs w:val="24"/>
        </w:rPr>
        <w:t>. По всем вопросам, связанным с выполнением и не урегулированным настоящим договором, Стороны договорились руководствоваться действующим законодательством РФ.</w:t>
      </w:r>
    </w:p>
    <w:p w:rsidR="002876C4" w:rsidRPr="00027AFA" w:rsidRDefault="005A0804" w:rsidP="005E1B9E">
      <w:pPr>
        <w:shd w:val="clear" w:color="auto" w:fill="FFFFFF"/>
        <w:tabs>
          <w:tab w:val="left" w:pos="1310"/>
        </w:tabs>
        <w:suppressAutoHyphens/>
        <w:spacing w:line="274" w:lineRule="exact"/>
        <w:ind w:firstLine="72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4</w:t>
      </w:r>
      <w:r w:rsidRPr="00027AFA">
        <w:rPr>
          <w:rFonts w:ascii="Times New Roman" w:hAnsi="Times New Roman"/>
          <w:sz w:val="24"/>
          <w:szCs w:val="24"/>
        </w:rPr>
        <w:t>.</w:t>
      </w:r>
      <w:r w:rsidR="00682A67">
        <w:rPr>
          <w:rFonts w:ascii="Times New Roman" w:hAnsi="Times New Roman"/>
          <w:sz w:val="24"/>
          <w:szCs w:val="24"/>
        </w:rPr>
        <w:t>8</w:t>
      </w:r>
      <w:r w:rsidRPr="00027AFA">
        <w:rPr>
          <w:rFonts w:ascii="Times New Roman" w:hAnsi="Times New Roman"/>
          <w:sz w:val="24"/>
          <w:szCs w:val="24"/>
        </w:rPr>
        <w:t>.</w:t>
      </w:r>
      <w:r w:rsidR="000516FC" w:rsidRPr="00027AFA">
        <w:rPr>
          <w:rFonts w:ascii="Times New Roman" w:hAnsi="Times New Roman"/>
          <w:sz w:val="24"/>
          <w:szCs w:val="24"/>
        </w:rPr>
        <w:t xml:space="preserve"> </w:t>
      </w:r>
      <w:r w:rsidR="002876C4" w:rsidRPr="00027AFA">
        <w:rPr>
          <w:rFonts w:ascii="Times New Roman" w:hAnsi="Times New Roman"/>
          <w:sz w:val="24"/>
          <w:szCs w:val="24"/>
        </w:rPr>
        <w:t>Настоящий Договор вступает в силу с момента подписания обеими  Сторонами настоящего Договора и действует до 30.12.20</w:t>
      </w:r>
      <w:r w:rsidR="00F52D8A" w:rsidRPr="00F52D8A">
        <w:rPr>
          <w:rFonts w:ascii="Times New Roman" w:hAnsi="Times New Roman"/>
          <w:sz w:val="24"/>
          <w:szCs w:val="24"/>
        </w:rPr>
        <w:t>___</w:t>
      </w:r>
      <w:r w:rsidR="00D87784">
        <w:rPr>
          <w:rFonts w:ascii="Times New Roman" w:hAnsi="Times New Roman"/>
          <w:sz w:val="24"/>
          <w:szCs w:val="24"/>
        </w:rPr>
        <w:t xml:space="preserve"> </w:t>
      </w:r>
      <w:r w:rsidR="002876C4" w:rsidRPr="00027AFA">
        <w:rPr>
          <w:rFonts w:ascii="Times New Roman" w:hAnsi="Times New Roman"/>
          <w:sz w:val="24"/>
          <w:szCs w:val="24"/>
        </w:rPr>
        <w:t>года,</w:t>
      </w:r>
      <w:r w:rsidR="000147C3" w:rsidRPr="000147C3">
        <w:rPr>
          <w:rFonts w:ascii="Times New Roman" w:hAnsi="Times New Roman"/>
          <w:sz w:val="24"/>
          <w:szCs w:val="24"/>
        </w:rPr>
        <w:t xml:space="preserve"> </w:t>
      </w:r>
      <w:r w:rsidR="000147C3">
        <w:rPr>
          <w:rFonts w:ascii="Times New Roman" w:hAnsi="Times New Roman"/>
          <w:sz w:val="24"/>
          <w:szCs w:val="24"/>
        </w:rPr>
        <w:t>а также</w:t>
      </w:r>
      <w:r w:rsidR="002876C4" w:rsidRPr="00027AFA">
        <w:rPr>
          <w:rFonts w:ascii="Times New Roman" w:hAnsi="Times New Roman"/>
          <w:sz w:val="24"/>
          <w:szCs w:val="24"/>
        </w:rPr>
        <w:t xml:space="preserve"> в части взаимных расчетов</w:t>
      </w:r>
      <w:r w:rsidR="000147C3">
        <w:rPr>
          <w:rFonts w:ascii="Times New Roman" w:hAnsi="Times New Roman"/>
          <w:sz w:val="24"/>
          <w:szCs w:val="24"/>
        </w:rPr>
        <w:t>,</w:t>
      </w:r>
      <w:r w:rsidR="002876C4" w:rsidRPr="00027AFA">
        <w:rPr>
          <w:rFonts w:ascii="Times New Roman" w:hAnsi="Times New Roman"/>
          <w:sz w:val="24"/>
          <w:szCs w:val="24"/>
        </w:rPr>
        <w:t xml:space="preserve"> по неисполненным, но надлежащим </w:t>
      </w:r>
      <w:proofErr w:type="gramStart"/>
      <w:r w:rsidR="002876C4" w:rsidRPr="00027AFA">
        <w:rPr>
          <w:rFonts w:ascii="Times New Roman" w:hAnsi="Times New Roman"/>
          <w:sz w:val="24"/>
          <w:szCs w:val="24"/>
        </w:rPr>
        <w:t>образом</w:t>
      </w:r>
      <w:proofErr w:type="gramEnd"/>
      <w:r w:rsidR="002876C4" w:rsidRPr="00027AFA">
        <w:rPr>
          <w:rFonts w:ascii="Times New Roman" w:hAnsi="Times New Roman"/>
          <w:sz w:val="24"/>
          <w:szCs w:val="24"/>
        </w:rPr>
        <w:t xml:space="preserve"> оформленным в период действия договора ведомостям объемов работ - до полного их исполнения.</w:t>
      </w:r>
    </w:p>
    <w:p w:rsidR="000516FC" w:rsidRPr="00027AFA" w:rsidRDefault="000516FC" w:rsidP="005E1B9E">
      <w:pPr>
        <w:pStyle w:val="a5"/>
        <w:suppressAutoHyphens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sz w:val="24"/>
          <w:szCs w:val="24"/>
        </w:rPr>
        <w:tab/>
      </w:r>
      <w:r w:rsidRPr="00027AFA">
        <w:rPr>
          <w:rFonts w:ascii="Times New Roman" w:hAnsi="Times New Roman"/>
          <w:sz w:val="24"/>
          <w:szCs w:val="24"/>
        </w:rPr>
        <w:t>1</w:t>
      </w:r>
      <w:r w:rsidR="0041166A" w:rsidRPr="00027AFA">
        <w:rPr>
          <w:rFonts w:ascii="Times New Roman" w:hAnsi="Times New Roman"/>
          <w:sz w:val="24"/>
          <w:szCs w:val="24"/>
        </w:rPr>
        <w:t>4</w:t>
      </w:r>
      <w:r w:rsidR="005A0804" w:rsidRPr="00027AFA">
        <w:rPr>
          <w:rFonts w:ascii="Times New Roman" w:hAnsi="Times New Roman"/>
          <w:sz w:val="24"/>
          <w:szCs w:val="24"/>
        </w:rPr>
        <w:t>.</w:t>
      </w:r>
      <w:r w:rsidR="00682A67">
        <w:rPr>
          <w:rFonts w:ascii="Times New Roman" w:hAnsi="Times New Roman"/>
          <w:sz w:val="24"/>
          <w:szCs w:val="24"/>
        </w:rPr>
        <w:t>9</w:t>
      </w:r>
      <w:r w:rsidR="005A0804" w:rsidRPr="00027AFA">
        <w:rPr>
          <w:rFonts w:ascii="Times New Roman" w:hAnsi="Times New Roman"/>
          <w:sz w:val="24"/>
          <w:szCs w:val="24"/>
        </w:rPr>
        <w:t>.</w:t>
      </w:r>
      <w:r w:rsidRPr="00027AFA">
        <w:rPr>
          <w:rFonts w:ascii="Times New Roman" w:hAnsi="Times New Roman"/>
          <w:sz w:val="24"/>
          <w:szCs w:val="24"/>
        </w:rPr>
        <w:t xml:space="preserve"> Настоящий договор подписан в 2-х экземплярах: 1- Заказчику, 1 - Подрядчику.</w:t>
      </w:r>
    </w:p>
    <w:p w:rsidR="003E1321" w:rsidRPr="00027AFA" w:rsidRDefault="00401913" w:rsidP="007C5BAF">
      <w:pPr>
        <w:pStyle w:val="a5"/>
        <w:spacing w:before="120" w:after="120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15. Приложения к договору</w:t>
      </w:r>
    </w:p>
    <w:p w:rsidR="002F61A5" w:rsidRPr="00027AFA" w:rsidRDefault="002F61A5" w:rsidP="002F61A5">
      <w:pPr>
        <w:pStyle w:val="a5"/>
        <w:ind w:firstLine="360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      К настоящему договору прилагается и является его неотъемлемой частью:</w:t>
      </w:r>
    </w:p>
    <w:p w:rsidR="0040535D" w:rsidRPr="00027AFA" w:rsidRDefault="00C52BE2" w:rsidP="00C52BE2">
      <w:pPr>
        <w:jc w:val="left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15.1 </w:t>
      </w:r>
      <w:r w:rsidR="0040535D" w:rsidRPr="00027AFA">
        <w:rPr>
          <w:rFonts w:ascii="Times New Roman" w:hAnsi="Times New Roman"/>
          <w:sz w:val="24"/>
          <w:szCs w:val="24"/>
        </w:rPr>
        <w:t xml:space="preserve">Ведомость объемов работ      - </w:t>
      </w:r>
      <w:r w:rsidRPr="00027AFA">
        <w:rPr>
          <w:rFonts w:ascii="Times New Roman" w:hAnsi="Times New Roman"/>
          <w:sz w:val="24"/>
          <w:szCs w:val="24"/>
        </w:rPr>
        <w:t>Приложение № 1</w:t>
      </w:r>
      <w:r w:rsidR="00C567C8" w:rsidRPr="00027AFA">
        <w:rPr>
          <w:rFonts w:ascii="Times New Roman" w:hAnsi="Times New Roman"/>
          <w:sz w:val="24"/>
          <w:szCs w:val="24"/>
        </w:rPr>
        <w:t>(</w:t>
      </w:r>
      <w:r w:rsidR="00C567C8" w:rsidRPr="005E1B9E">
        <w:rPr>
          <w:rFonts w:ascii="Times New Roman" w:hAnsi="Times New Roman"/>
          <w:i/>
          <w:szCs w:val="22"/>
        </w:rPr>
        <w:t>предоставляется Подрядчиком)</w:t>
      </w:r>
      <w:r w:rsidR="00C567C8" w:rsidRPr="00027AFA">
        <w:rPr>
          <w:rFonts w:ascii="Times New Roman" w:hAnsi="Times New Roman"/>
          <w:sz w:val="24"/>
          <w:szCs w:val="24"/>
        </w:rPr>
        <w:t>;</w:t>
      </w:r>
    </w:p>
    <w:p w:rsidR="00C52BE2" w:rsidRPr="00027AFA" w:rsidRDefault="00C52BE2" w:rsidP="00C52BE2">
      <w:pPr>
        <w:jc w:val="left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15.2 </w:t>
      </w:r>
      <w:r w:rsidR="0040535D" w:rsidRPr="00027AFA">
        <w:rPr>
          <w:rFonts w:ascii="Times New Roman" w:hAnsi="Times New Roman"/>
          <w:sz w:val="24"/>
          <w:szCs w:val="24"/>
        </w:rPr>
        <w:t xml:space="preserve">Календарный план работ        - </w:t>
      </w:r>
      <w:r w:rsidRPr="00027AFA">
        <w:rPr>
          <w:rFonts w:ascii="Times New Roman" w:hAnsi="Times New Roman"/>
          <w:sz w:val="24"/>
          <w:szCs w:val="24"/>
        </w:rPr>
        <w:t>Приложение № 2</w:t>
      </w:r>
      <w:r w:rsidR="00C567C8" w:rsidRPr="005E1B9E">
        <w:rPr>
          <w:rFonts w:ascii="Times New Roman" w:hAnsi="Times New Roman"/>
          <w:i/>
          <w:szCs w:val="22"/>
        </w:rPr>
        <w:t>(предоставляется Подрядчиком)</w:t>
      </w:r>
      <w:r w:rsidR="00C567C8" w:rsidRPr="00027AFA">
        <w:rPr>
          <w:rFonts w:ascii="Times New Roman" w:hAnsi="Times New Roman"/>
          <w:sz w:val="24"/>
          <w:szCs w:val="24"/>
        </w:rPr>
        <w:t>;</w:t>
      </w:r>
    </w:p>
    <w:p w:rsidR="00C52BE2" w:rsidRPr="00027AFA" w:rsidRDefault="00C52BE2" w:rsidP="00C52BE2">
      <w:pPr>
        <w:jc w:val="left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 xml:space="preserve">15.3 </w:t>
      </w:r>
      <w:r w:rsidR="0040535D" w:rsidRPr="00027AFA">
        <w:rPr>
          <w:rFonts w:ascii="Times New Roman" w:hAnsi="Times New Roman"/>
          <w:sz w:val="24"/>
          <w:szCs w:val="24"/>
        </w:rPr>
        <w:t xml:space="preserve">Соглашение по охране труда                             - </w:t>
      </w:r>
      <w:r w:rsidRPr="00027AFA">
        <w:rPr>
          <w:rFonts w:ascii="Times New Roman" w:hAnsi="Times New Roman"/>
          <w:sz w:val="24"/>
          <w:szCs w:val="24"/>
        </w:rPr>
        <w:t>Приложение № 3</w:t>
      </w:r>
      <w:r w:rsidR="00C10644">
        <w:rPr>
          <w:rFonts w:ascii="Times New Roman" w:hAnsi="Times New Roman"/>
          <w:sz w:val="24"/>
          <w:szCs w:val="24"/>
        </w:rPr>
        <w:t>;</w:t>
      </w:r>
      <w:r w:rsidRPr="00027AFA">
        <w:rPr>
          <w:rFonts w:ascii="Times New Roman" w:hAnsi="Times New Roman"/>
          <w:sz w:val="24"/>
          <w:szCs w:val="24"/>
        </w:rPr>
        <w:t xml:space="preserve"> </w:t>
      </w:r>
    </w:p>
    <w:p w:rsidR="0040535D" w:rsidRPr="00027AFA" w:rsidRDefault="0040535D" w:rsidP="00C52BE2">
      <w:pPr>
        <w:jc w:val="left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t>15.4 Анкета по охране труда                                      - Приложение № 4</w:t>
      </w:r>
      <w:r w:rsidR="00C10644">
        <w:rPr>
          <w:rFonts w:ascii="Times New Roman" w:hAnsi="Times New Roman"/>
          <w:sz w:val="24"/>
          <w:szCs w:val="24"/>
        </w:rPr>
        <w:t>;</w:t>
      </w:r>
    </w:p>
    <w:p w:rsidR="00AB597E" w:rsidRPr="00027AFA" w:rsidRDefault="00AB597E" w:rsidP="00C52BE2">
      <w:pPr>
        <w:jc w:val="left"/>
        <w:rPr>
          <w:rFonts w:ascii="Times New Roman" w:hAnsi="Times New Roman"/>
          <w:sz w:val="24"/>
          <w:szCs w:val="24"/>
        </w:rPr>
      </w:pPr>
      <w:r w:rsidRPr="00027AFA">
        <w:rPr>
          <w:rFonts w:ascii="Times New Roman" w:hAnsi="Times New Roman"/>
          <w:sz w:val="24"/>
          <w:szCs w:val="24"/>
        </w:rPr>
        <w:lastRenderedPageBreak/>
        <w:t>15.5 Информация о Подрядчике                                - Приложение № 5</w:t>
      </w:r>
      <w:r w:rsidR="00C10644">
        <w:rPr>
          <w:rFonts w:ascii="Times New Roman" w:hAnsi="Times New Roman"/>
          <w:sz w:val="24"/>
          <w:szCs w:val="24"/>
        </w:rPr>
        <w:t>;</w:t>
      </w:r>
    </w:p>
    <w:p w:rsidR="00051FC9" w:rsidRDefault="00A0532C" w:rsidP="006C32B0">
      <w:pPr>
        <w:jc w:val="left"/>
        <w:rPr>
          <w:rFonts w:ascii="Times New Roman" w:hAnsi="Times New Roman"/>
          <w:sz w:val="24"/>
          <w:szCs w:val="24"/>
        </w:rPr>
      </w:pPr>
      <w:r w:rsidRPr="00C10644">
        <w:rPr>
          <w:rFonts w:ascii="Times New Roman" w:hAnsi="Times New Roman"/>
          <w:sz w:val="24"/>
          <w:szCs w:val="24"/>
        </w:rPr>
        <w:t>15.</w:t>
      </w:r>
      <w:r w:rsidR="00833039">
        <w:rPr>
          <w:rFonts w:ascii="Times New Roman" w:hAnsi="Times New Roman"/>
          <w:sz w:val="24"/>
          <w:szCs w:val="24"/>
        </w:rPr>
        <w:t>6</w:t>
      </w:r>
      <w:r w:rsidRPr="00C10644">
        <w:rPr>
          <w:rFonts w:ascii="Times New Roman" w:hAnsi="Times New Roman"/>
          <w:sz w:val="24"/>
          <w:szCs w:val="24"/>
        </w:rPr>
        <w:t xml:space="preserve">. Акт сверки расчетов                          </w:t>
      </w:r>
      <w:r w:rsidR="00833039">
        <w:rPr>
          <w:rFonts w:ascii="Times New Roman" w:hAnsi="Times New Roman"/>
          <w:sz w:val="24"/>
          <w:szCs w:val="24"/>
        </w:rPr>
        <w:t xml:space="preserve"> </w:t>
      </w:r>
      <w:r w:rsidRPr="00C10644">
        <w:rPr>
          <w:rFonts w:ascii="Times New Roman" w:hAnsi="Times New Roman"/>
          <w:sz w:val="24"/>
          <w:szCs w:val="24"/>
        </w:rPr>
        <w:t xml:space="preserve">                - Приложение № </w:t>
      </w:r>
      <w:r w:rsidR="00833039">
        <w:rPr>
          <w:rFonts w:ascii="Times New Roman" w:hAnsi="Times New Roman"/>
          <w:sz w:val="24"/>
          <w:szCs w:val="24"/>
        </w:rPr>
        <w:t>6</w:t>
      </w:r>
      <w:r w:rsidR="007C5BAF">
        <w:rPr>
          <w:rFonts w:ascii="Times New Roman" w:hAnsi="Times New Roman"/>
          <w:sz w:val="24"/>
          <w:szCs w:val="24"/>
        </w:rPr>
        <w:t>;</w:t>
      </w:r>
    </w:p>
    <w:p w:rsidR="007C5BAF" w:rsidRPr="008D2F7D" w:rsidRDefault="007C5BAF" w:rsidP="007C5BAF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 w:rsidR="0083303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Антикоррупционная оговорка                           - Приложение № </w:t>
      </w:r>
      <w:r w:rsidR="0083303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</w:p>
    <w:p w:rsidR="007C5BAF" w:rsidRPr="00C10644" w:rsidRDefault="007C5BAF" w:rsidP="006C32B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A18A9" w:rsidRPr="00027AFA" w:rsidRDefault="008902D2" w:rsidP="00A0532C">
      <w:pPr>
        <w:spacing w:before="120" w:after="24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1</w:t>
      </w:r>
      <w:r w:rsidR="00401913" w:rsidRPr="00027AFA">
        <w:rPr>
          <w:rFonts w:ascii="Times New Roman" w:hAnsi="Times New Roman"/>
          <w:b/>
          <w:sz w:val="24"/>
          <w:szCs w:val="24"/>
        </w:rPr>
        <w:t>6</w:t>
      </w:r>
      <w:r w:rsidR="004A18A9" w:rsidRPr="00027AFA">
        <w:rPr>
          <w:rFonts w:ascii="Times New Roman" w:hAnsi="Times New Roman"/>
          <w:b/>
          <w:sz w:val="24"/>
          <w:szCs w:val="24"/>
        </w:rPr>
        <w:t>.</w:t>
      </w:r>
      <w:r w:rsidR="00454756" w:rsidRPr="00027AFA">
        <w:rPr>
          <w:rFonts w:ascii="Times New Roman" w:hAnsi="Times New Roman"/>
          <w:b/>
          <w:sz w:val="24"/>
          <w:szCs w:val="24"/>
        </w:rPr>
        <w:t xml:space="preserve">   </w:t>
      </w:r>
      <w:r w:rsidR="0023359C" w:rsidRPr="00027AFA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5400"/>
        <w:gridCol w:w="4243"/>
      </w:tblGrid>
      <w:tr w:rsidR="0023359C" w:rsidRPr="00027AFA" w:rsidTr="005E1B9E">
        <w:trPr>
          <w:trHeight w:val="4004"/>
        </w:trPr>
        <w:tc>
          <w:tcPr>
            <w:tcW w:w="5400" w:type="dxa"/>
            <w:noWrap/>
          </w:tcPr>
          <w:p w:rsidR="0023359C" w:rsidRPr="00027AFA" w:rsidRDefault="0023359C" w:rsidP="007C1233">
            <w:pPr>
              <w:tabs>
                <w:tab w:val="left" w:pos="5400"/>
              </w:tabs>
              <w:ind w:left="18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ЗАКАЗЧИК:  ОАО «АЭХК»</w:t>
            </w:r>
          </w:p>
          <w:p w:rsidR="0023359C" w:rsidRPr="00027AFA" w:rsidRDefault="0023359C" w:rsidP="000147C3">
            <w:pPr>
              <w:spacing w:before="120"/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Юридический адрес: Российская Федерация</w:t>
            </w:r>
          </w:p>
          <w:p w:rsidR="0023359C" w:rsidRPr="00027AFA" w:rsidRDefault="0023359C" w:rsidP="000147C3">
            <w:pPr>
              <w:tabs>
                <w:tab w:val="left" w:pos="5220"/>
              </w:tabs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Иркутская область, г. Ангарск, Южный массив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квартал 2, строение 100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Почтовый адрес: 665804, Иркутская область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г. Ангарск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ИНН/КПП 3801098402/380150001</w:t>
            </w:r>
          </w:p>
          <w:p w:rsidR="00AD6AD1" w:rsidRPr="00027AFA" w:rsidRDefault="00AD6AD1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ОГРН 1083801006860</w:t>
            </w:r>
          </w:p>
          <w:p w:rsidR="0023359C" w:rsidRPr="00027AFA" w:rsidRDefault="000147C3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Иркутское отделение 8586/0197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Байкальск</w:t>
            </w:r>
            <w:r w:rsidR="00AD6AD1" w:rsidRPr="00027AFA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027AFA">
              <w:rPr>
                <w:rFonts w:ascii="Times New Roman" w:hAnsi="Times New Roman"/>
                <w:sz w:val="24"/>
                <w:szCs w:val="24"/>
              </w:rPr>
              <w:t xml:space="preserve"> банк</w:t>
            </w:r>
            <w:r w:rsidR="00AD6AD1" w:rsidRPr="00027AFA">
              <w:rPr>
                <w:rFonts w:ascii="Times New Roman" w:hAnsi="Times New Roman"/>
                <w:sz w:val="24"/>
                <w:szCs w:val="24"/>
              </w:rPr>
              <w:t>а</w:t>
            </w:r>
            <w:r w:rsidR="000147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7AFA">
              <w:rPr>
                <w:rFonts w:ascii="Times New Roman" w:hAnsi="Times New Roman"/>
                <w:sz w:val="24"/>
                <w:szCs w:val="24"/>
              </w:rPr>
              <w:t>С</w:t>
            </w:r>
            <w:r w:rsidR="00AD6AD1" w:rsidRPr="00027AFA">
              <w:rPr>
                <w:rFonts w:ascii="Times New Roman" w:hAnsi="Times New Roman"/>
                <w:sz w:val="24"/>
                <w:szCs w:val="24"/>
              </w:rPr>
              <w:t>бербанка</w:t>
            </w:r>
            <w:r w:rsidR="000147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6AD1" w:rsidRPr="00027AFA">
              <w:rPr>
                <w:rFonts w:ascii="Times New Roman" w:hAnsi="Times New Roman"/>
                <w:sz w:val="24"/>
                <w:szCs w:val="24"/>
              </w:rPr>
              <w:t xml:space="preserve">России                            </w:t>
            </w:r>
            <w:r w:rsidRPr="00027AFA">
              <w:rPr>
                <w:rFonts w:ascii="Times New Roman" w:hAnsi="Times New Roman"/>
                <w:sz w:val="24"/>
                <w:szCs w:val="24"/>
              </w:rPr>
              <w:t>г. Иркутск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7AF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27AF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27AFA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027AFA">
              <w:rPr>
                <w:rFonts w:ascii="Times New Roman" w:hAnsi="Times New Roman"/>
                <w:sz w:val="24"/>
                <w:szCs w:val="24"/>
              </w:rPr>
              <w:t>. 40502810218310000033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Кор/</w:t>
            </w:r>
            <w:proofErr w:type="spellStart"/>
            <w:r w:rsidRPr="00027AFA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027AFA">
              <w:rPr>
                <w:rFonts w:ascii="Times New Roman" w:hAnsi="Times New Roman"/>
                <w:sz w:val="24"/>
                <w:szCs w:val="24"/>
              </w:rPr>
              <w:t>. 30101810900000000607</w:t>
            </w:r>
          </w:p>
          <w:p w:rsidR="0023359C" w:rsidRPr="00027AFA" w:rsidRDefault="0023359C" w:rsidP="000147C3">
            <w:pPr>
              <w:ind w:left="180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БИК 042520607</w:t>
            </w:r>
          </w:p>
          <w:p w:rsidR="0023359C" w:rsidRPr="00027AFA" w:rsidRDefault="0023359C" w:rsidP="005E1B9E">
            <w:pPr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4680" w:type="dxa"/>
          </w:tcPr>
          <w:p w:rsidR="0023359C" w:rsidRPr="00027AFA" w:rsidRDefault="0023359C" w:rsidP="003E1321">
            <w:pPr>
              <w:ind w:left="180" w:firstLine="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359C" w:rsidRPr="00027AFA" w:rsidRDefault="004363B7" w:rsidP="00454756">
      <w:pPr>
        <w:pStyle w:val="a5"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27AFA">
        <w:rPr>
          <w:rFonts w:ascii="Times New Roman" w:hAnsi="Times New Roman"/>
          <w:b/>
          <w:sz w:val="24"/>
          <w:szCs w:val="24"/>
        </w:rPr>
        <w:t>Подписи сторон</w:t>
      </w:r>
    </w:p>
    <w:tbl>
      <w:tblPr>
        <w:tblW w:w="10097" w:type="dxa"/>
        <w:tblInd w:w="-72" w:type="dxa"/>
        <w:tblLook w:val="0000" w:firstRow="0" w:lastRow="0" w:firstColumn="0" w:lastColumn="0" w:noHBand="0" w:noVBand="0"/>
      </w:tblPr>
      <w:tblGrid>
        <w:gridCol w:w="5404"/>
        <w:gridCol w:w="4693"/>
      </w:tblGrid>
      <w:tr w:rsidR="0023359C" w:rsidRPr="00027AFA">
        <w:trPr>
          <w:trHeight w:val="173"/>
        </w:trPr>
        <w:tc>
          <w:tcPr>
            <w:tcW w:w="5404" w:type="dxa"/>
            <w:tcBorders>
              <w:top w:val="nil"/>
              <w:bottom w:val="nil"/>
            </w:tcBorders>
          </w:tcPr>
          <w:p w:rsidR="0084421C" w:rsidRPr="00027AFA" w:rsidRDefault="0084421C" w:rsidP="00322FEA">
            <w:pPr>
              <w:pStyle w:val="a5"/>
              <w:ind w:left="18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23359C" w:rsidRPr="00027AFA" w:rsidRDefault="0023359C" w:rsidP="00322FEA">
            <w:pPr>
              <w:pStyle w:val="a5"/>
              <w:ind w:left="18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:rsidR="0023359C" w:rsidRDefault="0023359C" w:rsidP="00322FEA">
            <w:pPr>
              <w:pStyle w:val="a5"/>
              <w:ind w:left="18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C4726" w:rsidRPr="00027AFA" w:rsidRDefault="00DC4726" w:rsidP="000147C3">
            <w:pPr>
              <w:pStyle w:val="a5"/>
              <w:ind w:left="18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3" w:type="dxa"/>
          </w:tcPr>
          <w:p w:rsidR="0023359C" w:rsidRPr="00027AFA" w:rsidRDefault="0023359C" w:rsidP="00322FE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3359C" w:rsidRPr="00027AFA" w:rsidRDefault="0023359C" w:rsidP="00322FEA">
            <w:pPr>
              <w:pStyle w:val="a5"/>
              <w:ind w:firstLine="61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7AFA">
              <w:rPr>
                <w:rFonts w:ascii="Times New Roman" w:hAnsi="Times New Roman"/>
                <w:sz w:val="24"/>
                <w:szCs w:val="24"/>
              </w:rPr>
              <w:t>ПОДРЯДЧИК:</w:t>
            </w:r>
          </w:p>
          <w:p w:rsidR="0023359C" w:rsidRPr="00027AFA" w:rsidRDefault="0023359C" w:rsidP="00322FEA">
            <w:pPr>
              <w:pStyle w:val="a5"/>
              <w:keepNext/>
              <w:keepLines/>
              <w:ind w:firstLine="61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359C" w:rsidRPr="00027AFA" w:rsidRDefault="0023359C" w:rsidP="00322FE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A18A9" w:rsidRDefault="004A18A9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Default="007C29FF" w:rsidP="008E2E28">
      <w:pPr>
        <w:pStyle w:val="20"/>
        <w:tabs>
          <w:tab w:val="right" w:pos="284"/>
        </w:tabs>
        <w:ind w:right="567"/>
        <w:rPr>
          <w:rFonts w:ascii="Times New Roman" w:hAnsi="Times New Roman"/>
          <w:sz w:val="23"/>
          <w:szCs w:val="23"/>
        </w:rPr>
      </w:pPr>
    </w:p>
    <w:p w:rsidR="007C29FF" w:rsidRPr="008D709D" w:rsidRDefault="007C29FF" w:rsidP="007C29FF">
      <w:pPr>
        <w:tabs>
          <w:tab w:val="left" w:pos="5616"/>
        </w:tabs>
        <w:jc w:val="center"/>
        <w:rPr>
          <w:rFonts w:ascii="Times New Roman" w:hAnsi="Times New Roman"/>
          <w:b/>
          <w:sz w:val="24"/>
          <w:szCs w:val="24"/>
        </w:rPr>
      </w:pPr>
      <w:r w:rsidRPr="008D709D">
        <w:rPr>
          <w:rFonts w:ascii="Times New Roman" w:hAnsi="Times New Roman"/>
          <w:b/>
          <w:sz w:val="24"/>
          <w:szCs w:val="24"/>
        </w:rPr>
        <w:t>Соглашение по охране труда</w:t>
      </w:r>
    </w:p>
    <w:p w:rsidR="007C29FF" w:rsidRPr="008D709D" w:rsidRDefault="007C29FF" w:rsidP="007C29FF">
      <w:pPr>
        <w:tabs>
          <w:tab w:val="left" w:pos="561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7C29FF" w:rsidRPr="008D709D" w:rsidRDefault="007C29FF" w:rsidP="007C29FF">
      <w:pPr>
        <w:tabs>
          <w:tab w:val="left" w:pos="5616"/>
        </w:tabs>
        <w:spacing w:after="100" w:afterAutospacing="1"/>
        <w:ind w:firstLine="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0"/>
        </w:rPr>
        <w:t xml:space="preserve">                </w:t>
      </w:r>
      <w:r w:rsidRPr="008D709D">
        <w:rPr>
          <w:rFonts w:ascii="Times New Roman" w:hAnsi="Times New Roman"/>
          <w:sz w:val="24"/>
          <w:szCs w:val="24"/>
        </w:rPr>
        <w:t xml:space="preserve"> Открытое акционерное общество «Ангарский  электролизный химический ко</w:t>
      </w:r>
      <w:r w:rsidRPr="008D709D">
        <w:rPr>
          <w:rFonts w:ascii="Times New Roman" w:hAnsi="Times New Roman"/>
          <w:sz w:val="24"/>
          <w:szCs w:val="24"/>
        </w:rPr>
        <w:t>м</w:t>
      </w:r>
      <w:r w:rsidRPr="008D709D">
        <w:rPr>
          <w:rFonts w:ascii="Times New Roman" w:hAnsi="Times New Roman"/>
          <w:sz w:val="24"/>
          <w:szCs w:val="24"/>
        </w:rPr>
        <w:t xml:space="preserve">бинат» (ОАО «АЭХК»), именуемое в дальнейшем </w:t>
      </w:r>
      <w:r w:rsidRPr="008D709D">
        <w:rPr>
          <w:rFonts w:ascii="Times New Roman" w:hAnsi="Times New Roman"/>
          <w:b/>
          <w:sz w:val="24"/>
          <w:szCs w:val="24"/>
        </w:rPr>
        <w:t xml:space="preserve"> Заказчик</w:t>
      </w:r>
      <w:r w:rsidRPr="008D709D">
        <w:rPr>
          <w:rFonts w:ascii="Times New Roman" w:hAnsi="Times New Roman"/>
          <w:sz w:val="24"/>
          <w:szCs w:val="24"/>
        </w:rPr>
        <w:t xml:space="preserve">  в лице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/>
          <w:sz w:val="24"/>
          <w:szCs w:val="24"/>
        </w:rPr>
        <w:t xml:space="preserve"> на основании  </w:t>
      </w:r>
      <w:r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________________,</w:t>
      </w:r>
      <w:r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DE6AC6">
        <w:rPr>
          <w:rFonts w:ascii="Times New Roman" w:hAnsi="Times New Roman"/>
          <w:b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________________,</w:t>
      </w:r>
      <w:r>
        <w:rPr>
          <w:rFonts w:ascii="Times New Roman" w:hAnsi="Times New Roman"/>
          <w:sz w:val="24"/>
          <w:szCs w:val="24"/>
        </w:rPr>
        <w:t xml:space="preserve"> с другой стороны, заключили настоящее соглашение о нижеследу</w:t>
      </w:r>
      <w:r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>щем:</w:t>
      </w:r>
      <w:r w:rsidRPr="008D709D">
        <w:rPr>
          <w:rFonts w:ascii="Times New Roman" w:hAnsi="Times New Roman"/>
          <w:sz w:val="24"/>
          <w:szCs w:val="24"/>
        </w:rPr>
        <w:t xml:space="preserve">    Предметом настоящего соглашения является включение в раздел  «Производство работ» договора  № _________  от ____________, следующих требований по обеспечению выпо</w:t>
      </w:r>
      <w:r w:rsidRPr="008D709D">
        <w:rPr>
          <w:rFonts w:ascii="Times New Roman" w:hAnsi="Times New Roman"/>
          <w:sz w:val="24"/>
          <w:szCs w:val="24"/>
        </w:rPr>
        <w:t>л</w:t>
      </w:r>
      <w:r w:rsidRPr="008D709D">
        <w:rPr>
          <w:rFonts w:ascii="Times New Roman" w:hAnsi="Times New Roman"/>
          <w:sz w:val="24"/>
          <w:szCs w:val="24"/>
        </w:rPr>
        <w:t>нения охраны труда:</w:t>
      </w:r>
    </w:p>
    <w:p w:rsidR="007C29FF" w:rsidRPr="008D709D" w:rsidRDefault="007C29FF" w:rsidP="007C29FF">
      <w:pPr>
        <w:numPr>
          <w:ilvl w:val="0"/>
          <w:numId w:val="31"/>
        </w:numPr>
        <w:tabs>
          <w:tab w:val="left" w:pos="5616"/>
        </w:tabs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</w:t>
      </w:r>
      <w:r w:rsidRPr="008D709D">
        <w:rPr>
          <w:rFonts w:ascii="Times New Roman" w:hAnsi="Times New Roman"/>
          <w:sz w:val="24"/>
          <w:szCs w:val="24"/>
        </w:rPr>
        <w:t xml:space="preserve">  обязуется: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5616"/>
        </w:tabs>
        <w:spacing w:before="100" w:beforeAutospacing="1" w:after="100" w:afterAutospacing="1"/>
        <w:ind w:hanging="63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Соблюдать требования правил по охране труда, действующих на АЭХК.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Обеспечить безопасность труда при производстве работ и соблюдать правила противопожарной и экологической безопасности, проводить работы в соответствии с и</w:t>
      </w:r>
      <w:r w:rsidRPr="008D709D">
        <w:rPr>
          <w:rFonts w:ascii="Times New Roman" w:hAnsi="Times New Roman"/>
          <w:sz w:val="24"/>
          <w:szCs w:val="24"/>
        </w:rPr>
        <w:t>н</w:t>
      </w:r>
      <w:r w:rsidRPr="008D709D">
        <w:rPr>
          <w:rFonts w:ascii="Times New Roman" w:hAnsi="Times New Roman"/>
          <w:sz w:val="24"/>
          <w:szCs w:val="24"/>
        </w:rPr>
        <w:t xml:space="preserve">струкцией </w:t>
      </w:r>
      <w:r>
        <w:rPr>
          <w:rFonts w:ascii="Times New Roman" w:hAnsi="Times New Roman"/>
          <w:sz w:val="23"/>
          <w:szCs w:val="23"/>
        </w:rPr>
        <w:t xml:space="preserve">ИОТ 0113.00025-2011  «Порядок допуска и </w:t>
      </w:r>
      <w:proofErr w:type="gramStart"/>
      <w:r>
        <w:rPr>
          <w:rFonts w:ascii="Times New Roman" w:hAnsi="Times New Roman"/>
          <w:sz w:val="23"/>
          <w:szCs w:val="23"/>
        </w:rPr>
        <w:t>контроля за</w:t>
      </w:r>
      <w:proofErr w:type="gramEnd"/>
      <w:r>
        <w:rPr>
          <w:rFonts w:ascii="Times New Roman" w:hAnsi="Times New Roman"/>
          <w:sz w:val="23"/>
          <w:szCs w:val="23"/>
        </w:rPr>
        <w:t xml:space="preserve"> выполнением работ по</w:t>
      </w:r>
      <w:r>
        <w:rPr>
          <w:rFonts w:ascii="Times New Roman" w:hAnsi="Times New Roman"/>
          <w:sz w:val="23"/>
          <w:szCs w:val="23"/>
        </w:rPr>
        <w:t>д</w:t>
      </w:r>
      <w:r>
        <w:rPr>
          <w:rFonts w:ascii="Times New Roman" w:hAnsi="Times New Roman"/>
          <w:sz w:val="23"/>
          <w:szCs w:val="23"/>
        </w:rPr>
        <w:t>рядных организаций на территории ОАО «АЭХК»,</w:t>
      </w:r>
      <w:r w:rsidRPr="008D709D">
        <w:rPr>
          <w:rFonts w:ascii="Times New Roman" w:hAnsi="Times New Roman"/>
          <w:sz w:val="24"/>
          <w:szCs w:val="24"/>
        </w:rPr>
        <w:t xml:space="preserve"> и немедленно информировать ООТ  и  </w:t>
      </w:r>
      <w:r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>КС  ОАО «АЭХК» о несчастных случаях на производстве.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Разработать, при необходимости, дополнительные меры по обеспечению бе</w:t>
      </w:r>
      <w:r w:rsidRPr="008D709D">
        <w:rPr>
          <w:rFonts w:ascii="Times New Roman" w:hAnsi="Times New Roman"/>
          <w:sz w:val="24"/>
          <w:szCs w:val="24"/>
        </w:rPr>
        <w:t>з</w:t>
      </w:r>
      <w:r w:rsidRPr="008D709D">
        <w:rPr>
          <w:rFonts w:ascii="Times New Roman" w:hAnsi="Times New Roman"/>
          <w:sz w:val="24"/>
          <w:szCs w:val="24"/>
        </w:rPr>
        <w:t>опасных условий труда и выполнять их в процессе работы.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Выполнить мероприятия по обеспечению безопасных условий труда, пред</w:t>
      </w:r>
      <w:r w:rsidRPr="008D709D">
        <w:rPr>
          <w:rFonts w:ascii="Times New Roman" w:hAnsi="Times New Roman"/>
          <w:sz w:val="24"/>
          <w:szCs w:val="24"/>
        </w:rPr>
        <w:t>у</w:t>
      </w:r>
      <w:r w:rsidRPr="008D709D">
        <w:rPr>
          <w:rFonts w:ascii="Times New Roman" w:hAnsi="Times New Roman"/>
          <w:sz w:val="24"/>
          <w:szCs w:val="24"/>
        </w:rPr>
        <w:t>смотренных актом-допуском, нарядом-допуском и графиком совмещенных работ.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Выполнять работы силами подготовленного и аттестованного персонала, назначить лиц ответственных за обеспечение охраны труда;  организовать допуск персон</w:t>
      </w:r>
      <w:r w:rsidRPr="008D709D">
        <w:rPr>
          <w:rFonts w:ascii="Times New Roman" w:hAnsi="Times New Roman"/>
          <w:sz w:val="24"/>
          <w:szCs w:val="24"/>
        </w:rPr>
        <w:t>а</w:t>
      </w:r>
      <w:r w:rsidRPr="008D709D">
        <w:rPr>
          <w:rFonts w:ascii="Times New Roman" w:hAnsi="Times New Roman"/>
          <w:sz w:val="24"/>
          <w:szCs w:val="24"/>
        </w:rPr>
        <w:t>ла к работам, в том числе в зонах постоянно или потенциально опасных производственных факторов.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Обеспечить обучение персонала и контроль усвоения им информации по треб</w:t>
      </w:r>
      <w:r w:rsidRPr="008D709D"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>ваниям охраны труда при выполнении технологических операций.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Обеспечить своих работников исправными средствами индивидуальной  и ко</w:t>
      </w:r>
      <w:r w:rsidRPr="008D709D">
        <w:rPr>
          <w:rFonts w:ascii="Times New Roman" w:hAnsi="Times New Roman"/>
          <w:sz w:val="24"/>
          <w:szCs w:val="24"/>
        </w:rPr>
        <w:t>л</w:t>
      </w:r>
      <w:r w:rsidRPr="008D709D">
        <w:rPr>
          <w:rFonts w:ascii="Times New Roman" w:hAnsi="Times New Roman"/>
          <w:sz w:val="24"/>
          <w:szCs w:val="24"/>
        </w:rPr>
        <w:t xml:space="preserve">лективной защиты, спецодеждой и </w:t>
      </w:r>
      <w:proofErr w:type="spellStart"/>
      <w:r w:rsidRPr="008D709D">
        <w:rPr>
          <w:rFonts w:ascii="Times New Roman" w:hAnsi="Times New Roman"/>
          <w:sz w:val="24"/>
          <w:szCs w:val="24"/>
        </w:rPr>
        <w:t>спецобувью</w:t>
      </w:r>
      <w:proofErr w:type="spellEnd"/>
      <w:r w:rsidRPr="008D709D">
        <w:rPr>
          <w:rFonts w:ascii="Times New Roman" w:hAnsi="Times New Roman"/>
          <w:sz w:val="24"/>
          <w:szCs w:val="24"/>
        </w:rPr>
        <w:t xml:space="preserve">. 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Содержать производственные территории, участки работ и рабочие места, предоставляемые для производства  договорных работ, в чистоте и порядке.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Обеспечить исправное технологическое состояние и  безопасную эксплуатацию об</w:t>
      </w:r>
      <w:r w:rsidRPr="008D709D"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>рудования.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Направлять персонал, привлекаемый для работы на территории действующего ОАО «АЭХК», для прохождения </w:t>
      </w:r>
      <w:proofErr w:type="gramStart"/>
      <w:r w:rsidRPr="008D709D">
        <w:rPr>
          <w:rFonts w:ascii="Times New Roman" w:hAnsi="Times New Roman"/>
          <w:sz w:val="24"/>
          <w:szCs w:val="24"/>
        </w:rPr>
        <w:t>обучения по программе</w:t>
      </w:r>
      <w:proofErr w:type="gramEnd"/>
      <w:r w:rsidRPr="008D709D">
        <w:rPr>
          <w:rFonts w:ascii="Times New Roman" w:hAnsi="Times New Roman"/>
          <w:sz w:val="24"/>
          <w:szCs w:val="24"/>
        </w:rPr>
        <w:t xml:space="preserve"> вводного инструктажа в соотве</w:t>
      </w:r>
      <w:r w:rsidRPr="008D709D">
        <w:rPr>
          <w:rFonts w:ascii="Times New Roman" w:hAnsi="Times New Roman"/>
          <w:sz w:val="24"/>
          <w:szCs w:val="24"/>
        </w:rPr>
        <w:t>т</w:t>
      </w:r>
      <w:r w:rsidRPr="008D709D">
        <w:rPr>
          <w:rFonts w:ascii="Times New Roman" w:hAnsi="Times New Roman"/>
          <w:sz w:val="24"/>
          <w:szCs w:val="24"/>
        </w:rPr>
        <w:t>ствующих службах  ОАО «АЭХК»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Обеспечить своих работников талонами предупреждения нарушений правил и норм по охране труда, пожарной и радиационной безопасности.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Самостоятельно проводить аттестацию рабочих мест.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Обеспечить необходимые условия для проведения проверок организации работ по охране труда в подразделениях </w:t>
      </w:r>
      <w:r w:rsidRPr="009E0030"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одрядчика</w:t>
      </w:r>
      <w:r w:rsidRPr="008D709D">
        <w:rPr>
          <w:rFonts w:ascii="Times New Roman" w:hAnsi="Times New Roman"/>
          <w:sz w:val="24"/>
          <w:szCs w:val="24"/>
        </w:rPr>
        <w:t xml:space="preserve"> комиссиями </w:t>
      </w:r>
      <w:r w:rsidRPr="008D709D">
        <w:rPr>
          <w:rFonts w:ascii="Times New Roman" w:hAnsi="Times New Roman"/>
          <w:b/>
          <w:sz w:val="24"/>
          <w:szCs w:val="24"/>
        </w:rPr>
        <w:t>Заказчика</w:t>
      </w:r>
      <w:r w:rsidRPr="008D709D">
        <w:rPr>
          <w:rFonts w:ascii="Times New Roman" w:hAnsi="Times New Roman"/>
          <w:sz w:val="24"/>
          <w:szCs w:val="24"/>
        </w:rPr>
        <w:t xml:space="preserve"> и Генеральной инспекции Госкорпорации «Росатом».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100" w:afterAutospacing="1"/>
        <w:ind w:left="-78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lastRenderedPageBreak/>
        <w:t>Обеспечить разработку и выполнение мероприятий по устранению замечаний коми</w:t>
      </w:r>
      <w:r w:rsidRPr="008D709D">
        <w:rPr>
          <w:rFonts w:ascii="Times New Roman" w:hAnsi="Times New Roman"/>
          <w:sz w:val="24"/>
          <w:szCs w:val="24"/>
        </w:rPr>
        <w:t>с</w:t>
      </w:r>
      <w:r w:rsidRPr="008D709D">
        <w:rPr>
          <w:rFonts w:ascii="Times New Roman" w:hAnsi="Times New Roman"/>
          <w:sz w:val="24"/>
          <w:szCs w:val="24"/>
        </w:rPr>
        <w:t xml:space="preserve">сий </w:t>
      </w:r>
      <w:r w:rsidRPr="008D709D">
        <w:rPr>
          <w:rFonts w:ascii="Times New Roman" w:hAnsi="Times New Roman"/>
          <w:b/>
          <w:sz w:val="24"/>
          <w:szCs w:val="24"/>
        </w:rPr>
        <w:t xml:space="preserve">Заказчика </w:t>
      </w:r>
      <w:r w:rsidRPr="008D709D">
        <w:rPr>
          <w:rFonts w:ascii="Times New Roman" w:hAnsi="Times New Roman"/>
          <w:sz w:val="24"/>
          <w:szCs w:val="24"/>
        </w:rPr>
        <w:t xml:space="preserve"> и  Генеральной инспекции Госкорпорации «Росатом».</w:t>
      </w:r>
    </w:p>
    <w:p w:rsidR="007C29FF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240"/>
        <w:ind w:left="-79" w:firstLine="62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Обеспечить организацию и проведение Дней охраны труда по графику </w:t>
      </w:r>
      <w:r w:rsidRPr="008D709D">
        <w:rPr>
          <w:rFonts w:ascii="Times New Roman" w:hAnsi="Times New Roman"/>
          <w:b/>
          <w:sz w:val="24"/>
          <w:szCs w:val="24"/>
        </w:rPr>
        <w:t>Зака</w:t>
      </w:r>
      <w:r w:rsidRPr="008D709D">
        <w:rPr>
          <w:rFonts w:ascii="Times New Roman" w:hAnsi="Times New Roman"/>
          <w:b/>
          <w:sz w:val="24"/>
          <w:szCs w:val="24"/>
        </w:rPr>
        <w:t>з</w:t>
      </w:r>
      <w:r w:rsidRPr="008D709D">
        <w:rPr>
          <w:rFonts w:ascii="Times New Roman" w:hAnsi="Times New Roman"/>
          <w:b/>
          <w:sz w:val="24"/>
          <w:szCs w:val="24"/>
        </w:rPr>
        <w:t>чика</w:t>
      </w:r>
      <w:r w:rsidRPr="008D709D">
        <w:rPr>
          <w:rFonts w:ascii="Times New Roman" w:hAnsi="Times New Roman"/>
          <w:sz w:val="24"/>
          <w:szCs w:val="24"/>
        </w:rPr>
        <w:t xml:space="preserve"> и участие его представителей в работе итоговых совещаний.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left" w:pos="1092"/>
        </w:tabs>
        <w:spacing w:before="100" w:beforeAutospacing="1" w:after="240"/>
        <w:ind w:left="-79"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Запрещается посещение мест общественного питания Заказчика в средствах индивидуальной защиты, такие как одежда, обувь, каски, беруши, средства защиты глаз.</w:t>
      </w:r>
    </w:p>
    <w:p w:rsidR="007C29FF" w:rsidRPr="008D709D" w:rsidRDefault="007C29FF" w:rsidP="007C29FF">
      <w:pPr>
        <w:numPr>
          <w:ilvl w:val="0"/>
          <w:numId w:val="31"/>
        </w:numPr>
        <w:tabs>
          <w:tab w:val="left" w:pos="1092"/>
        </w:tabs>
        <w:spacing w:before="100" w:beforeAutospacing="1" w:after="24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b/>
          <w:sz w:val="24"/>
          <w:szCs w:val="24"/>
        </w:rPr>
        <w:t>Заказчик обязуется: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num" w:pos="78"/>
          <w:tab w:val="left" w:pos="936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Определить границы производственных территорий, участков работ и рабочих мест, предоставляемых </w:t>
      </w:r>
      <w:r w:rsidRPr="008D709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одрядчику</w:t>
      </w:r>
      <w:r w:rsidRPr="008D709D">
        <w:rPr>
          <w:rFonts w:ascii="Times New Roman" w:hAnsi="Times New Roman"/>
          <w:sz w:val="24"/>
          <w:szCs w:val="24"/>
        </w:rPr>
        <w:t xml:space="preserve"> для  производства договорных работ.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num" w:pos="0"/>
          <w:tab w:val="left" w:pos="858"/>
          <w:tab w:val="left" w:pos="1014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Обеспечить подготовку действующего оборудования к работам </w:t>
      </w:r>
      <w:r w:rsidRPr="009E0030"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одрядчика</w:t>
      </w:r>
      <w:r w:rsidRPr="008D709D">
        <w:rPr>
          <w:rFonts w:ascii="Times New Roman" w:hAnsi="Times New Roman"/>
          <w:sz w:val="24"/>
          <w:szCs w:val="24"/>
        </w:rPr>
        <w:t xml:space="preserve"> на нем или вблизи его на территории  подразделений  ОАО «АЭХК».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clear" w:pos="1182"/>
          <w:tab w:val="num" w:pos="0"/>
          <w:tab w:val="left" w:pos="780"/>
          <w:tab w:val="left" w:pos="936"/>
          <w:tab w:val="left" w:pos="1170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Обеспечить допуск персонала </w:t>
      </w:r>
      <w:r w:rsidRPr="008D709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одрядчика</w:t>
      </w:r>
      <w:r w:rsidRPr="008D709D">
        <w:rPr>
          <w:rFonts w:ascii="Times New Roman" w:hAnsi="Times New Roman"/>
          <w:sz w:val="24"/>
          <w:szCs w:val="24"/>
        </w:rPr>
        <w:t xml:space="preserve"> к работам в зоне действия оборуд</w:t>
      </w:r>
      <w:r w:rsidRPr="008D709D"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>вания или вблизи его.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clear" w:pos="1182"/>
          <w:tab w:val="num" w:pos="0"/>
          <w:tab w:val="left" w:pos="780"/>
          <w:tab w:val="left" w:pos="936"/>
          <w:tab w:val="left" w:pos="1170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Провести инструктаж руководителей, производителей работ </w:t>
      </w:r>
      <w:r w:rsidRPr="009E0030"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одрядчика</w:t>
      </w:r>
      <w:r w:rsidRPr="008D709D">
        <w:rPr>
          <w:rFonts w:ascii="Times New Roman" w:hAnsi="Times New Roman"/>
          <w:sz w:val="24"/>
          <w:szCs w:val="24"/>
        </w:rPr>
        <w:t xml:space="preserve"> при допу</w:t>
      </w:r>
      <w:r w:rsidRPr="008D709D">
        <w:rPr>
          <w:rFonts w:ascii="Times New Roman" w:hAnsi="Times New Roman"/>
          <w:sz w:val="24"/>
          <w:szCs w:val="24"/>
        </w:rPr>
        <w:t>с</w:t>
      </w:r>
      <w:r w:rsidRPr="008D709D">
        <w:rPr>
          <w:rFonts w:ascii="Times New Roman" w:hAnsi="Times New Roman"/>
          <w:sz w:val="24"/>
          <w:szCs w:val="24"/>
        </w:rPr>
        <w:t xml:space="preserve">ке к работам в подразделениях  ОАО «АЭХК».   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clear" w:pos="1182"/>
          <w:tab w:val="num" w:pos="0"/>
          <w:tab w:val="left" w:pos="780"/>
          <w:tab w:val="left" w:pos="936"/>
          <w:tab w:val="left" w:pos="1170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Обеспечить своевременное отключение (включение) оборудования и коммун</w:t>
      </w:r>
      <w:r w:rsidRPr="008D709D">
        <w:rPr>
          <w:rFonts w:ascii="Times New Roman" w:hAnsi="Times New Roman"/>
          <w:sz w:val="24"/>
          <w:szCs w:val="24"/>
        </w:rPr>
        <w:t>и</w:t>
      </w:r>
      <w:r w:rsidRPr="008D709D">
        <w:rPr>
          <w:rFonts w:ascii="Times New Roman" w:hAnsi="Times New Roman"/>
          <w:sz w:val="24"/>
          <w:szCs w:val="24"/>
        </w:rPr>
        <w:t xml:space="preserve">каций, поддержание установленных режимов их работы для обеспечения безопасного  производства работ </w:t>
      </w:r>
      <w:r w:rsidRPr="009E0030"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одрядчиком.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clear" w:pos="1182"/>
          <w:tab w:val="num" w:pos="0"/>
          <w:tab w:val="left" w:pos="780"/>
          <w:tab w:val="left" w:pos="936"/>
          <w:tab w:val="left" w:pos="1170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Представить необходимую техническую документацию для производства работ </w:t>
      </w:r>
      <w:r w:rsidRPr="009E0030"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</w:t>
      </w:r>
      <w:r w:rsidRPr="008D709D">
        <w:rPr>
          <w:rFonts w:ascii="Times New Roman" w:hAnsi="Times New Roman"/>
          <w:b/>
          <w:sz w:val="24"/>
          <w:szCs w:val="24"/>
        </w:rPr>
        <w:t>д</w:t>
      </w:r>
      <w:r w:rsidRPr="008D709D">
        <w:rPr>
          <w:rFonts w:ascii="Times New Roman" w:hAnsi="Times New Roman"/>
          <w:b/>
          <w:sz w:val="24"/>
          <w:szCs w:val="24"/>
        </w:rPr>
        <w:t>рядчиком</w:t>
      </w:r>
      <w:r w:rsidRPr="008D709D">
        <w:rPr>
          <w:rFonts w:ascii="Times New Roman" w:hAnsi="Times New Roman"/>
          <w:sz w:val="24"/>
          <w:szCs w:val="24"/>
        </w:rPr>
        <w:t>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clear" w:pos="1182"/>
          <w:tab w:val="num" w:pos="0"/>
          <w:tab w:val="left" w:pos="780"/>
          <w:tab w:val="left" w:pos="936"/>
          <w:tab w:val="left" w:pos="1170"/>
        </w:tabs>
        <w:spacing w:before="100" w:beforeAutospacing="1" w:after="100" w:afterAutospacing="1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По графику, согласованному с </w:t>
      </w:r>
      <w:r w:rsidRPr="008D709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одрядчиком</w:t>
      </w:r>
      <w:r w:rsidRPr="008D709D">
        <w:rPr>
          <w:rFonts w:ascii="Times New Roman" w:hAnsi="Times New Roman"/>
          <w:sz w:val="24"/>
          <w:szCs w:val="24"/>
        </w:rPr>
        <w:t>, обеспечить проведение проверок о</w:t>
      </w:r>
      <w:r w:rsidRPr="008D709D">
        <w:rPr>
          <w:rFonts w:ascii="Times New Roman" w:hAnsi="Times New Roman"/>
          <w:sz w:val="24"/>
          <w:szCs w:val="24"/>
        </w:rPr>
        <w:t>р</w:t>
      </w:r>
      <w:r w:rsidRPr="008D709D">
        <w:rPr>
          <w:rFonts w:ascii="Times New Roman" w:hAnsi="Times New Roman"/>
          <w:sz w:val="24"/>
          <w:szCs w:val="24"/>
        </w:rPr>
        <w:t xml:space="preserve">ганизации работ по охране труда в подразделениях  </w:t>
      </w:r>
      <w:r w:rsidRPr="008D709D">
        <w:rPr>
          <w:rFonts w:ascii="Times New Roman" w:hAnsi="Times New Roman"/>
          <w:b/>
          <w:sz w:val="24"/>
          <w:szCs w:val="24"/>
        </w:rPr>
        <w:t>Исполнителя</w:t>
      </w:r>
      <w:r w:rsidRPr="008D709D">
        <w:rPr>
          <w:rFonts w:ascii="Times New Roman" w:hAnsi="Times New Roman"/>
          <w:sz w:val="24"/>
          <w:szCs w:val="24"/>
        </w:rPr>
        <w:t xml:space="preserve">  с оформлением по их р</w:t>
      </w:r>
      <w:r w:rsidRPr="008D709D">
        <w:rPr>
          <w:rFonts w:ascii="Times New Roman" w:hAnsi="Times New Roman"/>
          <w:sz w:val="24"/>
          <w:szCs w:val="24"/>
        </w:rPr>
        <w:t>е</w:t>
      </w:r>
      <w:r w:rsidRPr="008D709D">
        <w:rPr>
          <w:rFonts w:ascii="Times New Roman" w:hAnsi="Times New Roman"/>
          <w:sz w:val="24"/>
          <w:szCs w:val="24"/>
        </w:rPr>
        <w:t>зультатам Актов.</w:t>
      </w:r>
    </w:p>
    <w:p w:rsidR="007C29FF" w:rsidRPr="008D709D" w:rsidRDefault="007C29FF" w:rsidP="007C29FF">
      <w:pPr>
        <w:numPr>
          <w:ilvl w:val="1"/>
          <w:numId w:val="31"/>
        </w:numPr>
        <w:tabs>
          <w:tab w:val="clear" w:pos="1182"/>
          <w:tab w:val="num" w:pos="0"/>
          <w:tab w:val="left" w:pos="780"/>
          <w:tab w:val="left" w:pos="936"/>
          <w:tab w:val="left" w:pos="1170"/>
        </w:tabs>
        <w:spacing w:before="100" w:beforeAutospacing="1" w:after="240"/>
        <w:ind w:left="0" w:firstLine="544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Организовать </w:t>
      </w:r>
      <w:proofErr w:type="gramStart"/>
      <w:r w:rsidRPr="008D709D">
        <w:rPr>
          <w:rFonts w:ascii="Times New Roman" w:hAnsi="Times New Roman"/>
          <w:sz w:val="24"/>
          <w:szCs w:val="24"/>
        </w:rPr>
        <w:t>обучение по программе</w:t>
      </w:r>
      <w:proofErr w:type="gramEnd"/>
      <w:r w:rsidRPr="008D709D">
        <w:rPr>
          <w:rFonts w:ascii="Times New Roman" w:hAnsi="Times New Roman"/>
          <w:sz w:val="24"/>
          <w:szCs w:val="24"/>
        </w:rPr>
        <w:t xml:space="preserve"> вводного инструктажа в соответству</w:t>
      </w:r>
      <w:r w:rsidRPr="008D709D">
        <w:rPr>
          <w:rFonts w:ascii="Times New Roman" w:hAnsi="Times New Roman"/>
          <w:sz w:val="24"/>
          <w:szCs w:val="24"/>
        </w:rPr>
        <w:t>ю</w:t>
      </w:r>
      <w:r w:rsidRPr="008D709D">
        <w:rPr>
          <w:rFonts w:ascii="Times New Roman" w:hAnsi="Times New Roman"/>
          <w:sz w:val="24"/>
          <w:szCs w:val="24"/>
        </w:rPr>
        <w:t xml:space="preserve">щих службах подразделений  ОАО «АЭХК»  привлекаемого персонала </w:t>
      </w:r>
      <w:r w:rsidRPr="008D709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одрядчика</w:t>
      </w:r>
      <w:r w:rsidRPr="008D709D">
        <w:rPr>
          <w:rFonts w:ascii="Times New Roman" w:hAnsi="Times New Roman"/>
          <w:sz w:val="24"/>
          <w:szCs w:val="24"/>
        </w:rPr>
        <w:t xml:space="preserve">  и  провести проверку знаний по действующим на ОАО «АЭХК» нормативным документам по охране труда.</w:t>
      </w:r>
    </w:p>
    <w:p w:rsidR="007C29FF" w:rsidRPr="008D709D" w:rsidRDefault="007C29FF" w:rsidP="007C29FF">
      <w:pPr>
        <w:numPr>
          <w:ilvl w:val="0"/>
          <w:numId w:val="31"/>
        </w:numPr>
        <w:tabs>
          <w:tab w:val="clear" w:pos="900"/>
          <w:tab w:val="left" w:pos="0"/>
          <w:tab w:val="left" w:pos="624"/>
          <w:tab w:val="left" w:pos="1170"/>
        </w:tabs>
        <w:spacing w:before="100" w:beforeAutospacing="1" w:after="240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Во всех остальных случаях, не предусмотренных настоящим соглашением, стороны руководствуются  договором  подряда   № ____________ от ___________ </w:t>
      </w:r>
      <w:proofErr w:type="gramStart"/>
      <w:r w:rsidRPr="008D709D">
        <w:rPr>
          <w:rFonts w:ascii="Times New Roman" w:hAnsi="Times New Roman"/>
          <w:sz w:val="24"/>
          <w:szCs w:val="24"/>
        </w:rPr>
        <w:t>г</w:t>
      </w:r>
      <w:proofErr w:type="gramEnd"/>
      <w:r w:rsidRPr="008D709D">
        <w:rPr>
          <w:rFonts w:ascii="Times New Roman" w:hAnsi="Times New Roman"/>
          <w:sz w:val="24"/>
          <w:szCs w:val="24"/>
        </w:rPr>
        <w:t>.</w:t>
      </w:r>
    </w:p>
    <w:p w:rsidR="007C29FF" w:rsidRPr="008D709D" w:rsidRDefault="007C29FF" w:rsidP="007C29FF">
      <w:pPr>
        <w:numPr>
          <w:ilvl w:val="0"/>
          <w:numId w:val="31"/>
        </w:numPr>
        <w:tabs>
          <w:tab w:val="clear" w:pos="900"/>
          <w:tab w:val="left" w:pos="0"/>
          <w:tab w:val="left" w:pos="390"/>
          <w:tab w:val="num" w:pos="546"/>
          <w:tab w:val="left" w:pos="1170"/>
        </w:tabs>
        <w:spacing w:before="100" w:beforeAutospacing="1" w:after="240"/>
        <w:ind w:left="0" w:firstLine="546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Настоящее дополнительное соглашение является неотъемлемой частью дог</w:t>
      </w:r>
      <w:r w:rsidRPr="008D709D"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>вора подряда   № ___________ от __________</w:t>
      </w:r>
      <w:proofErr w:type="gramStart"/>
      <w:r w:rsidRPr="008D709D">
        <w:rPr>
          <w:rFonts w:ascii="Times New Roman" w:hAnsi="Times New Roman"/>
          <w:sz w:val="24"/>
          <w:szCs w:val="24"/>
        </w:rPr>
        <w:t>г</w:t>
      </w:r>
      <w:proofErr w:type="gramEnd"/>
      <w:r w:rsidRPr="008D709D">
        <w:rPr>
          <w:rFonts w:ascii="Times New Roman" w:hAnsi="Times New Roman"/>
          <w:sz w:val="24"/>
          <w:szCs w:val="24"/>
        </w:rPr>
        <w:t xml:space="preserve">.  </w:t>
      </w:r>
    </w:p>
    <w:p w:rsidR="007C29FF" w:rsidRDefault="007C29FF" w:rsidP="007C29FF">
      <w:pPr>
        <w:tabs>
          <w:tab w:val="left" w:pos="0"/>
          <w:tab w:val="left" w:pos="390"/>
          <w:tab w:val="left" w:pos="1170"/>
        </w:tabs>
        <w:spacing w:before="100" w:beforeAutospacing="1"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8D709D">
        <w:rPr>
          <w:rFonts w:ascii="Times New Roman" w:hAnsi="Times New Roman"/>
          <w:b/>
          <w:sz w:val="24"/>
          <w:szCs w:val="24"/>
        </w:rPr>
        <w:t>одрядчик                                                                                 Заказчик</w:t>
      </w:r>
    </w:p>
    <w:p w:rsidR="007C29FF" w:rsidRDefault="007C29FF" w:rsidP="007C29FF">
      <w:pPr>
        <w:tabs>
          <w:tab w:val="left" w:pos="0"/>
          <w:tab w:val="left" w:pos="390"/>
          <w:tab w:val="left" w:pos="1170"/>
        </w:tabs>
        <w:rPr>
          <w:rFonts w:ascii="Times New Roman" w:hAnsi="Times New Roman"/>
          <w:sz w:val="24"/>
          <w:szCs w:val="24"/>
        </w:rPr>
      </w:pPr>
    </w:p>
    <w:p w:rsidR="007C29FF" w:rsidRPr="00B53516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B53516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1C6FBC" w:rsidRDefault="007C29FF" w:rsidP="007C29FF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А</w:t>
      </w:r>
      <w:r w:rsidRPr="001C6FBC">
        <w:rPr>
          <w:rFonts w:ascii="Times New Roman" w:hAnsi="Times New Roman"/>
          <w:b/>
          <w:sz w:val="26"/>
          <w:szCs w:val="26"/>
        </w:rPr>
        <w:t>нкет</w:t>
      </w:r>
      <w:r>
        <w:rPr>
          <w:rFonts w:ascii="Times New Roman" w:hAnsi="Times New Roman"/>
          <w:b/>
          <w:sz w:val="26"/>
          <w:szCs w:val="26"/>
        </w:rPr>
        <w:t>а</w:t>
      </w:r>
      <w:r w:rsidRPr="001C6FBC">
        <w:rPr>
          <w:rFonts w:ascii="Times New Roman" w:hAnsi="Times New Roman"/>
          <w:b/>
          <w:sz w:val="26"/>
          <w:szCs w:val="26"/>
        </w:rPr>
        <w:t xml:space="preserve"> по охране труда</w:t>
      </w:r>
    </w:p>
    <w:p w:rsidR="007C29FF" w:rsidRPr="001C6FBC" w:rsidRDefault="007C29FF" w:rsidP="007C29FF">
      <w:pPr>
        <w:spacing w:after="120"/>
        <w:jc w:val="center"/>
        <w:rPr>
          <w:rFonts w:ascii="Times New Roman" w:hAnsi="Times New Roman"/>
          <w:b/>
          <w:sz w:val="28"/>
        </w:rPr>
      </w:pPr>
      <w:r w:rsidRPr="001C6FBC">
        <w:rPr>
          <w:rFonts w:ascii="Times New Roman" w:hAnsi="Times New Roman"/>
          <w:b/>
        </w:rPr>
        <w:t>для подрядчиков и субподрядчиков</w:t>
      </w:r>
    </w:p>
    <w:p w:rsidR="007C29FF" w:rsidRPr="008D709D" w:rsidRDefault="007C29FF" w:rsidP="007C29FF">
      <w:pPr>
        <w:spacing w:before="240"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Наименование организации  подрядчика   ____________________________________________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____________________________________________________________Дата _______________</w:t>
      </w:r>
      <w:proofErr w:type="gramStart"/>
      <w:r w:rsidRPr="008D709D">
        <w:rPr>
          <w:rFonts w:ascii="Times New Roman" w:hAnsi="Times New Roman"/>
          <w:sz w:val="24"/>
          <w:szCs w:val="24"/>
        </w:rPr>
        <w:t>г</w:t>
      </w:r>
      <w:proofErr w:type="gramEnd"/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Адрес______________________________________________________________________               Номер телефона  ___________________________________Номер факса  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  <w:lang w:val="en-US"/>
        </w:rPr>
        <w:t>E</w:t>
      </w:r>
      <w:r w:rsidRPr="008D709D">
        <w:rPr>
          <w:rFonts w:ascii="Times New Roman" w:hAnsi="Times New Roman"/>
          <w:sz w:val="24"/>
          <w:szCs w:val="24"/>
        </w:rPr>
        <w:t>-</w:t>
      </w:r>
      <w:r w:rsidRPr="008D709D">
        <w:rPr>
          <w:rFonts w:ascii="Times New Roman" w:hAnsi="Times New Roman"/>
          <w:sz w:val="24"/>
          <w:szCs w:val="24"/>
          <w:lang w:val="en-US"/>
        </w:rPr>
        <w:t>mail</w:t>
      </w:r>
      <w:r w:rsidRPr="008D709D">
        <w:rPr>
          <w:rFonts w:ascii="Times New Roman" w:hAnsi="Times New Roman"/>
          <w:sz w:val="24"/>
          <w:szCs w:val="24"/>
        </w:rPr>
        <w:t xml:space="preserve">   _________________________________________________________________________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Является ли эта «Анкета» первой, которую Вы заполняете для   ОАО «АЭХК»                       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__________________</w:t>
      </w:r>
    </w:p>
    <w:p w:rsidR="007C29FF" w:rsidRPr="008D709D" w:rsidRDefault="007C29FF" w:rsidP="007C29FF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Если «нет», то сообщите дату заполнения последней анкеты </w:t>
      </w:r>
    </w:p>
    <w:p w:rsidR="007C29FF" w:rsidRPr="008D709D" w:rsidRDefault="007C29FF" w:rsidP="007C29FF">
      <w:pPr>
        <w:spacing w:after="120"/>
        <w:ind w:right="-82"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Предполагаемый характер предстоящих работ по условиям договора (контракта)</w:t>
      </w:r>
    </w:p>
    <w:p w:rsidR="007C29FF" w:rsidRPr="008D709D" w:rsidRDefault="007C29FF" w:rsidP="007C29FF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7C29FF" w:rsidRPr="008D709D" w:rsidRDefault="007C29FF" w:rsidP="007C29FF">
      <w:pPr>
        <w:spacing w:before="120" w:after="120"/>
        <w:ind w:right="-82"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kern w:val="28"/>
          <w:sz w:val="24"/>
          <w:szCs w:val="24"/>
        </w:rPr>
        <w:t>Кто  в  Вашей   организации  является   уполномоченным  по охране  труда (ФИО, дол</w:t>
      </w:r>
      <w:r w:rsidRPr="008D709D">
        <w:rPr>
          <w:rFonts w:ascii="Times New Roman" w:hAnsi="Times New Roman"/>
          <w:kern w:val="28"/>
          <w:sz w:val="24"/>
          <w:szCs w:val="24"/>
        </w:rPr>
        <w:t>ж</w:t>
      </w:r>
      <w:r w:rsidRPr="008D709D">
        <w:rPr>
          <w:rFonts w:ascii="Times New Roman" w:hAnsi="Times New Roman"/>
          <w:kern w:val="28"/>
          <w:sz w:val="24"/>
          <w:szCs w:val="24"/>
        </w:rPr>
        <w:t xml:space="preserve">ность)  </w:t>
      </w: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Работа для  ОАО «АЭХК»   будет выполняться в период врем</w:t>
      </w:r>
      <w:r w:rsidRPr="008D709D">
        <w:rPr>
          <w:rFonts w:ascii="Times New Roman" w:hAnsi="Times New Roman"/>
          <w:sz w:val="24"/>
          <w:szCs w:val="24"/>
        </w:rPr>
        <w:t>е</w:t>
      </w:r>
      <w:r w:rsidRPr="008D709D">
        <w:rPr>
          <w:rFonts w:ascii="Times New Roman" w:hAnsi="Times New Roman"/>
          <w:sz w:val="24"/>
          <w:szCs w:val="24"/>
        </w:rPr>
        <w:t xml:space="preserve">ни_________________________   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Место проведения  работ  _________________________________________________________________________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Количество сотрудников:  временных __________________; постоянных __________________                Организации (компании), которые могут привлекаться в качестве субподрядчиков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Количество сотрудников субподрядчиков: временных _____________; постоянных _________</w:t>
      </w:r>
    </w:p>
    <w:p w:rsidR="007C29FF" w:rsidRPr="008D709D" w:rsidRDefault="007C29FF" w:rsidP="007C29FF">
      <w:pPr>
        <w:spacing w:after="120"/>
        <w:ind w:right="-82"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8D709D">
        <w:rPr>
          <w:rFonts w:ascii="Times New Roman" w:hAnsi="Times New Roman"/>
          <w:sz w:val="24"/>
          <w:szCs w:val="24"/>
        </w:rPr>
        <w:t>Имеете ли Вы политику Вашей компании по Охране труда?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___________________.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  <w:u w:val="single"/>
        </w:rPr>
        <w:t xml:space="preserve">Приведите примеры </w:t>
      </w:r>
      <w:proofErr w:type="gramStart"/>
      <w:r w:rsidRPr="008D709D">
        <w:rPr>
          <w:rFonts w:ascii="Times New Roman" w:hAnsi="Times New Roman"/>
          <w:sz w:val="24"/>
          <w:szCs w:val="24"/>
          <w:u w:val="single"/>
        </w:rPr>
        <w:t>за</w:t>
      </w:r>
      <w:proofErr w:type="gramEnd"/>
      <w:r w:rsidRPr="008D709D">
        <w:rPr>
          <w:rFonts w:ascii="Times New Roman" w:hAnsi="Times New Roman"/>
          <w:sz w:val="24"/>
          <w:szCs w:val="24"/>
          <w:u w:val="single"/>
        </w:rPr>
        <w:t xml:space="preserve"> последние 3 года </w:t>
      </w:r>
      <w:r w:rsidRPr="008D709D">
        <w:rPr>
          <w:rFonts w:ascii="Times New Roman" w:hAnsi="Times New Roman"/>
          <w:sz w:val="24"/>
          <w:szCs w:val="24"/>
        </w:rPr>
        <w:t>_____________________________________________</w:t>
      </w:r>
      <w:r w:rsidRPr="008D709D"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8D709D">
        <w:rPr>
          <w:rFonts w:ascii="Times New Roman" w:hAnsi="Times New Roman"/>
          <w:sz w:val="24"/>
          <w:szCs w:val="24"/>
        </w:rPr>
        <w:t xml:space="preserve">                                 _______________________________________________________________________________________________________________________________________________________________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Требуется  ли  специальное  обучение / лицензирование  для  ваших видов деятельности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_________.</w:t>
      </w:r>
    </w:p>
    <w:p w:rsidR="007C29FF" w:rsidRPr="008D709D" w:rsidRDefault="007C29FF" w:rsidP="007C29FF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Имеет ли ваша компания эти лицензии?   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 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__________.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(если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   Д</w:t>
      </w:r>
      <w:proofErr w:type="gramEnd"/>
      <w:r w:rsidRPr="008D709D">
        <w:rPr>
          <w:rFonts w:ascii="Times New Roman" w:hAnsi="Times New Roman"/>
          <w:sz w:val="24"/>
          <w:szCs w:val="24"/>
        </w:rPr>
        <w:t>а, то приложите копии к анкете)</w:t>
      </w:r>
    </w:p>
    <w:p w:rsidR="007C29FF" w:rsidRPr="008D709D" w:rsidRDefault="007C29FF" w:rsidP="007C29FF">
      <w:pPr>
        <w:numPr>
          <w:ilvl w:val="0"/>
          <w:numId w:val="27"/>
        </w:numPr>
        <w:tabs>
          <w:tab w:val="num" w:pos="468"/>
        </w:tabs>
        <w:spacing w:after="120"/>
        <w:ind w:left="78"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lastRenderedPageBreak/>
        <w:t>Какое  обучение  Вы  представляете  в областях,  связанных  с  выполняемой  работой,  включая специал</w:t>
      </w:r>
      <w:r w:rsidRPr="008D709D">
        <w:rPr>
          <w:rFonts w:ascii="Times New Roman" w:hAnsi="Times New Roman"/>
          <w:sz w:val="24"/>
          <w:szCs w:val="24"/>
        </w:rPr>
        <w:t>ь</w:t>
      </w:r>
      <w:r w:rsidRPr="008D709D">
        <w:rPr>
          <w:rFonts w:ascii="Times New Roman" w:hAnsi="Times New Roman"/>
          <w:sz w:val="24"/>
          <w:szCs w:val="24"/>
        </w:rPr>
        <w:t>ное?___________________________________________________________.</w:t>
      </w:r>
    </w:p>
    <w:p w:rsidR="007C29FF" w:rsidRPr="008D709D" w:rsidRDefault="007C29FF" w:rsidP="007C29FF">
      <w:pPr>
        <w:numPr>
          <w:ilvl w:val="1"/>
          <w:numId w:val="27"/>
        </w:numPr>
        <w:tabs>
          <w:tab w:val="num" w:pos="234"/>
        </w:tabs>
        <w:spacing w:after="120"/>
        <w:ind w:left="540" w:hanging="54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Проводится ли подробная регистрация проведенного обучения?                                                      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__________.</w:t>
      </w:r>
    </w:p>
    <w:p w:rsidR="007C29FF" w:rsidRPr="008D709D" w:rsidRDefault="007C29FF" w:rsidP="007C29FF">
      <w:pPr>
        <w:numPr>
          <w:ilvl w:val="1"/>
          <w:numId w:val="27"/>
        </w:numPr>
        <w:tabs>
          <w:tab w:val="num" w:pos="0"/>
        </w:tabs>
        <w:spacing w:after="120"/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Представляется ли субподрядчикам такое же обучение, как и постоянным сотру</w:t>
      </w:r>
      <w:r w:rsidRPr="008D709D">
        <w:rPr>
          <w:rFonts w:ascii="Times New Roman" w:hAnsi="Times New Roman"/>
          <w:sz w:val="24"/>
          <w:szCs w:val="24"/>
        </w:rPr>
        <w:t>д</w:t>
      </w:r>
      <w:r w:rsidRPr="008D709D">
        <w:rPr>
          <w:rFonts w:ascii="Times New Roman" w:hAnsi="Times New Roman"/>
          <w:sz w:val="24"/>
          <w:szCs w:val="24"/>
        </w:rPr>
        <w:t xml:space="preserve">никам?   </w:t>
      </w:r>
    </w:p>
    <w:p w:rsidR="007C29FF" w:rsidRPr="008D709D" w:rsidRDefault="007C29FF" w:rsidP="007C29FF">
      <w:pPr>
        <w:numPr>
          <w:ilvl w:val="1"/>
          <w:numId w:val="27"/>
        </w:numPr>
        <w:tabs>
          <w:tab w:val="num" w:pos="0"/>
        </w:tabs>
        <w:spacing w:after="120"/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 _______________.</w:t>
      </w:r>
    </w:p>
    <w:p w:rsidR="007C29FF" w:rsidRPr="008D709D" w:rsidRDefault="007C29FF" w:rsidP="007C29FF">
      <w:pPr>
        <w:numPr>
          <w:ilvl w:val="1"/>
          <w:numId w:val="27"/>
        </w:numPr>
        <w:tabs>
          <w:tab w:val="num" w:pos="0"/>
        </w:tabs>
        <w:spacing w:after="120"/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Название учебной организации проводившей обучение: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:rsidR="007C29FF" w:rsidRPr="008D709D" w:rsidRDefault="007C29FF" w:rsidP="007C29FF">
      <w:pPr>
        <w:spacing w:after="120"/>
        <w:ind w:hanging="18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2.  Используете ли Вы опасные процессы / материалы? ( 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   _______________________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2.1.  Если да,   то </w:t>
      </w:r>
      <w:proofErr w:type="gramStart"/>
      <w:r w:rsidRPr="008D709D">
        <w:rPr>
          <w:rFonts w:ascii="Times New Roman" w:hAnsi="Times New Roman"/>
          <w:sz w:val="24"/>
          <w:szCs w:val="24"/>
        </w:rPr>
        <w:t>какие</w:t>
      </w:r>
      <w:proofErr w:type="gramEnd"/>
      <w:r w:rsidRPr="008D709D">
        <w:rPr>
          <w:rFonts w:ascii="Times New Roman" w:hAnsi="Times New Roman"/>
          <w:sz w:val="24"/>
          <w:szCs w:val="24"/>
        </w:rPr>
        <w:t>? __________________________________________________________.</w:t>
      </w:r>
    </w:p>
    <w:p w:rsidR="007C29FF" w:rsidRPr="008D709D" w:rsidRDefault="007C29FF" w:rsidP="007C29FF">
      <w:pPr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2.2.  Какие специальные меры предосторожности должны быть предприняты? ______________________________________________________________________________</w:t>
      </w:r>
    </w:p>
    <w:p w:rsidR="007C29FF" w:rsidRPr="008D709D" w:rsidRDefault="007C29FF" w:rsidP="007C29FF">
      <w:pPr>
        <w:numPr>
          <w:ilvl w:val="1"/>
          <w:numId w:val="28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Есть ли у Вас «Данные о безопасности материалов»?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__________________.</w:t>
      </w:r>
    </w:p>
    <w:p w:rsidR="007C29FF" w:rsidRPr="008D709D" w:rsidRDefault="007C29FF" w:rsidP="007C29FF">
      <w:pPr>
        <w:numPr>
          <w:ilvl w:val="0"/>
          <w:numId w:val="28"/>
        </w:numPr>
        <w:spacing w:after="120"/>
        <w:jc w:val="left"/>
        <w:rPr>
          <w:rFonts w:ascii="Times New Roman" w:hAnsi="Times New Roman"/>
          <w:sz w:val="24"/>
          <w:szCs w:val="24"/>
          <w:u w:val="single"/>
        </w:rPr>
      </w:pPr>
      <w:r w:rsidRPr="008D709D">
        <w:rPr>
          <w:rFonts w:ascii="Times New Roman" w:hAnsi="Times New Roman"/>
          <w:sz w:val="24"/>
          <w:szCs w:val="24"/>
        </w:rPr>
        <w:t>Есть ли у Вас написанные процедуры, инструкции и руководства по охране  труда?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___________________.</w:t>
      </w:r>
    </w:p>
    <w:p w:rsidR="007C29FF" w:rsidRPr="008D709D" w:rsidRDefault="007C29FF" w:rsidP="007C29FF">
      <w:pPr>
        <w:numPr>
          <w:ilvl w:val="1"/>
          <w:numId w:val="29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Проводил ли кто-либо из Вас проверки на своих предприятиях/площадках?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ет)___________________</w:t>
      </w:r>
    </w:p>
    <w:p w:rsidR="007C29FF" w:rsidRPr="008D709D" w:rsidRDefault="007C29FF" w:rsidP="007C29FF">
      <w:pPr>
        <w:numPr>
          <w:ilvl w:val="1"/>
          <w:numId w:val="29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Если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  Д</w:t>
      </w:r>
      <w:proofErr w:type="gramEnd"/>
      <w:r w:rsidRPr="008D709D">
        <w:rPr>
          <w:rFonts w:ascii="Times New Roman" w:hAnsi="Times New Roman"/>
          <w:sz w:val="24"/>
          <w:szCs w:val="24"/>
        </w:rPr>
        <w:t>а, то используются ли проверочные листы? 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_____________________</w:t>
      </w:r>
    </w:p>
    <w:p w:rsidR="007C29FF" w:rsidRPr="008D709D" w:rsidRDefault="007C29FF" w:rsidP="007C29FF">
      <w:pPr>
        <w:numPr>
          <w:ilvl w:val="1"/>
          <w:numId w:val="29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Кто проводит такие проверки? _________________________________________________</w:t>
      </w:r>
    </w:p>
    <w:p w:rsidR="007C29FF" w:rsidRPr="008D709D" w:rsidRDefault="007C29FF" w:rsidP="007C29FF">
      <w:pPr>
        <w:numPr>
          <w:ilvl w:val="1"/>
          <w:numId w:val="29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Какая у них квалификация? ___________________________________________________.</w:t>
      </w:r>
    </w:p>
    <w:p w:rsidR="007C29FF" w:rsidRPr="008D709D" w:rsidRDefault="007C29FF" w:rsidP="007C29FF">
      <w:pPr>
        <w:numPr>
          <w:ilvl w:val="1"/>
          <w:numId w:val="29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Как часто проводятся такие проверки? __________________________________________.</w:t>
      </w:r>
    </w:p>
    <w:p w:rsidR="007C29FF" w:rsidRPr="008D709D" w:rsidRDefault="007C29FF" w:rsidP="007C29FF">
      <w:pPr>
        <w:numPr>
          <w:ilvl w:val="0"/>
          <w:numId w:val="29"/>
        </w:numPr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Есть ли средства индивидуальной защиты, такие как беруши, средства защиты глаз,                   специальная одежда, обувь, каски и т.д.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 ______________________________.</w:t>
      </w:r>
    </w:p>
    <w:p w:rsidR="007C29FF" w:rsidRPr="008D709D" w:rsidRDefault="007C29FF" w:rsidP="007C29FF">
      <w:pPr>
        <w:numPr>
          <w:ilvl w:val="1"/>
          <w:numId w:val="29"/>
        </w:numPr>
        <w:spacing w:after="120"/>
        <w:jc w:val="left"/>
        <w:rPr>
          <w:rFonts w:ascii="Times New Roman" w:hAnsi="Times New Roman"/>
          <w:sz w:val="24"/>
          <w:szCs w:val="24"/>
          <w:u w:val="single"/>
        </w:rPr>
      </w:pPr>
      <w:r w:rsidRPr="008D709D">
        <w:rPr>
          <w:rFonts w:ascii="Times New Roman" w:hAnsi="Times New Roman"/>
          <w:sz w:val="24"/>
          <w:szCs w:val="24"/>
        </w:rPr>
        <w:t>Проводятся ли регулярные проверки инструментов/оборудования, включая электр</w:t>
      </w:r>
      <w:r w:rsidRPr="008D709D"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 xml:space="preserve">инструмент, средства защиты, лестницы, страховочные, </w:t>
      </w:r>
      <w:proofErr w:type="spellStart"/>
      <w:r w:rsidRPr="008D709D">
        <w:rPr>
          <w:rFonts w:ascii="Times New Roman" w:hAnsi="Times New Roman"/>
          <w:sz w:val="24"/>
          <w:szCs w:val="24"/>
        </w:rPr>
        <w:t>строповочные</w:t>
      </w:r>
      <w:proofErr w:type="spellEnd"/>
      <w:r w:rsidRPr="008D709D">
        <w:rPr>
          <w:rFonts w:ascii="Times New Roman" w:hAnsi="Times New Roman"/>
          <w:sz w:val="24"/>
          <w:szCs w:val="24"/>
        </w:rPr>
        <w:t xml:space="preserve"> и грузопод</w:t>
      </w:r>
      <w:r w:rsidRPr="008D709D">
        <w:rPr>
          <w:rFonts w:ascii="Times New Roman" w:hAnsi="Times New Roman"/>
          <w:sz w:val="24"/>
          <w:szCs w:val="24"/>
        </w:rPr>
        <w:t>ъ</w:t>
      </w:r>
      <w:r w:rsidRPr="008D709D">
        <w:rPr>
          <w:rFonts w:ascii="Times New Roman" w:hAnsi="Times New Roman"/>
          <w:sz w:val="24"/>
          <w:szCs w:val="24"/>
        </w:rPr>
        <w:t>емные приспособления? 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__________________________________________________</w:t>
      </w:r>
    </w:p>
    <w:p w:rsidR="007C29FF" w:rsidRPr="008D709D" w:rsidRDefault="007C29FF" w:rsidP="007C29FF">
      <w:pPr>
        <w:numPr>
          <w:ilvl w:val="1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  <w:u w:val="single"/>
        </w:rPr>
      </w:pPr>
      <w:r w:rsidRPr="008D709D">
        <w:rPr>
          <w:rFonts w:ascii="Times New Roman" w:hAnsi="Times New Roman"/>
          <w:sz w:val="24"/>
          <w:szCs w:val="24"/>
        </w:rPr>
        <w:t>Если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8D709D">
        <w:rPr>
          <w:rFonts w:ascii="Times New Roman" w:hAnsi="Times New Roman"/>
          <w:sz w:val="24"/>
          <w:szCs w:val="24"/>
        </w:rPr>
        <w:t>а, то какие? ___________________________________________________________________________.</w:t>
      </w:r>
    </w:p>
    <w:p w:rsidR="007C29FF" w:rsidRPr="008D709D" w:rsidRDefault="007C29FF" w:rsidP="007C29FF">
      <w:pPr>
        <w:numPr>
          <w:ilvl w:val="1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Если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8D709D">
        <w:rPr>
          <w:rFonts w:ascii="Times New Roman" w:hAnsi="Times New Roman"/>
          <w:sz w:val="24"/>
          <w:szCs w:val="24"/>
        </w:rPr>
        <w:t>а, имеется ли процедура регистрации результатов проверки? _________________.</w:t>
      </w:r>
    </w:p>
    <w:p w:rsidR="007C29FF" w:rsidRPr="008D709D" w:rsidRDefault="007C29FF" w:rsidP="007C29FF">
      <w:pPr>
        <w:numPr>
          <w:ilvl w:val="1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lastRenderedPageBreak/>
        <w:t>Какую квалификацию имеют лица, проводящие такие проверки? ___________________.</w:t>
      </w:r>
    </w:p>
    <w:p w:rsidR="007C29FF" w:rsidRPr="008D709D" w:rsidRDefault="007C29FF" w:rsidP="007C29FF">
      <w:pPr>
        <w:numPr>
          <w:ilvl w:val="0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Есть ли у Вас комитет по охране труда?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_________________________________</w:t>
      </w:r>
    </w:p>
    <w:p w:rsidR="007C29FF" w:rsidRPr="008D709D" w:rsidRDefault="007C29FF" w:rsidP="007C29FF">
      <w:pPr>
        <w:numPr>
          <w:ilvl w:val="1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Принимают ли участие рабочие в этом комитете?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________________________.</w:t>
      </w:r>
    </w:p>
    <w:p w:rsidR="007C29FF" w:rsidRPr="008D709D" w:rsidRDefault="007C29FF" w:rsidP="007C29FF">
      <w:pPr>
        <w:numPr>
          <w:ilvl w:val="1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Как часто происходят заседания этого комитета? </w:t>
      </w:r>
      <w:r w:rsidRPr="008D709D">
        <w:rPr>
          <w:rFonts w:ascii="Times New Roman" w:hAnsi="Times New Roman"/>
          <w:i/>
          <w:iCs/>
          <w:sz w:val="24"/>
          <w:szCs w:val="24"/>
          <w:u w:val="single"/>
        </w:rPr>
        <w:t>ежемесячно /более часто/ м</w:t>
      </w:r>
      <w:r w:rsidRPr="008D709D">
        <w:rPr>
          <w:rFonts w:ascii="Times New Roman" w:hAnsi="Times New Roman"/>
          <w:i/>
          <w:iCs/>
          <w:sz w:val="24"/>
          <w:szCs w:val="24"/>
          <w:u w:val="single"/>
        </w:rPr>
        <w:t>е</w:t>
      </w:r>
      <w:r w:rsidRPr="008D709D">
        <w:rPr>
          <w:rFonts w:ascii="Times New Roman" w:hAnsi="Times New Roman"/>
          <w:i/>
          <w:iCs/>
          <w:sz w:val="24"/>
          <w:szCs w:val="24"/>
          <w:u w:val="single"/>
        </w:rPr>
        <w:t>не</w:t>
      </w:r>
      <w:r w:rsidRPr="008D709D">
        <w:rPr>
          <w:rFonts w:ascii="Times New Roman" w:hAnsi="Times New Roman"/>
          <w:i/>
          <w:iCs/>
          <w:sz w:val="24"/>
          <w:szCs w:val="24"/>
        </w:rPr>
        <w:t>е</w:t>
      </w:r>
      <w:r w:rsidRPr="008D709D">
        <w:rPr>
          <w:rFonts w:ascii="Times New Roman" w:hAnsi="Times New Roman"/>
          <w:sz w:val="24"/>
          <w:szCs w:val="24"/>
        </w:rPr>
        <w:t>______</w:t>
      </w:r>
      <w:r w:rsidRPr="008D709D">
        <w:rPr>
          <w:rFonts w:ascii="Times New Roman" w:hAnsi="Times New Roman"/>
          <w:sz w:val="24"/>
          <w:szCs w:val="24"/>
          <w:u w:val="single"/>
        </w:rPr>
        <w:t xml:space="preserve">                           ч</w:t>
      </w:r>
      <w:r w:rsidRPr="008D709D">
        <w:rPr>
          <w:rFonts w:ascii="Times New Roman" w:hAnsi="Times New Roman"/>
          <w:sz w:val="24"/>
          <w:szCs w:val="24"/>
          <w:u w:val="single"/>
        </w:rPr>
        <w:t>а</w:t>
      </w:r>
      <w:r w:rsidRPr="008D709D">
        <w:rPr>
          <w:rFonts w:ascii="Times New Roman" w:hAnsi="Times New Roman"/>
          <w:sz w:val="24"/>
          <w:szCs w:val="24"/>
          <w:u w:val="single"/>
        </w:rPr>
        <w:t>сто</w:t>
      </w: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7C29FF" w:rsidRPr="008D709D" w:rsidRDefault="007C29FF" w:rsidP="007C29FF">
      <w:pPr>
        <w:numPr>
          <w:ilvl w:val="0"/>
          <w:numId w:val="29"/>
        </w:numPr>
        <w:tabs>
          <w:tab w:val="left" w:pos="9438"/>
        </w:tabs>
        <w:spacing w:after="120"/>
        <w:jc w:val="left"/>
        <w:rPr>
          <w:rFonts w:ascii="Times New Roman" w:hAnsi="Times New Roman"/>
          <w:sz w:val="24"/>
          <w:szCs w:val="24"/>
          <w:u w:val="single"/>
        </w:rPr>
      </w:pPr>
      <w:r w:rsidRPr="008D709D">
        <w:rPr>
          <w:rFonts w:ascii="Times New Roman" w:hAnsi="Times New Roman"/>
          <w:sz w:val="24"/>
          <w:szCs w:val="24"/>
        </w:rPr>
        <w:t>Есть ли у вас лица, имеющие квалификацию по оказанию первой помощи?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__</w:t>
      </w:r>
    </w:p>
    <w:p w:rsidR="007C29FF" w:rsidRPr="008D709D" w:rsidRDefault="007C29FF" w:rsidP="007C29FF">
      <w:pPr>
        <w:tabs>
          <w:tab w:val="left" w:pos="9438"/>
        </w:tabs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6.2. Кто является ответственным за аптечки первой помощи? _________________________</w:t>
      </w:r>
    </w:p>
    <w:p w:rsidR="007C29FF" w:rsidRPr="008D709D" w:rsidRDefault="007C29FF" w:rsidP="007C29FF">
      <w:pPr>
        <w:tabs>
          <w:tab w:val="left" w:pos="9438"/>
        </w:tabs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8D709D">
        <w:rPr>
          <w:rFonts w:ascii="Times New Roman" w:hAnsi="Times New Roman"/>
          <w:sz w:val="20"/>
        </w:rPr>
        <w:t xml:space="preserve">(должность)                                                                     </w:t>
      </w:r>
      <w:r w:rsidRPr="008D709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7C29FF" w:rsidRPr="008D709D" w:rsidRDefault="007C29FF" w:rsidP="007C29FF">
      <w:pPr>
        <w:tabs>
          <w:tab w:val="left" w:pos="9438"/>
        </w:tabs>
        <w:spacing w:before="120" w:after="100" w:afterAutospacing="1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7.  Разработана ли система регистрации, расследования и отчетности о несчастных случ</w:t>
      </w:r>
      <w:r w:rsidRPr="008D709D">
        <w:rPr>
          <w:rFonts w:ascii="Times New Roman" w:hAnsi="Times New Roman"/>
          <w:sz w:val="24"/>
          <w:szCs w:val="24"/>
        </w:rPr>
        <w:t>а</w:t>
      </w:r>
      <w:r w:rsidRPr="008D709D">
        <w:rPr>
          <w:rFonts w:ascii="Times New Roman" w:hAnsi="Times New Roman"/>
          <w:sz w:val="24"/>
          <w:szCs w:val="24"/>
        </w:rPr>
        <w:t>ях, происшествиях, профессиональных заболеваниях и опасных происшествиях (опишите  подро</w:t>
      </w:r>
      <w:r w:rsidRPr="008D709D">
        <w:rPr>
          <w:rFonts w:ascii="Times New Roman" w:hAnsi="Times New Roman"/>
          <w:sz w:val="24"/>
          <w:szCs w:val="24"/>
        </w:rPr>
        <w:t>б</w:t>
      </w:r>
      <w:r w:rsidRPr="008D709D">
        <w:rPr>
          <w:rFonts w:ascii="Times New Roman" w:hAnsi="Times New Roman"/>
          <w:sz w:val="24"/>
          <w:szCs w:val="24"/>
        </w:rPr>
        <w:t>но)__________________________________________________________________________</w:t>
      </w:r>
    </w:p>
    <w:p w:rsidR="007C29FF" w:rsidRPr="008D709D" w:rsidRDefault="007C29FF" w:rsidP="007C29FF">
      <w:pPr>
        <w:tabs>
          <w:tab w:val="left" w:pos="9438"/>
        </w:tabs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7.1  Кто у Вас отвечает за расследование и предоставление отчетов по несчастным случ</w:t>
      </w:r>
      <w:r w:rsidRPr="008D709D">
        <w:rPr>
          <w:rFonts w:ascii="Times New Roman" w:hAnsi="Times New Roman"/>
          <w:sz w:val="24"/>
          <w:szCs w:val="24"/>
        </w:rPr>
        <w:t>а</w:t>
      </w:r>
      <w:r w:rsidRPr="008D709D">
        <w:rPr>
          <w:rFonts w:ascii="Times New Roman" w:hAnsi="Times New Roman"/>
          <w:sz w:val="24"/>
          <w:szCs w:val="24"/>
        </w:rPr>
        <w:t>ям, происшествиям и т.д.? ____________________________________________________________.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(дол</w:t>
      </w:r>
      <w:r w:rsidRPr="008D709D">
        <w:rPr>
          <w:rFonts w:ascii="Times New Roman" w:hAnsi="Times New Roman"/>
          <w:sz w:val="24"/>
          <w:szCs w:val="24"/>
        </w:rPr>
        <w:t>ж</w:t>
      </w:r>
      <w:r w:rsidRPr="008D709D">
        <w:rPr>
          <w:rFonts w:ascii="Times New Roman" w:hAnsi="Times New Roman"/>
          <w:sz w:val="24"/>
          <w:szCs w:val="24"/>
        </w:rPr>
        <w:t>ность)</w:t>
      </w:r>
    </w:p>
    <w:p w:rsidR="007C29FF" w:rsidRPr="008D709D" w:rsidRDefault="007C29FF" w:rsidP="007C29FF">
      <w:pPr>
        <w:tabs>
          <w:tab w:val="left" w:pos="9438"/>
        </w:tabs>
        <w:spacing w:after="120"/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8D709D">
        <w:rPr>
          <w:rFonts w:ascii="Times New Roman" w:hAnsi="Times New Roman"/>
          <w:sz w:val="24"/>
          <w:szCs w:val="24"/>
        </w:rPr>
        <w:t>7.2. Подвергались ли Вы судебным преследованиям из-за несоблюдения охраны труда, требов</w:t>
      </w:r>
      <w:r w:rsidRPr="008D709D">
        <w:rPr>
          <w:rFonts w:ascii="Times New Roman" w:hAnsi="Times New Roman"/>
          <w:sz w:val="24"/>
          <w:szCs w:val="24"/>
        </w:rPr>
        <w:t>а</w:t>
      </w:r>
      <w:r w:rsidRPr="008D709D">
        <w:rPr>
          <w:rFonts w:ascii="Times New Roman" w:hAnsi="Times New Roman"/>
          <w:sz w:val="24"/>
          <w:szCs w:val="24"/>
        </w:rPr>
        <w:t>ли ли от Вас власти какие-либо усовершенствования в этих областях?                                            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__________</w:t>
      </w:r>
    </w:p>
    <w:p w:rsidR="007C29FF" w:rsidRPr="008D709D" w:rsidRDefault="007C29FF" w:rsidP="007C29FF">
      <w:pPr>
        <w:tabs>
          <w:tab w:val="left" w:pos="9438"/>
        </w:tabs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Если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8D709D">
        <w:rPr>
          <w:rFonts w:ascii="Times New Roman" w:hAnsi="Times New Roman"/>
          <w:sz w:val="24"/>
          <w:szCs w:val="24"/>
        </w:rPr>
        <w:t>а, то  приведите подробные дет</w:t>
      </w:r>
      <w:r w:rsidRPr="008D709D">
        <w:rPr>
          <w:rFonts w:ascii="Times New Roman" w:hAnsi="Times New Roman"/>
          <w:sz w:val="24"/>
          <w:szCs w:val="24"/>
        </w:rPr>
        <w:t>а</w:t>
      </w:r>
      <w:r w:rsidRPr="008D709D">
        <w:rPr>
          <w:rFonts w:ascii="Times New Roman" w:hAnsi="Times New Roman"/>
          <w:sz w:val="24"/>
          <w:szCs w:val="24"/>
        </w:rPr>
        <w:t>ли____________________________________________</w:t>
      </w:r>
    </w:p>
    <w:p w:rsidR="007C29FF" w:rsidRPr="008D709D" w:rsidRDefault="007C29FF" w:rsidP="007C29FF">
      <w:pPr>
        <w:tabs>
          <w:tab w:val="num" w:pos="390"/>
          <w:tab w:val="left" w:pos="9438"/>
        </w:tabs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________________________________________________________________________________.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709D">
        <w:rPr>
          <w:rFonts w:ascii="Times New Roman" w:hAnsi="Times New Roman"/>
          <w:sz w:val="24"/>
          <w:szCs w:val="24"/>
        </w:rPr>
        <w:t>Количество несчастных случаев за последние два года:                                                                              персонал подрядчика ___________________________________________________________</w:t>
      </w:r>
    </w:p>
    <w:p w:rsidR="007C29FF" w:rsidRPr="008D709D" w:rsidRDefault="007C29FF" w:rsidP="007C29FF">
      <w:pPr>
        <w:tabs>
          <w:tab w:val="left" w:pos="9438"/>
        </w:tabs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            субподрядч</w:t>
      </w:r>
      <w:r w:rsidRPr="008D709D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к</w:t>
      </w:r>
      <w:r w:rsidRPr="008D709D">
        <w:rPr>
          <w:rFonts w:ascii="Times New Roman" w:hAnsi="Times New Roman"/>
          <w:sz w:val="24"/>
          <w:szCs w:val="24"/>
        </w:rPr>
        <w:t>а___________________________________________________________</w:t>
      </w:r>
    </w:p>
    <w:p w:rsidR="007C29FF" w:rsidRPr="008D709D" w:rsidRDefault="007C29FF" w:rsidP="007C29FF">
      <w:pPr>
        <w:tabs>
          <w:tab w:val="left" w:pos="9438"/>
        </w:tabs>
        <w:spacing w:after="120"/>
        <w:ind w:firstLine="0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 xml:space="preserve">              временные работники 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9.. Есть ли какая-нибудь другая относящаяся к делу информация, о  которой мы должны знать?  (Да</w:t>
      </w:r>
      <w:proofErr w:type="gramStart"/>
      <w:r w:rsidRPr="008D709D">
        <w:rPr>
          <w:rFonts w:ascii="Times New Roman" w:hAnsi="Times New Roman"/>
          <w:sz w:val="24"/>
          <w:szCs w:val="24"/>
        </w:rPr>
        <w:t>/Н</w:t>
      </w:r>
      <w:proofErr w:type="gramEnd"/>
      <w:r w:rsidRPr="008D709D">
        <w:rPr>
          <w:rFonts w:ascii="Times New Roman" w:hAnsi="Times New Roman"/>
          <w:sz w:val="24"/>
          <w:szCs w:val="24"/>
        </w:rPr>
        <w:t>ет)    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Если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8D709D">
        <w:rPr>
          <w:rFonts w:ascii="Times New Roman" w:hAnsi="Times New Roman"/>
          <w:sz w:val="24"/>
          <w:szCs w:val="24"/>
        </w:rPr>
        <w:t>а, то предоставьте все подробности __________________________________________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right="-123" w:hanging="78"/>
        <w:jc w:val="left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10. Сколько сотрудников, включая субподрядчиков и временных работников, будет раб</w:t>
      </w:r>
      <w:r w:rsidRPr="008D709D">
        <w:rPr>
          <w:rFonts w:ascii="Times New Roman" w:hAnsi="Times New Roman"/>
          <w:sz w:val="24"/>
          <w:szCs w:val="24"/>
        </w:rPr>
        <w:t>о</w:t>
      </w:r>
      <w:r w:rsidRPr="008D709D">
        <w:rPr>
          <w:rFonts w:ascii="Times New Roman" w:hAnsi="Times New Roman"/>
          <w:sz w:val="24"/>
          <w:szCs w:val="24"/>
        </w:rPr>
        <w:t>тать на нашей территории одновременно? 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right="-45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11. Детали ответственности работодателя и страхования гражданской ответственности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b/>
          <w:sz w:val="24"/>
          <w:szCs w:val="24"/>
        </w:rPr>
      </w:pPr>
      <w:r w:rsidRPr="008D709D">
        <w:rPr>
          <w:rFonts w:ascii="Times New Roman" w:hAnsi="Times New Roman"/>
          <w:b/>
          <w:sz w:val="24"/>
          <w:szCs w:val="24"/>
        </w:rPr>
        <w:t xml:space="preserve">Гражданская ответственность.     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Предел ответственности_______________________________________________________.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Страховая компания___________________________________________________________.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b/>
          <w:sz w:val="24"/>
          <w:szCs w:val="24"/>
        </w:rPr>
      </w:pPr>
      <w:r w:rsidRPr="008D709D">
        <w:rPr>
          <w:rFonts w:ascii="Times New Roman" w:hAnsi="Times New Roman"/>
          <w:b/>
          <w:sz w:val="24"/>
          <w:szCs w:val="24"/>
        </w:rPr>
        <w:lastRenderedPageBreak/>
        <w:t>Обязательства работодателя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Предел ответственности________________________________________________________.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Страховая компания___________________________________________________________.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Дата истечения срока действия договора  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12. Скольким сотрудникам компании  потребуется доступ на территорию  ОАО «АЭХК</w:t>
      </w:r>
      <w:proofErr w:type="gramStart"/>
      <w:r w:rsidRPr="008D709D">
        <w:rPr>
          <w:rFonts w:ascii="Times New Roman" w:hAnsi="Times New Roman"/>
          <w:sz w:val="24"/>
          <w:szCs w:val="24"/>
        </w:rPr>
        <w:t xml:space="preserve">»  </w:t>
      </w:r>
      <w:proofErr w:type="gramEnd"/>
    </w:p>
    <w:p w:rsidR="007C29FF" w:rsidRPr="008D709D" w:rsidRDefault="007C29FF" w:rsidP="007C29FF">
      <w:pPr>
        <w:tabs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____________________________________________________________________________.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240"/>
        <w:ind w:left="79" w:hanging="79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12.1. Подрядчик гарантирует, что все его работники и работники субподрядчиков будут озн</w:t>
      </w:r>
      <w:r w:rsidRPr="008D709D">
        <w:rPr>
          <w:rFonts w:ascii="Times New Roman" w:hAnsi="Times New Roman"/>
          <w:sz w:val="24"/>
          <w:szCs w:val="24"/>
        </w:rPr>
        <w:t>а</w:t>
      </w:r>
      <w:r w:rsidRPr="008D709D">
        <w:rPr>
          <w:rFonts w:ascii="Times New Roman" w:hAnsi="Times New Roman"/>
          <w:sz w:val="24"/>
          <w:szCs w:val="24"/>
        </w:rPr>
        <w:t>комлены с  Политикой  ОАО «АЭХК»  в  области Охраны труда.</w:t>
      </w:r>
    </w:p>
    <w:p w:rsidR="007C29FF" w:rsidRPr="008D709D" w:rsidRDefault="007C29FF" w:rsidP="007C29FF">
      <w:pPr>
        <w:tabs>
          <w:tab w:val="left" w:pos="9438"/>
        </w:tabs>
        <w:spacing w:after="240"/>
        <w:ind w:left="79" w:hanging="79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Подписав это заявление, Подрядчик подтверждает свое согласие выполнить требования Политики  ОАО «АЭХК»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</w:t>
      </w:r>
      <w:r w:rsidRPr="008D709D">
        <w:rPr>
          <w:rFonts w:ascii="Times New Roman" w:hAnsi="Times New Roman"/>
          <w:sz w:val="24"/>
          <w:szCs w:val="24"/>
        </w:rPr>
        <w:t>д</w:t>
      </w:r>
      <w:r w:rsidRPr="008D709D">
        <w:rPr>
          <w:rFonts w:ascii="Times New Roman" w:hAnsi="Times New Roman"/>
          <w:sz w:val="24"/>
          <w:szCs w:val="24"/>
        </w:rPr>
        <w:t>чиков.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9" w:hanging="79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Подрядчик гарантирует, что все субподрядчики получат и распишутся за получение нео</w:t>
      </w:r>
      <w:r w:rsidRPr="008D709D">
        <w:rPr>
          <w:rFonts w:ascii="Times New Roman" w:hAnsi="Times New Roman"/>
          <w:sz w:val="24"/>
          <w:szCs w:val="24"/>
        </w:rPr>
        <w:t>б</w:t>
      </w:r>
      <w:r w:rsidRPr="008D709D">
        <w:rPr>
          <w:rFonts w:ascii="Times New Roman" w:hAnsi="Times New Roman"/>
          <w:sz w:val="24"/>
          <w:szCs w:val="24"/>
        </w:rPr>
        <w:t>ход</w:t>
      </w:r>
      <w:r w:rsidRPr="008D709D">
        <w:rPr>
          <w:rFonts w:ascii="Times New Roman" w:hAnsi="Times New Roman"/>
          <w:sz w:val="24"/>
          <w:szCs w:val="24"/>
        </w:rPr>
        <w:t>и</w:t>
      </w:r>
      <w:r w:rsidRPr="008D709D">
        <w:rPr>
          <w:rFonts w:ascii="Times New Roman" w:hAnsi="Times New Roman"/>
          <w:sz w:val="24"/>
          <w:szCs w:val="24"/>
        </w:rPr>
        <w:t>мой информации.</w:t>
      </w:r>
    </w:p>
    <w:p w:rsidR="007C29FF" w:rsidRPr="008D709D" w:rsidRDefault="007C29FF" w:rsidP="007C29FF">
      <w:pPr>
        <w:numPr>
          <w:ilvl w:val="0"/>
          <w:numId w:val="30"/>
        </w:numPr>
        <w:tabs>
          <w:tab w:val="clear" w:pos="720"/>
          <w:tab w:val="num" w:pos="546"/>
          <w:tab w:val="left" w:pos="9438"/>
        </w:tabs>
        <w:spacing w:after="120"/>
        <w:ind w:left="78" w:hanging="78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Подрядчик/субподрядчик обязуется официально назначить ответственного за охрану тр</w:t>
      </w:r>
      <w:r w:rsidRPr="008D709D">
        <w:rPr>
          <w:rFonts w:ascii="Times New Roman" w:hAnsi="Times New Roman"/>
          <w:sz w:val="24"/>
          <w:szCs w:val="24"/>
        </w:rPr>
        <w:t>у</w:t>
      </w:r>
      <w:r w:rsidRPr="008D709D">
        <w:rPr>
          <w:rFonts w:ascii="Times New Roman" w:hAnsi="Times New Roman"/>
          <w:sz w:val="24"/>
          <w:szCs w:val="24"/>
        </w:rPr>
        <w:t xml:space="preserve">да, обеспечить необходимый </w:t>
      </w:r>
      <w:proofErr w:type="gramStart"/>
      <w:r w:rsidRPr="008D709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D709D">
        <w:rPr>
          <w:rFonts w:ascii="Times New Roman" w:hAnsi="Times New Roman"/>
          <w:sz w:val="24"/>
          <w:szCs w:val="24"/>
        </w:rPr>
        <w:t xml:space="preserve"> исполнением взятых на себя обязательств в области охраны труда, а также организовать прохождение инструктажа на ОАО «АЭХК» по охране труда для всех сотрудников, перед допуском к работе на территории Заказчика.</w:t>
      </w:r>
    </w:p>
    <w:p w:rsidR="007C29FF" w:rsidRPr="008D709D" w:rsidRDefault="007C29FF" w:rsidP="007C29FF">
      <w:pPr>
        <w:tabs>
          <w:tab w:val="left" w:pos="9438"/>
        </w:tabs>
        <w:spacing w:after="120"/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tabs>
          <w:tab w:val="left" w:pos="9438"/>
        </w:tabs>
        <w:spacing w:after="120"/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tabs>
          <w:tab w:val="left" w:pos="9438"/>
        </w:tabs>
        <w:ind w:firstLine="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Подрядчик           _______________________________________      __</w:t>
      </w:r>
      <w:r w:rsidRPr="008D709D">
        <w:rPr>
          <w:rFonts w:ascii="Times New Roman" w:hAnsi="Times New Roman"/>
          <w:sz w:val="24"/>
          <w:szCs w:val="24"/>
        </w:rPr>
        <w:t xml:space="preserve"> </w:t>
      </w:r>
      <w:r w:rsidRPr="008D709D">
        <w:rPr>
          <w:rFonts w:ascii="Times New Roman" w:hAnsi="Times New Roman"/>
          <w:sz w:val="24"/>
          <w:szCs w:val="24"/>
        </w:rPr>
        <w:t>___________</w:t>
      </w:r>
    </w:p>
    <w:p w:rsidR="007C29FF" w:rsidRPr="008D709D" w:rsidRDefault="007C29FF" w:rsidP="007C29FF">
      <w:pPr>
        <w:tabs>
          <w:tab w:val="left" w:pos="9438"/>
        </w:tabs>
        <w:rPr>
          <w:rFonts w:ascii="Times New Roman" w:hAnsi="Times New Roman"/>
          <w:sz w:val="20"/>
        </w:rPr>
      </w:pPr>
      <w:r w:rsidRPr="008D709D">
        <w:rPr>
          <w:rFonts w:ascii="Times New Roman" w:hAnsi="Times New Roman"/>
          <w:sz w:val="24"/>
          <w:szCs w:val="24"/>
        </w:rPr>
        <w:t xml:space="preserve">                                               (</w:t>
      </w:r>
      <w:r w:rsidRPr="008D709D">
        <w:rPr>
          <w:rFonts w:ascii="Times New Roman" w:hAnsi="Times New Roman"/>
          <w:sz w:val="20"/>
        </w:rPr>
        <w:t>подпись)</w:t>
      </w:r>
      <w:r w:rsidRPr="008D709D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8D709D">
        <w:rPr>
          <w:rFonts w:ascii="Times New Roman" w:hAnsi="Times New Roman"/>
          <w:sz w:val="20"/>
        </w:rPr>
        <w:t xml:space="preserve">            </w:t>
      </w:r>
      <w:r>
        <w:rPr>
          <w:rFonts w:ascii="Times New Roman" w:hAnsi="Times New Roman"/>
          <w:sz w:val="20"/>
        </w:rPr>
        <w:t>(</w:t>
      </w:r>
      <w:r w:rsidRPr="008D709D">
        <w:rPr>
          <w:rFonts w:ascii="Times New Roman" w:hAnsi="Times New Roman"/>
          <w:sz w:val="20"/>
        </w:rPr>
        <w:t>ФИО  печатными букв</w:t>
      </w:r>
      <w:r w:rsidRPr="008D709D">
        <w:rPr>
          <w:rFonts w:ascii="Times New Roman" w:hAnsi="Times New Roman"/>
          <w:sz w:val="20"/>
        </w:rPr>
        <w:t>а</w:t>
      </w:r>
      <w:r w:rsidRPr="008D709D">
        <w:rPr>
          <w:rFonts w:ascii="Times New Roman" w:hAnsi="Times New Roman"/>
          <w:sz w:val="20"/>
        </w:rPr>
        <w:t>ми</w:t>
      </w:r>
      <w:r>
        <w:rPr>
          <w:rFonts w:ascii="Times New Roman" w:hAnsi="Times New Roman"/>
          <w:sz w:val="20"/>
        </w:rPr>
        <w:t>)</w:t>
      </w:r>
    </w:p>
    <w:p w:rsidR="007C29FF" w:rsidRPr="008D709D" w:rsidRDefault="007C29FF" w:rsidP="007C29FF">
      <w:pPr>
        <w:tabs>
          <w:tab w:val="left" w:pos="9438"/>
        </w:tabs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tabs>
          <w:tab w:val="left" w:pos="9438"/>
        </w:tabs>
        <w:ind w:firstLine="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Дата __________________.</w:t>
      </w:r>
    </w:p>
    <w:p w:rsidR="007C29FF" w:rsidRPr="008D709D" w:rsidRDefault="007C29FF" w:rsidP="007C29FF">
      <w:pPr>
        <w:tabs>
          <w:tab w:val="left" w:pos="9438"/>
        </w:tabs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tabs>
          <w:tab w:val="left" w:pos="9438"/>
        </w:tabs>
        <w:ind w:firstLine="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Субподрядчики  _____________________________________      _______________________</w:t>
      </w:r>
    </w:p>
    <w:p w:rsidR="007C29FF" w:rsidRPr="008D709D" w:rsidRDefault="007C29FF" w:rsidP="007C29FF">
      <w:pPr>
        <w:tabs>
          <w:tab w:val="left" w:pos="9438"/>
        </w:tabs>
        <w:rPr>
          <w:rFonts w:ascii="Times New Roman" w:hAnsi="Times New Roman"/>
          <w:sz w:val="20"/>
        </w:rPr>
      </w:pPr>
      <w:r w:rsidRPr="008D709D">
        <w:rPr>
          <w:rFonts w:ascii="Times New Roman" w:hAnsi="Times New Roman"/>
          <w:sz w:val="20"/>
        </w:rPr>
        <w:t xml:space="preserve">                                            (подпись)                                                                  ФИО  печатными буквами</w:t>
      </w:r>
    </w:p>
    <w:p w:rsidR="007C29FF" w:rsidRPr="008D709D" w:rsidRDefault="007C29FF" w:rsidP="007C29FF">
      <w:pPr>
        <w:tabs>
          <w:tab w:val="left" w:pos="9438"/>
        </w:tabs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tabs>
          <w:tab w:val="left" w:pos="9438"/>
        </w:tabs>
        <w:ind w:firstLine="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Компания____________________________________________________________________.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tabs>
          <w:tab w:val="left" w:pos="9438"/>
        </w:tabs>
        <w:ind w:firstLine="0"/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>Адрес_______________________________________________________________________.</w:t>
      </w:r>
    </w:p>
    <w:p w:rsidR="007C29FF" w:rsidRPr="008D709D" w:rsidRDefault="007C29FF" w:rsidP="007C29FF">
      <w:pPr>
        <w:tabs>
          <w:tab w:val="left" w:pos="9438"/>
        </w:tabs>
        <w:spacing w:after="120"/>
        <w:ind w:left="78"/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spacing w:after="120"/>
        <w:rPr>
          <w:rFonts w:ascii="Times New Roman" w:hAnsi="Times New Roman"/>
          <w:sz w:val="24"/>
          <w:szCs w:val="24"/>
        </w:rPr>
      </w:pPr>
    </w:p>
    <w:p w:rsidR="007C29FF" w:rsidRPr="008D709D" w:rsidRDefault="007C29FF" w:rsidP="007C29FF">
      <w:pPr>
        <w:pStyle w:val="23"/>
        <w:widowControl w:val="0"/>
        <w:autoSpaceDE w:val="0"/>
        <w:autoSpaceDN w:val="0"/>
        <w:adjustRightInd w:val="0"/>
        <w:spacing w:after="0" w:line="240" w:lineRule="auto"/>
        <w:ind w:left="5664"/>
      </w:pPr>
    </w:p>
    <w:p w:rsidR="007C29FF" w:rsidRPr="008D709D" w:rsidRDefault="007C29FF" w:rsidP="007C29FF">
      <w:pPr>
        <w:tabs>
          <w:tab w:val="left" w:pos="5616"/>
        </w:tabs>
        <w:rPr>
          <w:rFonts w:ascii="Times New Roman" w:hAnsi="Times New Roman"/>
          <w:sz w:val="24"/>
          <w:szCs w:val="24"/>
        </w:rPr>
      </w:pPr>
      <w:r w:rsidRPr="008D709D">
        <w:rPr>
          <w:rFonts w:ascii="Times New Roman" w:hAnsi="Times New Roman"/>
          <w:sz w:val="24"/>
          <w:szCs w:val="24"/>
        </w:rPr>
        <w:tab/>
      </w: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583D09" w:rsidRDefault="007C29FF" w:rsidP="007C29FF">
      <w:pPr>
        <w:pStyle w:val="20"/>
        <w:tabs>
          <w:tab w:val="right" w:pos="284"/>
        </w:tabs>
        <w:ind w:right="567" w:firstLine="0"/>
        <w:rPr>
          <w:rFonts w:ascii="Times New Roman" w:hAnsi="Times New Roman"/>
          <w:sz w:val="24"/>
          <w:szCs w:val="24"/>
        </w:rPr>
      </w:pPr>
    </w:p>
    <w:p w:rsidR="007C29FF" w:rsidRPr="00D45F63" w:rsidRDefault="007C29FF" w:rsidP="007C29FF">
      <w:pPr>
        <w:ind w:firstLine="567"/>
        <w:jc w:val="right"/>
        <w:rPr>
          <w:rFonts w:ascii="Times New Roman" w:hAnsi="Times New Roman"/>
          <w:szCs w:val="22"/>
        </w:rPr>
      </w:pPr>
      <w:r w:rsidRPr="00941CCE">
        <w:rPr>
          <w:rFonts w:ascii="Times New Roman" w:hAnsi="Times New Roman"/>
          <w:szCs w:val="22"/>
        </w:rPr>
        <w:lastRenderedPageBreak/>
        <w:t>Приложение №</w:t>
      </w:r>
      <w:r w:rsidRPr="00C05AC2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6</w:t>
      </w:r>
    </w:p>
    <w:p w:rsidR="007C29FF" w:rsidRPr="00B53516" w:rsidRDefault="007C29FF" w:rsidP="007C29FF">
      <w:pPr>
        <w:pStyle w:val="1"/>
        <w:spacing w:before="0" w:after="0"/>
        <w:ind w:left="6237"/>
        <w:jc w:val="left"/>
        <w:rPr>
          <w:rFonts w:ascii="Times New Roman" w:hAnsi="Times New Roman"/>
          <w:b w:val="0"/>
          <w:sz w:val="22"/>
          <w:szCs w:val="22"/>
        </w:rPr>
      </w:pPr>
      <w:r w:rsidRPr="00941CCE">
        <w:rPr>
          <w:b w:val="0"/>
          <w:sz w:val="22"/>
          <w:szCs w:val="22"/>
        </w:rPr>
        <w:t xml:space="preserve">   </w:t>
      </w:r>
      <w:r w:rsidRPr="005C7B67">
        <w:rPr>
          <w:b w:val="0"/>
          <w:sz w:val="22"/>
          <w:szCs w:val="22"/>
        </w:rPr>
        <w:t xml:space="preserve">         </w:t>
      </w:r>
      <w:r w:rsidRPr="00941CCE">
        <w:rPr>
          <w:b w:val="0"/>
          <w:sz w:val="22"/>
          <w:szCs w:val="22"/>
        </w:rPr>
        <w:t xml:space="preserve"> </w:t>
      </w:r>
      <w:r w:rsidRPr="00B53516">
        <w:rPr>
          <w:rFonts w:ascii="Times New Roman" w:hAnsi="Times New Roman"/>
          <w:b w:val="0"/>
          <w:sz w:val="22"/>
          <w:szCs w:val="22"/>
        </w:rPr>
        <w:t>к Договору ____</w:t>
      </w:r>
    </w:p>
    <w:p w:rsidR="007C29FF" w:rsidRPr="00941CCE" w:rsidRDefault="007C29FF" w:rsidP="007C29FF">
      <w:pPr>
        <w:spacing w:after="240"/>
        <w:ind w:left="6237"/>
        <w:jc w:val="center"/>
        <w:rPr>
          <w:rFonts w:ascii="Times New Roman" w:hAnsi="Times New Roman"/>
          <w:szCs w:val="22"/>
        </w:rPr>
      </w:pPr>
      <w:r w:rsidRPr="00B53516">
        <w:rPr>
          <w:rFonts w:ascii="Times New Roman" w:hAnsi="Times New Roman"/>
          <w:szCs w:val="22"/>
        </w:rPr>
        <w:t xml:space="preserve">               от «___ » ____ 2012 г.</w:t>
      </w:r>
    </w:p>
    <w:p w:rsidR="007C29FF" w:rsidRPr="00941CCE" w:rsidRDefault="007C29FF" w:rsidP="007C29FF">
      <w:pPr>
        <w:jc w:val="left"/>
        <w:rPr>
          <w:rFonts w:ascii="Times New Roman" w:hAnsi="Times New Roman"/>
          <w:b/>
          <w:szCs w:val="22"/>
        </w:rPr>
      </w:pPr>
      <w:r w:rsidRPr="00B53516">
        <w:rPr>
          <w:rFonts w:ascii="Times New Roman" w:hAnsi="Times New Roman"/>
          <w:b/>
          <w:szCs w:val="22"/>
        </w:rPr>
        <w:t xml:space="preserve">                                                            </w:t>
      </w:r>
      <w:r w:rsidRPr="00941CCE">
        <w:rPr>
          <w:rFonts w:ascii="Times New Roman" w:hAnsi="Times New Roman"/>
          <w:b/>
          <w:szCs w:val="22"/>
        </w:rPr>
        <w:t>Форма АКТ сверки расчетов</w:t>
      </w:r>
    </w:p>
    <w:p w:rsidR="007C29FF" w:rsidRPr="006B44A2" w:rsidRDefault="007C29FF" w:rsidP="007C29FF">
      <w:pPr>
        <w:spacing w:before="120"/>
        <w:ind w:left="1701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</w:t>
      </w:r>
      <w:r w:rsidRPr="006B44A2">
        <w:rPr>
          <w:rFonts w:ascii="Courier New" w:hAnsi="Courier New" w:cs="Courier New"/>
          <w:sz w:val="20"/>
        </w:rPr>
        <w:t>АКТ сверки расчетов</w:t>
      </w:r>
    </w:p>
    <w:p w:rsidR="007C29FF" w:rsidRPr="006B44A2" w:rsidRDefault="007C29FF" w:rsidP="007C29FF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между ОАО «АЭХК» и (</w:t>
      </w:r>
      <w:r w:rsidRPr="006B44A2">
        <w:rPr>
          <w:rFonts w:ascii="Courier New" w:hAnsi="Courier New" w:cs="Courier New"/>
          <w:i/>
          <w:sz w:val="20"/>
        </w:rPr>
        <w:t>Наименование организации</w:t>
      </w:r>
      <w:r w:rsidRPr="006B44A2">
        <w:rPr>
          <w:rFonts w:ascii="Courier New" w:hAnsi="Courier New" w:cs="Courier New"/>
          <w:sz w:val="20"/>
        </w:rPr>
        <w:t>)</w:t>
      </w:r>
    </w:p>
    <w:p w:rsidR="007C29FF" w:rsidRPr="006B44A2" w:rsidRDefault="007C29FF" w:rsidP="007C29FF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на (</w:t>
      </w:r>
      <w:r>
        <w:rPr>
          <w:rFonts w:ascii="Courier New" w:hAnsi="Courier New" w:cs="Courier New"/>
          <w:i/>
          <w:sz w:val="20"/>
        </w:rPr>
        <w:t>Д</w:t>
      </w:r>
      <w:r w:rsidRPr="006B44A2">
        <w:rPr>
          <w:rFonts w:ascii="Courier New" w:hAnsi="Courier New" w:cs="Courier New"/>
          <w:i/>
          <w:sz w:val="20"/>
        </w:rPr>
        <w:t>ень, месяц, год</w:t>
      </w:r>
      <w:r w:rsidRPr="006B44A2">
        <w:rPr>
          <w:rFonts w:ascii="Courier New" w:hAnsi="Courier New" w:cs="Courier New"/>
          <w:sz w:val="20"/>
        </w:rPr>
        <w:t>)</w:t>
      </w:r>
    </w:p>
    <w:p w:rsidR="007C29FF" w:rsidRPr="006B44A2" w:rsidRDefault="007C29FF" w:rsidP="007C29FF">
      <w:pPr>
        <w:tabs>
          <w:tab w:val="left" w:pos="6237"/>
        </w:tabs>
        <w:jc w:val="right"/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0"/>
        <w:gridCol w:w="3328"/>
        <w:gridCol w:w="1080"/>
        <w:gridCol w:w="1080"/>
        <w:gridCol w:w="1080"/>
        <w:gridCol w:w="1260"/>
      </w:tblGrid>
      <w:tr w:rsidR="007C29FF" w:rsidRPr="00D13079" w:rsidTr="002D23B0">
        <w:trPr>
          <w:trHeight w:val="695"/>
        </w:trPr>
        <w:tc>
          <w:tcPr>
            <w:tcW w:w="1640" w:type="dxa"/>
            <w:vMerge w:val="restart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Номер </w:t>
            </w:r>
            <w:proofErr w:type="spell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сч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/фактуры, дата, контракт</w:t>
            </w:r>
          </w:p>
        </w:tc>
        <w:tc>
          <w:tcPr>
            <w:tcW w:w="3328" w:type="dxa"/>
            <w:vMerge w:val="restart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контрагента</w:t>
            </w:r>
          </w:p>
        </w:tc>
      </w:tr>
      <w:tr w:rsidR="007C29FF" w:rsidRPr="00D13079" w:rsidTr="002D23B0">
        <w:tc>
          <w:tcPr>
            <w:tcW w:w="1640" w:type="dxa"/>
            <w:vMerge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  <w:vMerge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</w:tr>
      <w:tr w:rsidR="007C29FF" w:rsidRPr="00D13079" w:rsidTr="002D23B0">
        <w:tc>
          <w:tcPr>
            <w:tcW w:w="164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1</w:t>
            </w:r>
          </w:p>
        </w:tc>
        <w:tc>
          <w:tcPr>
            <w:tcW w:w="3328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2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3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4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5</w:t>
            </w: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6</w:t>
            </w:r>
          </w:p>
        </w:tc>
      </w:tr>
      <w:tr w:rsidR="007C29FF" w:rsidRPr="00D13079" w:rsidTr="002D23B0">
        <w:trPr>
          <w:trHeight w:val="239"/>
        </w:trPr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</w:t>
            </w:r>
            <w:proofErr w:type="spell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. Сальдо на (</w:t>
            </w:r>
            <w:proofErr w:type="spell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164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164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исх</w:t>
            </w:r>
            <w:proofErr w:type="gram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gram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164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164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</w:t>
            </w:r>
            <w:proofErr w:type="spell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исх</w:t>
            </w:r>
            <w:proofErr w:type="gramStart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 за период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7C29FF" w:rsidRPr="00D13079" w:rsidTr="002D23B0">
        <w:tc>
          <w:tcPr>
            <w:tcW w:w="4968" w:type="dxa"/>
            <w:gridSpan w:val="2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Сальдо на (</w:t>
            </w:r>
            <w:proofErr w:type="spell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D13079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D13079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7C29FF" w:rsidRPr="00D13079" w:rsidRDefault="007C29FF" w:rsidP="002D23B0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</w:tbl>
    <w:p w:rsidR="007C29FF" w:rsidRPr="006B44A2" w:rsidRDefault="007C29FF" w:rsidP="007C29FF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 xml:space="preserve">Сальдо расчетов между ОАО «АЭХК» и </w:t>
      </w:r>
      <w:r>
        <w:rPr>
          <w:rFonts w:ascii="Courier New" w:hAnsi="Courier New" w:cs="Courier New"/>
          <w:sz w:val="20"/>
        </w:rPr>
        <w:t>(</w:t>
      </w:r>
      <w:r w:rsidRPr="00AC5C4F">
        <w:rPr>
          <w:rFonts w:ascii="Courier New" w:hAnsi="Courier New" w:cs="Courier New"/>
          <w:i/>
          <w:sz w:val="20"/>
        </w:rPr>
        <w:t>Наименование организации</w:t>
      </w:r>
      <w:r w:rsidRPr="006B44A2">
        <w:rPr>
          <w:rFonts w:ascii="Courier New" w:hAnsi="Courier New" w:cs="Courier New"/>
          <w:sz w:val="20"/>
        </w:rPr>
        <w:t>) на (</w:t>
      </w:r>
      <w:proofErr w:type="spellStart"/>
      <w:r>
        <w:rPr>
          <w:rFonts w:ascii="Courier New" w:hAnsi="Courier New" w:cs="Courier New"/>
          <w:i/>
          <w:sz w:val="20"/>
        </w:rPr>
        <w:t>Д</w:t>
      </w:r>
      <w:r w:rsidRPr="00AC5C4F">
        <w:rPr>
          <w:rFonts w:ascii="Courier New" w:hAnsi="Courier New" w:cs="Courier New"/>
          <w:i/>
          <w:sz w:val="20"/>
        </w:rPr>
        <w:t>ень</w:t>
      </w:r>
      <w:proofErr w:type="gramStart"/>
      <w:r w:rsidRPr="00AC5C4F">
        <w:rPr>
          <w:rFonts w:ascii="Courier New" w:hAnsi="Courier New" w:cs="Courier New"/>
          <w:i/>
          <w:sz w:val="20"/>
        </w:rPr>
        <w:t>,м</w:t>
      </w:r>
      <w:proofErr w:type="gramEnd"/>
      <w:r w:rsidRPr="00AC5C4F">
        <w:rPr>
          <w:rFonts w:ascii="Courier New" w:hAnsi="Courier New" w:cs="Courier New"/>
          <w:i/>
          <w:sz w:val="20"/>
        </w:rPr>
        <w:t>есяц,</w:t>
      </w:r>
      <w:r>
        <w:rPr>
          <w:rFonts w:ascii="Courier New" w:hAnsi="Courier New" w:cs="Courier New"/>
          <w:i/>
          <w:sz w:val="20"/>
        </w:rPr>
        <w:t>г</w:t>
      </w:r>
      <w:r w:rsidRPr="00AC5C4F">
        <w:rPr>
          <w:rFonts w:ascii="Courier New" w:hAnsi="Courier New" w:cs="Courier New"/>
          <w:i/>
          <w:sz w:val="20"/>
        </w:rPr>
        <w:t>од</w:t>
      </w:r>
      <w:proofErr w:type="spellEnd"/>
      <w:r w:rsidRPr="006B44A2">
        <w:rPr>
          <w:rFonts w:ascii="Courier New" w:hAnsi="Courier New" w:cs="Courier New"/>
          <w:sz w:val="20"/>
        </w:rPr>
        <w:t>) равно (</w:t>
      </w:r>
      <w:r>
        <w:rPr>
          <w:rFonts w:ascii="Courier New" w:hAnsi="Courier New" w:cs="Courier New"/>
          <w:i/>
          <w:sz w:val="20"/>
        </w:rPr>
        <w:t>С</w:t>
      </w:r>
      <w:r w:rsidRPr="00AC5C4F">
        <w:rPr>
          <w:rFonts w:ascii="Courier New" w:hAnsi="Courier New" w:cs="Courier New"/>
          <w:i/>
          <w:sz w:val="20"/>
        </w:rPr>
        <w:t>умма в рублях</w:t>
      </w:r>
      <w:r w:rsidRPr="006B44A2">
        <w:rPr>
          <w:rFonts w:ascii="Courier New" w:hAnsi="Courier New" w:cs="Courier New"/>
          <w:sz w:val="20"/>
        </w:rPr>
        <w:t>) руб. (</w:t>
      </w:r>
      <w:r w:rsidRPr="00AC5C4F">
        <w:rPr>
          <w:rFonts w:ascii="Courier New" w:hAnsi="Courier New" w:cs="Courier New"/>
          <w:i/>
          <w:sz w:val="20"/>
        </w:rPr>
        <w:t>Сумма прописью</w:t>
      </w:r>
      <w:r w:rsidRPr="006B44A2">
        <w:rPr>
          <w:rFonts w:ascii="Courier New" w:hAnsi="Courier New" w:cs="Courier New"/>
          <w:sz w:val="20"/>
        </w:rPr>
        <w:t>) в пользу (</w:t>
      </w:r>
      <w:r w:rsidRPr="00AC5C4F">
        <w:rPr>
          <w:rFonts w:ascii="Courier New" w:hAnsi="Courier New" w:cs="Courier New"/>
          <w:i/>
          <w:sz w:val="20"/>
        </w:rPr>
        <w:t>Наименов</w:t>
      </w:r>
      <w:r w:rsidRPr="00AC5C4F">
        <w:rPr>
          <w:rFonts w:ascii="Courier New" w:hAnsi="Courier New" w:cs="Courier New"/>
          <w:i/>
          <w:sz w:val="20"/>
        </w:rPr>
        <w:t>а</w:t>
      </w:r>
      <w:r w:rsidRPr="00AC5C4F">
        <w:rPr>
          <w:rFonts w:ascii="Courier New" w:hAnsi="Courier New" w:cs="Courier New"/>
          <w:i/>
          <w:sz w:val="20"/>
        </w:rPr>
        <w:t>ние организации</w:t>
      </w:r>
      <w:r>
        <w:rPr>
          <w:rFonts w:ascii="Courier New" w:hAnsi="Courier New" w:cs="Courier New"/>
          <w:sz w:val="20"/>
        </w:rPr>
        <w:t>).</w:t>
      </w:r>
    </w:p>
    <w:p w:rsidR="007C29FF" w:rsidRPr="006B44A2" w:rsidRDefault="007C29FF" w:rsidP="007C29FF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Просим подтвердить сальдо, один экземпляр вернуть в наш адрес. При нал</w:t>
      </w:r>
      <w:r w:rsidRPr="006B44A2">
        <w:rPr>
          <w:rFonts w:ascii="Courier New" w:hAnsi="Courier New" w:cs="Courier New"/>
          <w:sz w:val="20"/>
        </w:rPr>
        <w:t>и</w:t>
      </w:r>
      <w:r w:rsidRPr="006B44A2">
        <w:rPr>
          <w:rFonts w:ascii="Courier New" w:hAnsi="Courier New" w:cs="Courier New"/>
          <w:sz w:val="20"/>
        </w:rPr>
        <w:t>чии разногласий подтвердить копиями бухгалтерских документов.</w:t>
      </w:r>
    </w:p>
    <w:p w:rsidR="007C29FF" w:rsidRPr="006B44A2" w:rsidRDefault="007C29FF" w:rsidP="007C29FF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 xml:space="preserve">В случае отсутствия вашего ответа </w:t>
      </w:r>
      <w:proofErr w:type="gramStart"/>
      <w:r w:rsidRPr="006B44A2">
        <w:rPr>
          <w:rFonts w:ascii="Courier New" w:hAnsi="Courier New" w:cs="Courier New"/>
          <w:sz w:val="20"/>
        </w:rPr>
        <w:t>до</w:t>
      </w:r>
      <w:proofErr w:type="gramEnd"/>
      <w:r w:rsidRPr="006B44A2">
        <w:rPr>
          <w:rFonts w:ascii="Courier New" w:hAnsi="Courier New" w:cs="Courier New"/>
          <w:sz w:val="20"/>
        </w:rPr>
        <w:t xml:space="preserve"> ______________ </w:t>
      </w:r>
      <w:proofErr w:type="gramStart"/>
      <w:r w:rsidRPr="006B44A2">
        <w:rPr>
          <w:rFonts w:ascii="Courier New" w:hAnsi="Courier New" w:cs="Courier New"/>
          <w:sz w:val="20"/>
        </w:rPr>
        <w:t>баланс</w:t>
      </w:r>
      <w:proofErr w:type="gramEnd"/>
      <w:r w:rsidRPr="006B44A2">
        <w:rPr>
          <w:rFonts w:ascii="Courier New" w:hAnsi="Courier New" w:cs="Courier New"/>
          <w:sz w:val="20"/>
        </w:rPr>
        <w:t xml:space="preserve"> расчетов б</w:t>
      </w:r>
      <w:r w:rsidRPr="006B44A2">
        <w:rPr>
          <w:rFonts w:ascii="Courier New" w:hAnsi="Courier New" w:cs="Courier New"/>
          <w:sz w:val="20"/>
        </w:rPr>
        <w:t>у</w:t>
      </w:r>
      <w:r w:rsidRPr="006B44A2">
        <w:rPr>
          <w:rFonts w:ascii="Courier New" w:hAnsi="Courier New" w:cs="Courier New"/>
          <w:sz w:val="20"/>
        </w:rPr>
        <w:t>дет считаться подтвержденным по данным ОАО «АЭХК»</w:t>
      </w:r>
    </w:p>
    <w:p w:rsidR="007C29FF" w:rsidRPr="0082691A" w:rsidRDefault="007C29FF" w:rsidP="007C29FF">
      <w:pPr>
        <w:tabs>
          <w:tab w:val="left" w:pos="6237"/>
        </w:tabs>
        <w:rPr>
          <w:rFonts w:ascii="Courier New" w:hAnsi="Courier New" w:cs="Courier New"/>
          <w:sz w:val="26"/>
          <w:szCs w:val="26"/>
        </w:rPr>
      </w:pPr>
    </w:p>
    <w:p w:rsidR="007C29FF" w:rsidRPr="006B44A2" w:rsidRDefault="007C29FF" w:rsidP="007C29FF">
      <w:pPr>
        <w:tabs>
          <w:tab w:val="left" w:pos="6237"/>
        </w:tabs>
        <w:outlineLvl w:val="0"/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Руководитель ОАО «АЭХК»</w:t>
      </w:r>
    </w:p>
    <w:p w:rsidR="007C29FF" w:rsidRPr="006B44A2" w:rsidRDefault="007C29FF" w:rsidP="007C29FF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Главный бухгалтер ОАО «АЭХК»</w:t>
      </w:r>
    </w:p>
    <w:p w:rsidR="007C29FF" w:rsidRDefault="007C29FF" w:rsidP="007C29FF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7C29FF" w:rsidRDefault="007C29FF" w:rsidP="007C29FF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7C29FF" w:rsidRPr="006B44A2" w:rsidRDefault="007C29FF" w:rsidP="007C29FF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Руководитель (</w:t>
      </w:r>
      <w:r>
        <w:rPr>
          <w:rFonts w:ascii="Courier New" w:hAnsi="Courier New" w:cs="Courier New"/>
          <w:i/>
          <w:sz w:val="20"/>
        </w:rPr>
        <w:t>Н</w:t>
      </w:r>
      <w:r w:rsidRPr="006B44A2">
        <w:rPr>
          <w:rFonts w:ascii="Courier New" w:hAnsi="Courier New" w:cs="Courier New"/>
          <w:i/>
          <w:sz w:val="20"/>
        </w:rPr>
        <w:t>аименование организации)</w:t>
      </w:r>
    </w:p>
    <w:p w:rsidR="007C29FF" w:rsidRPr="006B44A2" w:rsidRDefault="007C29FF" w:rsidP="007C29FF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6B44A2">
        <w:rPr>
          <w:rFonts w:ascii="Courier New" w:hAnsi="Courier New" w:cs="Courier New"/>
          <w:sz w:val="20"/>
        </w:rPr>
        <w:t>Главный бухгалтер (</w:t>
      </w:r>
      <w:r>
        <w:rPr>
          <w:rFonts w:ascii="Courier New" w:hAnsi="Courier New" w:cs="Courier New"/>
          <w:i/>
          <w:sz w:val="20"/>
        </w:rPr>
        <w:t>Н</w:t>
      </w:r>
      <w:r w:rsidRPr="006B44A2">
        <w:rPr>
          <w:rFonts w:ascii="Courier New" w:hAnsi="Courier New" w:cs="Courier New"/>
          <w:i/>
          <w:sz w:val="20"/>
        </w:rPr>
        <w:t>аименование организации</w:t>
      </w:r>
      <w:r w:rsidRPr="006B44A2">
        <w:rPr>
          <w:rFonts w:ascii="Courier New" w:hAnsi="Courier New" w:cs="Courier New"/>
          <w:sz w:val="20"/>
        </w:rPr>
        <w:t>)</w:t>
      </w:r>
    </w:p>
    <w:p w:rsidR="007C29FF" w:rsidRDefault="007C29FF" w:rsidP="007C29FF">
      <w:pPr>
        <w:pStyle w:val="81"/>
        <w:shd w:val="clear" w:color="auto" w:fill="auto"/>
        <w:spacing w:line="230" w:lineRule="exact"/>
        <w:ind w:right="680"/>
        <w:jc w:val="center"/>
        <w:rPr>
          <w:b/>
          <w:sz w:val="24"/>
          <w:szCs w:val="24"/>
        </w:rPr>
      </w:pPr>
    </w:p>
    <w:p w:rsidR="007C29FF" w:rsidRDefault="007C29FF" w:rsidP="007C29FF">
      <w:pPr>
        <w:pStyle w:val="81"/>
        <w:shd w:val="clear" w:color="auto" w:fill="auto"/>
        <w:spacing w:line="230" w:lineRule="exact"/>
        <w:ind w:right="680"/>
        <w:jc w:val="center"/>
        <w:rPr>
          <w:b/>
          <w:sz w:val="24"/>
          <w:szCs w:val="24"/>
        </w:rPr>
      </w:pPr>
    </w:p>
    <w:p w:rsidR="007C29FF" w:rsidRDefault="007C29FF" w:rsidP="007C29FF">
      <w:pPr>
        <w:pStyle w:val="81"/>
        <w:shd w:val="clear" w:color="auto" w:fill="auto"/>
        <w:spacing w:line="230" w:lineRule="exact"/>
        <w:ind w:right="680"/>
        <w:jc w:val="center"/>
        <w:rPr>
          <w:b/>
          <w:sz w:val="24"/>
          <w:szCs w:val="24"/>
        </w:rPr>
      </w:pPr>
    </w:p>
    <w:p w:rsidR="007C29FF" w:rsidRDefault="007C29FF" w:rsidP="007C29FF">
      <w:pPr>
        <w:pStyle w:val="81"/>
        <w:shd w:val="clear" w:color="auto" w:fill="auto"/>
        <w:spacing w:line="230" w:lineRule="exact"/>
        <w:ind w:right="680"/>
        <w:jc w:val="center"/>
        <w:rPr>
          <w:b/>
          <w:sz w:val="24"/>
          <w:szCs w:val="24"/>
        </w:rPr>
      </w:pPr>
    </w:p>
    <w:p w:rsidR="007C29FF" w:rsidRPr="001648D6" w:rsidRDefault="007C29FF" w:rsidP="007C29FF">
      <w:pPr>
        <w:pStyle w:val="81"/>
        <w:shd w:val="clear" w:color="auto" w:fill="auto"/>
        <w:spacing w:line="230" w:lineRule="exact"/>
        <w:ind w:right="680"/>
        <w:jc w:val="center"/>
        <w:rPr>
          <w:sz w:val="24"/>
          <w:szCs w:val="24"/>
        </w:rPr>
      </w:pPr>
      <w:r w:rsidRPr="001648D6">
        <w:rPr>
          <w:b/>
          <w:sz w:val="24"/>
          <w:szCs w:val="24"/>
        </w:rPr>
        <w:t>Форму АКТа сверки расчетов</w:t>
      </w:r>
    </w:p>
    <w:p w:rsidR="007C29FF" w:rsidRPr="001648D6" w:rsidRDefault="007C29FF" w:rsidP="007C29FF">
      <w:pPr>
        <w:pStyle w:val="81"/>
        <w:shd w:val="clear" w:color="auto" w:fill="auto"/>
        <w:spacing w:line="230" w:lineRule="exact"/>
        <w:ind w:right="680"/>
        <w:rPr>
          <w:sz w:val="24"/>
          <w:szCs w:val="24"/>
        </w:rPr>
      </w:pPr>
      <w:r w:rsidRPr="001648D6">
        <w:rPr>
          <w:sz w:val="24"/>
          <w:szCs w:val="24"/>
        </w:rPr>
        <w:t xml:space="preserve"> </w:t>
      </w:r>
    </w:p>
    <w:p w:rsidR="007C29FF" w:rsidRDefault="007C29FF" w:rsidP="007C29FF">
      <w:pPr>
        <w:pStyle w:val="81"/>
        <w:shd w:val="clear" w:color="auto" w:fill="auto"/>
        <w:spacing w:line="230" w:lineRule="exact"/>
        <w:ind w:right="6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1648D6">
        <w:rPr>
          <w:sz w:val="24"/>
          <w:szCs w:val="24"/>
        </w:rPr>
        <w:t>УТВЕРЖДАЮ</w:t>
      </w:r>
      <w:proofErr w:type="gramEnd"/>
      <w:r w:rsidRPr="001648D6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         </w:t>
      </w:r>
      <w:r w:rsidRPr="001648D6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</w:t>
      </w:r>
      <w:r w:rsidRPr="001648D6">
        <w:rPr>
          <w:sz w:val="24"/>
          <w:szCs w:val="24"/>
        </w:rPr>
        <w:t xml:space="preserve">    СОГЛАСОВЫВАЮ</w:t>
      </w:r>
    </w:p>
    <w:p w:rsidR="007C29FF" w:rsidRDefault="007C29FF" w:rsidP="007C29FF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7C29FF" w:rsidRDefault="007C29FF" w:rsidP="007C29FF">
      <w:pPr>
        <w:ind w:firstLine="0"/>
        <w:rPr>
          <w:rFonts w:ascii="Times New Roman" w:hAnsi="Times New Roman"/>
          <w:sz w:val="24"/>
          <w:szCs w:val="24"/>
        </w:rPr>
      </w:pPr>
    </w:p>
    <w:p w:rsidR="007C29FF" w:rsidRPr="00A770D2" w:rsidRDefault="007C29FF" w:rsidP="007C29FF">
      <w:pPr>
        <w:ind w:firstLine="0"/>
        <w:rPr>
          <w:rFonts w:ascii="Times New Roman" w:hAnsi="Times New Roman"/>
          <w:sz w:val="24"/>
          <w:szCs w:val="24"/>
        </w:rPr>
      </w:pPr>
    </w:p>
    <w:p w:rsidR="007C29FF" w:rsidRDefault="007C29FF" w:rsidP="007C29FF">
      <w:pPr>
        <w:jc w:val="right"/>
        <w:rPr>
          <w:bCs/>
          <w:sz w:val="25"/>
          <w:szCs w:val="25"/>
        </w:rPr>
      </w:pPr>
    </w:p>
    <w:p w:rsidR="007C29FF" w:rsidRDefault="007C29FF" w:rsidP="007C29FF">
      <w:pPr>
        <w:jc w:val="right"/>
        <w:rPr>
          <w:bCs/>
          <w:sz w:val="25"/>
          <w:szCs w:val="25"/>
        </w:rPr>
      </w:pPr>
    </w:p>
    <w:p w:rsidR="007C29FF" w:rsidRPr="006B31DC" w:rsidRDefault="007C29FF" w:rsidP="007C29FF">
      <w:pPr>
        <w:shd w:val="clear" w:color="auto" w:fill="FFFFFF"/>
        <w:ind w:right="22"/>
        <w:jc w:val="right"/>
        <w:rPr>
          <w:rFonts w:ascii="Times New Roman" w:hAnsi="Times New Roman"/>
          <w:szCs w:val="22"/>
        </w:rPr>
      </w:pPr>
      <w:r w:rsidRPr="006B31DC">
        <w:rPr>
          <w:rFonts w:ascii="Times New Roman" w:hAnsi="Times New Roman"/>
          <w:szCs w:val="22"/>
        </w:rPr>
        <w:lastRenderedPageBreak/>
        <w:t>Приложение № 7</w:t>
      </w:r>
    </w:p>
    <w:p w:rsidR="007C29FF" w:rsidRPr="006B31DC" w:rsidRDefault="007C29FF" w:rsidP="007C29FF">
      <w:pPr>
        <w:shd w:val="clear" w:color="auto" w:fill="FFFFFF"/>
        <w:ind w:right="22"/>
        <w:jc w:val="right"/>
        <w:rPr>
          <w:rFonts w:ascii="Times New Roman" w:hAnsi="Times New Roman"/>
          <w:szCs w:val="22"/>
        </w:rPr>
      </w:pPr>
      <w:r w:rsidRPr="006B31DC">
        <w:rPr>
          <w:rFonts w:ascii="Times New Roman" w:hAnsi="Times New Roman"/>
          <w:szCs w:val="22"/>
        </w:rPr>
        <w:t xml:space="preserve"> к Договору№____</w:t>
      </w:r>
    </w:p>
    <w:p w:rsidR="007C29FF" w:rsidRPr="006B31DC" w:rsidRDefault="007C29FF" w:rsidP="007C29FF">
      <w:pPr>
        <w:shd w:val="clear" w:color="auto" w:fill="FFFFFF"/>
        <w:ind w:right="22"/>
        <w:jc w:val="right"/>
        <w:rPr>
          <w:rFonts w:ascii="Times New Roman" w:hAnsi="Times New Roman"/>
        </w:rPr>
      </w:pPr>
      <w:r w:rsidRPr="006B31DC">
        <w:rPr>
          <w:rFonts w:ascii="Times New Roman" w:hAnsi="Times New Roman"/>
          <w:szCs w:val="22"/>
        </w:rPr>
        <w:t>от «__» ______ 2012 г</w:t>
      </w:r>
      <w:r w:rsidRPr="006B31DC">
        <w:rPr>
          <w:rFonts w:ascii="Times New Roman" w:hAnsi="Times New Roman"/>
          <w:sz w:val="24"/>
          <w:szCs w:val="24"/>
        </w:rPr>
        <w:t>.</w:t>
      </w:r>
    </w:p>
    <w:p w:rsidR="007C29FF" w:rsidRPr="006B31DC" w:rsidRDefault="007C29FF" w:rsidP="007C29FF">
      <w:pPr>
        <w:shd w:val="clear" w:color="auto" w:fill="FFFFFF"/>
        <w:spacing w:before="281"/>
        <w:ind w:left="65"/>
        <w:jc w:val="center"/>
        <w:rPr>
          <w:rFonts w:ascii="Times New Roman" w:hAnsi="Times New Roman"/>
        </w:rPr>
      </w:pPr>
      <w:r w:rsidRPr="006B31DC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7C29FF" w:rsidRPr="006B31DC" w:rsidRDefault="007C29FF" w:rsidP="007C29FF">
      <w:pPr>
        <w:shd w:val="clear" w:color="auto" w:fill="FFFFFF"/>
        <w:spacing w:before="115" w:line="281" w:lineRule="exact"/>
        <w:ind w:left="713"/>
        <w:rPr>
          <w:rFonts w:ascii="Times New Roman" w:hAnsi="Times New Roman"/>
        </w:rPr>
      </w:pPr>
      <w:r w:rsidRPr="006B31DC">
        <w:rPr>
          <w:rFonts w:ascii="Times New Roman" w:hAnsi="Times New Roman"/>
          <w:b/>
          <w:bCs/>
          <w:spacing w:val="-1"/>
          <w:sz w:val="24"/>
          <w:szCs w:val="24"/>
        </w:rPr>
        <w:t>Статья 1.</w:t>
      </w:r>
    </w:p>
    <w:p w:rsidR="007C29FF" w:rsidRPr="006B31DC" w:rsidRDefault="007C29FF" w:rsidP="007C29FF">
      <w:pPr>
        <w:shd w:val="clear" w:color="auto" w:fill="FFFFFF"/>
        <w:spacing w:line="281" w:lineRule="exact"/>
        <w:ind w:left="29" w:right="14" w:firstLine="684"/>
        <w:rPr>
          <w:rFonts w:ascii="Times New Roman" w:hAnsi="Times New Roman"/>
        </w:rPr>
      </w:pPr>
      <w:proofErr w:type="gramStart"/>
      <w:r w:rsidRPr="006B31DC">
        <w:rPr>
          <w:rFonts w:ascii="Times New Roman" w:hAnsi="Times New Roman"/>
          <w:sz w:val="24"/>
          <w:szCs w:val="24"/>
        </w:rPr>
        <w:t>При исполнении своих обязательств по Договору, Заказчик и Подрядчик, их афф</w:t>
      </w:r>
      <w:r w:rsidRPr="006B31DC">
        <w:rPr>
          <w:rFonts w:ascii="Times New Roman" w:hAnsi="Times New Roman"/>
          <w:sz w:val="24"/>
          <w:szCs w:val="24"/>
        </w:rPr>
        <w:t>и</w:t>
      </w:r>
      <w:r w:rsidRPr="006B31DC">
        <w:rPr>
          <w:rFonts w:ascii="Times New Roman" w:hAnsi="Times New Roman"/>
          <w:sz w:val="24"/>
          <w:szCs w:val="24"/>
        </w:rPr>
        <w:t>лир</w:t>
      </w:r>
      <w:r w:rsidRPr="006B31DC">
        <w:rPr>
          <w:rFonts w:ascii="Times New Roman" w:hAnsi="Times New Roman"/>
          <w:sz w:val="24"/>
          <w:szCs w:val="24"/>
        </w:rPr>
        <w:t>о</w:t>
      </w:r>
      <w:r w:rsidRPr="006B31DC">
        <w:rPr>
          <w:rFonts w:ascii="Times New Roman" w:hAnsi="Times New Roman"/>
          <w:sz w:val="24"/>
          <w:szCs w:val="24"/>
        </w:rPr>
        <w:t>ванные лица, работники или посредники не выплачивают, не предлагают выплатить и не</w:t>
      </w:r>
      <w:r w:rsidRPr="006B31DC">
        <w:rPr>
          <w:rFonts w:ascii="Times New Roman" w:hAnsi="Times New Roman"/>
          <w:smallCaps/>
          <w:sz w:val="24"/>
          <w:szCs w:val="24"/>
        </w:rPr>
        <w:t xml:space="preserve"> </w:t>
      </w:r>
      <w:r w:rsidRPr="006B31DC">
        <w:rPr>
          <w:rFonts w:ascii="Times New Roman" w:hAnsi="Times New Roman"/>
          <w:sz w:val="24"/>
          <w:szCs w:val="24"/>
        </w:rPr>
        <w:t>разрешают выплату каких-либо денежных средств или ценностей, прямо или косве</w:t>
      </w:r>
      <w:r w:rsidRPr="006B31DC">
        <w:rPr>
          <w:rFonts w:ascii="Times New Roman" w:hAnsi="Times New Roman"/>
          <w:sz w:val="24"/>
          <w:szCs w:val="24"/>
        </w:rPr>
        <w:t>н</w:t>
      </w:r>
      <w:r w:rsidRPr="006B31DC">
        <w:rPr>
          <w:rFonts w:ascii="Times New Roman" w:hAnsi="Times New Roman"/>
          <w:sz w:val="24"/>
          <w:szCs w:val="24"/>
        </w:rPr>
        <w:t>но, любым лицам, для оказания влияния на действия или решения этих лиц с целью пол</w:t>
      </w:r>
      <w:r w:rsidRPr="006B31DC">
        <w:rPr>
          <w:rFonts w:ascii="Times New Roman" w:hAnsi="Times New Roman"/>
          <w:sz w:val="24"/>
          <w:szCs w:val="24"/>
        </w:rPr>
        <w:t>у</w:t>
      </w:r>
      <w:r w:rsidRPr="006B31DC">
        <w:rPr>
          <w:rFonts w:ascii="Times New Roman" w:hAnsi="Times New Roman"/>
          <w:sz w:val="24"/>
          <w:szCs w:val="24"/>
        </w:rPr>
        <w:t>чить какие-либо неправомерные преимущества или иные неправомерные цели.</w:t>
      </w:r>
      <w:proofErr w:type="gramEnd"/>
    </w:p>
    <w:p w:rsidR="007C29FF" w:rsidRPr="006B31DC" w:rsidRDefault="007C29FF" w:rsidP="007C29FF">
      <w:pPr>
        <w:shd w:val="clear" w:color="auto" w:fill="FFFFFF"/>
        <w:spacing w:before="7" w:line="281" w:lineRule="exact"/>
        <w:ind w:left="22" w:right="7" w:firstLine="677"/>
        <w:rPr>
          <w:rFonts w:ascii="Times New Roman" w:hAnsi="Times New Roman"/>
        </w:rPr>
      </w:pPr>
      <w:proofErr w:type="gramStart"/>
      <w:r w:rsidRPr="006B31DC">
        <w:rPr>
          <w:rFonts w:ascii="Times New Roman" w:hAnsi="Times New Roman"/>
          <w:sz w:val="24"/>
          <w:szCs w:val="24"/>
        </w:rPr>
        <w:t>При исполнении своих обязательств по Договору, Заказчик и Подрядчик, их афф</w:t>
      </w:r>
      <w:r w:rsidRPr="006B31DC">
        <w:rPr>
          <w:rFonts w:ascii="Times New Roman" w:hAnsi="Times New Roman"/>
          <w:sz w:val="24"/>
          <w:szCs w:val="24"/>
        </w:rPr>
        <w:t>и</w:t>
      </w:r>
      <w:r w:rsidRPr="006B31DC">
        <w:rPr>
          <w:rFonts w:ascii="Times New Roman" w:hAnsi="Times New Roman"/>
          <w:sz w:val="24"/>
          <w:szCs w:val="24"/>
        </w:rPr>
        <w:t>лированные лица, работники или посредники не осуществляют действия, квалифициру</w:t>
      </w:r>
      <w:r w:rsidRPr="006B31DC">
        <w:rPr>
          <w:rFonts w:ascii="Times New Roman" w:hAnsi="Times New Roman"/>
          <w:sz w:val="24"/>
          <w:szCs w:val="24"/>
        </w:rPr>
        <w:t>е</w:t>
      </w:r>
      <w:r w:rsidRPr="006B31DC">
        <w:rPr>
          <w:rFonts w:ascii="Times New Roman" w:hAnsi="Times New Roman"/>
          <w:sz w:val="24"/>
          <w:szCs w:val="24"/>
        </w:rPr>
        <w:t>мые прим</w:t>
      </w:r>
      <w:r w:rsidRPr="006B31DC">
        <w:rPr>
          <w:rFonts w:ascii="Times New Roman" w:hAnsi="Times New Roman"/>
          <w:sz w:val="24"/>
          <w:szCs w:val="24"/>
        </w:rPr>
        <w:t>е</w:t>
      </w:r>
      <w:r w:rsidRPr="006B31DC">
        <w:rPr>
          <w:rFonts w:ascii="Times New Roman" w:hAnsi="Times New Roman"/>
          <w:sz w:val="24"/>
          <w:szCs w:val="24"/>
        </w:rPr>
        <w:t>нимым для целей Договора законодательством, как дача или получение взятки коммерческий подкуп, а также действия, нарушающие требования применимой законод</w:t>
      </w:r>
      <w:r w:rsidRPr="006B31DC">
        <w:rPr>
          <w:rFonts w:ascii="Times New Roman" w:hAnsi="Times New Roman"/>
          <w:sz w:val="24"/>
          <w:szCs w:val="24"/>
        </w:rPr>
        <w:t>а</w:t>
      </w:r>
      <w:r w:rsidRPr="006B31DC">
        <w:rPr>
          <w:rFonts w:ascii="Times New Roman" w:hAnsi="Times New Roman"/>
          <w:sz w:val="24"/>
          <w:szCs w:val="24"/>
        </w:rPr>
        <w:t>тельства и междун</w:t>
      </w:r>
      <w:r w:rsidRPr="006B31DC">
        <w:rPr>
          <w:rFonts w:ascii="Times New Roman" w:hAnsi="Times New Roman"/>
          <w:sz w:val="24"/>
          <w:szCs w:val="24"/>
        </w:rPr>
        <w:t>а</w:t>
      </w:r>
      <w:r w:rsidRPr="006B31DC">
        <w:rPr>
          <w:rFonts w:ascii="Times New Roman" w:hAnsi="Times New Roman"/>
          <w:sz w:val="24"/>
          <w:szCs w:val="24"/>
        </w:rPr>
        <w:t>родных актов о противодействии легализации (отмыванию) доходов, полученных преступным путём.</w:t>
      </w:r>
      <w:proofErr w:type="gramEnd"/>
    </w:p>
    <w:p w:rsidR="007C29FF" w:rsidRPr="006B31DC" w:rsidRDefault="007C29FF" w:rsidP="007C29FF">
      <w:pPr>
        <w:shd w:val="clear" w:color="auto" w:fill="FFFFFF"/>
        <w:spacing w:line="281" w:lineRule="exact"/>
        <w:ind w:left="7" w:right="7" w:firstLine="684"/>
        <w:rPr>
          <w:rFonts w:ascii="Times New Roman" w:hAnsi="Times New Roman"/>
        </w:rPr>
      </w:pPr>
      <w:r w:rsidRPr="006B31DC">
        <w:rPr>
          <w:rFonts w:ascii="Times New Roman" w:hAnsi="Times New Roman"/>
          <w:sz w:val="24"/>
          <w:szCs w:val="24"/>
        </w:rPr>
        <w:t>В случае возникновения у Заказчика или Подрядчика подозрений, что произошло или может произойти нарушение каких-либо положений настоящей статьи, Заказчик или Подрядчик обязуются уведомить друг друга в письменной форме. После письменного уведомления, Заказчик или Подрядчик имеют право приостановить исполнение обяз</w:t>
      </w:r>
      <w:r w:rsidRPr="006B31DC">
        <w:rPr>
          <w:rFonts w:ascii="Times New Roman" w:hAnsi="Times New Roman"/>
          <w:sz w:val="24"/>
          <w:szCs w:val="24"/>
        </w:rPr>
        <w:t>а</w:t>
      </w:r>
      <w:r w:rsidRPr="006B31DC">
        <w:rPr>
          <w:rFonts w:ascii="Times New Roman" w:hAnsi="Times New Roman"/>
          <w:sz w:val="24"/>
          <w:szCs w:val="24"/>
        </w:rPr>
        <w:t>тельств по Договору до получения подтверждения, что нарушения не произошло или не произойдет. Это подтвержд</w:t>
      </w:r>
      <w:r w:rsidRPr="006B31DC">
        <w:rPr>
          <w:rFonts w:ascii="Times New Roman" w:hAnsi="Times New Roman"/>
          <w:sz w:val="24"/>
          <w:szCs w:val="24"/>
        </w:rPr>
        <w:t>е</w:t>
      </w:r>
      <w:r w:rsidRPr="006B31DC">
        <w:rPr>
          <w:rFonts w:ascii="Times New Roman" w:hAnsi="Times New Roman"/>
          <w:sz w:val="24"/>
          <w:szCs w:val="24"/>
        </w:rPr>
        <w:t>ние должно быть направлено в течение десяти рабочих дней со дня направления письменного уведомления.</w:t>
      </w:r>
    </w:p>
    <w:p w:rsidR="007C29FF" w:rsidRPr="006B31DC" w:rsidRDefault="007C29FF" w:rsidP="007C29FF">
      <w:pPr>
        <w:shd w:val="clear" w:color="auto" w:fill="FFFFFF"/>
        <w:spacing w:line="281" w:lineRule="exact"/>
        <w:ind w:left="7" w:firstLine="684"/>
        <w:rPr>
          <w:rFonts w:ascii="Times New Roman" w:hAnsi="Times New Roman"/>
        </w:rPr>
      </w:pPr>
      <w:proofErr w:type="gramStart"/>
      <w:r w:rsidRPr="006B31DC">
        <w:rPr>
          <w:rFonts w:ascii="Times New Roman" w:hAnsi="Times New Roman"/>
          <w:sz w:val="24"/>
          <w:szCs w:val="24"/>
        </w:rPr>
        <w:t>В письменном уведомлении Заказчик или Подрядчик обязаны сослаться на факты или</w:t>
      </w:r>
      <w:r w:rsidRPr="006B31DC">
        <w:rPr>
          <w:rFonts w:ascii="Times New Roman" w:hAnsi="Times New Roman"/>
          <w:smallCaps/>
          <w:sz w:val="24"/>
          <w:szCs w:val="24"/>
        </w:rPr>
        <w:t xml:space="preserve"> </w:t>
      </w:r>
      <w:r w:rsidRPr="006B31DC">
        <w:rPr>
          <w:rFonts w:ascii="Times New Roman" w:hAnsi="Times New Roman"/>
          <w:sz w:val="24"/>
          <w:szCs w:val="24"/>
        </w:rPr>
        <w:t>предоставить материалы, достоверно подтверждающие или дающие основание пре</w:t>
      </w:r>
      <w:r w:rsidRPr="006B31DC">
        <w:rPr>
          <w:rFonts w:ascii="Times New Roman" w:hAnsi="Times New Roman"/>
          <w:sz w:val="24"/>
          <w:szCs w:val="24"/>
        </w:rPr>
        <w:t>д</w:t>
      </w:r>
      <w:r w:rsidRPr="006B31DC">
        <w:rPr>
          <w:rFonts w:ascii="Times New Roman" w:hAnsi="Times New Roman"/>
          <w:sz w:val="24"/>
          <w:szCs w:val="24"/>
        </w:rPr>
        <w:t>полагать, что произошло или может произойти нарушение каких-либо положение наст</w:t>
      </w:r>
      <w:r w:rsidRPr="006B31DC">
        <w:rPr>
          <w:rFonts w:ascii="Times New Roman" w:hAnsi="Times New Roman"/>
          <w:sz w:val="24"/>
          <w:szCs w:val="24"/>
        </w:rPr>
        <w:t>о</w:t>
      </w:r>
      <w:r w:rsidRPr="006B31DC">
        <w:rPr>
          <w:rFonts w:ascii="Times New Roman" w:hAnsi="Times New Roman"/>
          <w:sz w:val="24"/>
          <w:szCs w:val="24"/>
        </w:rPr>
        <w:t>ящей статьи контрагентом, его аффилированными лицами, работниками или посредник</w:t>
      </w:r>
      <w:r w:rsidRPr="006B31DC">
        <w:rPr>
          <w:rFonts w:ascii="Times New Roman" w:hAnsi="Times New Roman"/>
          <w:sz w:val="24"/>
          <w:szCs w:val="24"/>
        </w:rPr>
        <w:t>а</w:t>
      </w:r>
      <w:r w:rsidRPr="006B31DC">
        <w:rPr>
          <w:rFonts w:ascii="Times New Roman" w:hAnsi="Times New Roman"/>
          <w:sz w:val="24"/>
          <w:szCs w:val="24"/>
        </w:rPr>
        <w:t>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</w:t>
      </w:r>
      <w:r w:rsidRPr="006B31DC">
        <w:rPr>
          <w:rFonts w:ascii="Times New Roman" w:hAnsi="Times New Roman"/>
          <w:sz w:val="24"/>
          <w:szCs w:val="24"/>
        </w:rPr>
        <w:t>е</w:t>
      </w:r>
      <w:r w:rsidRPr="006B31DC">
        <w:rPr>
          <w:rFonts w:ascii="Times New Roman" w:hAnsi="Times New Roman"/>
          <w:sz w:val="24"/>
          <w:szCs w:val="24"/>
        </w:rPr>
        <w:t>бования применимого законодательства и международных актов о</w:t>
      </w:r>
      <w:proofErr w:type="gramEnd"/>
      <w:r w:rsidRPr="006B31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B31DC">
        <w:rPr>
          <w:rFonts w:ascii="Times New Roman" w:hAnsi="Times New Roman"/>
          <w:sz w:val="24"/>
          <w:szCs w:val="24"/>
        </w:rPr>
        <w:t>противодействии</w:t>
      </w:r>
      <w:proofErr w:type="gramEnd"/>
      <w:r w:rsidRPr="006B31DC">
        <w:rPr>
          <w:rFonts w:ascii="Times New Roman" w:hAnsi="Times New Roman"/>
          <w:sz w:val="24"/>
          <w:szCs w:val="24"/>
        </w:rPr>
        <w:t xml:space="preserve"> лег</w:t>
      </w:r>
      <w:r w:rsidRPr="006B31DC">
        <w:rPr>
          <w:rFonts w:ascii="Times New Roman" w:hAnsi="Times New Roman"/>
          <w:sz w:val="24"/>
          <w:szCs w:val="24"/>
        </w:rPr>
        <w:t>а</w:t>
      </w:r>
      <w:r w:rsidRPr="006B31DC">
        <w:rPr>
          <w:rFonts w:ascii="Times New Roman" w:hAnsi="Times New Roman"/>
          <w:sz w:val="24"/>
          <w:szCs w:val="24"/>
        </w:rPr>
        <w:t>лизации доходов, полученных пр</w:t>
      </w:r>
      <w:r w:rsidRPr="006B31DC">
        <w:rPr>
          <w:rFonts w:ascii="Times New Roman" w:hAnsi="Times New Roman"/>
          <w:sz w:val="24"/>
          <w:szCs w:val="24"/>
        </w:rPr>
        <w:t>е</w:t>
      </w:r>
      <w:r w:rsidRPr="006B31DC">
        <w:rPr>
          <w:rFonts w:ascii="Times New Roman" w:hAnsi="Times New Roman"/>
          <w:sz w:val="24"/>
          <w:szCs w:val="24"/>
        </w:rPr>
        <w:t>ступным путём.</w:t>
      </w:r>
    </w:p>
    <w:p w:rsidR="007C29FF" w:rsidRPr="006B31DC" w:rsidRDefault="007C29FF" w:rsidP="007C29FF">
      <w:pPr>
        <w:shd w:val="clear" w:color="auto" w:fill="FFFFFF"/>
        <w:spacing w:before="130" w:line="281" w:lineRule="exact"/>
        <w:ind w:left="691"/>
        <w:rPr>
          <w:rFonts w:ascii="Times New Roman" w:hAnsi="Times New Roman"/>
        </w:rPr>
      </w:pPr>
      <w:r w:rsidRPr="006B31DC">
        <w:rPr>
          <w:rFonts w:ascii="Times New Roman" w:hAnsi="Times New Roman"/>
          <w:b/>
          <w:bCs/>
          <w:spacing w:val="-1"/>
          <w:sz w:val="24"/>
          <w:szCs w:val="24"/>
        </w:rPr>
        <w:t xml:space="preserve">Статья </w:t>
      </w:r>
      <w:r w:rsidRPr="006B31DC">
        <w:rPr>
          <w:rFonts w:ascii="Times New Roman" w:hAnsi="Times New Roman"/>
          <w:spacing w:val="-1"/>
          <w:sz w:val="24"/>
          <w:szCs w:val="24"/>
        </w:rPr>
        <w:t>2.</w:t>
      </w:r>
    </w:p>
    <w:p w:rsidR="007C29FF" w:rsidRPr="006B31DC" w:rsidRDefault="007C29FF" w:rsidP="007C29FF">
      <w:pPr>
        <w:shd w:val="clear" w:color="auto" w:fill="FFFFFF"/>
        <w:spacing w:line="281" w:lineRule="exact"/>
        <w:ind w:firstLine="684"/>
        <w:rPr>
          <w:rFonts w:ascii="Times New Roman" w:hAnsi="Times New Roman"/>
        </w:rPr>
      </w:pPr>
      <w:proofErr w:type="gramStart"/>
      <w:r w:rsidRPr="006B31DC">
        <w:rPr>
          <w:rFonts w:ascii="Times New Roman" w:hAnsi="Times New Roman"/>
          <w:sz w:val="24"/>
          <w:szCs w:val="24"/>
        </w:rPr>
        <w:t>В случае нарушения у Заказчика или Подрядчика обязательств воздерживаться от запр</w:t>
      </w:r>
      <w:r w:rsidRPr="006B31DC">
        <w:rPr>
          <w:rFonts w:ascii="Times New Roman" w:hAnsi="Times New Roman"/>
          <w:sz w:val="24"/>
          <w:szCs w:val="24"/>
        </w:rPr>
        <w:t>е</w:t>
      </w:r>
      <w:r w:rsidRPr="006B31DC">
        <w:rPr>
          <w:rFonts w:ascii="Times New Roman" w:hAnsi="Times New Roman"/>
          <w:sz w:val="24"/>
          <w:szCs w:val="24"/>
        </w:rPr>
        <w:t>щённых в статье 1 действий и (или) неполучения Заказчиком или Подрядчиком в</w:t>
      </w:r>
      <w:r w:rsidRPr="006B31D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B31DC">
        <w:rPr>
          <w:rFonts w:ascii="Times New Roman" w:hAnsi="Times New Roman"/>
          <w:sz w:val="24"/>
          <w:szCs w:val="24"/>
        </w:rPr>
        <w:t>установле</w:t>
      </w:r>
      <w:r w:rsidRPr="006B31DC">
        <w:rPr>
          <w:rFonts w:ascii="Times New Roman" w:hAnsi="Times New Roman"/>
          <w:sz w:val="24"/>
          <w:szCs w:val="24"/>
        </w:rPr>
        <w:t>н</w:t>
      </w:r>
      <w:r w:rsidRPr="006B31DC">
        <w:rPr>
          <w:rFonts w:ascii="Times New Roman" w:hAnsi="Times New Roman"/>
          <w:sz w:val="24"/>
          <w:szCs w:val="24"/>
        </w:rPr>
        <w:t>ный законодательством срок подтверждения, что нарушения не произошло или не произойдет, Заказчик или Подрядчик имеет право расторгнуть Договор в односторо</w:t>
      </w:r>
      <w:r w:rsidRPr="006B31DC">
        <w:rPr>
          <w:rFonts w:ascii="Times New Roman" w:hAnsi="Times New Roman"/>
          <w:sz w:val="24"/>
          <w:szCs w:val="24"/>
        </w:rPr>
        <w:t>н</w:t>
      </w:r>
      <w:r w:rsidRPr="006B31DC">
        <w:rPr>
          <w:rFonts w:ascii="Times New Roman" w:hAnsi="Times New Roman"/>
          <w:sz w:val="24"/>
          <w:szCs w:val="24"/>
        </w:rPr>
        <w:t>нем порядке полн</w:t>
      </w:r>
      <w:r w:rsidRPr="006B31DC">
        <w:rPr>
          <w:rFonts w:ascii="Times New Roman" w:hAnsi="Times New Roman"/>
          <w:sz w:val="24"/>
          <w:szCs w:val="24"/>
        </w:rPr>
        <w:t>о</w:t>
      </w:r>
      <w:r w:rsidRPr="006B31DC">
        <w:rPr>
          <w:rFonts w:ascii="Times New Roman" w:hAnsi="Times New Roman"/>
          <w:sz w:val="24"/>
          <w:szCs w:val="24"/>
        </w:rPr>
        <w:t>стью или в части, направив письменное уведомление о расторжении.</w:t>
      </w:r>
      <w:proofErr w:type="gramEnd"/>
      <w:r w:rsidRPr="006B31DC">
        <w:rPr>
          <w:rFonts w:ascii="Times New Roman" w:hAnsi="Times New Roman"/>
          <w:sz w:val="24"/>
          <w:szCs w:val="24"/>
        </w:rPr>
        <w:t xml:space="preserve"> Заказчик или Подрядчик, по чьей инициативе </w:t>
      </w:r>
      <w:proofErr w:type="gramStart"/>
      <w:r w:rsidRPr="006B31DC">
        <w:rPr>
          <w:rFonts w:ascii="Times New Roman" w:hAnsi="Times New Roman"/>
          <w:sz w:val="24"/>
          <w:szCs w:val="24"/>
        </w:rPr>
        <w:t>был</w:t>
      </w:r>
      <w:proofErr w:type="gramEnd"/>
      <w:r w:rsidRPr="006B31DC">
        <w:rPr>
          <w:rFonts w:ascii="Times New Roman" w:hAnsi="Times New Roman"/>
          <w:sz w:val="24"/>
          <w:szCs w:val="24"/>
        </w:rPr>
        <w:t xml:space="preserve"> расторгнут Договор в соответствии с положениями настоящей статьи, вправе требовать возмещения реального ущерба, во</w:t>
      </w:r>
      <w:r w:rsidRPr="006B31DC">
        <w:rPr>
          <w:rFonts w:ascii="Times New Roman" w:hAnsi="Times New Roman"/>
          <w:sz w:val="24"/>
          <w:szCs w:val="24"/>
        </w:rPr>
        <w:t>з</w:t>
      </w:r>
      <w:r w:rsidRPr="006B31DC">
        <w:rPr>
          <w:rFonts w:ascii="Times New Roman" w:hAnsi="Times New Roman"/>
          <w:sz w:val="24"/>
          <w:szCs w:val="24"/>
        </w:rPr>
        <w:t>никшего в</w:t>
      </w:r>
      <w:r w:rsidRPr="006B31DC">
        <w:rPr>
          <w:rFonts w:ascii="Times New Roman" w:hAnsi="Times New Roman"/>
          <w:smallCaps/>
          <w:sz w:val="24"/>
          <w:szCs w:val="24"/>
        </w:rPr>
        <w:t xml:space="preserve"> </w:t>
      </w:r>
      <w:r w:rsidRPr="006B31DC">
        <w:rPr>
          <w:rFonts w:ascii="Times New Roman" w:hAnsi="Times New Roman"/>
          <w:sz w:val="24"/>
          <w:szCs w:val="24"/>
        </w:rPr>
        <w:t>результате такого расторжения.</w:t>
      </w:r>
    </w:p>
    <w:p w:rsidR="007C29FF" w:rsidRPr="006B31DC" w:rsidRDefault="007C29FF" w:rsidP="007C29FF">
      <w:pPr>
        <w:shd w:val="clear" w:color="auto" w:fill="FFFFFF"/>
        <w:tabs>
          <w:tab w:val="left" w:pos="4565"/>
        </w:tabs>
        <w:spacing w:before="240"/>
        <w:ind w:right="194"/>
        <w:jc w:val="center"/>
        <w:rPr>
          <w:rFonts w:ascii="Times New Roman" w:hAnsi="Times New Roman"/>
          <w:b/>
          <w:bCs/>
          <w:sz w:val="24"/>
          <w:szCs w:val="24"/>
        </w:rPr>
      </w:pPr>
      <w:r w:rsidRPr="006B31DC">
        <w:rPr>
          <w:rFonts w:ascii="Times New Roman" w:hAnsi="Times New Roman"/>
          <w:b/>
          <w:bCs/>
          <w:spacing w:val="-2"/>
          <w:sz w:val="24"/>
          <w:szCs w:val="24"/>
        </w:rPr>
        <w:t>ЗАКАЗЧИК:</w:t>
      </w:r>
      <w:r w:rsidRPr="006B31DC">
        <w:rPr>
          <w:rFonts w:ascii="Times New Roman" w:hAnsi="Times New Roman"/>
          <w:b/>
          <w:bCs/>
          <w:sz w:val="24"/>
          <w:szCs w:val="24"/>
        </w:rPr>
        <w:tab/>
        <w:t>ПОДРЯДЧИК:</w:t>
      </w:r>
    </w:p>
    <w:p w:rsidR="007C29FF" w:rsidRPr="006B31DC" w:rsidRDefault="007C29FF" w:rsidP="007C29FF">
      <w:pPr>
        <w:shd w:val="clear" w:color="auto" w:fill="FFFFFF"/>
        <w:tabs>
          <w:tab w:val="left" w:pos="5952"/>
        </w:tabs>
        <w:ind w:right="194"/>
        <w:rPr>
          <w:rFonts w:ascii="Times New Roman" w:hAnsi="Times New Roman"/>
          <w:b/>
          <w:sz w:val="24"/>
          <w:szCs w:val="24"/>
        </w:rPr>
      </w:pPr>
      <w:r w:rsidRPr="006B31DC">
        <w:rPr>
          <w:rFonts w:ascii="Times New Roman" w:hAnsi="Times New Roman"/>
        </w:rPr>
        <w:t xml:space="preserve">                             </w:t>
      </w:r>
      <w:r w:rsidRPr="006B31DC">
        <w:rPr>
          <w:rFonts w:ascii="Times New Roman" w:hAnsi="Times New Roman"/>
        </w:rPr>
        <w:tab/>
      </w:r>
      <w:bookmarkStart w:id="0" w:name="_GoBack"/>
      <w:bookmarkEnd w:id="0"/>
    </w:p>
    <w:sectPr w:rsidR="007C29FF" w:rsidRPr="006B31DC" w:rsidSect="00772242">
      <w:footerReference w:type="default" r:id="rId9"/>
      <w:type w:val="continuous"/>
      <w:pgSz w:w="11907" w:h="16840" w:code="9"/>
      <w:pgMar w:top="567" w:right="851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124" w:rsidRDefault="00521124">
      <w:r>
        <w:separator/>
      </w:r>
    </w:p>
  </w:endnote>
  <w:endnote w:type="continuationSeparator" w:id="0">
    <w:p w:rsidR="00521124" w:rsidRDefault="0052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2B0" w:rsidRDefault="000147C3" w:rsidP="005673D0">
    <w:pPr>
      <w:pStyle w:val="a8"/>
      <w:jc w:val="right"/>
    </w:pPr>
    <w: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124" w:rsidRDefault="00521124">
      <w:r>
        <w:separator/>
      </w:r>
    </w:p>
  </w:footnote>
  <w:footnote w:type="continuationSeparator" w:id="0">
    <w:p w:rsidR="00521124" w:rsidRDefault="00521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70F4"/>
    <w:multiLevelType w:val="singleLevel"/>
    <w:tmpl w:val="32B84716"/>
    <w:lvl w:ilvl="0">
      <w:start w:val="1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B7234E5"/>
    <w:multiLevelType w:val="hybridMultilevel"/>
    <w:tmpl w:val="EE000AE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0C3463A6"/>
    <w:multiLevelType w:val="hybridMultilevel"/>
    <w:tmpl w:val="37F634F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0F8754E5"/>
    <w:multiLevelType w:val="singleLevel"/>
    <w:tmpl w:val="3DB25B18"/>
    <w:lvl w:ilvl="0">
      <w:start w:val="1"/>
      <w:numFmt w:val="decimal"/>
      <w:lvlText w:val="9.%1. "/>
      <w:legacy w:legacy="1" w:legacySpace="0" w:legacyIndent="283"/>
      <w:lvlJc w:val="left"/>
      <w:rPr>
        <w:rFonts w:ascii="Arial" w:hAnsi="Arial" w:hint="default"/>
        <w:b w:val="0"/>
        <w:i w:val="0"/>
        <w:sz w:val="20"/>
      </w:rPr>
    </w:lvl>
  </w:abstractNum>
  <w:abstractNum w:abstractNumId="5">
    <w:nsid w:val="108D153A"/>
    <w:multiLevelType w:val="singleLevel"/>
    <w:tmpl w:val="2D649F74"/>
    <w:lvl w:ilvl="0">
      <w:start w:val="1"/>
      <w:numFmt w:val="decimal"/>
      <w:lvlText w:val="7.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6">
    <w:nsid w:val="132C417B"/>
    <w:multiLevelType w:val="singleLevel"/>
    <w:tmpl w:val="C75455A6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5F05AF7"/>
    <w:multiLevelType w:val="singleLevel"/>
    <w:tmpl w:val="A6C082FC"/>
    <w:lvl w:ilvl="0">
      <w:start w:val="1"/>
      <w:numFmt w:val="decimal"/>
      <w:lvlText w:val="4.%1. "/>
      <w:legacy w:legacy="1" w:legacySpace="0" w:legacyIndent="283"/>
      <w:lvlJc w:val="left"/>
      <w:pPr>
        <w:ind w:left="851" w:hanging="283"/>
      </w:pPr>
      <w:rPr>
        <w:rFonts w:ascii="Times New Roman" w:hAnsi="Times New Roman" w:cs="Times New Roman" w:hint="default"/>
        <w:b w:val="0"/>
        <w:i w:val="0"/>
        <w:sz w:val="23"/>
        <w:szCs w:val="23"/>
      </w:rPr>
    </w:lvl>
  </w:abstractNum>
  <w:abstractNum w:abstractNumId="8">
    <w:nsid w:val="200C20F1"/>
    <w:multiLevelType w:val="singleLevel"/>
    <w:tmpl w:val="463E276E"/>
    <w:lvl w:ilvl="0">
      <w:start w:val="1"/>
      <w:numFmt w:val="decimal"/>
      <w:lvlText w:val="12.%1. "/>
      <w:lvlJc w:val="left"/>
      <w:pPr>
        <w:tabs>
          <w:tab w:val="num" w:pos="1429"/>
        </w:tabs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9">
    <w:nsid w:val="22A001A2"/>
    <w:multiLevelType w:val="singleLevel"/>
    <w:tmpl w:val="A11AD162"/>
    <w:lvl w:ilvl="0">
      <w:start w:val="1"/>
      <w:numFmt w:val="decimal"/>
      <w:lvlText w:val="3.%1. "/>
      <w:legacy w:legacy="1" w:legacySpace="120" w:legacyIndent="360"/>
      <w:lvlJc w:val="left"/>
      <w:pPr>
        <w:ind w:left="1069" w:hanging="360"/>
      </w:pPr>
      <w:rPr>
        <w:rFonts w:ascii="Arial" w:hAnsi="Arial" w:hint="default"/>
        <w:b w:val="0"/>
        <w:i w:val="0"/>
        <w:sz w:val="20"/>
      </w:rPr>
    </w:lvl>
  </w:abstractNum>
  <w:abstractNum w:abstractNumId="10">
    <w:nsid w:val="22C80E27"/>
    <w:multiLevelType w:val="singleLevel"/>
    <w:tmpl w:val="C6AC44E8"/>
    <w:lvl w:ilvl="0">
      <w:start w:val="1"/>
      <w:numFmt w:val="decimal"/>
      <w:lvlText w:val="12.%1. "/>
      <w:lvlJc w:val="left"/>
      <w:pPr>
        <w:tabs>
          <w:tab w:val="num" w:pos="1429"/>
        </w:tabs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11">
    <w:nsid w:val="22D047C9"/>
    <w:multiLevelType w:val="singleLevel"/>
    <w:tmpl w:val="E21E4962"/>
    <w:lvl w:ilvl="0">
      <w:start w:val="1"/>
      <w:numFmt w:val="decimal"/>
      <w:lvlText w:val="9.%1. "/>
      <w:lvlJc w:val="left"/>
      <w:pPr>
        <w:tabs>
          <w:tab w:val="num" w:pos="1429"/>
        </w:tabs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12">
    <w:nsid w:val="2B1E64A8"/>
    <w:multiLevelType w:val="hybridMultilevel"/>
    <w:tmpl w:val="8D80F652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3">
    <w:nsid w:val="2E6E67AD"/>
    <w:multiLevelType w:val="singleLevel"/>
    <w:tmpl w:val="4E465F56"/>
    <w:lvl w:ilvl="0">
      <w:start w:val="1"/>
      <w:numFmt w:val="decimal"/>
      <w:lvlText w:val="5.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14">
    <w:nsid w:val="336727AE"/>
    <w:multiLevelType w:val="multilevel"/>
    <w:tmpl w:val="4F60A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5">
    <w:nsid w:val="364F2B49"/>
    <w:multiLevelType w:val="singleLevel"/>
    <w:tmpl w:val="03809AC2"/>
    <w:lvl w:ilvl="0">
      <w:start w:val="1"/>
      <w:numFmt w:val="decimal"/>
      <w:lvlText w:val="13.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16">
    <w:nsid w:val="3AD07104"/>
    <w:multiLevelType w:val="multilevel"/>
    <w:tmpl w:val="3E20A9B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82"/>
        </w:tabs>
        <w:ind w:left="1182" w:hanging="480"/>
      </w:p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</w:lvl>
  </w:abstractNum>
  <w:abstractNum w:abstractNumId="17">
    <w:nsid w:val="428D52B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5227199"/>
    <w:multiLevelType w:val="multilevel"/>
    <w:tmpl w:val="65D2C3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tabs>
          <w:tab w:val="num" w:pos="1301"/>
        </w:tabs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15"/>
        </w:tabs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165"/>
        </w:tabs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70"/>
        </w:tabs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15"/>
        </w:tabs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920"/>
        </w:tabs>
        <w:ind w:left="4920" w:hanging="1800"/>
      </w:pPr>
      <w:rPr>
        <w:rFonts w:hint="default"/>
      </w:rPr>
    </w:lvl>
  </w:abstractNum>
  <w:abstractNum w:abstractNumId="19">
    <w:nsid w:val="488C74B6"/>
    <w:multiLevelType w:val="multilevel"/>
    <w:tmpl w:val="5B346A8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FB17081"/>
    <w:multiLevelType w:val="singleLevel"/>
    <w:tmpl w:val="FDD0AB2E"/>
    <w:lvl w:ilvl="0">
      <w:start w:val="1"/>
      <w:numFmt w:val="decimal"/>
      <w:lvlText w:val="10.%1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1">
    <w:nsid w:val="549B1464"/>
    <w:multiLevelType w:val="hybridMultilevel"/>
    <w:tmpl w:val="ECDAFF7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5E716200"/>
    <w:multiLevelType w:val="singleLevel"/>
    <w:tmpl w:val="9724C48C"/>
    <w:lvl w:ilvl="0">
      <w:start w:val="2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23">
    <w:nsid w:val="64BD640F"/>
    <w:multiLevelType w:val="multilevel"/>
    <w:tmpl w:val="AF6E7B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4">
    <w:nsid w:val="67E46AFF"/>
    <w:multiLevelType w:val="singleLevel"/>
    <w:tmpl w:val="0382D648"/>
    <w:lvl w:ilvl="0">
      <w:start w:val="1"/>
      <w:numFmt w:val="decimal"/>
      <w:lvlText w:val="8.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25">
    <w:nsid w:val="6B420895"/>
    <w:multiLevelType w:val="hybridMultilevel"/>
    <w:tmpl w:val="E4DA41CE"/>
    <w:lvl w:ilvl="0" w:tplc="695C5F48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C01CB2"/>
    <w:multiLevelType w:val="multilevel"/>
    <w:tmpl w:val="088E8ED8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774C6F96"/>
    <w:multiLevelType w:val="singleLevel"/>
    <w:tmpl w:val="59DCDCDA"/>
    <w:lvl w:ilvl="0">
      <w:start w:val="1"/>
      <w:numFmt w:val="decimal"/>
      <w:lvlText w:val="6.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0"/>
      </w:rPr>
    </w:lvl>
  </w:abstractNum>
  <w:abstractNum w:abstractNumId="28">
    <w:nsid w:val="7FAD55B2"/>
    <w:multiLevelType w:val="multilevel"/>
    <w:tmpl w:val="9A982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rPr>
          <w:rFonts w:ascii="Symbol" w:hAnsi="Symbol" w:hint="default"/>
          <w:b w:val="0"/>
          <w:i w:val="0"/>
        </w:rPr>
      </w:lvl>
    </w:lvlOverride>
  </w:num>
  <w:num w:numId="2">
    <w:abstractNumId w:val="9"/>
  </w:num>
  <w:num w:numId="3">
    <w:abstractNumId w:val="7"/>
  </w:num>
  <w:num w:numId="4">
    <w:abstractNumId w:val="0"/>
    <w:lvlOverride w:ilvl="0">
      <w:lvl w:ilvl="0">
        <w:start w:val="1"/>
        <w:numFmt w:val="bullet"/>
        <w:lvlText w:val=""/>
        <w:legacy w:legacy="1" w:legacySpace="0" w:legacyIndent="227"/>
        <w:lvlJc w:val="left"/>
        <w:pPr>
          <w:ind w:left="936" w:hanging="227"/>
        </w:pPr>
        <w:rPr>
          <w:rFonts w:ascii="Symbol" w:hAnsi="Symbol" w:hint="default"/>
        </w:rPr>
      </w:lvl>
    </w:lvlOverride>
  </w:num>
  <w:num w:numId="5">
    <w:abstractNumId w:val="13"/>
  </w:num>
  <w:num w:numId="6">
    <w:abstractNumId w:val="27"/>
  </w:num>
  <w:num w:numId="7">
    <w:abstractNumId w:val="5"/>
  </w:num>
  <w:num w:numId="8">
    <w:abstractNumId w:val="24"/>
  </w:num>
  <w:num w:numId="9">
    <w:abstractNumId w:val="4"/>
  </w:num>
  <w:num w:numId="10">
    <w:abstractNumId w:val="11"/>
  </w:num>
  <w:num w:numId="11">
    <w:abstractNumId w:val="20"/>
  </w:num>
  <w:num w:numId="12">
    <w:abstractNumId w:val="8"/>
  </w:num>
  <w:num w:numId="13">
    <w:abstractNumId w:val="15"/>
  </w:num>
  <w:num w:numId="14">
    <w:abstractNumId w:val="0"/>
    <w:lvlOverride w:ilvl="0">
      <w:lvl w:ilvl="0">
        <w:start w:val="1"/>
        <w:numFmt w:val="bullet"/>
        <w:lvlText w:val=""/>
        <w:legacy w:legacy="1" w:legacySpace="0" w:legacyIndent="170"/>
        <w:lvlJc w:val="left"/>
        <w:pPr>
          <w:ind w:left="879" w:hanging="170"/>
        </w:pPr>
        <w:rPr>
          <w:rFonts w:ascii="Symbol" w:hAnsi="Symbol" w:hint="default"/>
        </w:rPr>
      </w:lvl>
    </w:lvlOverride>
  </w:num>
  <w:num w:numId="15">
    <w:abstractNumId w:val="10"/>
  </w:num>
  <w:num w:numId="16">
    <w:abstractNumId w:val="1"/>
  </w:num>
  <w:num w:numId="17">
    <w:abstractNumId w:val="17"/>
  </w:num>
  <w:num w:numId="18">
    <w:abstractNumId w:val="23"/>
  </w:num>
  <w:num w:numId="19">
    <w:abstractNumId w:val="21"/>
  </w:num>
  <w:num w:numId="20">
    <w:abstractNumId w:val="2"/>
  </w:num>
  <w:num w:numId="21">
    <w:abstractNumId w:val="3"/>
  </w:num>
  <w:num w:numId="22">
    <w:abstractNumId w:val="12"/>
  </w:num>
  <w:num w:numId="23">
    <w:abstractNumId w:val="6"/>
  </w:num>
  <w:num w:numId="24">
    <w:abstractNumId w:val="28"/>
  </w:num>
  <w:num w:numId="25">
    <w:abstractNumId w:val="18"/>
  </w:num>
  <w:num w:numId="26">
    <w:abstractNumId w:val="22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1F5"/>
    <w:rsid w:val="00003964"/>
    <w:rsid w:val="00004855"/>
    <w:rsid w:val="00006EE0"/>
    <w:rsid w:val="000147C3"/>
    <w:rsid w:val="00014E77"/>
    <w:rsid w:val="0001505F"/>
    <w:rsid w:val="00015632"/>
    <w:rsid w:val="000249E5"/>
    <w:rsid w:val="00024DD4"/>
    <w:rsid w:val="000264B5"/>
    <w:rsid w:val="00027AFA"/>
    <w:rsid w:val="0003111A"/>
    <w:rsid w:val="00032B52"/>
    <w:rsid w:val="000422B2"/>
    <w:rsid w:val="000443C6"/>
    <w:rsid w:val="00046D51"/>
    <w:rsid w:val="00046FED"/>
    <w:rsid w:val="00051568"/>
    <w:rsid w:val="000516FC"/>
    <w:rsid w:val="00051FC9"/>
    <w:rsid w:val="000520B0"/>
    <w:rsid w:val="00062A1F"/>
    <w:rsid w:val="0007040B"/>
    <w:rsid w:val="000736B7"/>
    <w:rsid w:val="0008150D"/>
    <w:rsid w:val="00084DC9"/>
    <w:rsid w:val="00085A03"/>
    <w:rsid w:val="00087DE2"/>
    <w:rsid w:val="00092016"/>
    <w:rsid w:val="000937EC"/>
    <w:rsid w:val="00093DC2"/>
    <w:rsid w:val="00093FCD"/>
    <w:rsid w:val="00096758"/>
    <w:rsid w:val="000970F2"/>
    <w:rsid w:val="00097A20"/>
    <w:rsid w:val="000A0169"/>
    <w:rsid w:val="000A01F7"/>
    <w:rsid w:val="000B2E00"/>
    <w:rsid w:val="000B3B89"/>
    <w:rsid w:val="000B4D66"/>
    <w:rsid w:val="000B5A95"/>
    <w:rsid w:val="000C0253"/>
    <w:rsid w:val="000C093A"/>
    <w:rsid w:val="000C293C"/>
    <w:rsid w:val="000C3F7C"/>
    <w:rsid w:val="000C7B63"/>
    <w:rsid w:val="000D110E"/>
    <w:rsid w:val="000D767B"/>
    <w:rsid w:val="000E60D2"/>
    <w:rsid w:val="000E62F4"/>
    <w:rsid w:val="000F52CD"/>
    <w:rsid w:val="00104D19"/>
    <w:rsid w:val="00105CDC"/>
    <w:rsid w:val="001123C4"/>
    <w:rsid w:val="00117BFA"/>
    <w:rsid w:val="001217D4"/>
    <w:rsid w:val="001226C1"/>
    <w:rsid w:val="00122FF4"/>
    <w:rsid w:val="00124254"/>
    <w:rsid w:val="00132771"/>
    <w:rsid w:val="00133D79"/>
    <w:rsid w:val="00135AA5"/>
    <w:rsid w:val="00136362"/>
    <w:rsid w:val="00145C02"/>
    <w:rsid w:val="00146DBF"/>
    <w:rsid w:val="0016266E"/>
    <w:rsid w:val="001665F9"/>
    <w:rsid w:val="00170021"/>
    <w:rsid w:val="00174AF3"/>
    <w:rsid w:val="00183161"/>
    <w:rsid w:val="00193EF3"/>
    <w:rsid w:val="0019462B"/>
    <w:rsid w:val="0019588A"/>
    <w:rsid w:val="00196DD2"/>
    <w:rsid w:val="001A3654"/>
    <w:rsid w:val="001B0E4B"/>
    <w:rsid w:val="001B24D4"/>
    <w:rsid w:val="001B30EA"/>
    <w:rsid w:val="001B520B"/>
    <w:rsid w:val="001B54A7"/>
    <w:rsid w:val="001C4E2A"/>
    <w:rsid w:val="001C6C8C"/>
    <w:rsid w:val="001C6FBC"/>
    <w:rsid w:val="001C776A"/>
    <w:rsid w:val="001D2889"/>
    <w:rsid w:val="001E0021"/>
    <w:rsid w:val="001F4825"/>
    <w:rsid w:val="001F7163"/>
    <w:rsid w:val="00201977"/>
    <w:rsid w:val="00204470"/>
    <w:rsid w:val="00205099"/>
    <w:rsid w:val="0020675E"/>
    <w:rsid w:val="002132F2"/>
    <w:rsid w:val="00217C11"/>
    <w:rsid w:val="002243F4"/>
    <w:rsid w:val="00224EFF"/>
    <w:rsid w:val="00227111"/>
    <w:rsid w:val="0023293C"/>
    <w:rsid w:val="0023359C"/>
    <w:rsid w:val="00233E3C"/>
    <w:rsid w:val="002361EE"/>
    <w:rsid w:val="00240556"/>
    <w:rsid w:val="00244510"/>
    <w:rsid w:val="002501BE"/>
    <w:rsid w:val="002546EF"/>
    <w:rsid w:val="002550B3"/>
    <w:rsid w:val="00256CB4"/>
    <w:rsid w:val="002653C0"/>
    <w:rsid w:val="002670D4"/>
    <w:rsid w:val="002711C0"/>
    <w:rsid w:val="0028296F"/>
    <w:rsid w:val="00286F58"/>
    <w:rsid w:val="002876C4"/>
    <w:rsid w:val="0029056D"/>
    <w:rsid w:val="0029368E"/>
    <w:rsid w:val="00297880"/>
    <w:rsid w:val="002A3A86"/>
    <w:rsid w:val="002A4680"/>
    <w:rsid w:val="002B19F4"/>
    <w:rsid w:val="002B365F"/>
    <w:rsid w:val="002C172C"/>
    <w:rsid w:val="002C23E0"/>
    <w:rsid w:val="002C346D"/>
    <w:rsid w:val="002C4E0C"/>
    <w:rsid w:val="002E4D7F"/>
    <w:rsid w:val="002E716E"/>
    <w:rsid w:val="002F12B6"/>
    <w:rsid w:val="002F1328"/>
    <w:rsid w:val="002F61A5"/>
    <w:rsid w:val="003024A0"/>
    <w:rsid w:val="00322C7B"/>
    <w:rsid w:val="00322FEA"/>
    <w:rsid w:val="0032661A"/>
    <w:rsid w:val="00330E4F"/>
    <w:rsid w:val="00335814"/>
    <w:rsid w:val="00337BCC"/>
    <w:rsid w:val="00344F36"/>
    <w:rsid w:val="003460C7"/>
    <w:rsid w:val="00352457"/>
    <w:rsid w:val="00361639"/>
    <w:rsid w:val="00361720"/>
    <w:rsid w:val="00365F02"/>
    <w:rsid w:val="003661E6"/>
    <w:rsid w:val="00374797"/>
    <w:rsid w:val="00374B48"/>
    <w:rsid w:val="003827D9"/>
    <w:rsid w:val="00385A0F"/>
    <w:rsid w:val="00391A02"/>
    <w:rsid w:val="00392A1B"/>
    <w:rsid w:val="00396A9C"/>
    <w:rsid w:val="00397905"/>
    <w:rsid w:val="00397ADD"/>
    <w:rsid w:val="003A3EB6"/>
    <w:rsid w:val="003A58F9"/>
    <w:rsid w:val="003A6E9A"/>
    <w:rsid w:val="003C2CF1"/>
    <w:rsid w:val="003C4D22"/>
    <w:rsid w:val="003C60F2"/>
    <w:rsid w:val="003C6D81"/>
    <w:rsid w:val="003D0C9B"/>
    <w:rsid w:val="003D42BF"/>
    <w:rsid w:val="003D63F5"/>
    <w:rsid w:val="003E1321"/>
    <w:rsid w:val="003E1683"/>
    <w:rsid w:val="003E28E4"/>
    <w:rsid w:val="003F19F5"/>
    <w:rsid w:val="003F3139"/>
    <w:rsid w:val="003F4EC2"/>
    <w:rsid w:val="003F6348"/>
    <w:rsid w:val="003F6404"/>
    <w:rsid w:val="003F7D53"/>
    <w:rsid w:val="004006CD"/>
    <w:rsid w:val="00401913"/>
    <w:rsid w:val="0040535D"/>
    <w:rsid w:val="00407FA9"/>
    <w:rsid w:val="0041166A"/>
    <w:rsid w:val="0041397F"/>
    <w:rsid w:val="0041739E"/>
    <w:rsid w:val="0042016A"/>
    <w:rsid w:val="00421CCE"/>
    <w:rsid w:val="004277C5"/>
    <w:rsid w:val="004341CD"/>
    <w:rsid w:val="004363B7"/>
    <w:rsid w:val="0044451E"/>
    <w:rsid w:val="0044563F"/>
    <w:rsid w:val="004535D1"/>
    <w:rsid w:val="00454756"/>
    <w:rsid w:val="00462B7A"/>
    <w:rsid w:val="00462C91"/>
    <w:rsid w:val="00463057"/>
    <w:rsid w:val="004672D3"/>
    <w:rsid w:val="00470DD0"/>
    <w:rsid w:val="0048037F"/>
    <w:rsid w:val="004977BF"/>
    <w:rsid w:val="004A0CE3"/>
    <w:rsid w:val="004A18A9"/>
    <w:rsid w:val="004A3551"/>
    <w:rsid w:val="004A43FD"/>
    <w:rsid w:val="004A5ACF"/>
    <w:rsid w:val="004B1255"/>
    <w:rsid w:val="004B7A91"/>
    <w:rsid w:val="004D17B0"/>
    <w:rsid w:val="004D763D"/>
    <w:rsid w:val="004E34B2"/>
    <w:rsid w:val="004E4521"/>
    <w:rsid w:val="004E74BA"/>
    <w:rsid w:val="004F0AA5"/>
    <w:rsid w:val="004F3FE6"/>
    <w:rsid w:val="004F6D27"/>
    <w:rsid w:val="00502C76"/>
    <w:rsid w:val="00503145"/>
    <w:rsid w:val="00504453"/>
    <w:rsid w:val="00505314"/>
    <w:rsid w:val="00505A3C"/>
    <w:rsid w:val="005118ED"/>
    <w:rsid w:val="005124C9"/>
    <w:rsid w:val="00521124"/>
    <w:rsid w:val="00524524"/>
    <w:rsid w:val="00524818"/>
    <w:rsid w:val="00526B52"/>
    <w:rsid w:val="0053258A"/>
    <w:rsid w:val="005347B6"/>
    <w:rsid w:val="00543233"/>
    <w:rsid w:val="005432FC"/>
    <w:rsid w:val="00543DC1"/>
    <w:rsid w:val="00545AEF"/>
    <w:rsid w:val="00550CBA"/>
    <w:rsid w:val="00555FA4"/>
    <w:rsid w:val="00556FEA"/>
    <w:rsid w:val="00562548"/>
    <w:rsid w:val="0056617E"/>
    <w:rsid w:val="005673D0"/>
    <w:rsid w:val="005859A7"/>
    <w:rsid w:val="0059385B"/>
    <w:rsid w:val="005948CB"/>
    <w:rsid w:val="005966A5"/>
    <w:rsid w:val="005A0804"/>
    <w:rsid w:val="005A298E"/>
    <w:rsid w:val="005A4CBD"/>
    <w:rsid w:val="005A51E2"/>
    <w:rsid w:val="005B0580"/>
    <w:rsid w:val="005B112F"/>
    <w:rsid w:val="005B13A5"/>
    <w:rsid w:val="005B71A1"/>
    <w:rsid w:val="005C7C64"/>
    <w:rsid w:val="005D0BFC"/>
    <w:rsid w:val="005D18E3"/>
    <w:rsid w:val="005D71E5"/>
    <w:rsid w:val="005D7BBA"/>
    <w:rsid w:val="005E1B9E"/>
    <w:rsid w:val="005E21EC"/>
    <w:rsid w:val="005E2E31"/>
    <w:rsid w:val="005E614B"/>
    <w:rsid w:val="005F6F18"/>
    <w:rsid w:val="00601D5E"/>
    <w:rsid w:val="00602A16"/>
    <w:rsid w:val="00602D32"/>
    <w:rsid w:val="006067BF"/>
    <w:rsid w:val="006126D4"/>
    <w:rsid w:val="006138F7"/>
    <w:rsid w:val="00630FA9"/>
    <w:rsid w:val="0063201B"/>
    <w:rsid w:val="0063619F"/>
    <w:rsid w:val="00640331"/>
    <w:rsid w:val="00645C22"/>
    <w:rsid w:val="00647C38"/>
    <w:rsid w:val="00661BB6"/>
    <w:rsid w:val="006624E8"/>
    <w:rsid w:val="006639DE"/>
    <w:rsid w:val="00665A76"/>
    <w:rsid w:val="00665DEB"/>
    <w:rsid w:val="0067665E"/>
    <w:rsid w:val="0068225F"/>
    <w:rsid w:val="00682A67"/>
    <w:rsid w:val="00685739"/>
    <w:rsid w:val="00686682"/>
    <w:rsid w:val="00686B9D"/>
    <w:rsid w:val="00687888"/>
    <w:rsid w:val="0069014C"/>
    <w:rsid w:val="00696512"/>
    <w:rsid w:val="006968C6"/>
    <w:rsid w:val="00697066"/>
    <w:rsid w:val="006A0BD2"/>
    <w:rsid w:val="006A286D"/>
    <w:rsid w:val="006A2979"/>
    <w:rsid w:val="006A3302"/>
    <w:rsid w:val="006A39F8"/>
    <w:rsid w:val="006B2D04"/>
    <w:rsid w:val="006C32B0"/>
    <w:rsid w:val="006C4606"/>
    <w:rsid w:val="006C79B8"/>
    <w:rsid w:val="006D7C44"/>
    <w:rsid w:val="006E12DB"/>
    <w:rsid w:val="006E2E84"/>
    <w:rsid w:val="006E75BC"/>
    <w:rsid w:val="006F2ADA"/>
    <w:rsid w:val="006F3644"/>
    <w:rsid w:val="006F69EC"/>
    <w:rsid w:val="006F6BC0"/>
    <w:rsid w:val="006F77BB"/>
    <w:rsid w:val="00700183"/>
    <w:rsid w:val="00700D03"/>
    <w:rsid w:val="00704B13"/>
    <w:rsid w:val="00705AC1"/>
    <w:rsid w:val="00705CB7"/>
    <w:rsid w:val="00706409"/>
    <w:rsid w:val="0070732A"/>
    <w:rsid w:val="00721C23"/>
    <w:rsid w:val="0073015A"/>
    <w:rsid w:val="00735D5E"/>
    <w:rsid w:val="00740962"/>
    <w:rsid w:val="00740FD2"/>
    <w:rsid w:val="00741634"/>
    <w:rsid w:val="00741CC0"/>
    <w:rsid w:val="00743956"/>
    <w:rsid w:val="007476F0"/>
    <w:rsid w:val="00754E9F"/>
    <w:rsid w:val="00756861"/>
    <w:rsid w:val="00756F98"/>
    <w:rsid w:val="007636E2"/>
    <w:rsid w:val="007636F2"/>
    <w:rsid w:val="0076400D"/>
    <w:rsid w:val="007705ED"/>
    <w:rsid w:val="007720E4"/>
    <w:rsid w:val="00772212"/>
    <w:rsid w:val="00772242"/>
    <w:rsid w:val="00773080"/>
    <w:rsid w:val="00774CDD"/>
    <w:rsid w:val="0078078E"/>
    <w:rsid w:val="00783444"/>
    <w:rsid w:val="00783F7E"/>
    <w:rsid w:val="00785493"/>
    <w:rsid w:val="007A214B"/>
    <w:rsid w:val="007A23E2"/>
    <w:rsid w:val="007A4CD7"/>
    <w:rsid w:val="007B59EF"/>
    <w:rsid w:val="007C1233"/>
    <w:rsid w:val="007C12CB"/>
    <w:rsid w:val="007C29FF"/>
    <w:rsid w:val="007C2A55"/>
    <w:rsid w:val="007C2E38"/>
    <w:rsid w:val="007C3826"/>
    <w:rsid w:val="007C4308"/>
    <w:rsid w:val="007C498E"/>
    <w:rsid w:val="007C5BAF"/>
    <w:rsid w:val="007C7AC9"/>
    <w:rsid w:val="007E200E"/>
    <w:rsid w:val="007E5B50"/>
    <w:rsid w:val="007F1CFF"/>
    <w:rsid w:val="007F5727"/>
    <w:rsid w:val="007F6BAB"/>
    <w:rsid w:val="00800486"/>
    <w:rsid w:val="0080112C"/>
    <w:rsid w:val="00802820"/>
    <w:rsid w:val="008069E5"/>
    <w:rsid w:val="008115DD"/>
    <w:rsid w:val="00811FFE"/>
    <w:rsid w:val="00813CD8"/>
    <w:rsid w:val="00815017"/>
    <w:rsid w:val="00822C5E"/>
    <w:rsid w:val="00833039"/>
    <w:rsid w:val="00836A8F"/>
    <w:rsid w:val="00837157"/>
    <w:rsid w:val="0083753A"/>
    <w:rsid w:val="00837C6B"/>
    <w:rsid w:val="0084421C"/>
    <w:rsid w:val="00851063"/>
    <w:rsid w:val="0085161F"/>
    <w:rsid w:val="00853934"/>
    <w:rsid w:val="0085401A"/>
    <w:rsid w:val="008574AC"/>
    <w:rsid w:val="00861A0C"/>
    <w:rsid w:val="0086495A"/>
    <w:rsid w:val="008731A5"/>
    <w:rsid w:val="008770CF"/>
    <w:rsid w:val="00884111"/>
    <w:rsid w:val="00887560"/>
    <w:rsid w:val="008902D2"/>
    <w:rsid w:val="008914E6"/>
    <w:rsid w:val="00892202"/>
    <w:rsid w:val="0089543C"/>
    <w:rsid w:val="00897623"/>
    <w:rsid w:val="008A3D77"/>
    <w:rsid w:val="008A59BD"/>
    <w:rsid w:val="008A6B20"/>
    <w:rsid w:val="008A6E56"/>
    <w:rsid w:val="008C0415"/>
    <w:rsid w:val="008C0AD2"/>
    <w:rsid w:val="008C35F2"/>
    <w:rsid w:val="008D4127"/>
    <w:rsid w:val="008D709D"/>
    <w:rsid w:val="008D75E1"/>
    <w:rsid w:val="008E2E28"/>
    <w:rsid w:val="008E590B"/>
    <w:rsid w:val="00903D06"/>
    <w:rsid w:val="009064F8"/>
    <w:rsid w:val="00910572"/>
    <w:rsid w:val="00911788"/>
    <w:rsid w:val="009139B1"/>
    <w:rsid w:val="00921462"/>
    <w:rsid w:val="009215B1"/>
    <w:rsid w:val="009241E0"/>
    <w:rsid w:val="0092467D"/>
    <w:rsid w:val="00935B57"/>
    <w:rsid w:val="00941501"/>
    <w:rsid w:val="009432B8"/>
    <w:rsid w:val="009432FA"/>
    <w:rsid w:val="00951BF7"/>
    <w:rsid w:val="0095250C"/>
    <w:rsid w:val="0095333F"/>
    <w:rsid w:val="00970FC7"/>
    <w:rsid w:val="00981604"/>
    <w:rsid w:val="00982D92"/>
    <w:rsid w:val="00992331"/>
    <w:rsid w:val="009A5365"/>
    <w:rsid w:val="009A5E0F"/>
    <w:rsid w:val="009B6487"/>
    <w:rsid w:val="009C1F5E"/>
    <w:rsid w:val="009C266D"/>
    <w:rsid w:val="009D04C8"/>
    <w:rsid w:val="009D2F4E"/>
    <w:rsid w:val="009D59E0"/>
    <w:rsid w:val="009D61DF"/>
    <w:rsid w:val="009E0513"/>
    <w:rsid w:val="009E0762"/>
    <w:rsid w:val="009E110A"/>
    <w:rsid w:val="009E3D74"/>
    <w:rsid w:val="009E653C"/>
    <w:rsid w:val="009F120C"/>
    <w:rsid w:val="009F4679"/>
    <w:rsid w:val="009F478D"/>
    <w:rsid w:val="009F7DEA"/>
    <w:rsid w:val="00A00F1A"/>
    <w:rsid w:val="00A01656"/>
    <w:rsid w:val="00A0532C"/>
    <w:rsid w:val="00A07199"/>
    <w:rsid w:val="00A075D2"/>
    <w:rsid w:val="00A174AF"/>
    <w:rsid w:val="00A22C85"/>
    <w:rsid w:val="00A2499B"/>
    <w:rsid w:val="00A3445B"/>
    <w:rsid w:val="00A34E85"/>
    <w:rsid w:val="00A36FEA"/>
    <w:rsid w:val="00A41D8C"/>
    <w:rsid w:val="00A479BE"/>
    <w:rsid w:val="00A47AF9"/>
    <w:rsid w:val="00A53A2E"/>
    <w:rsid w:val="00A53AF5"/>
    <w:rsid w:val="00A60C84"/>
    <w:rsid w:val="00A67070"/>
    <w:rsid w:val="00A677DD"/>
    <w:rsid w:val="00A745D2"/>
    <w:rsid w:val="00A76537"/>
    <w:rsid w:val="00A76D50"/>
    <w:rsid w:val="00A817DF"/>
    <w:rsid w:val="00A81B7E"/>
    <w:rsid w:val="00A83610"/>
    <w:rsid w:val="00A93D13"/>
    <w:rsid w:val="00AA1D0F"/>
    <w:rsid w:val="00AA38A6"/>
    <w:rsid w:val="00AA49B5"/>
    <w:rsid w:val="00AA51BA"/>
    <w:rsid w:val="00AB597E"/>
    <w:rsid w:val="00AC6A0B"/>
    <w:rsid w:val="00AD4C67"/>
    <w:rsid w:val="00AD53A6"/>
    <w:rsid w:val="00AD6AD1"/>
    <w:rsid w:val="00AE74BA"/>
    <w:rsid w:val="00AF4432"/>
    <w:rsid w:val="00B077DA"/>
    <w:rsid w:val="00B1244D"/>
    <w:rsid w:val="00B17443"/>
    <w:rsid w:val="00B20F95"/>
    <w:rsid w:val="00B25389"/>
    <w:rsid w:val="00B25853"/>
    <w:rsid w:val="00B278E9"/>
    <w:rsid w:val="00B27CD0"/>
    <w:rsid w:val="00B3770A"/>
    <w:rsid w:val="00B416D6"/>
    <w:rsid w:val="00B62010"/>
    <w:rsid w:val="00B6539E"/>
    <w:rsid w:val="00B72E04"/>
    <w:rsid w:val="00B77A74"/>
    <w:rsid w:val="00B80627"/>
    <w:rsid w:val="00B81DDC"/>
    <w:rsid w:val="00BA12C2"/>
    <w:rsid w:val="00BA2E14"/>
    <w:rsid w:val="00BA55A9"/>
    <w:rsid w:val="00BA7053"/>
    <w:rsid w:val="00BB1EE2"/>
    <w:rsid w:val="00BB431D"/>
    <w:rsid w:val="00BB495A"/>
    <w:rsid w:val="00BC0F74"/>
    <w:rsid w:val="00BC28C0"/>
    <w:rsid w:val="00BC4701"/>
    <w:rsid w:val="00BC5D92"/>
    <w:rsid w:val="00BC6933"/>
    <w:rsid w:val="00BC6B00"/>
    <w:rsid w:val="00BD0400"/>
    <w:rsid w:val="00BD093C"/>
    <w:rsid w:val="00BD3A0D"/>
    <w:rsid w:val="00BE0F60"/>
    <w:rsid w:val="00BE2FDB"/>
    <w:rsid w:val="00BE559C"/>
    <w:rsid w:val="00BF5311"/>
    <w:rsid w:val="00BF5E11"/>
    <w:rsid w:val="00C02AB7"/>
    <w:rsid w:val="00C07347"/>
    <w:rsid w:val="00C10644"/>
    <w:rsid w:val="00C111A0"/>
    <w:rsid w:val="00C11F9B"/>
    <w:rsid w:val="00C15E00"/>
    <w:rsid w:val="00C25706"/>
    <w:rsid w:val="00C2685D"/>
    <w:rsid w:val="00C27FEF"/>
    <w:rsid w:val="00C3216B"/>
    <w:rsid w:val="00C35343"/>
    <w:rsid w:val="00C37802"/>
    <w:rsid w:val="00C450B4"/>
    <w:rsid w:val="00C45D7B"/>
    <w:rsid w:val="00C521F5"/>
    <w:rsid w:val="00C52BE2"/>
    <w:rsid w:val="00C54D9D"/>
    <w:rsid w:val="00C567C8"/>
    <w:rsid w:val="00C631A6"/>
    <w:rsid w:val="00C64B62"/>
    <w:rsid w:val="00C64FDB"/>
    <w:rsid w:val="00C749A0"/>
    <w:rsid w:val="00C86AE0"/>
    <w:rsid w:val="00C900F3"/>
    <w:rsid w:val="00C9794B"/>
    <w:rsid w:val="00CA0E45"/>
    <w:rsid w:val="00CA64B4"/>
    <w:rsid w:val="00CA733C"/>
    <w:rsid w:val="00CA7EDD"/>
    <w:rsid w:val="00CB6B98"/>
    <w:rsid w:val="00CC154C"/>
    <w:rsid w:val="00CC5FC2"/>
    <w:rsid w:val="00CC6193"/>
    <w:rsid w:val="00CC700C"/>
    <w:rsid w:val="00CD2443"/>
    <w:rsid w:val="00CD4440"/>
    <w:rsid w:val="00CD4A7B"/>
    <w:rsid w:val="00CE255B"/>
    <w:rsid w:val="00CE27E8"/>
    <w:rsid w:val="00CE4292"/>
    <w:rsid w:val="00CE4BE4"/>
    <w:rsid w:val="00CE7BF6"/>
    <w:rsid w:val="00CF29FB"/>
    <w:rsid w:val="00CF3268"/>
    <w:rsid w:val="00CF57F2"/>
    <w:rsid w:val="00D0234F"/>
    <w:rsid w:val="00D1773A"/>
    <w:rsid w:val="00D22569"/>
    <w:rsid w:val="00D22A89"/>
    <w:rsid w:val="00D24CA8"/>
    <w:rsid w:val="00D30C88"/>
    <w:rsid w:val="00D33557"/>
    <w:rsid w:val="00D34CC7"/>
    <w:rsid w:val="00D3670B"/>
    <w:rsid w:val="00D42DD0"/>
    <w:rsid w:val="00D46BFF"/>
    <w:rsid w:val="00D50E69"/>
    <w:rsid w:val="00D570DC"/>
    <w:rsid w:val="00D57420"/>
    <w:rsid w:val="00D657BB"/>
    <w:rsid w:val="00D67943"/>
    <w:rsid w:val="00D729A0"/>
    <w:rsid w:val="00D734A7"/>
    <w:rsid w:val="00D74E8E"/>
    <w:rsid w:val="00D7547F"/>
    <w:rsid w:val="00D76374"/>
    <w:rsid w:val="00D76771"/>
    <w:rsid w:val="00D87784"/>
    <w:rsid w:val="00DA3117"/>
    <w:rsid w:val="00DA3421"/>
    <w:rsid w:val="00DA5A4B"/>
    <w:rsid w:val="00DA6956"/>
    <w:rsid w:val="00DB0518"/>
    <w:rsid w:val="00DB0F4B"/>
    <w:rsid w:val="00DB2C79"/>
    <w:rsid w:val="00DB6D14"/>
    <w:rsid w:val="00DC0068"/>
    <w:rsid w:val="00DC00E4"/>
    <w:rsid w:val="00DC0417"/>
    <w:rsid w:val="00DC0C9C"/>
    <w:rsid w:val="00DC4726"/>
    <w:rsid w:val="00DD044A"/>
    <w:rsid w:val="00DE1309"/>
    <w:rsid w:val="00DE1AC0"/>
    <w:rsid w:val="00DE30C3"/>
    <w:rsid w:val="00DE6074"/>
    <w:rsid w:val="00DF0AAA"/>
    <w:rsid w:val="00DF230C"/>
    <w:rsid w:val="00DF23E6"/>
    <w:rsid w:val="00DF43E9"/>
    <w:rsid w:val="00DF5A20"/>
    <w:rsid w:val="00DF5A60"/>
    <w:rsid w:val="00E00E16"/>
    <w:rsid w:val="00E06B93"/>
    <w:rsid w:val="00E11E10"/>
    <w:rsid w:val="00E24264"/>
    <w:rsid w:val="00E2604D"/>
    <w:rsid w:val="00E30F67"/>
    <w:rsid w:val="00E338E0"/>
    <w:rsid w:val="00E34DEF"/>
    <w:rsid w:val="00E37C42"/>
    <w:rsid w:val="00E4128D"/>
    <w:rsid w:val="00E53F7F"/>
    <w:rsid w:val="00E54A88"/>
    <w:rsid w:val="00E579E4"/>
    <w:rsid w:val="00E61615"/>
    <w:rsid w:val="00E61A97"/>
    <w:rsid w:val="00E6293D"/>
    <w:rsid w:val="00E66E13"/>
    <w:rsid w:val="00E70B33"/>
    <w:rsid w:val="00E73E9B"/>
    <w:rsid w:val="00E7713B"/>
    <w:rsid w:val="00E77FAA"/>
    <w:rsid w:val="00E82792"/>
    <w:rsid w:val="00E86729"/>
    <w:rsid w:val="00E90ABD"/>
    <w:rsid w:val="00EA12B2"/>
    <w:rsid w:val="00EA493D"/>
    <w:rsid w:val="00EA7650"/>
    <w:rsid w:val="00EB08CE"/>
    <w:rsid w:val="00EB4CD8"/>
    <w:rsid w:val="00EC39D0"/>
    <w:rsid w:val="00EC7201"/>
    <w:rsid w:val="00EC7602"/>
    <w:rsid w:val="00ED027D"/>
    <w:rsid w:val="00ED322B"/>
    <w:rsid w:val="00ED66F9"/>
    <w:rsid w:val="00EE0710"/>
    <w:rsid w:val="00EE084A"/>
    <w:rsid w:val="00EE15E3"/>
    <w:rsid w:val="00EE2682"/>
    <w:rsid w:val="00EE2B90"/>
    <w:rsid w:val="00EE30B1"/>
    <w:rsid w:val="00EF7004"/>
    <w:rsid w:val="00F00F9B"/>
    <w:rsid w:val="00F034C0"/>
    <w:rsid w:val="00F068B2"/>
    <w:rsid w:val="00F138FE"/>
    <w:rsid w:val="00F15EB1"/>
    <w:rsid w:val="00F21490"/>
    <w:rsid w:val="00F24FC9"/>
    <w:rsid w:val="00F34FEE"/>
    <w:rsid w:val="00F3723E"/>
    <w:rsid w:val="00F41741"/>
    <w:rsid w:val="00F421AD"/>
    <w:rsid w:val="00F52D8A"/>
    <w:rsid w:val="00F55A8C"/>
    <w:rsid w:val="00F70B55"/>
    <w:rsid w:val="00F72903"/>
    <w:rsid w:val="00F7427F"/>
    <w:rsid w:val="00F75BB4"/>
    <w:rsid w:val="00F775A9"/>
    <w:rsid w:val="00F83F6C"/>
    <w:rsid w:val="00F8436E"/>
    <w:rsid w:val="00F848E5"/>
    <w:rsid w:val="00F853FE"/>
    <w:rsid w:val="00F97D86"/>
    <w:rsid w:val="00FA0ECD"/>
    <w:rsid w:val="00FA15DD"/>
    <w:rsid w:val="00FA3F56"/>
    <w:rsid w:val="00FA69B5"/>
    <w:rsid w:val="00FB2DB3"/>
    <w:rsid w:val="00FB388D"/>
    <w:rsid w:val="00FB3F4A"/>
    <w:rsid w:val="00FB4234"/>
    <w:rsid w:val="00FB6707"/>
    <w:rsid w:val="00FB7B21"/>
    <w:rsid w:val="00FC1E51"/>
    <w:rsid w:val="00FC2D3D"/>
    <w:rsid w:val="00FC44A7"/>
    <w:rsid w:val="00FC516F"/>
    <w:rsid w:val="00FC5A4E"/>
    <w:rsid w:val="00FD06EC"/>
    <w:rsid w:val="00FD17B6"/>
    <w:rsid w:val="00FD6AA8"/>
    <w:rsid w:val="00FE725A"/>
    <w:rsid w:val="00FF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3C4"/>
    <w:pPr>
      <w:ind w:firstLine="709"/>
      <w:jc w:val="both"/>
    </w:pPr>
    <w:rPr>
      <w:rFonts w:ascii="Arial" w:hAnsi="Arial"/>
      <w:sz w:val="22"/>
    </w:rPr>
  </w:style>
  <w:style w:type="paragraph" w:styleId="1">
    <w:name w:val="heading 1"/>
    <w:basedOn w:val="a"/>
    <w:next w:val="a"/>
    <w:link w:val="10"/>
    <w:qFormat/>
    <w:rsid w:val="001123C4"/>
    <w:pPr>
      <w:keepNext/>
      <w:spacing w:before="240" w:after="60"/>
      <w:outlineLvl w:val="0"/>
    </w:pPr>
    <w:rPr>
      <w:b/>
      <w:kern w:val="28"/>
      <w:sz w:val="28"/>
    </w:rPr>
  </w:style>
  <w:style w:type="paragraph" w:styleId="2">
    <w:name w:val="heading 2"/>
    <w:basedOn w:val="a"/>
    <w:next w:val="a"/>
    <w:qFormat/>
    <w:rsid w:val="001123C4"/>
    <w:pPr>
      <w:keepNext/>
      <w:spacing w:before="240" w:after="60"/>
      <w:outlineLvl w:val="1"/>
    </w:pPr>
    <w:rPr>
      <w:b/>
      <w:i/>
      <w:sz w:val="24"/>
    </w:rPr>
  </w:style>
  <w:style w:type="paragraph" w:styleId="3">
    <w:name w:val="heading 3"/>
    <w:basedOn w:val="a"/>
    <w:next w:val="a"/>
    <w:qFormat/>
    <w:rsid w:val="001123C4"/>
    <w:pPr>
      <w:keepNext/>
      <w:spacing w:before="240" w:after="60"/>
      <w:outlineLvl w:val="2"/>
    </w:pPr>
    <w:rPr>
      <w:rFonts w:ascii="Times New Roman" w:hAnsi="Times New Roman"/>
      <w:b/>
      <w:sz w:val="24"/>
    </w:rPr>
  </w:style>
  <w:style w:type="paragraph" w:styleId="4">
    <w:name w:val="heading 4"/>
    <w:basedOn w:val="a"/>
    <w:next w:val="a"/>
    <w:qFormat/>
    <w:rsid w:val="001123C4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2"/>
    <w:basedOn w:val="a"/>
    <w:rsid w:val="001123C4"/>
    <w:pPr>
      <w:ind w:left="566" w:hanging="283"/>
    </w:pPr>
  </w:style>
  <w:style w:type="paragraph" w:styleId="30">
    <w:name w:val="List 3"/>
    <w:basedOn w:val="a"/>
    <w:rsid w:val="001123C4"/>
    <w:pPr>
      <w:ind w:left="849" w:hanging="283"/>
    </w:pPr>
  </w:style>
  <w:style w:type="paragraph" w:styleId="40">
    <w:name w:val="List 4"/>
    <w:basedOn w:val="a"/>
    <w:rsid w:val="001123C4"/>
    <w:pPr>
      <w:ind w:left="1132" w:hanging="283"/>
    </w:pPr>
  </w:style>
  <w:style w:type="paragraph" w:styleId="21">
    <w:name w:val="List Bullet 2"/>
    <w:basedOn w:val="a"/>
    <w:rsid w:val="001123C4"/>
    <w:pPr>
      <w:ind w:left="566" w:hanging="283"/>
    </w:pPr>
  </w:style>
  <w:style w:type="paragraph" w:styleId="31">
    <w:name w:val="List Bullet 3"/>
    <w:basedOn w:val="a"/>
    <w:rsid w:val="001123C4"/>
    <w:pPr>
      <w:ind w:left="849" w:hanging="283"/>
    </w:pPr>
  </w:style>
  <w:style w:type="paragraph" w:styleId="41">
    <w:name w:val="List Bullet 4"/>
    <w:basedOn w:val="a"/>
    <w:rsid w:val="001123C4"/>
    <w:pPr>
      <w:ind w:left="1132" w:hanging="283"/>
    </w:pPr>
  </w:style>
  <w:style w:type="paragraph" w:styleId="5">
    <w:name w:val="List Bullet 5"/>
    <w:basedOn w:val="a"/>
    <w:rsid w:val="001123C4"/>
    <w:pPr>
      <w:ind w:left="1415" w:hanging="283"/>
    </w:pPr>
  </w:style>
  <w:style w:type="paragraph" w:styleId="22">
    <w:name w:val="List Continue 2"/>
    <w:basedOn w:val="a"/>
    <w:rsid w:val="001123C4"/>
    <w:pPr>
      <w:spacing w:after="120"/>
      <w:ind w:left="566"/>
    </w:pPr>
  </w:style>
  <w:style w:type="paragraph" w:styleId="32">
    <w:name w:val="List Continue 3"/>
    <w:basedOn w:val="a"/>
    <w:rsid w:val="001123C4"/>
    <w:pPr>
      <w:spacing w:after="120"/>
      <w:ind w:left="849"/>
    </w:pPr>
  </w:style>
  <w:style w:type="paragraph" w:styleId="42">
    <w:name w:val="List Continue 4"/>
    <w:basedOn w:val="a"/>
    <w:rsid w:val="001123C4"/>
    <w:pPr>
      <w:spacing w:after="120"/>
      <w:ind w:left="1132"/>
    </w:pPr>
  </w:style>
  <w:style w:type="paragraph" w:styleId="50">
    <w:name w:val="List Continue 5"/>
    <w:basedOn w:val="a"/>
    <w:rsid w:val="001123C4"/>
    <w:pPr>
      <w:spacing w:after="120"/>
      <w:ind w:left="1415"/>
    </w:pPr>
  </w:style>
  <w:style w:type="paragraph" w:styleId="a3">
    <w:name w:val="Title"/>
    <w:basedOn w:val="a"/>
    <w:qFormat/>
    <w:rsid w:val="001123C4"/>
    <w:pPr>
      <w:spacing w:before="240" w:after="60"/>
      <w:jc w:val="center"/>
    </w:pPr>
    <w:rPr>
      <w:b/>
      <w:kern w:val="28"/>
      <w:sz w:val="32"/>
    </w:rPr>
  </w:style>
  <w:style w:type="paragraph" w:customStyle="1" w:styleId="210">
    <w:name w:val="Основной текст 21"/>
    <w:basedOn w:val="a"/>
    <w:rsid w:val="001123C4"/>
    <w:pPr>
      <w:spacing w:after="120"/>
      <w:ind w:left="283"/>
    </w:pPr>
  </w:style>
  <w:style w:type="paragraph" w:customStyle="1" w:styleId="310">
    <w:name w:val="Основной текст 31"/>
    <w:basedOn w:val="210"/>
    <w:rsid w:val="001123C4"/>
  </w:style>
  <w:style w:type="paragraph" w:styleId="a4">
    <w:name w:val="Subtitle"/>
    <w:basedOn w:val="a"/>
    <w:qFormat/>
    <w:rsid w:val="001123C4"/>
    <w:pPr>
      <w:spacing w:after="60"/>
      <w:jc w:val="center"/>
    </w:pPr>
    <w:rPr>
      <w:i/>
      <w:sz w:val="24"/>
    </w:rPr>
  </w:style>
  <w:style w:type="paragraph" w:styleId="a5">
    <w:name w:val="Body Text"/>
    <w:basedOn w:val="a"/>
    <w:link w:val="a6"/>
    <w:rsid w:val="001123C4"/>
    <w:pPr>
      <w:ind w:firstLine="0"/>
    </w:pPr>
    <w:rPr>
      <w:sz w:val="20"/>
    </w:rPr>
  </w:style>
  <w:style w:type="paragraph" w:customStyle="1" w:styleId="211">
    <w:name w:val="Основной текст с отступом 21"/>
    <w:basedOn w:val="a"/>
    <w:rsid w:val="001123C4"/>
    <w:rPr>
      <w:rFonts w:ascii="Times New Roman" w:hAnsi="Times New Roman"/>
      <w:sz w:val="26"/>
    </w:rPr>
  </w:style>
  <w:style w:type="paragraph" w:styleId="a7">
    <w:name w:val="header"/>
    <w:basedOn w:val="a"/>
    <w:rsid w:val="001123C4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1123C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123C4"/>
  </w:style>
  <w:style w:type="paragraph" w:styleId="aa">
    <w:name w:val="Body Text Indent"/>
    <w:basedOn w:val="a"/>
    <w:rsid w:val="001123C4"/>
    <w:rPr>
      <w:rFonts w:ascii="Times New Roman" w:hAnsi="Times New Roman"/>
      <w:sz w:val="24"/>
    </w:rPr>
  </w:style>
  <w:style w:type="table" w:styleId="ab">
    <w:name w:val="Table Grid"/>
    <w:basedOn w:val="a1"/>
    <w:rsid w:val="00661BB6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rsid w:val="00D24CA8"/>
    <w:pPr>
      <w:spacing w:after="120" w:line="480" w:lineRule="auto"/>
      <w:ind w:left="283" w:firstLine="0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Знак"/>
    <w:link w:val="a5"/>
    <w:rsid w:val="00773080"/>
    <w:rPr>
      <w:rFonts w:ascii="Arial" w:hAnsi="Arial"/>
    </w:rPr>
  </w:style>
  <w:style w:type="paragraph" w:customStyle="1" w:styleId="ConsPlusNormal">
    <w:name w:val="ConsPlusNormal"/>
    <w:rsid w:val="0077308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3">
    <w:name w:val="Пункт-3"/>
    <w:basedOn w:val="a"/>
    <w:rsid w:val="00992331"/>
    <w:pPr>
      <w:tabs>
        <w:tab w:val="num" w:pos="1985"/>
      </w:tabs>
    </w:pPr>
    <w:rPr>
      <w:rFonts w:ascii="Times New Roman" w:hAnsi="Times New Roman"/>
      <w:sz w:val="28"/>
      <w:szCs w:val="24"/>
    </w:rPr>
  </w:style>
  <w:style w:type="paragraph" w:styleId="ac">
    <w:name w:val="footnote text"/>
    <w:basedOn w:val="a"/>
    <w:link w:val="ad"/>
    <w:rsid w:val="00DC0068"/>
    <w:rPr>
      <w:rFonts w:ascii="Times New Roman" w:hAnsi="Times New Roman"/>
      <w:kern w:val="1"/>
      <w:sz w:val="20"/>
      <w:lang w:eastAsia="ar-SA"/>
    </w:rPr>
  </w:style>
  <w:style w:type="character" w:customStyle="1" w:styleId="ad">
    <w:name w:val="Текст сноски Знак"/>
    <w:link w:val="ac"/>
    <w:rsid w:val="00DC0068"/>
    <w:rPr>
      <w:kern w:val="1"/>
      <w:lang w:eastAsia="ar-SA"/>
    </w:rPr>
  </w:style>
  <w:style w:type="character" w:styleId="ae">
    <w:name w:val="footnote reference"/>
    <w:rsid w:val="00DC0068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6E12D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6E12D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C29FF"/>
    <w:rPr>
      <w:rFonts w:ascii="Arial" w:hAnsi="Arial"/>
      <w:b/>
      <w:kern w:val="28"/>
      <w:sz w:val="28"/>
    </w:rPr>
  </w:style>
  <w:style w:type="character" w:customStyle="1" w:styleId="24">
    <w:name w:val="Основной текст с отступом 2 Знак"/>
    <w:link w:val="23"/>
    <w:rsid w:val="007C29FF"/>
    <w:rPr>
      <w:sz w:val="24"/>
      <w:szCs w:val="24"/>
    </w:rPr>
  </w:style>
  <w:style w:type="character" w:customStyle="1" w:styleId="8">
    <w:name w:val="Основной текст (8)_"/>
    <w:link w:val="81"/>
    <w:uiPriority w:val="99"/>
    <w:rsid w:val="007C29FF"/>
    <w:rPr>
      <w:sz w:val="19"/>
      <w:szCs w:val="19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7C29FF"/>
    <w:pPr>
      <w:shd w:val="clear" w:color="auto" w:fill="FFFFFF"/>
      <w:spacing w:line="226" w:lineRule="exact"/>
      <w:ind w:firstLine="0"/>
      <w:jc w:val="left"/>
    </w:pPr>
    <w:rPr>
      <w:rFonts w:ascii="Times New Roman" w:hAnsi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0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4;&#1054;&#1043;&#1054;&#1042;&#1054;&#1056;&#1040;%202012%20&#1075;&#1086;&#1076;\&#1053;&#1086;&#1074;&#1099;&#1081;%20&#1087;&#1088;&#1086;&#1077;&#1082;&#1090;%20&#1044;&#1054;&#1043;&#1054;&#1042;&#1054;&#1056;&#1040;%20&#1082;%20&#1088;&#1072;&#1073;&#1086;&#1095;.&#1076;&#1086;&#1082;&#1091;&#1084;\&#1055;&#1088;&#1086;&#1077;&#1082;&#1090;%20&#1076;&#1086;&#1075;&#1086;&#1074;&#1086;&#1088;&#1072;%20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F0005-7676-44DA-8F04-208A56E73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договора 1</Template>
  <TotalTime>452</TotalTime>
  <Pages>17</Pages>
  <Words>6898</Words>
  <Characters>39322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СТРОИТЕЛЬНОГО ПОДРЯДА N 34/99</vt:lpstr>
    </vt:vector>
  </TitlesOfParts>
  <Company>CityCom - Angarsk</Company>
  <LinksUpToDate>false</LinksUpToDate>
  <CharactersWithSpaces>46128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СТРОИТЕЛЬНОГО ПОДРЯДА N 34/99</dc:title>
  <dc:subject/>
  <dc:creator>716240</dc:creator>
  <cp:keywords/>
  <cp:lastModifiedBy>Метелева Ирина Викторовна</cp:lastModifiedBy>
  <cp:revision>113</cp:revision>
  <cp:lastPrinted>2012-11-08T05:54:00Z</cp:lastPrinted>
  <dcterms:created xsi:type="dcterms:W3CDTF">2012-05-21T05:54:00Z</dcterms:created>
  <dcterms:modified xsi:type="dcterms:W3CDTF">2012-12-07T04:17:00Z</dcterms:modified>
</cp:coreProperties>
</file>