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61462" w:rsidRPr="00524C5C" w:rsidRDefault="00261462" w:rsidP="00261462">
      <w:pPr>
        <w:jc w:val="center"/>
        <w:rPr>
          <w:sz w:val="28"/>
          <w:szCs w:val="28"/>
        </w:rPr>
      </w:pPr>
      <w:r w:rsidRPr="00524C5C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7143C9" w:rsidRPr="00E42FAD" w:rsidRDefault="007143C9" w:rsidP="007143C9">
      <w:pPr>
        <w:shd w:val="clear" w:color="auto" w:fill="FFFFFF"/>
        <w:spacing w:before="60" w:after="60"/>
        <w:jc w:val="center"/>
        <w:rPr>
          <w:bCs/>
          <w:color w:val="000000"/>
          <w:sz w:val="28"/>
          <w:szCs w:val="28"/>
        </w:rPr>
      </w:pPr>
      <w:r w:rsidRPr="00E42FAD">
        <w:rPr>
          <w:rStyle w:val="affff"/>
          <w:b w:val="0"/>
          <w:bCs w:val="0"/>
          <w:color w:val="000000"/>
          <w:sz w:val="28"/>
          <w:szCs w:val="28"/>
        </w:rPr>
        <w:t xml:space="preserve">по регламентному техническому обслуживанию автомобилей </w:t>
      </w:r>
      <w:r w:rsidRPr="00E42FAD">
        <w:rPr>
          <w:rStyle w:val="affff"/>
          <w:b w:val="0"/>
          <w:bCs w:val="0"/>
          <w:color w:val="000000"/>
          <w:sz w:val="28"/>
          <w:szCs w:val="28"/>
          <w:lang w:val="en-US"/>
        </w:rPr>
        <w:t>Toyota</w:t>
      </w:r>
      <w:r w:rsidRPr="00E42FAD">
        <w:rPr>
          <w:rStyle w:val="affff"/>
          <w:b w:val="0"/>
          <w:bCs w:val="0"/>
          <w:color w:val="000000"/>
          <w:sz w:val="28"/>
          <w:szCs w:val="28"/>
        </w:rPr>
        <w:t xml:space="preserve"> </w:t>
      </w:r>
      <w:r w:rsidRPr="00E42FAD">
        <w:rPr>
          <w:rStyle w:val="affff"/>
          <w:b w:val="0"/>
          <w:bCs w:val="0"/>
          <w:color w:val="000000"/>
          <w:sz w:val="28"/>
          <w:szCs w:val="28"/>
          <w:lang w:val="en-US"/>
        </w:rPr>
        <w:t>Camry</w:t>
      </w:r>
      <w:r w:rsidRPr="00E42FAD">
        <w:rPr>
          <w:rStyle w:val="affff"/>
          <w:b w:val="0"/>
          <w:bCs w:val="0"/>
          <w:color w:val="000000"/>
          <w:sz w:val="28"/>
          <w:szCs w:val="28"/>
        </w:rPr>
        <w:t xml:space="preserve"> генеральной дирекции ФГУП «РосРАО</w:t>
      </w:r>
      <w:r w:rsidRPr="00E42FAD">
        <w:rPr>
          <w:bCs/>
          <w:color w:val="000000"/>
          <w:sz w:val="28"/>
          <w:szCs w:val="28"/>
        </w:rPr>
        <w:t>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p w:rsidR="007143C9" w:rsidRPr="001F6931" w:rsidRDefault="007143C9" w:rsidP="007143C9">
      <w:pPr>
        <w:jc w:val="center"/>
        <w:rPr>
          <w:b/>
          <w:bCs/>
          <w:i/>
          <w:iCs/>
          <w:color w:val="000000"/>
        </w:rPr>
      </w:pPr>
      <w:bookmarkStart w:id="0" w:name="_Toc341885285"/>
      <w:r w:rsidRPr="001F6931">
        <w:rPr>
          <w:b/>
          <w:bCs/>
          <w:i/>
          <w:iCs/>
          <w:color w:val="000000"/>
        </w:rPr>
        <w:lastRenderedPageBreak/>
        <w:t>ПЕРЕЧЕНЬ ВИДОВ УСЛУГ на основе справочника ОКДП,</w:t>
      </w:r>
    </w:p>
    <w:p w:rsidR="007143C9" w:rsidRPr="001F6931" w:rsidRDefault="007143C9" w:rsidP="007143C9">
      <w:pPr>
        <w:jc w:val="center"/>
        <w:rPr>
          <w:i/>
          <w:iCs/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8187"/>
      </w:tblGrid>
      <w:tr w:rsidR="007143C9" w:rsidRPr="001F6931" w:rsidTr="00691E45">
        <w:tc>
          <w:tcPr>
            <w:tcW w:w="1384" w:type="dxa"/>
          </w:tcPr>
          <w:p w:rsidR="007143C9" w:rsidRPr="001F6931" w:rsidRDefault="007143C9" w:rsidP="00691E45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F6931">
              <w:rPr>
                <w:b/>
                <w:bCs/>
                <w:i/>
                <w:iCs/>
                <w:color w:val="000000"/>
              </w:rPr>
              <w:t>Код</w:t>
            </w:r>
          </w:p>
        </w:tc>
        <w:tc>
          <w:tcPr>
            <w:tcW w:w="8187" w:type="dxa"/>
          </w:tcPr>
          <w:p w:rsidR="007143C9" w:rsidRPr="001F6931" w:rsidRDefault="007143C9" w:rsidP="00691E45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F6931">
              <w:rPr>
                <w:b/>
                <w:bCs/>
                <w:i/>
                <w:iCs/>
                <w:color w:val="000000"/>
              </w:rPr>
              <w:t>Вид услуги</w:t>
            </w:r>
          </w:p>
        </w:tc>
      </w:tr>
      <w:tr w:rsidR="007143C9" w:rsidRPr="001F6931" w:rsidTr="00691E45">
        <w:tc>
          <w:tcPr>
            <w:tcW w:w="1384" w:type="dxa"/>
          </w:tcPr>
          <w:p w:rsidR="007143C9" w:rsidRPr="001F6931" w:rsidRDefault="007143C9" w:rsidP="00691E45">
            <w:pPr>
              <w:jc w:val="center"/>
              <w:rPr>
                <w:i/>
                <w:iCs/>
                <w:color w:val="000000"/>
              </w:rPr>
            </w:pPr>
            <w:r>
              <w:t>5020010</w:t>
            </w:r>
          </w:p>
        </w:tc>
        <w:tc>
          <w:tcPr>
            <w:tcW w:w="8187" w:type="dxa"/>
          </w:tcPr>
          <w:p w:rsidR="007143C9" w:rsidRPr="001F6931" w:rsidRDefault="007143C9" w:rsidP="00691E45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Услуги по регламентному техническому обслуживанию автомобилей</w:t>
            </w:r>
          </w:p>
        </w:tc>
      </w:tr>
      <w:bookmarkEnd w:id="0"/>
    </w:tbl>
    <w:p w:rsidR="007143C9" w:rsidRPr="001F6931" w:rsidRDefault="007143C9" w:rsidP="007143C9">
      <w:pPr>
        <w:jc w:val="both"/>
        <w:rPr>
          <w:i/>
          <w:iCs/>
          <w:color w:val="000000"/>
        </w:rPr>
      </w:pPr>
    </w:p>
    <w:p w:rsidR="007143C9" w:rsidRPr="00903BC7" w:rsidRDefault="007143C9" w:rsidP="007143C9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903BC7">
        <w:rPr>
          <w:color w:val="000000"/>
        </w:rPr>
        <w:lastRenderedPageBreak/>
        <w:t>Техническое задание</w:t>
      </w:r>
    </w:p>
    <w:p w:rsidR="007143C9" w:rsidRPr="00903BC7" w:rsidRDefault="007143C9" w:rsidP="007143C9">
      <w:pPr>
        <w:jc w:val="center"/>
        <w:rPr>
          <w:color w:val="000000"/>
        </w:rPr>
      </w:pPr>
      <w:r w:rsidRPr="00903BC7">
        <w:rPr>
          <w:color w:val="000000"/>
        </w:rPr>
        <w:t xml:space="preserve"> на оказание услуг </w:t>
      </w:r>
    </w:p>
    <w:p w:rsidR="007143C9" w:rsidRPr="00903BC7" w:rsidRDefault="007143C9" w:rsidP="007143C9">
      <w:pPr>
        <w:jc w:val="center"/>
        <w:rPr>
          <w:color w:val="000000"/>
        </w:rPr>
      </w:pPr>
    </w:p>
    <w:p w:rsidR="007143C9" w:rsidRPr="00903BC7" w:rsidRDefault="007143C9" w:rsidP="007143C9">
      <w:pPr>
        <w:jc w:val="center"/>
        <w:rPr>
          <w:color w:val="000000"/>
        </w:rPr>
      </w:pPr>
      <w:r w:rsidRPr="00903BC7">
        <w:rPr>
          <w:color w:val="000000"/>
        </w:rPr>
        <w:t>СОДЕРЖАНИЕ</w:t>
      </w:r>
    </w:p>
    <w:p w:rsidR="007143C9" w:rsidRPr="00903BC7" w:rsidRDefault="007143C9" w:rsidP="007143C9">
      <w:pPr>
        <w:jc w:val="center"/>
        <w:rPr>
          <w:color w:val="000000"/>
        </w:rPr>
      </w:pPr>
    </w:p>
    <w:p w:rsidR="007143C9" w:rsidRPr="00903BC7" w:rsidRDefault="007143C9" w:rsidP="007143C9">
      <w:pPr>
        <w:rPr>
          <w:color w:val="000000"/>
        </w:rPr>
      </w:pPr>
    </w:p>
    <w:p w:rsidR="007143C9" w:rsidRPr="00903BC7" w:rsidRDefault="007143C9" w:rsidP="007143C9">
      <w:pPr>
        <w:rPr>
          <w:color w:val="000000"/>
        </w:rPr>
      </w:pPr>
      <w:r w:rsidRPr="00903BC7">
        <w:rPr>
          <w:color w:val="000000"/>
        </w:rPr>
        <w:t>РАЗДЕЛ 1. НАИМЕНОВАНИЕ УСЛУГИ</w:t>
      </w:r>
    </w:p>
    <w:p w:rsidR="007143C9" w:rsidRPr="00903BC7" w:rsidRDefault="007143C9" w:rsidP="007143C9">
      <w:pPr>
        <w:rPr>
          <w:color w:val="000000"/>
        </w:rPr>
      </w:pPr>
      <w:r w:rsidRPr="00903BC7">
        <w:rPr>
          <w:color w:val="000000"/>
        </w:rPr>
        <w:t>РАЗДЕЛ 2. ОПИСАНИЕ УСЛУГ</w:t>
      </w:r>
    </w:p>
    <w:p w:rsidR="007143C9" w:rsidRPr="00903BC7" w:rsidRDefault="007143C9" w:rsidP="007143C9">
      <w:pPr>
        <w:ind w:left="851"/>
        <w:rPr>
          <w:color w:val="000000"/>
        </w:rPr>
      </w:pPr>
      <w:r w:rsidRPr="00903BC7">
        <w:rPr>
          <w:color w:val="000000"/>
        </w:rPr>
        <w:t>Подраздел 2.1 Состав (перечень) оказываемых услуг</w:t>
      </w:r>
    </w:p>
    <w:p w:rsidR="007143C9" w:rsidRPr="00903BC7" w:rsidRDefault="007143C9" w:rsidP="007143C9">
      <w:pPr>
        <w:ind w:left="851"/>
        <w:rPr>
          <w:color w:val="000000"/>
        </w:rPr>
      </w:pPr>
      <w:r w:rsidRPr="00903BC7">
        <w:rPr>
          <w:color w:val="000000"/>
        </w:rPr>
        <w:t>Подраздел 2.2 Описание оказываемых услуг</w:t>
      </w:r>
    </w:p>
    <w:p w:rsidR="007143C9" w:rsidRPr="00903BC7" w:rsidRDefault="007143C9" w:rsidP="007143C9">
      <w:pPr>
        <w:ind w:left="2552" w:hanging="1701"/>
        <w:rPr>
          <w:color w:val="000000"/>
        </w:rPr>
      </w:pPr>
      <w:r w:rsidRPr="00903BC7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143C9" w:rsidRPr="00903BC7" w:rsidRDefault="007143C9" w:rsidP="007143C9">
      <w:pPr>
        <w:rPr>
          <w:color w:val="000000"/>
        </w:rPr>
      </w:pPr>
      <w:r w:rsidRPr="00903BC7">
        <w:rPr>
          <w:color w:val="000000"/>
        </w:rPr>
        <w:t>РАЗДЕЛ 3. ТРЕБОВАНИЯ К УСЛУГАМ</w:t>
      </w:r>
    </w:p>
    <w:p w:rsidR="007143C9" w:rsidRPr="00903BC7" w:rsidRDefault="007143C9" w:rsidP="007143C9">
      <w:pPr>
        <w:ind w:left="851"/>
        <w:rPr>
          <w:color w:val="000000"/>
        </w:rPr>
      </w:pPr>
      <w:r w:rsidRPr="00903BC7">
        <w:rPr>
          <w:color w:val="000000"/>
        </w:rPr>
        <w:t>Подраздел 3.1 Общие требования</w:t>
      </w:r>
    </w:p>
    <w:p w:rsidR="007143C9" w:rsidRPr="00903BC7" w:rsidRDefault="007143C9" w:rsidP="007143C9">
      <w:pPr>
        <w:ind w:left="851"/>
        <w:rPr>
          <w:color w:val="000000"/>
        </w:rPr>
      </w:pPr>
      <w:r w:rsidRPr="00903BC7">
        <w:rPr>
          <w:color w:val="000000"/>
        </w:rPr>
        <w:t>Подраздел 3.2 Требования к качеству оказываемых услуг</w:t>
      </w:r>
    </w:p>
    <w:p w:rsidR="007143C9" w:rsidRPr="00903BC7" w:rsidRDefault="007143C9" w:rsidP="007143C9">
      <w:pPr>
        <w:ind w:left="851"/>
        <w:rPr>
          <w:color w:val="000000"/>
        </w:rPr>
      </w:pPr>
      <w:r w:rsidRPr="00903BC7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7143C9" w:rsidRPr="00903BC7" w:rsidRDefault="007143C9" w:rsidP="007143C9">
      <w:pPr>
        <w:rPr>
          <w:color w:val="000000"/>
        </w:rPr>
      </w:pPr>
      <w:r w:rsidRPr="00903BC7">
        <w:rPr>
          <w:color w:val="000000"/>
        </w:rPr>
        <w:t>РАЗДЕЛ 4. РЕЗУЛЬТАТ ОКАЗАННЫХ УСЛУГ</w:t>
      </w:r>
    </w:p>
    <w:p w:rsidR="007143C9" w:rsidRPr="00903BC7" w:rsidRDefault="007143C9" w:rsidP="007143C9">
      <w:pPr>
        <w:ind w:left="851"/>
        <w:rPr>
          <w:color w:val="000000"/>
        </w:rPr>
      </w:pPr>
      <w:r w:rsidRPr="00903BC7">
        <w:rPr>
          <w:color w:val="000000"/>
        </w:rPr>
        <w:t>Подраздел 4.1 Описание конечного результата оказанных услуг</w:t>
      </w:r>
    </w:p>
    <w:p w:rsidR="007143C9" w:rsidRPr="00903BC7" w:rsidRDefault="007143C9" w:rsidP="007143C9">
      <w:pPr>
        <w:ind w:left="851"/>
        <w:rPr>
          <w:color w:val="000000"/>
        </w:rPr>
      </w:pPr>
      <w:r w:rsidRPr="00903BC7">
        <w:rPr>
          <w:color w:val="000000"/>
        </w:rPr>
        <w:t>Подраздел 4.2 Требования по приемке услуг</w:t>
      </w:r>
    </w:p>
    <w:p w:rsidR="007143C9" w:rsidRPr="00903BC7" w:rsidRDefault="007143C9" w:rsidP="007143C9">
      <w:pPr>
        <w:ind w:left="851"/>
        <w:rPr>
          <w:color w:val="000000"/>
        </w:rPr>
      </w:pPr>
      <w:r w:rsidRPr="00903BC7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7143C9" w:rsidRPr="00903BC7" w:rsidRDefault="007143C9" w:rsidP="007143C9">
      <w:pPr>
        <w:jc w:val="center"/>
        <w:rPr>
          <w:color w:val="000000"/>
        </w:rPr>
      </w:pPr>
      <w:r w:rsidRPr="00903BC7">
        <w:rPr>
          <w:i/>
          <w:iCs/>
          <w:color w:val="000000"/>
        </w:rPr>
        <w:br w:type="page"/>
      </w:r>
      <w:r w:rsidRPr="00903BC7">
        <w:rPr>
          <w:color w:val="000000"/>
        </w:rPr>
        <w:lastRenderedPageBreak/>
        <w:t>РАЗДЕЛ 1. НАИМЕНОВАНИЕ УСЛУГИ</w:t>
      </w:r>
    </w:p>
    <w:p w:rsidR="007143C9" w:rsidRPr="00903BC7" w:rsidRDefault="007143C9" w:rsidP="007143C9">
      <w:pPr>
        <w:rPr>
          <w:i/>
          <w:iCs/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7143C9" w:rsidRPr="00903BC7" w:rsidTr="00691E45">
        <w:trPr>
          <w:trHeight w:val="319"/>
        </w:trPr>
        <w:tc>
          <w:tcPr>
            <w:tcW w:w="9639" w:type="dxa"/>
          </w:tcPr>
          <w:bookmarkEnd w:id="1"/>
          <w:p w:rsidR="007143C9" w:rsidRPr="00903BC7" w:rsidRDefault="007143C9" w:rsidP="00691E45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</w:rPr>
              <w:t xml:space="preserve">Услуги по регламентному техническому обслуживанию автомобилей </w:t>
            </w: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  <w:lang w:val="en-US"/>
              </w:rPr>
              <w:t>Toyota</w:t>
            </w: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  <w:lang w:val="en-US"/>
              </w:rPr>
              <w:t>Camry</w:t>
            </w: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</w:rPr>
              <w:t xml:space="preserve"> генеральной дирекции ФГУП «РосРАО»</w:t>
            </w: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7143C9" w:rsidRPr="00903BC7" w:rsidRDefault="007143C9" w:rsidP="007143C9">
      <w:pPr>
        <w:jc w:val="center"/>
        <w:rPr>
          <w:color w:val="000000"/>
        </w:rPr>
      </w:pPr>
    </w:p>
    <w:p w:rsidR="007143C9" w:rsidRPr="00903BC7" w:rsidRDefault="007143C9" w:rsidP="007143C9">
      <w:pPr>
        <w:jc w:val="center"/>
        <w:rPr>
          <w:color w:val="000000"/>
        </w:rPr>
      </w:pPr>
      <w:r w:rsidRPr="00903BC7">
        <w:rPr>
          <w:color w:val="000000"/>
        </w:rPr>
        <w:t>РАЗДЕЛ 2. ОПИСАНИЕ УСЛУГИ</w:t>
      </w:r>
    </w:p>
    <w:p w:rsidR="007143C9" w:rsidRPr="00903BC7" w:rsidRDefault="007143C9" w:rsidP="007143C9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7143C9" w:rsidRPr="00903BC7" w:rsidTr="00691E45">
        <w:trPr>
          <w:trHeight w:val="396"/>
        </w:trPr>
        <w:tc>
          <w:tcPr>
            <w:tcW w:w="9639" w:type="dxa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143C9" w:rsidRPr="00903BC7" w:rsidRDefault="007143C9" w:rsidP="00691E45">
            <w:pPr>
              <w:jc w:val="center"/>
              <w:rPr>
                <w:color w:val="000000"/>
              </w:rPr>
            </w:pPr>
          </w:p>
        </w:tc>
      </w:tr>
      <w:tr w:rsidR="007143C9" w:rsidRPr="00903BC7" w:rsidTr="00691E45">
        <w:trPr>
          <w:trHeight w:val="420"/>
        </w:trPr>
        <w:tc>
          <w:tcPr>
            <w:tcW w:w="9639" w:type="dxa"/>
          </w:tcPr>
          <w:p w:rsidR="007143C9" w:rsidRPr="00903BC7" w:rsidRDefault="007143C9" w:rsidP="00691E45">
            <w:pPr>
              <w:jc w:val="both"/>
            </w:pPr>
            <w:r w:rsidRPr="00903BC7">
              <w:t>1.</w:t>
            </w: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</w:rPr>
              <w:t xml:space="preserve"> Услуги по регламентному техническому обслуживанию автомобилей </w:t>
            </w: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  <w:lang w:val="en-US"/>
              </w:rPr>
              <w:t>Toyota</w:t>
            </w: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  <w:lang w:val="en-US"/>
              </w:rPr>
              <w:t>Camry</w:t>
            </w:r>
            <w:r w:rsidRPr="00903BC7">
              <w:rPr>
                <w:rStyle w:val="affff"/>
                <w:b w:val="0"/>
                <w:bCs w:val="0"/>
                <w:color w:val="000000"/>
                <w:sz w:val="24"/>
                <w:szCs w:val="24"/>
              </w:rPr>
              <w:t xml:space="preserve"> генеральной дирекции ФГУП «РосРАО».</w:t>
            </w:r>
          </w:p>
        </w:tc>
      </w:tr>
      <w:tr w:rsidR="007143C9" w:rsidRPr="00903BC7" w:rsidTr="00691E45">
        <w:trPr>
          <w:trHeight w:val="337"/>
        </w:trPr>
        <w:tc>
          <w:tcPr>
            <w:tcW w:w="9639" w:type="dxa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Подраздел 2.2 Описание оказываемых услуг</w:t>
            </w:r>
          </w:p>
        </w:tc>
      </w:tr>
      <w:tr w:rsidR="007143C9" w:rsidRPr="00903BC7" w:rsidTr="00691E45">
        <w:trPr>
          <w:trHeight w:val="425"/>
        </w:trPr>
        <w:tc>
          <w:tcPr>
            <w:tcW w:w="9639" w:type="dxa"/>
          </w:tcPr>
          <w:p w:rsidR="007143C9" w:rsidRPr="00903BC7" w:rsidRDefault="007143C9" w:rsidP="00691E45">
            <w:pPr>
              <w:jc w:val="center"/>
              <w:rPr>
                <w:u w:val="single"/>
              </w:rPr>
            </w:pPr>
            <w:r w:rsidRPr="00903BC7">
              <w:rPr>
                <w:u w:val="single"/>
              </w:rPr>
              <w:t>1.Проведение регламентного технического обслуживания:</w:t>
            </w:r>
          </w:p>
          <w:p w:rsidR="007143C9" w:rsidRPr="00903BC7" w:rsidRDefault="007143C9" w:rsidP="00691E45">
            <w:pPr>
              <w:jc w:val="both"/>
            </w:pPr>
            <w:r w:rsidRPr="00903BC7">
              <w:t>-Проведение плановых работ рекомендованных заводом изготовителем автомобилей от ТО-1 до ТО-10</w:t>
            </w:r>
          </w:p>
          <w:p w:rsidR="007143C9" w:rsidRPr="00903BC7" w:rsidRDefault="007143C9" w:rsidP="00691E45">
            <w:pPr>
              <w:jc w:val="both"/>
            </w:pPr>
            <w:r w:rsidRPr="00903BC7">
              <w:t>-Замена запасных частей и механизмов;</w:t>
            </w:r>
          </w:p>
          <w:p w:rsidR="007143C9" w:rsidRPr="00903BC7" w:rsidRDefault="007143C9" w:rsidP="00691E45">
            <w:pPr>
              <w:jc w:val="both"/>
            </w:pPr>
            <w:r w:rsidRPr="00903BC7">
              <w:t>-Диагностика и устранение выявленных неисправностей.</w:t>
            </w:r>
          </w:p>
          <w:p w:rsidR="007143C9" w:rsidRPr="00903BC7" w:rsidRDefault="007143C9" w:rsidP="00691E45">
            <w:pPr>
              <w:jc w:val="both"/>
              <w:rPr>
                <w:color w:val="000000"/>
              </w:rPr>
            </w:pPr>
            <w:r w:rsidRPr="00903BC7">
              <w:t>- Исполнитель осуществляет техническое обслуживание и ремонт автомобилей Заказчика указанных в Приложении № 1 своими силами и средствами в соответствии с техническими требованиями завода-изготовителя автомобиля</w:t>
            </w:r>
          </w:p>
        </w:tc>
      </w:tr>
      <w:tr w:rsidR="007143C9" w:rsidRPr="00903BC7" w:rsidTr="00691E45">
        <w:trPr>
          <w:trHeight w:val="425"/>
        </w:trPr>
        <w:tc>
          <w:tcPr>
            <w:tcW w:w="9639" w:type="dxa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143C9" w:rsidRPr="00903BC7" w:rsidTr="00691E45">
        <w:trPr>
          <w:trHeight w:val="742"/>
        </w:trPr>
        <w:tc>
          <w:tcPr>
            <w:tcW w:w="9639" w:type="dxa"/>
          </w:tcPr>
          <w:p w:rsidR="007143C9" w:rsidRPr="00903BC7" w:rsidRDefault="007143C9" w:rsidP="00691E45">
            <w:pPr>
              <w:jc w:val="both"/>
              <w:rPr>
                <w:color w:val="000000"/>
              </w:rPr>
            </w:pPr>
            <w:proofErr w:type="gramStart"/>
            <w:r w:rsidRPr="00903BC7">
              <w:rPr>
                <w:color w:val="000000"/>
              </w:rPr>
              <w:t>Согласно перечня</w:t>
            </w:r>
            <w:proofErr w:type="gramEnd"/>
            <w:r w:rsidRPr="00903BC7">
              <w:rPr>
                <w:color w:val="000000"/>
              </w:rPr>
              <w:t xml:space="preserve"> стоимости услуг и запасных частей (Приложением № 1)</w:t>
            </w:r>
          </w:p>
        </w:tc>
      </w:tr>
    </w:tbl>
    <w:p w:rsidR="007143C9" w:rsidRPr="00903BC7" w:rsidRDefault="007143C9" w:rsidP="007143C9">
      <w:pPr>
        <w:jc w:val="center"/>
        <w:rPr>
          <w:color w:val="000000"/>
        </w:rPr>
      </w:pPr>
    </w:p>
    <w:p w:rsidR="007143C9" w:rsidRPr="00903BC7" w:rsidRDefault="007143C9" w:rsidP="007143C9">
      <w:pPr>
        <w:jc w:val="center"/>
        <w:rPr>
          <w:color w:val="000000"/>
        </w:rPr>
      </w:pPr>
      <w:r w:rsidRPr="00903BC7">
        <w:rPr>
          <w:color w:val="000000"/>
        </w:rPr>
        <w:t>РАЗДЕЛ 3. ТРЕБОВАНИЯ К УСЛУГАМ</w:t>
      </w:r>
    </w:p>
    <w:p w:rsidR="007143C9" w:rsidRPr="00903BC7" w:rsidRDefault="007143C9" w:rsidP="007143C9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Подраздел 3.1 Общие требования</w:t>
            </w:r>
          </w:p>
        </w:tc>
      </w:tr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jc w:val="both"/>
            </w:pPr>
            <w:r w:rsidRPr="00903BC7">
              <w:rPr>
                <w:u w:val="single"/>
              </w:rPr>
              <w:t>Место оказания услуг:</w:t>
            </w:r>
            <w:r w:rsidRPr="00903BC7">
              <w:t xml:space="preserve"> г. Москва </w:t>
            </w:r>
          </w:p>
          <w:p w:rsidR="007143C9" w:rsidRPr="00903BC7" w:rsidRDefault="007143C9" w:rsidP="00691E45">
            <w:pPr>
              <w:jc w:val="both"/>
            </w:pPr>
            <w:r w:rsidRPr="00903BC7">
              <w:rPr>
                <w:u w:val="single"/>
              </w:rPr>
              <w:t>Сроки и график оказания услуг:</w:t>
            </w:r>
            <w:r w:rsidRPr="00903BC7">
              <w:t xml:space="preserve"> </w:t>
            </w:r>
            <w:r w:rsidRPr="00903BC7">
              <w:rPr>
                <w:bCs/>
              </w:rPr>
              <w:t>Дата начала оказания услуг – с момента подписания договора, дата окончания оказания услуг  – 31 июля 2015 г.</w:t>
            </w:r>
          </w:p>
          <w:p w:rsidR="007143C9" w:rsidRPr="00903BC7" w:rsidRDefault="007143C9" w:rsidP="00691E45">
            <w:pPr>
              <w:jc w:val="both"/>
            </w:pPr>
            <w:r w:rsidRPr="00903BC7">
              <w:rPr>
                <w:u w:val="single"/>
              </w:rPr>
              <w:t xml:space="preserve">Время проведения работ </w:t>
            </w:r>
            <w:r w:rsidRPr="00903BC7">
              <w:t>– в период с 9:00 до 17:00 (с понедельника по пятницу).</w:t>
            </w:r>
          </w:p>
          <w:p w:rsidR="007143C9" w:rsidRPr="00903BC7" w:rsidRDefault="007143C9" w:rsidP="00691E45">
            <w:pPr>
              <w:jc w:val="both"/>
            </w:pPr>
            <w:r w:rsidRPr="00903BC7">
              <w:t>- Исполнитель осуществляет техническое обслуживание и ремонт автомобилей Заказчика указанных в Приложении № 1 своими силами и средствами в соответствии с техническими требованиями завода-изготовителя автомобиля.</w:t>
            </w:r>
          </w:p>
          <w:p w:rsidR="007143C9" w:rsidRPr="00903BC7" w:rsidRDefault="007143C9" w:rsidP="00691E45">
            <w:pPr>
              <w:jc w:val="both"/>
            </w:pPr>
            <w:r w:rsidRPr="00903BC7">
              <w:t>- Сроки выполнения работ должны соответствовать нормативам, установленным Изготовителем.</w:t>
            </w:r>
          </w:p>
          <w:p w:rsidR="007143C9" w:rsidRPr="00903BC7" w:rsidRDefault="007143C9" w:rsidP="00691E45">
            <w:pPr>
              <w:jc w:val="both"/>
            </w:pPr>
            <w:r w:rsidRPr="00903BC7">
              <w:t>- При повреждении оборудования, предоставленного Заказчиком, ремонт производится Исполнителем за свой счет.</w:t>
            </w:r>
          </w:p>
          <w:p w:rsidR="007143C9" w:rsidRPr="00903BC7" w:rsidRDefault="007143C9" w:rsidP="00691E45">
            <w:pPr>
              <w:jc w:val="both"/>
            </w:pPr>
          </w:p>
        </w:tc>
      </w:tr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pStyle w:val="aff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BC7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7143C9" w:rsidRPr="00903BC7" w:rsidRDefault="007143C9" w:rsidP="00691E45">
            <w:pPr>
              <w:pStyle w:val="aff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BC7">
              <w:rPr>
                <w:rFonts w:ascii="Times New Roman" w:hAnsi="Times New Roman"/>
                <w:sz w:val="24"/>
                <w:szCs w:val="24"/>
              </w:rPr>
              <w:t>Производить качественный ремонт и техническое обслуживание автомобилей, гарантирующие их безаварийную эксплуатацию между очередными техническими обслуживаниями.</w:t>
            </w:r>
          </w:p>
          <w:p w:rsidR="007143C9" w:rsidRPr="00903BC7" w:rsidRDefault="007143C9" w:rsidP="00691E45">
            <w:pPr>
              <w:pStyle w:val="affffe"/>
              <w:ind w:left="0" w:firstLine="0"/>
              <w:jc w:val="both"/>
            </w:pPr>
            <w:r w:rsidRPr="00903BC7">
              <w:t>Выполнять работы в соответствии с требованиями, установленными эксплуатационной и ремонтной документацией Изготовителя.</w:t>
            </w:r>
          </w:p>
        </w:tc>
      </w:tr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jc w:val="both"/>
            </w:pPr>
            <w:r w:rsidRPr="00903BC7">
              <w:lastRenderedPageBreak/>
              <w:t>-Исполнитель самостоятельно за свой счет обеспечивает охрану труда своих сотрудников.</w:t>
            </w:r>
          </w:p>
          <w:p w:rsidR="007143C9" w:rsidRPr="00903BC7" w:rsidRDefault="007143C9" w:rsidP="00691E45">
            <w:pPr>
              <w:tabs>
                <w:tab w:val="left" w:pos="993"/>
              </w:tabs>
              <w:jc w:val="both"/>
            </w:pPr>
            <w:r w:rsidRPr="00903BC7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7143C9" w:rsidRPr="00903BC7" w:rsidRDefault="007143C9" w:rsidP="00691E45">
            <w:pPr>
              <w:tabs>
                <w:tab w:val="left" w:pos="993"/>
              </w:tabs>
              <w:jc w:val="both"/>
            </w:pPr>
          </w:p>
          <w:p w:rsidR="007143C9" w:rsidRPr="00903BC7" w:rsidRDefault="007143C9" w:rsidP="00691E45">
            <w:pPr>
              <w:tabs>
                <w:tab w:val="left" w:pos="993"/>
              </w:tabs>
              <w:jc w:val="both"/>
            </w:pPr>
          </w:p>
          <w:p w:rsidR="007143C9" w:rsidRPr="00903BC7" w:rsidRDefault="007143C9" w:rsidP="00691E45">
            <w:pPr>
              <w:tabs>
                <w:tab w:val="left" w:pos="993"/>
              </w:tabs>
              <w:jc w:val="both"/>
            </w:pPr>
          </w:p>
        </w:tc>
      </w:tr>
    </w:tbl>
    <w:p w:rsidR="007143C9" w:rsidRPr="00903BC7" w:rsidRDefault="007143C9" w:rsidP="007143C9">
      <w:pPr>
        <w:jc w:val="center"/>
        <w:rPr>
          <w:color w:val="000000"/>
        </w:rPr>
      </w:pPr>
    </w:p>
    <w:p w:rsidR="007143C9" w:rsidRPr="00903BC7" w:rsidRDefault="007143C9" w:rsidP="007143C9">
      <w:pPr>
        <w:jc w:val="center"/>
        <w:rPr>
          <w:color w:val="000000"/>
        </w:rPr>
      </w:pPr>
      <w:r w:rsidRPr="00903BC7">
        <w:rPr>
          <w:color w:val="000000"/>
        </w:rPr>
        <w:t>РАЗДЕЛ 4. РЕЗУЛЬТАТ ОКАЗАННЫХ УСЛУГ</w:t>
      </w:r>
    </w:p>
    <w:p w:rsidR="007143C9" w:rsidRPr="00903BC7" w:rsidRDefault="007143C9" w:rsidP="007143C9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jc w:val="both"/>
              <w:rPr>
                <w:b/>
                <w:bCs/>
              </w:rPr>
            </w:pPr>
            <w:r w:rsidRPr="00903BC7">
              <w:t xml:space="preserve">Производить качественный ремонт и техническое обслуживание автомобилей генеральной дирекции ФГУП «РосРАО», гарантирующие их безаварийную эксплуатацию между очередными техническими обслуживаниями. </w:t>
            </w:r>
          </w:p>
        </w:tc>
      </w:tr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tabs>
                <w:tab w:val="left" w:pos="0"/>
              </w:tabs>
              <w:jc w:val="both"/>
            </w:pPr>
            <w:r w:rsidRPr="00903BC7">
              <w:t xml:space="preserve">Приемка услуг осуществляется Заказчиком путем подписания заказа-наряда и акта сдачи-приемки оказанных услуг. </w:t>
            </w:r>
          </w:p>
        </w:tc>
      </w:tr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jc w:val="center"/>
              <w:rPr>
                <w:i/>
                <w:iCs/>
                <w:color w:val="000000"/>
              </w:rPr>
            </w:pPr>
            <w:r w:rsidRPr="00903BC7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143C9" w:rsidRPr="00903BC7" w:rsidTr="00691E45">
        <w:trPr>
          <w:trHeight w:val="385"/>
        </w:trPr>
        <w:tc>
          <w:tcPr>
            <w:tcW w:w="9639" w:type="dxa"/>
          </w:tcPr>
          <w:p w:rsidR="007143C9" w:rsidRPr="00903BC7" w:rsidRDefault="007143C9" w:rsidP="00691E45">
            <w:pPr>
              <w:pStyle w:val="affffe"/>
              <w:ind w:left="0" w:firstLine="709"/>
              <w:jc w:val="both"/>
            </w:pPr>
            <w:r w:rsidRPr="00903BC7">
              <w:t xml:space="preserve">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</w:t>
            </w:r>
            <w:proofErr w:type="gramStart"/>
            <w:r w:rsidRPr="00903BC7">
              <w:t>в</w:t>
            </w:r>
            <w:proofErr w:type="gramEnd"/>
            <w:r w:rsidRPr="00903BC7">
              <w:t xml:space="preserve"> </w:t>
            </w:r>
            <w:proofErr w:type="gramStart"/>
            <w:r w:rsidRPr="00903BC7">
              <w:t>момента</w:t>
            </w:r>
            <w:proofErr w:type="gramEnd"/>
            <w:r w:rsidRPr="00903BC7">
              <w:t xml:space="preserve"> приема выполненных работ и получения автомобиля от Исполнителя.</w:t>
            </w:r>
          </w:p>
          <w:p w:rsidR="007143C9" w:rsidRPr="00903BC7" w:rsidRDefault="007143C9" w:rsidP="00691E45">
            <w:pPr>
              <w:autoSpaceDE w:val="0"/>
              <w:autoSpaceDN w:val="0"/>
              <w:adjustRightInd w:val="0"/>
              <w:ind w:firstLine="709"/>
              <w:jc w:val="both"/>
            </w:pPr>
            <w:r w:rsidRPr="00903BC7">
              <w:t>Стороны обязаны ежеквартально производить сверку взаимных расчетов по обязательствам, возникшим из исполняемого договора.</w:t>
            </w:r>
          </w:p>
          <w:p w:rsidR="007143C9" w:rsidRPr="00903BC7" w:rsidRDefault="007143C9" w:rsidP="00691E45">
            <w:pPr>
              <w:autoSpaceDE w:val="0"/>
              <w:autoSpaceDN w:val="0"/>
              <w:adjustRightInd w:val="0"/>
              <w:ind w:firstLine="709"/>
              <w:jc w:val="both"/>
            </w:pPr>
            <w:r w:rsidRPr="00903BC7">
              <w:t xml:space="preserve">Заказчик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</w:t>
            </w:r>
          </w:p>
          <w:p w:rsidR="007143C9" w:rsidRPr="00903BC7" w:rsidRDefault="007143C9" w:rsidP="00691E45">
            <w:pPr>
              <w:autoSpaceDE w:val="0"/>
              <w:autoSpaceDN w:val="0"/>
              <w:adjustRightInd w:val="0"/>
              <w:ind w:firstLine="709"/>
              <w:jc w:val="both"/>
            </w:pPr>
            <w:r w:rsidRPr="00903BC7">
              <w:t xml:space="preserve">Исполнитель в течение 5 (Пяти) рабочих дней </w:t>
            </w:r>
            <w:proofErr w:type="gramStart"/>
            <w:r w:rsidRPr="00903BC7">
              <w:t>с даты получения</w:t>
            </w:r>
            <w:proofErr w:type="gramEnd"/>
            <w:r w:rsidRPr="00903BC7">
              <w:t xml:space="preserve">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      </w:r>
          </w:p>
          <w:p w:rsidR="007143C9" w:rsidRPr="00903BC7" w:rsidRDefault="007143C9" w:rsidP="00691E45">
            <w:pPr>
              <w:jc w:val="both"/>
              <w:rPr>
                <w:color w:val="000000"/>
              </w:rPr>
            </w:pPr>
          </w:p>
        </w:tc>
      </w:tr>
    </w:tbl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jc w:val="right"/>
      </w:pPr>
      <w:r w:rsidRPr="00903BC7">
        <w:lastRenderedPageBreak/>
        <w:t>Приложение № 1</w:t>
      </w:r>
    </w:p>
    <w:p w:rsidR="007143C9" w:rsidRPr="00903BC7" w:rsidRDefault="007143C9" w:rsidP="007143C9">
      <w:pPr>
        <w:jc w:val="right"/>
      </w:pPr>
    </w:p>
    <w:p w:rsidR="007143C9" w:rsidRPr="00903BC7" w:rsidRDefault="007143C9" w:rsidP="007143C9">
      <w:pPr>
        <w:pStyle w:val="18"/>
        <w:shd w:val="clear" w:color="auto" w:fill="auto"/>
        <w:spacing w:line="322" w:lineRule="exact"/>
        <w:rPr>
          <w:rFonts w:ascii="Times New Roman" w:hAnsi="Times New Roman"/>
          <w:b/>
          <w:color w:val="000000"/>
          <w:sz w:val="24"/>
          <w:szCs w:val="24"/>
        </w:rPr>
      </w:pPr>
      <w:r w:rsidRPr="00903BC7">
        <w:rPr>
          <w:rFonts w:ascii="Times New Roman" w:hAnsi="Times New Roman"/>
          <w:b/>
          <w:color w:val="000000"/>
          <w:sz w:val="24"/>
          <w:szCs w:val="24"/>
        </w:rPr>
        <w:t xml:space="preserve">Перечень услуг и запасных частей на </w:t>
      </w:r>
      <w:r w:rsidRPr="00903BC7">
        <w:rPr>
          <w:rFonts w:ascii="Times New Roman" w:hAnsi="Times New Roman"/>
          <w:b/>
          <w:sz w:val="24"/>
          <w:szCs w:val="24"/>
        </w:rPr>
        <w:t xml:space="preserve">гарантийное регламентное обслуживание а/м </w:t>
      </w:r>
      <w:r w:rsidRPr="00903BC7">
        <w:rPr>
          <w:rFonts w:ascii="Times New Roman" w:hAnsi="Times New Roman"/>
          <w:b/>
          <w:sz w:val="24"/>
          <w:szCs w:val="24"/>
          <w:lang w:val="en-US"/>
        </w:rPr>
        <w:t>Toyota</w:t>
      </w:r>
      <w:r w:rsidRPr="00903BC7">
        <w:rPr>
          <w:rFonts w:ascii="Times New Roman" w:hAnsi="Times New Roman"/>
          <w:b/>
          <w:sz w:val="24"/>
          <w:szCs w:val="24"/>
        </w:rPr>
        <w:t xml:space="preserve"> </w:t>
      </w:r>
      <w:r w:rsidRPr="00903BC7">
        <w:rPr>
          <w:rFonts w:ascii="Times New Roman" w:hAnsi="Times New Roman"/>
          <w:b/>
          <w:sz w:val="24"/>
          <w:szCs w:val="24"/>
          <w:lang w:val="en-US"/>
        </w:rPr>
        <w:t>Camry</w:t>
      </w:r>
      <w:r w:rsidRPr="00903BC7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903BC7">
        <w:rPr>
          <w:rFonts w:ascii="Times New Roman" w:hAnsi="Times New Roman"/>
          <w:b/>
          <w:sz w:val="24"/>
          <w:szCs w:val="24"/>
        </w:rPr>
        <w:t>дв</w:t>
      </w:r>
      <w:proofErr w:type="spellEnd"/>
      <w:r w:rsidRPr="00903BC7">
        <w:rPr>
          <w:rFonts w:ascii="Times New Roman" w:hAnsi="Times New Roman"/>
          <w:b/>
          <w:sz w:val="24"/>
          <w:szCs w:val="24"/>
        </w:rPr>
        <w:t>. 3,5 АКПП)</w:t>
      </w:r>
      <w:r w:rsidRPr="00903BC7">
        <w:rPr>
          <w:rFonts w:ascii="Times New Roman" w:hAnsi="Times New Roman"/>
          <w:b/>
          <w:color w:val="000000"/>
          <w:sz w:val="24"/>
          <w:szCs w:val="24"/>
        </w:rPr>
        <w:t xml:space="preserve"> генеральной дирекции </w:t>
      </w:r>
      <w:r w:rsidRPr="00903BC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03BC7">
        <w:rPr>
          <w:rFonts w:ascii="Times New Roman" w:hAnsi="Times New Roman"/>
          <w:b/>
          <w:color w:val="000000"/>
          <w:sz w:val="24"/>
          <w:szCs w:val="24"/>
        </w:rPr>
        <w:t>ФГУП «РосРАО».</w:t>
      </w:r>
    </w:p>
    <w:p w:rsidR="007143C9" w:rsidRPr="00903BC7" w:rsidRDefault="007143C9" w:rsidP="007143C9">
      <w:pPr>
        <w:jc w:val="center"/>
        <w:rPr>
          <w:b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095"/>
        <w:gridCol w:w="2127"/>
      </w:tblGrid>
      <w:tr w:rsidR="007143C9" w:rsidRPr="00903BC7" w:rsidTr="00691E45">
        <w:trPr>
          <w:trHeight w:val="751"/>
        </w:trPr>
        <w:tc>
          <w:tcPr>
            <w:tcW w:w="817" w:type="dxa"/>
            <w:tcBorders>
              <w:bottom w:val="single" w:sz="4" w:space="0" w:color="auto"/>
            </w:tcBorders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rStyle w:val="11pt0pt"/>
                <w:rFonts w:eastAsia="Courier New"/>
                <w:sz w:val="24"/>
                <w:szCs w:val="24"/>
              </w:rPr>
              <w:t xml:space="preserve">№ </w:t>
            </w:r>
            <w:proofErr w:type="gramStart"/>
            <w:r w:rsidRPr="00903BC7">
              <w:rPr>
                <w:rStyle w:val="11pt0pt"/>
                <w:rFonts w:eastAsia="Courier New"/>
                <w:sz w:val="24"/>
                <w:szCs w:val="24"/>
              </w:rPr>
              <w:t>п</w:t>
            </w:r>
            <w:proofErr w:type="gramEnd"/>
            <w:r w:rsidRPr="00903BC7">
              <w:rPr>
                <w:rStyle w:val="11pt0pt"/>
                <w:rFonts w:eastAsia="Courier New"/>
                <w:sz w:val="24"/>
                <w:szCs w:val="24"/>
              </w:rPr>
              <w:t>/п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7143C9" w:rsidRPr="00903BC7" w:rsidRDefault="007143C9" w:rsidP="00691E45">
            <w:pPr>
              <w:tabs>
                <w:tab w:val="left" w:pos="3802"/>
                <w:tab w:val="left" w:pos="7371"/>
              </w:tabs>
              <w:jc w:val="center"/>
            </w:pPr>
          </w:p>
          <w:p w:rsidR="007143C9" w:rsidRPr="00903BC7" w:rsidRDefault="007143C9" w:rsidP="00691E45">
            <w:pPr>
              <w:tabs>
                <w:tab w:val="left" w:pos="3802"/>
                <w:tab w:val="left" w:pos="7371"/>
              </w:tabs>
              <w:jc w:val="center"/>
            </w:pPr>
            <w:r w:rsidRPr="00903BC7">
              <w:t xml:space="preserve">Наименование 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143C9" w:rsidRPr="00903BC7" w:rsidRDefault="007143C9" w:rsidP="00691E45">
            <w:pPr>
              <w:tabs>
                <w:tab w:val="left" w:pos="3802"/>
                <w:tab w:val="left" w:pos="7371"/>
              </w:tabs>
              <w:jc w:val="center"/>
            </w:pPr>
          </w:p>
          <w:p w:rsidR="007143C9" w:rsidRPr="00903BC7" w:rsidRDefault="007143C9" w:rsidP="00691E45">
            <w:pPr>
              <w:tabs>
                <w:tab w:val="left" w:pos="3802"/>
                <w:tab w:val="left" w:pos="7371"/>
              </w:tabs>
              <w:jc w:val="center"/>
            </w:pPr>
            <w:r w:rsidRPr="00903BC7">
              <w:t>Начальная (максимальная) цена</w:t>
            </w:r>
          </w:p>
        </w:tc>
      </w:tr>
      <w:tr w:rsidR="007143C9" w:rsidRPr="00903BC7" w:rsidTr="00691E45">
        <w:trPr>
          <w:trHeight w:hRule="exact" w:val="252"/>
        </w:trPr>
        <w:tc>
          <w:tcPr>
            <w:tcW w:w="817" w:type="dxa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rStyle w:val="85pt0pt"/>
                <w:rFonts w:eastAsia="Courier New"/>
                <w:sz w:val="24"/>
                <w:szCs w:val="24"/>
              </w:rPr>
              <w:t>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ТО-1 (10 000 км)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10 122 руб.</w:t>
            </w:r>
          </w:p>
        </w:tc>
      </w:tr>
      <w:tr w:rsidR="007143C9" w:rsidRPr="00903BC7" w:rsidTr="00691E45">
        <w:trPr>
          <w:trHeight w:hRule="exact" w:val="284"/>
        </w:trPr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ТО-2 (20 000 км)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13 560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ТО-3 (30 000 км)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b/>
              </w:rPr>
            </w:pPr>
            <w:r w:rsidRPr="00903BC7">
              <w:t>10 122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ТО-4 (40 000 км)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22 912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ТО-5 (50 000 км)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b/>
              </w:rPr>
            </w:pPr>
            <w:r w:rsidRPr="00903BC7">
              <w:t>10 122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ТО-6 (60 000 км)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b/>
              </w:rPr>
            </w:pPr>
            <w:r w:rsidRPr="00903BC7">
              <w:t>13 560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ТО-7 (70 000 км)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b/>
              </w:rPr>
            </w:pPr>
            <w:r w:rsidRPr="00903BC7">
              <w:t>10 122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ТО-8 (80 000 км)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t>27 421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код 4658060060 КОЛОДКА СТОЯНОЧНОГО ТОРМОЗА/SHOE ASSY, P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b/>
              </w:rPr>
            </w:pPr>
            <w:r w:rsidRPr="00903BC7">
              <w:rPr>
                <w:color w:val="000000"/>
              </w:rPr>
              <w:t>2 067,45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код 4851049535</w:t>
            </w:r>
          </w:p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АМОРТИЗАТОР </w:t>
            </w:r>
            <w:proofErr w:type="gramStart"/>
            <w:r w:rsidRPr="00903BC7">
              <w:rPr>
                <w:color w:val="000000"/>
              </w:rPr>
              <w:t>ПЕРЕД</w:t>
            </w:r>
            <w:proofErr w:type="gramEnd"/>
            <w:r w:rsidRPr="00903BC7">
              <w:rPr>
                <w:color w:val="000000"/>
              </w:rPr>
              <w:t xml:space="preserve"> ПРАВ/ABSORBER 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b/>
              </w:rPr>
            </w:pPr>
            <w:r w:rsidRPr="00903BC7">
              <w:rPr>
                <w:color w:val="000000"/>
              </w:rPr>
              <w:t>8 478,40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код 4654020070</w:t>
            </w:r>
          </w:p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КОЛОДКА СТОЯНОЧНОГО ТОРМОЗА/SHOE ASSY, P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b/>
              </w:rPr>
            </w:pPr>
            <w:r w:rsidRPr="00903BC7">
              <w:rPr>
                <w:color w:val="000000"/>
              </w:rPr>
              <w:t>1 578,85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0888980095XX1L</w:t>
            </w:r>
          </w:p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АНТИФРИЗ РОЗОВЫЙ 60Л P/N 0888980095 (1ЕД = 1Л)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b/>
              </w:rPr>
            </w:pPr>
            <w:r w:rsidRPr="00903BC7">
              <w:rPr>
                <w:color w:val="000000"/>
              </w:rPr>
              <w:t>629,65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код</w:t>
            </w:r>
            <w:r w:rsidRPr="00903BC7">
              <w:rPr>
                <w:color w:val="000000"/>
                <w:lang w:val="en-US"/>
              </w:rPr>
              <w:t xml:space="preserve"> 9031171002</w:t>
            </w:r>
          </w:p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САЛЬНИК</w:t>
            </w:r>
            <w:r w:rsidRPr="00903BC7">
              <w:rPr>
                <w:color w:val="000000"/>
                <w:lang w:val="en-US"/>
              </w:rPr>
              <w:t>/SEAL, TYPE T OIL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2 605,40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код</w:t>
            </w:r>
            <w:r w:rsidRPr="00903BC7">
              <w:rPr>
                <w:color w:val="000000"/>
                <w:lang w:val="en-US"/>
              </w:rPr>
              <w:t xml:space="preserve"> 9015960431</w:t>
            </w:r>
          </w:p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КРЕПЕЖ</w:t>
            </w:r>
            <w:r w:rsidRPr="00903BC7">
              <w:rPr>
                <w:color w:val="000000"/>
                <w:lang w:val="en-US"/>
              </w:rPr>
              <w:t xml:space="preserve"> PDI / SCREW, W/WASHER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66,15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код 4881560241</w:t>
            </w:r>
          </w:p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ВТУЛКА СТАБИЛИЗАТОРА / BUSH, STABILIZER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1 216,60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код 87139YZZ01</w:t>
            </w:r>
          </w:p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ФИЛЬТР САЛОНА  УГОЛЬНЫЙ/ CLEAN AIRFILTER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1 326,15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код 4881848021</w:t>
            </w:r>
          </w:p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ВТУЛКА СТАБИЛ. ЗАД./ BUSH, STABILIZER, 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415,80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код</w:t>
            </w:r>
            <w:r w:rsidRPr="00903BC7">
              <w:rPr>
                <w:color w:val="000000"/>
                <w:lang w:val="en-US"/>
              </w:rPr>
              <w:t xml:space="preserve"> 1236331012</w:t>
            </w:r>
          </w:p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ОПОРА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ДВС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ВЕРХНЯЯ</w:t>
            </w:r>
            <w:r w:rsidRPr="00903BC7">
              <w:rPr>
                <w:color w:val="000000"/>
                <w:lang w:val="en-US"/>
              </w:rPr>
              <w:t>/ROD, ENGINE MOVING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6 289,50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код</w:t>
            </w:r>
            <w:r w:rsidRPr="00903BC7">
              <w:rPr>
                <w:color w:val="000000"/>
                <w:lang w:val="en-US"/>
              </w:rPr>
              <w:t xml:space="preserve"> 8110775020</w:t>
            </w:r>
          </w:p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БЛОК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КСЕНОНА</w:t>
            </w:r>
            <w:r w:rsidRPr="00903BC7">
              <w:rPr>
                <w:color w:val="000000"/>
                <w:lang w:val="en-US"/>
              </w:rPr>
              <w:t>/COMPUTER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  <w:lang w:val="en-US"/>
              </w:rPr>
              <w:t>16 858</w:t>
            </w:r>
            <w:proofErr w:type="gramStart"/>
            <w:r w:rsidRPr="00903BC7">
              <w:rPr>
                <w:color w:val="000000"/>
                <w:lang w:val="en-US"/>
              </w:rPr>
              <w:t>,10</w:t>
            </w:r>
            <w:proofErr w:type="gramEnd"/>
            <w:r w:rsidRPr="00903BC7">
              <w:rPr>
                <w:color w:val="000000"/>
              </w:rPr>
              <w:t xml:space="preserve">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  <w:lang w:val="en-US"/>
              </w:rPr>
              <w:t>20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код 1350520030</w:t>
            </w:r>
          </w:p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РОЛИК НАТЯЖИТЕЛЯ/ </w:t>
            </w:r>
            <w:r w:rsidRPr="00903BC7">
              <w:rPr>
                <w:color w:val="000000"/>
                <w:lang w:val="en-US"/>
              </w:rPr>
              <w:t>IDLER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SUB</w:t>
            </w:r>
            <w:r w:rsidRPr="00903BC7">
              <w:rPr>
                <w:color w:val="000000"/>
              </w:rPr>
              <w:t>-</w:t>
            </w:r>
            <w:r w:rsidRPr="00903BC7">
              <w:rPr>
                <w:color w:val="000000"/>
                <w:lang w:val="en-US"/>
              </w:rPr>
              <w:t>ASSY</w:t>
            </w:r>
            <w:r w:rsidRPr="00903BC7">
              <w:rPr>
                <w:color w:val="000000"/>
              </w:rPr>
              <w:t>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  <w:lang w:val="en-US"/>
              </w:rPr>
              <w:t>6 085</w:t>
            </w:r>
            <w:proofErr w:type="gramStart"/>
            <w:r w:rsidRPr="00903BC7">
              <w:rPr>
                <w:color w:val="000000"/>
                <w:lang w:val="en-US"/>
              </w:rPr>
              <w:t>,80</w:t>
            </w:r>
            <w:proofErr w:type="gramEnd"/>
            <w:r w:rsidRPr="00903BC7">
              <w:rPr>
                <w:color w:val="000000"/>
              </w:rPr>
              <w:t xml:space="preserve">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  <w:lang w:val="en-US"/>
              </w:rPr>
              <w:t>21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код</w:t>
            </w:r>
            <w:r w:rsidRPr="00903BC7">
              <w:rPr>
                <w:color w:val="000000"/>
                <w:lang w:val="en-US"/>
              </w:rPr>
              <w:t xml:space="preserve"> 871394802083</w:t>
            </w:r>
          </w:p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ФИЛЬТР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САЛОНА</w:t>
            </w:r>
            <w:r w:rsidRPr="00903BC7">
              <w:rPr>
                <w:color w:val="000000"/>
                <w:lang w:val="en-US"/>
              </w:rPr>
              <w:t>/ CLEAN AIRFILTER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  <w:lang w:val="en-US"/>
              </w:rPr>
              <w:t>8</w:t>
            </w:r>
            <w:r w:rsidRPr="00903BC7">
              <w:rPr>
                <w:color w:val="000000"/>
              </w:rPr>
              <w:t>83</w:t>
            </w:r>
            <w:proofErr w:type="gramStart"/>
            <w:r w:rsidRPr="00903BC7">
              <w:rPr>
                <w:color w:val="000000"/>
              </w:rPr>
              <w:t>,40</w:t>
            </w:r>
            <w:proofErr w:type="gramEnd"/>
            <w:r w:rsidRPr="00903BC7">
              <w:rPr>
                <w:color w:val="000000"/>
              </w:rPr>
              <w:t xml:space="preserve"> 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код</w:t>
            </w:r>
            <w:r w:rsidRPr="00903BC7">
              <w:rPr>
                <w:color w:val="000000"/>
                <w:lang w:val="en-US"/>
              </w:rPr>
              <w:t xml:space="preserve"> 1610069356 </w:t>
            </w:r>
            <w:r w:rsidRPr="00903BC7">
              <w:rPr>
                <w:color w:val="000000"/>
              </w:rPr>
              <w:t>ПОМПА</w:t>
            </w:r>
            <w:r w:rsidRPr="00903BC7">
              <w:rPr>
                <w:color w:val="000000"/>
                <w:lang w:val="en-US"/>
              </w:rPr>
              <w:t>/PUMP ASSY, WATER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  <w:lang w:val="en-US"/>
              </w:rPr>
              <w:t>12 461</w:t>
            </w:r>
            <w:proofErr w:type="gramStart"/>
            <w:r w:rsidRPr="00903BC7">
              <w:rPr>
                <w:color w:val="000000"/>
                <w:lang w:val="en-US"/>
              </w:rPr>
              <w:t>,40</w:t>
            </w:r>
            <w:proofErr w:type="gramEnd"/>
            <w:r w:rsidRPr="00903BC7">
              <w:rPr>
                <w:color w:val="000000"/>
                <w:lang w:val="en-US"/>
              </w:rPr>
              <w:t xml:space="preserve">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  <w:lang w:val="en-US"/>
              </w:rPr>
              <w:t>23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0446658010 </w:t>
            </w:r>
            <w:r w:rsidRPr="00903BC7">
              <w:rPr>
                <w:color w:val="000000"/>
              </w:rPr>
              <w:t>КОЛОДКИ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ТОРМОЗ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ЗАД</w:t>
            </w:r>
            <w:r w:rsidRPr="00903BC7">
              <w:rPr>
                <w:color w:val="000000"/>
                <w:lang w:val="en-US"/>
              </w:rPr>
              <w:t xml:space="preserve"> ALPHARD / PAD KIT, DI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  <w:lang w:val="en-US"/>
              </w:rPr>
              <w:t>3 550</w:t>
            </w:r>
            <w:proofErr w:type="gramStart"/>
            <w:r w:rsidRPr="00903BC7">
              <w:rPr>
                <w:color w:val="000000"/>
                <w:lang w:val="en-US"/>
              </w:rPr>
              <w:t>,05</w:t>
            </w:r>
            <w:proofErr w:type="gramEnd"/>
            <w:r w:rsidRPr="00903BC7">
              <w:rPr>
                <w:color w:val="000000"/>
              </w:rPr>
              <w:t xml:space="preserve">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  <w:lang w:val="en-US"/>
              </w:rPr>
              <w:t>24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4806848041 </w:t>
            </w:r>
            <w:r w:rsidRPr="00903BC7">
              <w:rPr>
                <w:color w:val="000000"/>
              </w:rPr>
              <w:t>РЫЧАГ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ПЕРЕДНИЙ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ПРАВЫЙ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12 561,50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9098120024 ЛАМПА КСЕНОН 45V 35W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12 692,05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4853148131 АМОРТИЗАТОР ЗАДНИЙ / </w:t>
            </w:r>
            <w:r w:rsidRPr="00903BC7">
              <w:rPr>
                <w:color w:val="000000"/>
                <w:lang w:val="en-US"/>
              </w:rPr>
              <w:t>ABSORBER</w:t>
            </w:r>
            <w:r w:rsidRPr="00903BC7">
              <w:rPr>
                <w:color w:val="000000"/>
              </w:rPr>
              <w:t xml:space="preserve">, </w:t>
            </w:r>
            <w:r w:rsidRPr="00903BC7">
              <w:rPr>
                <w:color w:val="000000"/>
                <w:lang w:val="en-US"/>
              </w:rPr>
              <w:t>SHOCK</w:t>
            </w:r>
            <w:r w:rsidRPr="00903BC7">
              <w:rPr>
                <w:color w:val="000000"/>
              </w:rPr>
              <w:t xml:space="preserve">, </w:t>
            </w:r>
            <w:r w:rsidRPr="00903BC7">
              <w:rPr>
                <w:color w:val="000000"/>
                <w:lang w:val="en-US"/>
              </w:rPr>
              <w:t>RR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3 003,35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4230548010 </w:t>
            </w:r>
            <w:r w:rsidRPr="00903BC7">
              <w:rPr>
                <w:color w:val="000000"/>
              </w:rPr>
              <w:t>ЦАПФА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ЗАДН</w:t>
            </w:r>
            <w:r w:rsidRPr="00903BC7">
              <w:rPr>
                <w:color w:val="000000"/>
                <w:lang w:val="en-US"/>
              </w:rPr>
              <w:t>/CARRIER SUB-</w:t>
            </w:r>
            <w:r w:rsidRPr="00903BC7">
              <w:rPr>
                <w:color w:val="000000"/>
                <w:lang w:val="en-US"/>
              </w:rPr>
              <w:lastRenderedPageBreak/>
              <w:t>ASSY, RR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lastRenderedPageBreak/>
              <w:t xml:space="preserve">18 194,75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lastRenderedPageBreak/>
              <w:t>28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9098114011 ЛАМПОЧКА/BULB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145,60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2570131013 </w:t>
            </w:r>
            <w:r w:rsidRPr="00903BC7">
              <w:rPr>
                <w:color w:val="000000"/>
              </w:rPr>
              <w:t>КЛАПАН</w:t>
            </w:r>
            <w:r w:rsidRPr="00903BC7">
              <w:rPr>
                <w:color w:val="000000"/>
                <w:lang w:val="en-US"/>
              </w:rPr>
              <w:t>/VALVE SET, EMISSION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14 761,25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90915YZZJ2 ФИЛЬТР МАСЛЯНЫЙ (АХТ)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625,80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9001008107 ЛАМПА//BULB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222,95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1350517020 РОЛИК НАТЯЖИТЕЛЯ / IDLER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9 117,85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0446622190 КОЛОДКИ ТОРМОЗНЫЕ ЗАДНИЕ GS...05-/IS250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3 883,60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4881842010 ВТУЛКА СТАБИЛИЗАТОРА/</w:t>
            </w:r>
            <w:r w:rsidRPr="00903BC7">
              <w:rPr>
                <w:color w:val="000000"/>
                <w:lang w:val="en-US"/>
              </w:rPr>
              <w:t>BUSH</w:t>
            </w:r>
            <w:r w:rsidRPr="00903BC7">
              <w:rPr>
                <w:color w:val="000000"/>
              </w:rPr>
              <w:t xml:space="preserve">, </w:t>
            </w:r>
            <w:r w:rsidRPr="00903BC7">
              <w:rPr>
                <w:color w:val="000000"/>
                <w:lang w:val="en-US"/>
              </w:rPr>
              <w:t>STABILIZER</w:t>
            </w:r>
            <w:r w:rsidRPr="00903BC7">
              <w:rPr>
                <w:color w:val="000000"/>
              </w:rPr>
              <w:t xml:space="preserve">, </w:t>
            </w:r>
            <w:r w:rsidRPr="00903BC7">
              <w:rPr>
                <w:color w:val="000000"/>
                <w:lang w:val="en-US"/>
              </w:rPr>
              <w:t>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583,45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4806948030 РЫЧАГ НИЖН. ЛЕВ./</w:t>
            </w:r>
            <w:r w:rsidRPr="00903BC7">
              <w:rPr>
                <w:color w:val="000000"/>
                <w:lang w:val="en-US"/>
              </w:rPr>
              <w:t>ARM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SUB</w:t>
            </w:r>
            <w:r w:rsidRPr="00903BC7">
              <w:rPr>
                <w:color w:val="000000"/>
              </w:rPr>
              <w:t>-</w:t>
            </w:r>
            <w:r w:rsidRPr="00903BC7">
              <w:rPr>
                <w:color w:val="000000"/>
                <w:lang w:val="en-US"/>
              </w:rPr>
              <w:t>ASSY</w:t>
            </w:r>
            <w:r w:rsidRPr="00903BC7">
              <w:rPr>
                <w:color w:val="000000"/>
              </w:rPr>
              <w:t>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12 083,40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0446508030 КОЛОДКИ ТОРМОЗНЫЕ/</w:t>
            </w:r>
            <w:r w:rsidRPr="00903BC7">
              <w:rPr>
                <w:color w:val="000000"/>
                <w:lang w:val="en-US"/>
              </w:rPr>
              <w:t>PAD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KIT</w:t>
            </w:r>
            <w:r w:rsidRPr="00903BC7">
              <w:rPr>
                <w:color w:val="000000"/>
              </w:rPr>
              <w:t xml:space="preserve">, </w:t>
            </w:r>
            <w:r w:rsidRPr="00903BC7">
              <w:rPr>
                <w:color w:val="000000"/>
                <w:lang w:val="en-US"/>
              </w:rPr>
              <w:t>DISC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BRAKE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5 938,45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8710350101 МОТОРЧИК ПЕЧКИ / </w:t>
            </w:r>
            <w:r w:rsidRPr="00903BC7">
              <w:rPr>
                <w:color w:val="000000"/>
                <w:lang w:val="en-US"/>
              </w:rPr>
              <w:t>MOTOR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SUB</w:t>
            </w:r>
            <w:r w:rsidRPr="00903BC7">
              <w:rPr>
                <w:color w:val="000000"/>
              </w:rPr>
              <w:t>-</w:t>
            </w:r>
            <w:r w:rsidRPr="00903BC7">
              <w:rPr>
                <w:color w:val="000000"/>
                <w:lang w:val="en-US"/>
              </w:rPr>
              <w:t>ASSY</w:t>
            </w:r>
            <w:r w:rsidRPr="00903BC7">
              <w:rPr>
                <w:color w:val="000000"/>
              </w:rPr>
              <w:t>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26 488,00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8430639015 СПИРАЛЬНЫЙ КОНТАКТ КАМРИ V 50/CABLE SUB-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17 604,65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4852080329 СТОЙКА ПЕРЕДНЯЯ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 xml:space="preserve">7 638,05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4781448050 НАПРАВЛЯЮЩАЯ СУППОРТА С ПРОТОЧКОЙ/ PIN,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155,40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4853142231 АМОРТИЗАТОР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2 889,25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178010S010 </w:t>
            </w:r>
            <w:r w:rsidRPr="00903BC7">
              <w:rPr>
                <w:color w:val="000000"/>
              </w:rPr>
              <w:t>ФИЛЬТР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ВОЗДУШНЫЙ</w:t>
            </w:r>
            <w:r w:rsidRPr="00903BC7">
              <w:rPr>
                <w:color w:val="000000"/>
                <w:lang w:val="en-US"/>
              </w:rPr>
              <w:t xml:space="preserve"> / ELEMENT SUB-ASSY, AI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1 692,25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0897400820 ФИЛТР САЛОНА УГОЛЬНЫЙ (АХТ)/R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2 234,05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4351222260 ДИСК ТОРМОЗНОЙ ПЕР ПРАВ GS... 05- / DISC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8 476,65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9091901164 СВЕЧА ЗАЖИГАНИЯ (АХТ)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289,10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9091902255 КАТУШКА ЗАЖИГАНИЯ/</w:t>
            </w:r>
            <w:r w:rsidRPr="00903BC7">
              <w:rPr>
                <w:color w:val="000000"/>
                <w:lang w:val="en-US"/>
              </w:rPr>
              <w:t>COIL</w:t>
            </w:r>
            <w:r w:rsidRPr="00903BC7">
              <w:rPr>
                <w:color w:val="000000"/>
              </w:rPr>
              <w:t xml:space="preserve">, </w:t>
            </w:r>
            <w:r w:rsidRPr="00903BC7">
              <w:rPr>
                <w:color w:val="000000"/>
                <w:lang w:val="en-US"/>
              </w:rPr>
              <w:t>IGNITION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11 489,80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2330031140 ФИЛЬТР ТОПЛИВНЫЙ/</w:t>
            </w:r>
            <w:r w:rsidRPr="00903BC7">
              <w:rPr>
                <w:color w:val="000000"/>
                <w:lang w:val="en-US"/>
              </w:rPr>
              <w:t>FILTER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ASSY</w:t>
            </w:r>
            <w:r w:rsidRPr="00903BC7">
              <w:rPr>
                <w:color w:val="000000"/>
              </w:rPr>
              <w:t xml:space="preserve">, </w:t>
            </w:r>
            <w:r w:rsidRPr="00903BC7">
              <w:rPr>
                <w:color w:val="000000"/>
                <w:lang w:val="en-US"/>
              </w:rPr>
              <w:t>FUEL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3 365,60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5261548160 </w:t>
            </w:r>
            <w:r w:rsidRPr="00903BC7">
              <w:rPr>
                <w:color w:val="000000"/>
              </w:rPr>
              <w:t>АМОРТИЗАТОР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ЗАДН</w:t>
            </w:r>
            <w:r w:rsidRPr="00903BC7">
              <w:rPr>
                <w:color w:val="000000"/>
                <w:lang w:val="en-US"/>
              </w:rPr>
              <w:t xml:space="preserve">. </w:t>
            </w:r>
            <w:r w:rsidRPr="00903BC7">
              <w:rPr>
                <w:color w:val="000000"/>
              </w:rPr>
              <w:t>БАМ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  <w:lang w:val="en-US"/>
              </w:rPr>
              <w:t>2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746</w:t>
            </w:r>
            <w:proofErr w:type="gramStart"/>
            <w:r w:rsidRPr="00903BC7">
              <w:rPr>
                <w:color w:val="000000"/>
                <w:lang w:val="en-US"/>
              </w:rPr>
              <w:t>,45</w:t>
            </w:r>
            <w:proofErr w:type="gramEnd"/>
            <w:r w:rsidRPr="00903BC7">
              <w:rPr>
                <w:color w:val="000000"/>
              </w:rPr>
              <w:t xml:space="preserve">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4873042040 РЫЧАГ ЗАДНИЙ ПРАВ./</w:t>
            </w:r>
            <w:r w:rsidRPr="00903BC7">
              <w:rPr>
                <w:color w:val="000000"/>
                <w:lang w:val="en-US"/>
              </w:rPr>
              <w:t>ARM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ASSY</w:t>
            </w:r>
            <w:r w:rsidRPr="00903BC7">
              <w:rPr>
                <w:color w:val="000000"/>
              </w:rPr>
              <w:t xml:space="preserve">, </w:t>
            </w:r>
            <w:r w:rsidRPr="00903BC7">
              <w:rPr>
                <w:color w:val="000000"/>
                <w:lang w:val="en-US"/>
              </w:rPr>
              <w:t>RR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  <w:lang w:val="en-US"/>
              </w:rPr>
              <w:t>9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525</w:t>
            </w:r>
            <w:proofErr w:type="gramStart"/>
            <w:r w:rsidRPr="00903BC7">
              <w:rPr>
                <w:color w:val="000000"/>
                <w:lang w:val="en-US"/>
              </w:rPr>
              <w:t>,95</w:t>
            </w:r>
            <w:proofErr w:type="gramEnd"/>
            <w:r w:rsidRPr="00903BC7">
              <w:rPr>
                <w:color w:val="000000"/>
              </w:rPr>
              <w:t xml:space="preserve">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9031147013 САЛЬНИК ПОЛУОСИ </w:t>
            </w:r>
            <w:proofErr w:type="gramStart"/>
            <w:r w:rsidRPr="00903BC7">
              <w:rPr>
                <w:color w:val="000000"/>
              </w:rPr>
              <w:t>ПЕРЕД</w:t>
            </w:r>
            <w:proofErr w:type="gramEnd"/>
            <w:r w:rsidRPr="00903BC7">
              <w:rPr>
                <w:color w:val="000000"/>
              </w:rPr>
              <w:t>. /SEAL, TYPE T OIL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1 312,85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4781548050 НАПРАВЛЯЮЩАЯ ЗАДН. СУППОРТА ВЕРХН. /PIN,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155,40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1356839016 </w:t>
            </w:r>
            <w:r w:rsidRPr="00903BC7">
              <w:rPr>
                <w:color w:val="000000"/>
              </w:rPr>
              <w:t>РЕМЕНЬ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ГРМ</w:t>
            </w:r>
            <w:r w:rsidRPr="00903BC7">
              <w:rPr>
                <w:color w:val="000000"/>
                <w:lang w:val="en-US"/>
              </w:rPr>
              <w:t>/BELT, TIMING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2 464,70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1354050030 НАТЯЖИТЕЛЬ РЕМНЯ ГРМ/ </w:t>
            </w:r>
            <w:r w:rsidRPr="00903BC7">
              <w:rPr>
                <w:color w:val="000000"/>
                <w:lang w:val="en-US"/>
              </w:rPr>
              <w:t>TENSIONER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ASSY</w:t>
            </w:r>
            <w:r w:rsidRPr="00903BC7">
              <w:rPr>
                <w:color w:val="000000"/>
              </w:rPr>
              <w:t>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4 652,55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0888080365 МАСЛО ДВС 0W-30 5 Л. КАНИСТРА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4 287,50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proofErr w:type="gramStart"/>
            <w:r w:rsidRPr="00903BC7">
              <w:rPr>
                <w:color w:val="000000"/>
              </w:rPr>
              <w:t>кат.№ 4881533100 ВТУЛКА ПЕРЕДНЕГО СТАБИЛИЗАТОРА  (АХТ</w:t>
            </w:r>
            <w:proofErr w:type="gramEnd"/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704,55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0888782107 </w:t>
            </w:r>
            <w:r w:rsidRPr="00903BC7">
              <w:rPr>
                <w:color w:val="000000"/>
              </w:rPr>
              <w:t>СМАЗКА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КОНТАКТОВ</w:t>
            </w:r>
            <w:r w:rsidRPr="00903BC7">
              <w:rPr>
                <w:color w:val="000000"/>
                <w:lang w:val="en-US"/>
              </w:rPr>
              <w:t>/CONNECTOR GREASE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1 796,55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0447948050 РЕМ. К-Т ТОРМ</w:t>
            </w:r>
            <w:proofErr w:type="gramStart"/>
            <w:r w:rsidRPr="00903BC7">
              <w:rPr>
                <w:color w:val="000000"/>
              </w:rPr>
              <w:t>.С</w:t>
            </w:r>
            <w:proofErr w:type="gramEnd"/>
            <w:r w:rsidRPr="00903BC7">
              <w:rPr>
                <w:color w:val="000000"/>
              </w:rPr>
              <w:t xml:space="preserve">УППОРТОВ / </w:t>
            </w:r>
            <w:r w:rsidRPr="00903BC7">
              <w:rPr>
                <w:color w:val="000000"/>
              </w:rPr>
              <w:lastRenderedPageBreak/>
              <w:t>CYLINDER KIT,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lastRenderedPageBreak/>
              <w:t xml:space="preserve">3 457,65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lastRenderedPageBreak/>
              <w:t>58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9098209021 ПРЕДОХРАНИТЕЛЬ ПОГРУЖНОЙ 10A (БЕЗ НОЖЕК)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54,60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4550339275 </w:t>
            </w:r>
            <w:r w:rsidRPr="00903BC7">
              <w:rPr>
                <w:color w:val="000000"/>
              </w:rPr>
              <w:t>ТЯГА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РУЛЕВАЯ</w:t>
            </w:r>
            <w:r w:rsidRPr="00903BC7">
              <w:rPr>
                <w:color w:val="000000"/>
                <w:lang w:val="en-US"/>
              </w:rPr>
              <w:t>/END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6 650,70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9001111045 ЛАМПА/BULB, W/CAP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304,85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0897400820 ФИЛЬТР САЛОНА УГОЛЬНЫЙ (АХТ)/ 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2 234,05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9011912371 БОЛТ </w:t>
            </w:r>
            <w:proofErr w:type="gramStart"/>
            <w:r w:rsidRPr="00903BC7">
              <w:rPr>
                <w:color w:val="000000"/>
              </w:rPr>
              <w:t>С</w:t>
            </w:r>
            <w:proofErr w:type="gramEnd"/>
            <w:r w:rsidRPr="00903BC7">
              <w:rPr>
                <w:color w:val="000000"/>
              </w:rPr>
              <w:t xml:space="preserve"> УПЛОТНИТ./BOLT, W/WASHER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242,90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0442760090 РЕМ. КОМПЛ. ПЫЛЬНИКОВ ПРИВОДА//BOOT KIT,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6 875,05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1230928161 ОПОРА ДВС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7 688,45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90981YZZAD ЛАМПА H7 LL 12V 55W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578,20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90981YZZAE ЛАМПА HB3 12V 60W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802,90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9098113047 ЛАМПА </w:t>
            </w:r>
            <w:proofErr w:type="gramStart"/>
            <w:r w:rsidRPr="00903BC7">
              <w:rPr>
                <w:color w:val="000000"/>
              </w:rPr>
              <w:t>П</w:t>
            </w:r>
            <w:proofErr w:type="gramEnd"/>
            <w:r w:rsidRPr="00903BC7">
              <w:rPr>
                <w:color w:val="000000"/>
              </w:rPr>
              <w:t>/Т ФАРЫ HB4 51W   (АХТ)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1 191,40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4863059145 РЫЧАГ ВЕРХН</w:t>
            </w:r>
            <w:proofErr w:type="gramStart"/>
            <w:r w:rsidRPr="00903BC7">
              <w:rPr>
                <w:color w:val="000000"/>
              </w:rPr>
              <w:t>.Л</w:t>
            </w:r>
            <w:proofErr w:type="gramEnd"/>
            <w:r w:rsidRPr="00903BC7">
              <w:rPr>
                <w:color w:val="000000"/>
              </w:rPr>
              <w:t>ЕВ.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25 685,80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9008036098 </w:t>
            </w:r>
            <w:r w:rsidRPr="00903BC7">
              <w:rPr>
                <w:color w:val="000000"/>
              </w:rPr>
              <w:t>ПОДШИПНИК</w:t>
            </w:r>
            <w:r w:rsidRPr="00903BC7">
              <w:rPr>
                <w:color w:val="000000"/>
                <w:lang w:val="en-US"/>
              </w:rPr>
              <w:t xml:space="preserve"> / BEARING, TAPERED ROL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9 206,75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9098209013ПРЕДОХРАНИТЕЛЬ 30А/ FUSE, MINI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55,65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8946748120 ДАТЧИК ВОЗДУШНО ТОПЛИВНОЙ СМЕСИ//SENSOR,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16 394,70 </w:t>
            </w:r>
            <w:proofErr w:type="spellStart"/>
            <w:r w:rsidRPr="00903BC7">
              <w:rPr>
                <w:color w:val="000000"/>
              </w:rPr>
              <w:t>руб</w:t>
            </w:r>
            <w:proofErr w:type="spellEnd"/>
            <w:r w:rsidRPr="00903BC7">
              <w:rPr>
                <w:color w:val="000000"/>
                <w:lang w:val="en-US"/>
              </w:rPr>
              <w:t>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4777535010 ПЫЛЬНИК/BOOT, PIN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323,05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4806833070 РЫЧАГ НИЖНИЙ ПРАВЫЙ/ARM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11 377,45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4862050070 РЫЧАГ / ARM 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16 867,90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1660431020 РОЛИК/PULLEY SUBASSY,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3 565,45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0446548190 КОМПЛЕКТ ПЕРЕДНИХ ТОРМОЗНЫХ КОЛОДОК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7 208,25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4882060032 СТОЙКА СТАБИЛИЗАТОРА / LINK ASSY, FR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1 244,25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7702433060 ПЛАТА ТОПЛИВНОГО НАСОСА С ФИЛЬТРОМ CAMRY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9453,50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87139YZZ05 ФИЛЬТР САЛОНА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883,40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1350567041 РОЛИК НАТЯЖИТЕЛЯ/IDLER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5456,50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9098209024 ПРЕДОХРАНИТЕЛЬ 25A ПОГРУЖНОЙ/  FUSE, MIN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54,60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8499910250 ЛАМПОЧКА/BULB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300,65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8713952040 </w:t>
            </w:r>
            <w:r w:rsidRPr="00903BC7">
              <w:rPr>
                <w:color w:val="000000"/>
              </w:rPr>
              <w:t>ФИЛЬТР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САЛОНА</w:t>
            </w:r>
            <w:r w:rsidRPr="00903BC7">
              <w:rPr>
                <w:color w:val="000000"/>
                <w:lang w:val="en-US"/>
              </w:rPr>
              <w:t>/ELEMENT, AIR REFINER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1862,00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166200W093 </w:t>
            </w:r>
            <w:r w:rsidRPr="00903BC7">
              <w:rPr>
                <w:color w:val="000000"/>
              </w:rPr>
              <w:t>НАТЯЖИТЕЛЬ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РЕМНЯ</w:t>
            </w:r>
            <w:r w:rsidRPr="00903BC7">
              <w:rPr>
                <w:color w:val="000000"/>
                <w:lang w:val="en-US"/>
              </w:rPr>
              <w:t>/TENSIONER 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11423,30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4882033070 СТОЙКА СТАБИЛИЗАТОРА/LINK ASSY, FR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5634,65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4357060011 ПОДШИПНИК СТУПИЦЫ /|BEARING ASSY, FR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11874,80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4806948041 РЫЧАГ ПЕРЕДНЕЙ ПОДВЕСКИ ЛЕВЫЙ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12561,50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4785048050 СУППОРТ ЗАДНИЙ ЛЕВ В СБОРЕ /  </w:t>
            </w:r>
            <w:r w:rsidRPr="00903BC7">
              <w:rPr>
                <w:color w:val="000000"/>
              </w:rPr>
              <w:lastRenderedPageBreak/>
              <w:t>CYLINDER A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lastRenderedPageBreak/>
              <w:t>18768,75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lastRenderedPageBreak/>
              <w:t>89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0888080375 МАСЛО ДВС 5W-40, 5 Л. КАНИСТРА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3097,85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4478510020 ПРОКЛАДКА ВАКУУМНОГО УСИЛИТЕЛЯ / GASKET,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160,65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9090363014 </w:t>
            </w:r>
            <w:r w:rsidRPr="00903BC7">
              <w:rPr>
                <w:color w:val="000000"/>
              </w:rPr>
              <w:t>ОПОРНЫЙ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ПОДШИПНИК</w:t>
            </w:r>
            <w:r w:rsidRPr="00903BC7">
              <w:rPr>
                <w:color w:val="000000"/>
                <w:lang w:val="en-US"/>
              </w:rPr>
              <w:t>/BEARING, RADIAL BALL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5255,60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9091901217 СВЕЧА ЗАЖИГАНИЯ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1071,00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2330020130 ФИЛЬТР ТОПЛИВН./ </w:t>
            </w:r>
            <w:r w:rsidRPr="00903BC7">
              <w:rPr>
                <w:color w:val="000000"/>
                <w:lang w:val="en-US"/>
              </w:rPr>
              <w:t>FILTER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ASSY</w:t>
            </w:r>
            <w:r w:rsidRPr="00903BC7">
              <w:rPr>
                <w:color w:val="000000"/>
              </w:rPr>
              <w:t xml:space="preserve">, </w:t>
            </w:r>
            <w:r w:rsidRPr="00903BC7">
              <w:rPr>
                <w:color w:val="000000"/>
                <w:lang w:val="en-US"/>
              </w:rPr>
              <w:t>FUEL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3365,60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9017910070 ГАЙКА/NUT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112,35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9+5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0888581060 МАСЛО ТРАНСМИССИОННОЕ LT 75W-85 1Л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1347,15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0881300820 ОЧИСТИТЕЛЬ ИНЖЕКТОРА D4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1157,80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0882380111 ТОРМОЗНАЯ ЖИДКОСТЬ DOT4 - 0.5 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443,45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1350350011 РОЛИК НАТЯЖИТЕЛЯ\IDLER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5535,25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4867059016 </w:t>
            </w:r>
            <w:r w:rsidRPr="00903BC7">
              <w:rPr>
                <w:color w:val="000000"/>
              </w:rPr>
              <w:t>РЫЧАГ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НИЖНИЙ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ЛЕВЫЙ</w:t>
            </w:r>
            <w:r w:rsidRPr="00903BC7">
              <w:rPr>
                <w:color w:val="000000"/>
                <w:lang w:val="en-US"/>
              </w:rPr>
              <w:t>/ARM SET, SUSPENSION,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11848,55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4851080615 СТОЙКА ПЕРЕДНЯЯ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7638,05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9098208295 ПРЕДОХРАНИТЕЛЬ 30А/FUSIBLE LINK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759,85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90981AD002 ЛАМПА/BULB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1187,55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9094202083 ШПИЛЬКА КОЛЕСА / BOLT, HUB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273,00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9094801003 ВТУЛКА СТОЙКИ СТАБ. ВЕРХ/CUSHION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135,80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4774935040 ШПЛИНТ НАПРАВЛЯЮЩИХ СУППОРТОВ/CLIP, PIN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5,25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5253605020 НАПРАВЛЯЮЩАЯ ЛЕВАЯ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2158,80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9094202083 ШПИЛЬКА КОЛЕСА / BOLT, HUB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273,00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0447860050 РЕМКОМПЛЕКТ ПЕР. СУПОРТОВ//CYLINDER KIT,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2149,70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4334049035 </w:t>
            </w:r>
            <w:r w:rsidRPr="00903BC7">
              <w:rPr>
                <w:color w:val="000000"/>
              </w:rPr>
              <w:t>ШАРОВАЯ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ОПОРА</w:t>
            </w:r>
            <w:r w:rsidRPr="00903BC7">
              <w:rPr>
                <w:color w:val="000000"/>
                <w:lang w:val="en-US"/>
              </w:rPr>
              <w:t>/JOINT ASSY,LWR BALL,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4070,85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4806942050 РЫЧАГ ПОДВЕСКИ ЛЕВЫЙ/ARM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14042,70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 xml:space="preserve">кат.№  044660C010 КОЛОДКИ ТОРМ. ЗАД. </w:t>
            </w:r>
            <w:r w:rsidRPr="00903BC7">
              <w:rPr>
                <w:color w:val="000000"/>
                <w:lang w:val="en-US"/>
              </w:rPr>
              <w:t>(</w:t>
            </w:r>
            <w:r w:rsidRPr="00903BC7">
              <w:rPr>
                <w:color w:val="000000"/>
              </w:rPr>
              <w:t>К</w:t>
            </w:r>
            <w:r w:rsidRPr="00903BC7">
              <w:rPr>
                <w:color w:val="000000"/>
                <w:lang w:val="en-US"/>
              </w:rPr>
              <w:t>-</w:t>
            </w:r>
            <w:r w:rsidRPr="00903BC7">
              <w:rPr>
                <w:color w:val="000000"/>
              </w:rPr>
              <w:t>Т</w:t>
            </w:r>
            <w:r w:rsidRPr="00903BC7">
              <w:rPr>
                <w:color w:val="000000"/>
                <w:lang w:val="en-US"/>
              </w:rPr>
              <w:t>)/PAD KIT, DISC 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4 629,45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99132YZZBA ЛАМПА 5W Б/</w:t>
            </w:r>
            <w:proofErr w:type="gramStart"/>
            <w:r w:rsidRPr="00903BC7">
              <w:rPr>
                <w:color w:val="000000"/>
              </w:rPr>
              <w:t>Ц</w:t>
            </w:r>
            <w:proofErr w:type="gramEnd"/>
            <w:r w:rsidRPr="00903BC7">
              <w:rPr>
                <w:color w:val="000000"/>
              </w:rPr>
              <w:t xml:space="preserve"> (АХТ)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37,80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0494722050 К-Т КРЕПЕЖА ТОРМ</w:t>
            </w:r>
            <w:proofErr w:type="gramStart"/>
            <w:r w:rsidRPr="00903BC7">
              <w:rPr>
                <w:color w:val="000000"/>
              </w:rPr>
              <w:t>.К</w:t>
            </w:r>
            <w:proofErr w:type="gramEnd"/>
            <w:r w:rsidRPr="00903BC7">
              <w:rPr>
                <w:color w:val="000000"/>
              </w:rPr>
              <w:t>ОЛ / FITTING KIT, DISC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2 003,40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1662028090 </w:t>
            </w:r>
            <w:r w:rsidRPr="00903BC7">
              <w:rPr>
                <w:color w:val="000000"/>
              </w:rPr>
              <w:t>НАТЯЖИТЕЛЬ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РЕМНЯ</w:t>
            </w:r>
            <w:r w:rsidRPr="00903BC7">
              <w:rPr>
                <w:color w:val="000000"/>
                <w:lang w:val="en-US"/>
              </w:rPr>
              <w:t xml:space="preserve"> / TENSIONER 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11 423,30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9098111014 ЛАМПА 1,4W Б/</w:t>
            </w:r>
            <w:proofErr w:type="gramStart"/>
            <w:r w:rsidRPr="00903BC7">
              <w:rPr>
                <w:color w:val="000000"/>
              </w:rPr>
              <w:t>Ц</w:t>
            </w:r>
            <w:proofErr w:type="gramEnd"/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161,00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9098209010 ПРЕДОХРАНИТЕЛЬ 15А, МАЛ ФЛ. /FUSE, MINI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55,65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4241048041 ПОДШИПНИК СО СТУПИЦЕЙ ЗАДНИЙ /HUB &amp; BEAR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24533,60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118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4806948020РЫАГ НИЖН. ЛЕВ./</w:t>
            </w:r>
            <w:r w:rsidRPr="00903BC7">
              <w:rPr>
                <w:color w:val="000000"/>
                <w:lang w:val="en-US"/>
              </w:rPr>
              <w:t>ARM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SUB</w:t>
            </w:r>
            <w:r w:rsidRPr="00903BC7">
              <w:rPr>
                <w:color w:val="000000"/>
              </w:rPr>
              <w:t>-</w:t>
            </w:r>
            <w:r w:rsidRPr="00903BC7">
              <w:rPr>
                <w:color w:val="000000"/>
                <w:lang w:val="en-US"/>
              </w:rPr>
              <w:t>ASSY</w:t>
            </w:r>
            <w:r w:rsidRPr="00903BC7">
              <w:rPr>
                <w:color w:val="000000"/>
              </w:rPr>
              <w:t>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12083,40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lastRenderedPageBreak/>
              <w:t>119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1350550030 РОЛК НАТЯЖИТЕЛЯ/ IDLER SUB-ASSY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5456,50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4881542040 ВТУЛКА СТАБИЛИЗАТОРА /BUSH, STABILIZER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674,45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>.№  1660338011</w:t>
            </w:r>
            <w:r w:rsidRPr="00903BC7">
              <w:rPr>
                <w:color w:val="000000"/>
              </w:rPr>
              <w:t>РОЛИК</w:t>
            </w:r>
            <w:r w:rsidRPr="00903BC7">
              <w:rPr>
                <w:color w:val="000000"/>
                <w:lang w:val="en-US"/>
              </w:rPr>
              <w:t>/PULLEY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5197,50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9538103025 ШПЛИНТ / PIN,COTTER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46,20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0446528520 КОЛОДКИ ТОРМОЗНЫЕ ALPHARD 11- / PAD KIT,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6794,90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4777050090 ДАТЧИК ИЗНОСА ТОРМ КОЛОДОК/WIRE ASSY, PA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7308,00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0888681210 МАСЛО ДЛЯ АКПП WS КАНИСТРА 1Л.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844,55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4522048170 </w:t>
            </w:r>
            <w:r w:rsidRPr="00903BC7">
              <w:rPr>
                <w:color w:val="000000"/>
              </w:rPr>
              <w:t>РУЛЕВОЙ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ВАЛ</w:t>
            </w:r>
            <w:r w:rsidRPr="00903BC7">
              <w:rPr>
                <w:color w:val="000000"/>
                <w:lang w:val="en-US"/>
              </w:rPr>
              <w:t>/SHAFT ASSY, STEERING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17111,15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90981YZZCC </w:t>
            </w:r>
            <w:r w:rsidRPr="00903BC7">
              <w:rPr>
                <w:color w:val="000000"/>
              </w:rPr>
              <w:t>ЛАМПА</w:t>
            </w:r>
            <w:r w:rsidRPr="00903BC7">
              <w:rPr>
                <w:color w:val="000000"/>
                <w:lang w:val="en-US"/>
              </w:rPr>
              <w:t xml:space="preserve"> XENON OPTIFIT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7788,55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9098209025 ПРЕДОХРАНИТЕЛЬ МАЛ.30А (ПОГРУЖНОЙ) /FUSE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54,60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4324628020 ПЫЛЬНИК ПОДШИПНИКА СТУПИЦЫ/ DEFLECTOR, F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968,45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1350362030 </w:t>
            </w:r>
            <w:r w:rsidRPr="00903BC7">
              <w:rPr>
                <w:color w:val="000000"/>
              </w:rPr>
              <w:t>РОЛИК</w:t>
            </w:r>
            <w:r w:rsidRPr="00903BC7">
              <w:rPr>
                <w:color w:val="000000"/>
                <w:lang w:val="en-US"/>
              </w:rPr>
              <w:t xml:space="preserve"> / IDLER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5436,20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8856837020 ФИЛЬТР САЛОНА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1862,00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90981WB011 ЛАМПА T5 12V 1.2W Б/</w:t>
            </w:r>
            <w:proofErr w:type="gramStart"/>
            <w:r w:rsidRPr="00903BC7">
              <w:rPr>
                <w:color w:val="000000"/>
              </w:rPr>
              <w:t>Ц</w:t>
            </w:r>
            <w:proofErr w:type="gramEnd"/>
            <w:r w:rsidRPr="00903BC7">
              <w:rPr>
                <w:color w:val="000000"/>
              </w:rPr>
              <w:t xml:space="preserve"> МИНИ РЫБКА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178,15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2330050110 </w:t>
            </w:r>
            <w:r w:rsidRPr="00903BC7">
              <w:rPr>
                <w:color w:val="000000"/>
              </w:rPr>
              <w:t>ФИЛЬТР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ТОПЛ</w:t>
            </w:r>
            <w:r w:rsidRPr="00903BC7">
              <w:rPr>
                <w:color w:val="000000"/>
                <w:lang w:val="en-US"/>
              </w:rPr>
              <w:t>./ FILTER ASSY, FUEL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2814,35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9001001030  ЛАМПА/BULB, W/CAP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222,95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0400252112XX1PC БОЛТ УПАКОВКА 10 </w:t>
            </w:r>
            <w:proofErr w:type="gramStart"/>
            <w:r w:rsidRPr="00903BC7">
              <w:rPr>
                <w:color w:val="000000"/>
              </w:rPr>
              <w:t>ШТ</w:t>
            </w:r>
            <w:proofErr w:type="gramEnd"/>
            <w:r w:rsidRPr="00903BC7">
              <w:rPr>
                <w:color w:val="000000"/>
              </w:rPr>
              <w:t xml:space="preserve"> P/N 0400252112 (1ЕД = 1ШТ)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24,50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9155180825 БОЛТ КРЕПЛЕНИЯ ПОМПЫ / BOLT, FLANGE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60,55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9098113058 ЛАМПА / </w:t>
            </w:r>
            <w:r w:rsidRPr="00903BC7">
              <w:rPr>
                <w:color w:val="000000"/>
                <w:lang w:val="en-US"/>
              </w:rPr>
              <w:t>H</w:t>
            </w:r>
            <w:r w:rsidRPr="00903BC7">
              <w:rPr>
                <w:color w:val="000000"/>
              </w:rPr>
              <w:t xml:space="preserve">4 </w:t>
            </w:r>
            <w:r w:rsidRPr="00903BC7">
              <w:rPr>
                <w:color w:val="000000"/>
                <w:lang w:val="en-US"/>
              </w:rPr>
              <w:t>BULB</w:t>
            </w:r>
            <w:r w:rsidRPr="00903BC7">
              <w:rPr>
                <w:color w:val="000000"/>
              </w:rPr>
              <w:t xml:space="preserve"> 12</w:t>
            </w:r>
            <w:r w:rsidRPr="00903BC7">
              <w:rPr>
                <w:color w:val="000000"/>
                <w:lang w:val="en-US"/>
              </w:rPr>
              <w:t>V</w:t>
            </w:r>
            <w:r w:rsidRPr="00903BC7">
              <w:rPr>
                <w:color w:val="000000"/>
              </w:rPr>
              <w:t>,60</w:t>
            </w:r>
            <w:r w:rsidRPr="00903BC7">
              <w:rPr>
                <w:color w:val="000000"/>
                <w:lang w:val="en-US"/>
              </w:rPr>
              <w:t>W</w:t>
            </w:r>
            <w:r w:rsidRPr="00903BC7">
              <w:rPr>
                <w:color w:val="000000"/>
              </w:rPr>
              <w:t>55</w:t>
            </w:r>
            <w:r w:rsidRPr="00903BC7">
              <w:rPr>
                <w:color w:val="000000"/>
                <w:lang w:val="en-US"/>
              </w:rPr>
              <w:t>W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2629,90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9091602680 РЕМЕНЬ ПРИВОДНОЙ/BELT, V-RIBBED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7196,35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0447942040 РЕМ/</w:t>
            </w:r>
            <w:proofErr w:type="gramStart"/>
            <w:r w:rsidRPr="00903BC7">
              <w:rPr>
                <w:color w:val="000000"/>
              </w:rPr>
              <w:t>К</w:t>
            </w:r>
            <w:proofErr w:type="gramEnd"/>
            <w:r w:rsidRPr="00903BC7">
              <w:rPr>
                <w:color w:val="000000"/>
              </w:rPr>
              <w:t xml:space="preserve"> ПЕРЕД. СУППОРТ./ CYLINDER KIT, DIS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2736,65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9098209024 ПРЕДОХРАНИТЕЛЬ 25A ПОГРУЖНОЙ/  FUSE, MIN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54,60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4553526030 </w:t>
            </w:r>
            <w:r w:rsidRPr="00903BC7">
              <w:rPr>
                <w:color w:val="000000"/>
              </w:rPr>
              <w:t>ПЫЛЬНИК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РУЛ</w:t>
            </w:r>
            <w:proofErr w:type="gramStart"/>
            <w:r w:rsidRPr="00903BC7">
              <w:rPr>
                <w:color w:val="000000"/>
                <w:lang w:val="en-US"/>
              </w:rPr>
              <w:t>.</w:t>
            </w:r>
            <w:r w:rsidRPr="00903BC7">
              <w:rPr>
                <w:color w:val="000000"/>
              </w:rPr>
              <w:t>Р</w:t>
            </w:r>
            <w:proofErr w:type="gramEnd"/>
            <w:r w:rsidRPr="00903BC7">
              <w:rPr>
                <w:color w:val="000000"/>
              </w:rPr>
              <w:t>ЕЙКИ</w:t>
            </w:r>
            <w:r w:rsidRPr="00903BC7">
              <w:rPr>
                <w:color w:val="000000"/>
                <w:lang w:val="en-US"/>
              </w:rPr>
              <w:t xml:space="preserve"> /BOOT, STEERING RACK,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927,15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9098209011 ПРЕДОХРАНИТЕЛЬ 20А/ FUSE, MINI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55,65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4862050081 РЫЧАГ НИЖНИЙ ПРАВЫЙ / ARM 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14834,75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174510D090 </w:t>
            </w:r>
            <w:r w:rsidRPr="00903BC7">
              <w:rPr>
                <w:color w:val="000000"/>
              </w:rPr>
              <w:t>ПРОКЛАДКА</w:t>
            </w:r>
            <w:r w:rsidRPr="00903BC7">
              <w:rPr>
                <w:color w:val="000000"/>
                <w:lang w:val="en-US"/>
              </w:rPr>
              <w:t>/GASKET, EXHAUST PIPE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2909,90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1660331040 РОЛИК ПРИВ. РЕМНЯ/PULLEY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4887,05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4777122030 ПЛАСТИНА ИЗНОСА КОЛОДОК/PLATE,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257,60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4773135040 ПОРШЕНЬ ТОРМ</w:t>
            </w:r>
            <w:proofErr w:type="gramStart"/>
            <w:r w:rsidRPr="00903BC7">
              <w:rPr>
                <w:color w:val="000000"/>
              </w:rPr>
              <w:t>.С</w:t>
            </w:r>
            <w:proofErr w:type="gramEnd"/>
            <w:r w:rsidRPr="00903BC7">
              <w:rPr>
                <w:color w:val="000000"/>
              </w:rPr>
              <w:t>УППОРТА/PISTON, DISC BRAKE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1514,45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lastRenderedPageBreak/>
              <w:t>148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90981YZZBP ЛАМПА ЖЕЛТАЯ Б\</w:t>
            </w:r>
            <w:proofErr w:type="gramStart"/>
            <w:r w:rsidRPr="00903BC7">
              <w:rPr>
                <w:color w:val="000000"/>
              </w:rPr>
              <w:t>Ц</w:t>
            </w:r>
            <w:proofErr w:type="gramEnd"/>
            <w:r w:rsidRPr="00903BC7">
              <w:rPr>
                <w:color w:val="000000"/>
              </w:rPr>
              <w:t xml:space="preserve"> 21W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227,85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2330021010 </w:t>
            </w:r>
            <w:r w:rsidRPr="00903BC7">
              <w:rPr>
                <w:color w:val="000000"/>
              </w:rPr>
              <w:t>ФИЛЬТР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ТОПЛ</w:t>
            </w:r>
            <w:r w:rsidRPr="00903BC7">
              <w:rPr>
                <w:color w:val="000000"/>
                <w:lang w:val="en-US"/>
              </w:rPr>
              <w:t>./FILTER ASSY, FUEL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2475,90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2330050090 </w:t>
            </w:r>
            <w:r w:rsidRPr="00903BC7">
              <w:rPr>
                <w:color w:val="000000"/>
              </w:rPr>
              <w:t>ФИЛЬТР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ТОПЛ</w:t>
            </w:r>
            <w:r w:rsidRPr="00903BC7">
              <w:rPr>
                <w:color w:val="000000"/>
                <w:lang w:val="en-US"/>
              </w:rPr>
              <w:t>./ FILTER ASSY, FUEL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2814,35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4589712020 СРЫВНОЙ БОЛТ/ BOLT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222,95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0443808130 </w:t>
            </w:r>
            <w:r w:rsidRPr="00903BC7">
              <w:rPr>
                <w:color w:val="000000"/>
              </w:rPr>
              <w:t>КОМПЛЕКТ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ПЫЛЬНИКА</w:t>
            </w:r>
            <w:r w:rsidRPr="00903BC7">
              <w:rPr>
                <w:color w:val="000000"/>
                <w:lang w:val="en-US"/>
              </w:rPr>
              <w:t>/BOOT KIT, FR DRIVE S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4348,75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0888780609 СМАЗКА ТОРМОЗНЫХ МЕХАНИЗМОВ/DISK BRAKE G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1948,10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9098114009 ЛАМПА/BULB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182,70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9913211210ЛАМПА 21W\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250,95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4851080579 АМОРТИЗАТОР ПЕРЕДНИЙ ПРАВЫЙ/ABSORBER ASS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7533,40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4852080303 СТОЙКА ПЕРЕДНЯЯ RX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8354,50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4334039605 ШАРОВАЯ ОПОРА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3720,85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159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9031138059 </w:t>
            </w:r>
            <w:r w:rsidRPr="00903BC7">
              <w:rPr>
                <w:color w:val="000000"/>
              </w:rPr>
              <w:t>САЛЬНИК</w:t>
            </w:r>
            <w:r w:rsidRPr="00903BC7">
              <w:rPr>
                <w:color w:val="000000"/>
                <w:lang w:val="en-US"/>
              </w:rPr>
              <w:t>/SEAL, TYPE T OIL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979,65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4881821030ВТУЛКА СТАБИЛИЗАТОРА  (АХТ)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503,30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9001001122ЛАМПА//BULB, W/CAP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301,35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2330031100 </w:t>
            </w:r>
            <w:r w:rsidRPr="00903BC7">
              <w:rPr>
                <w:color w:val="000000"/>
              </w:rPr>
              <w:t>ФИЛЬТР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ТОПЛ</w:t>
            </w:r>
            <w:r w:rsidRPr="00903BC7">
              <w:rPr>
                <w:color w:val="000000"/>
                <w:lang w:val="en-US"/>
              </w:rPr>
              <w:t>./ FILTER ASSY, FUEL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3093,65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0443750040 </w:t>
            </w:r>
            <w:proofErr w:type="gramStart"/>
            <w:r w:rsidRPr="00903BC7">
              <w:rPr>
                <w:color w:val="000000"/>
              </w:rPr>
              <w:t>К-Т</w:t>
            </w:r>
            <w:proofErr w:type="gramEnd"/>
            <w:r w:rsidRPr="00903BC7">
              <w:rPr>
                <w:color w:val="000000"/>
              </w:rPr>
              <w:t xml:space="preserve"> ПЫЛЬНИКОВ ПРИВОДА/BOOT KIT, FR DRIVE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4757,55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9098113043 ЛАМПА 21W Б/</w:t>
            </w:r>
            <w:proofErr w:type="gramStart"/>
            <w:r w:rsidRPr="00903BC7">
              <w:rPr>
                <w:color w:val="000000"/>
              </w:rPr>
              <w:t>Ц</w:t>
            </w:r>
            <w:proofErr w:type="gramEnd"/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268,10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4550339265 </w:t>
            </w:r>
            <w:r w:rsidRPr="00903BC7">
              <w:rPr>
                <w:color w:val="000000"/>
              </w:rPr>
              <w:t>ТЯГА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РУЛЕВАЯ</w:t>
            </w:r>
            <w:r w:rsidRPr="00903BC7">
              <w:rPr>
                <w:color w:val="000000"/>
                <w:lang w:val="en-US"/>
              </w:rPr>
              <w:t>/END SUB-ASSY,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8146,25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4840950030 БОЛТ РЕГУЛИРОВОЧНЫЙ / CAM SUB-ASSY, TOE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1273,65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4324648010 ПЫЛЬНИК ПОДШИПНИКА СТУПИЦЫ / DEFLECTOR,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1034,95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9001001039 ЛАМПОЧКА С ЗЕЛЁНЫМ КОЛПАЧКОМ/ BULB, W/CA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274,75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9091602516 РЕМЕНЬ ГИДРОУСИЛИТЕЛЯ//BELT, V-RIBBED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4045,65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9001001094 ЛАМПА/BULB, W/CAP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331,80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9098113071 ЛАМПОЧКА H3/ BULB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1374,45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9098209022 ПРЕДОХРАНИТЕЛЬ ПОГРУЖНОЙ 15A (БЕЗ НОЖЕК)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54,60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99132YZZBK ЛАМПА 16W Б/</w:t>
            </w:r>
            <w:proofErr w:type="gramStart"/>
            <w:r w:rsidRPr="00903BC7">
              <w:rPr>
                <w:color w:val="000000"/>
              </w:rPr>
              <w:t>Ц</w:t>
            </w:r>
            <w:proofErr w:type="gramEnd"/>
            <w:r w:rsidRPr="00903BC7">
              <w:rPr>
                <w:color w:val="000000"/>
              </w:rPr>
              <w:t xml:space="preserve">  (АХТ)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141,05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99132YZZBG ЛАМПА 21W/5WЦОКОЛЬ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101,85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0897400820 ФИЛЬТР САЛОНА УГОЛЬНЫЙ (АХТ)/ 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2234,05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0494660140 К-Т ПЛАСТИН ТОРМ</w:t>
            </w:r>
            <w:proofErr w:type="gramStart"/>
            <w:r w:rsidRPr="00903BC7">
              <w:rPr>
                <w:color w:val="000000"/>
              </w:rPr>
              <w:t>.К</w:t>
            </w:r>
            <w:proofErr w:type="gramEnd"/>
            <w:r w:rsidRPr="00903BC7">
              <w:rPr>
                <w:color w:val="000000"/>
              </w:rPr>
              <w:t>ОЛ/SHIM KIT, ANTI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1643,95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90981WF006 ЛАМПОЧКА 21W ЖЕЛТАЯ С ЦОКОЛЕМ/BULB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250,95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5380760131 ПЫЛЬНИК/SEAL SUBASSY,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6361,25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179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4853069485 </w:t>
            </w:r>
            <w:r w:rsidRPr="00903BC7">
              <w:rPr>
                <w:color w:val="000000"/>
              </w:rPr>
              <w:t>АМОРТИЗАТОР</w:t>
            </w:r>
            <w:r w:rsidRPr="00903BC7">
              <w:rPr>
                <w:color w:val="000000"/>
                <w:lang w:val="en-US"/>
              </w:rPr>
              <w:t>/ABSORBER SET, SHOC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32530,05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1780138011 </w:t>
            </w:r>
            <w:r w:rsidRPr="00903BC7">
              <w:rPr>
                <w:color w:val="000000"/>
              </w:rPr>
              <w:t>ФИЛЬТР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ВОЗДУШНЫЙ</w:t>
            </w:r>
            <w:r w:rsidRPr="00903BC7">
              <w:rPr>
                <w:color w:val="000000"/>
                <w:lang w:val="en-US"/>
              </w:rPr>
              <w:t xml:space="preserve"> CAMRY 11- / ELEMENT SUB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1463,00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8499910330ЛАМПА/BULB, SWITCH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380,45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lastRenderedPageBreak/>
              <w:t>182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4881560111 ВТУЛКА СТАБИЛИЗ. / BUSH, STABILIZER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804,65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4333029615 </w:t>
            </w:r>
            <w:proofErr w:type="gramStart"/>
            <w:r w:rsidRPr="00903BC7">
              <w:rPr>
                <w:color w:val="000000"/>
              </w:rPr>
              <w:t>ШАРОВАЯ</w:t>
            </w:r>
            <w:proofErr w:type="gramEnd"/>
            <w:r w:rsidRPr="00903BC7">
              <w:rPr>
                <w:color w:val="000000"/>
              </w:rPr>
              <w:t xml:space="preserve"> ПРАВАЯ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4058,60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9098209023 ПРЕДОХРАНИТЕЛЬ МАЛ. 20А (ПОГРУЖНОЙ)/FUSE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54,60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4881530571 ВТУЛКА СТАБИЛИЗАТОРА / BUSH, STABILIZER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1284,15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9001003055 ЛАМПА/BULB, W/CAP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217,70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0447860080 РЕМ. </w:t>
            </w:r>
            <w:proofErr w:type="gramStart"/>
            <w:r w:rsidRPr="00903BC7">
              <w:rPr>
                <w:color w:val="000000"/>
              </w:rPr>
              <w:t>К-Т</w:t>
            </w:r>
            <w:proofErr w:type="gramEnd"/>
            <w:r w:rsidRPr="00903BC7">
              <w:rPr>
                <w:color w:val="000000"/>
              </w:rPr>
              <w:t xml:space="preserve"> СУППОРТА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2039,45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9098111020 ЛАМПА 3,8W Б/</w:t>
            </w:r>
            <w:proofErr w:type="gramStart"/>
            <w:r w:rsidRPr="00903BC7">
              <w:rPr>
                <w:color w:val="000000"/>
              </w:rPr>
              <w:t>Ц</w:t>
            </w:r>
            <w:proofErr w:type="gramEnd"/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366,80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189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4872035061 РЫЧАГ НИЖНИЙ/</w:t>
            </w:r>
            <w:r w:rsidRPr="00903BC7">
              <w:rPr>
                <w:color w:val="000000"/>
                <w:lang w:val="en-US"/>
              </w:rPr>
              <w:t>ARM</w:t>
            </w:r>
            <w:r w:rsidRPr="00903BC7">
              <w:rPr>
                <w:color w:val="000000"/>
              </w:rPr>
              <w:t xml:space="preserve"> </w:t>
            </w:r>
            <w:r w:rsidRPr="00903BC7">
              <w:rPr>
                <w:color w:val="000000"/>
                <w:lang w:val="en-US"/>
              </w:rPr>
              <w:t>ASSY</w:t>
            </w:r>
            <w:r w:rsidRPr="00903BC7">
              <w:rPr>
                <w:color w:val="000000"/>
              </w:rPr>
              <w:t xml:space="preserve">, </w:t>
            </w:r>
            <w:r w:rsidRPr="00903BC7">
              <w:rPr>
                <w:color w:val="000000"/>
                <w:lang w:val="en-US"/>
              </w:rPr>
              <w:t>LWR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13317,50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0443833120ПЫЛЬ</w:t>
            </w:r>
            <w:bookmarkStart w:id="2" w:name="_GoBack"/>
            <w:bookmarkEnd w:id="2"/>
            <w:r w:rsidRPr="00903BC7">
              <w:rPr>
                <w:color w:val="000000"/>
              </w:rPr>
              <w:t>НИК ВНУТРЕННИЙ ЛЕВЫЙ//BOOT KIT, FR D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3918,95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9008082053 ПРЕДОХРАНИТЕЛЬ 20А (ПОГРУЖНОЙ)/FUSE, MINI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96,25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99132YZZBC ЛАМПА 5W R5W ЦОКОЛЬНАЯ (АХТ)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40,25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9098113081 ЛАМПА </w:t>
            </w:r>
            <w:r w:rsidRPr="00903BC7">
              <w:rPr>
                <w:color w:val="000000"/>
                <w:lang w:val="en-US"/>
              </w:rPr>
              <w:t>H</w:t>
            </w:r>
            <w:r w:rsidRPr="00903BC7">
              <w:rPr>
                <w:color w:val="000000"/>
              </w:rPr>
              <w:t>11 12</w:t>
            </w:r>
            <w:r w:rsidRPr="00903BC7">
              <w:rPr>
                <w:color w:val="000000"/>
                <w:lang w:val="en-US"/>
              </w:rPr>
              <w:t>V</w:t>
            </w:r>
            <w:r w:rsidRPr="00903BC7">
              <w:rPr>
                <w:color w:val="000000"/>
              </w:rPr>
              <w:t xml:space="preserve"> 55</w:t>
            </w:r>
            <w:r w:rsidRPr="00903BC7">
              <w:rPr>
                <w:color w:val="000000"/>
                <w:lang w:val="en-US"/>
              </w:rPr>
              <w:t>W</w:t>
            </w:r>
            <w:r w:rsidRPr="00903BC7">
              <w:rPr>
                <w:color w:val="000000"/>
              </w:rPr>
              <w:t xml:space="preserve"> / </w:t>
            </w:r>
            <w:r w:rsidRPr="00903BC7">
              <w:rPr>
                <w:color w:val="000000"/>
                <w:lang w:val="en-US"/>
              </w:rPr>
              <w:t>BULB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1305,85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4851080584 </w:t>
            </w:r>
            <w:r w:rsidRPr="00903BC7">
              <w:rPr>
                <w:color w:val="000000"/>
              </w:rPr>
              <w:t>АМОРТИЗАТОР</w:t>
            </w:r>
            <w:r w:rsidRPr="00903BC7">
              <w:rPr>
                <w:color w:val="000000"/>
                <w:lang w:val="en-US"/>
              </w:rPr>
              <w:t>/ABSORBER ASSY,SHOCK,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8354,50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90915YZZJ3 ФИЛЬТР МАСЛЯНЫЙ (АХТ)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712,25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8499910860ЛАМПА/BULB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380,45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8713950100 </w:t>
            </w:r>
            <w:r w:rsidRPr="00903BC7">
              <w:rPr>
                <w:color w:val="000000"/>
              </w:rPr>
              <w:t>ФИЛЬТР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САЛОНА</w:t>
            </w:r>
            <w:r w:rsidRPr="00903BC7">
              <w:rPr>
                <w:color w:val="000000"/>
                <w:lang w:val="en-US"/>
              </w:rPr>
              <w:t xml:space="preserve"> 2012- / ELEMENT, AIR REFIN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3049,90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4773160280 ПОРШЕНЬ СУППОРТА / PISTON, DISC BRAKE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1651,65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199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4654060060 КОЛОДКИ СТ. ТОРМОЗА//SHOE ASSY, PARKING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2067,45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200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13568YZZ10 </w:t>
            </w:r>
            <w:r w:rsidRPr="00903BC7">
              <w:rPr>
                <w:color w:val="000000"/>
              </w:rPr>
              <w:t>РЕМЕНЬ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ГРМ</w:t>
            </w:r>
            <w:r w:rsidRPr="00903BC7">
              <w:rPr>
                <w:color w:val="000000"/>
                <w:lang w:val="en-US"/>
              </w:rPr>
              <w:t>/ BELT SET,TIMING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3499,30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201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4851080559 АМОРТИЗАТОР\ABSORBER 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7159,95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202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4806860030 РЫЧАГ ПЕРЕДНИЙ ПРАВЫЙ НИЖНИЙ /ARM SUBASS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26693,45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203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1356809020 </w:t>
            </w:r>
            <w:r w:rsidRPr="00903BC7">
              <w:rPr>
                <w:color w:val="000000"/>
              </w:rPr>
              <w:t>РЕМЕНЬ</w:t>
            </w:r>
            <w:r w:rsidRPr="00903BC7">
              <w:rPr>
                <w:color w:val="000000"/>
                <w:lang w:val="en-US"/>
              </w:rPr>
              <w:t xml:space="preserve"> </w:t>
            </w:r>
            <w:r w:rsidRPr="00903BC7">
              <w:rPr>
                <w:color w:val="000000"/>
              </w:rPr>
              <w:t>ГРМ</w:t>
            </w:r>
            <w:r w:rsidRPr="00903BC7">
              <w:rPr>
                <w:color w:val="000000"/>
                <w:lang w:val="en-US"/>
              </w:rPr>
              <w:t>/ BELT, TIMING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2318,40 руб.</w:t>
            </w:r>
          </w:p>
        </w:tc>
      </w:tr>
      <w:tr w:rsidR="007143C9" w:rsidRPr="00903BC7" w:rsidTr="00691E45">
        <w:tc>
          <w:tcPr>
            <w:tcW w:w="817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204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  <w:lang w:val="en-US"/>
              </w:rPr>
            </w:pPr>
            <w:r w:rsidRPr="00903BC7">
              <w:rPr>
                <w:color w:val="000000"/>
              </w:rPr>
              <w:t>кат</w:t>
            </w:r>
            <w:r w:rsidRPr="00903BC7">
              <w:rPr>
                <w:color w:val="000000"/>
                <w:lang w:val="en-US"/>
              </w:rPr>
              <w:t xml:space="preserve">.№  4777541030 </w:t>
            </w:r>
            <w:r w:rsidRPr="00903BC7">
              <w:rPr>
                <w:color w:val="000000"/>
              </w:rPr>
              <w:t>ПЫЛЬНИК</w:t>
            </w:r>
            <w:r w:rsidRPr="00903BC7">
              <w:rPr>
                <w:color w:val="000000"/>
                <w:lang w:val="en-US"/>
              </w:rPr>
              <w:t>//BOOT, BUSH DUST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337,40 руб.</w:t>
            </w:r>
          </w:p>
        </w:tc>
      </w:tr>
      <w:tr w:rsidR="007143C9" w:rsidRPr="00903BC7" w:rsidTr="00691E45">
        <w:tc>
          <w:tcPr>
            <w:tcW w:w="817" w:type="dxa"/>
          </w:tcPr>
          <w:p w:rsidR="007143C9" w:rsidRPr="00903BC7" w:rsidRDefault="007143C9" w:rsidP="00691E45">
            <w:pPr>
              <w:jc w:val="center"/>
            </w:pPr>
            <w:r w:rsidRPr="00903BC7">
              <w:t>205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9098113063 ЛАМПА H7 55W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1185,10 руб.</w:t>
            </w:r>
          </w:p>
        </w:tc>
      </w:tr>
      <w:tr w:rsidR="007143C9" w:rsidRPr="00903BC7" w:rsidTr="00691E45">
        <w:tc>
          <w:tcPr>
            <w:tcW w:w="817" w:type="dxa"/>
          </w:tcPr>
          <w:p w:rsidR="007143C9" w:rsidRPr="00903BC7" w:rsidRDefault="007143C9" w:rsidP="00691E45">
            <w:pPr>
              <w:jc w:val="center"/>
            </w:pPr>
            <w:r w:rsidRPr="00903BC7">
              <w:t>206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4884960010 ВТУЛКА СТАБИЛИЗ./ BUSH, STABILIZER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838,25 руб.</w:t>
            </w:r>
          </w:p>
        </w:tc>
      </w:tr>
      <w:tr w:rsidR="007143C9" w:rsidRPr="00903BC7" w:rsidTr="00691E45">
        <w:tc>
          <w:tcPr>
            <w:tcW w:w="817" w:type="dxa"/>
          </w:tcPr>
          <w:p w:rsidR="007143C9" w:rsidRPr="00903BC7" w:rsidRDefault="007143C9" w:rsidP="00691E45">
            <w:pPr>
              <w:jc w:val="center"/>
            </w:pPr>
            <w:r w:rsidRPr="00903BC7">
              <w:t>207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4861059125 РЫЧАГ ВЕРХН</w:t>
            </w:r>
            <w:proofErr w:type="gramStart"/>
            <w:r w:rsidRPr="00903BC7">
              <w:rPr>
                <w:color w:val="000000"/>
              </w:rPr>
              <w:t>.П</w:t>
            </w:r>
            <w:proofErr w:type="gramEnd"/>
            <w:r w:rsidRPr="00903BC7">
              <w:rPr>
                <w:color w:val="000000"/>
              </w:rPr>
              <w:t>РАВ. / ARM ASSY,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25685,80 руб.</w:t>
            </w:r>
          </w:p>
        </w:tc>
      </w:tr>
      <w:tr w:rsidR="007143C9" w:rsidRPr="00903BC7" w:rsidTr="00691E45">
        <w:tc>
          <w:tcPr>
            <w:tcW w:w="817" w:type="dxa"/>
          </w:tcPr>
          <w:p w:rsidR="007143C9" w:rsidRPr="00903BC7" w:rsidRDefault="007143C9" w:rsidP="00691E45">
            <w:pPr>
              <w:jc w:val="center"/>
            </w:pPr>
            <w:r w:rsidRPr="00903BC7">
              <w:t>208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99367C2090 РЕМЕНЬ ПРИВОДНОЙ  3,5 Л/BELT, V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5643,05 руб.</w:t>
            </w:r>
          </w:p>
        </w:tc>
      </w:tr>
      <w:tr w:rsidR="007143C9" w:rsidRPr="00903BC7" w:rsidTr="00691E45">
        <w:tc>
          <w:tcPr>
            <w:tcW w:w="817" w:type="dxa"/>
          </w:tcPr>
          <w:p w:rsidR="007143C9" w:rsidRPr="00903BC7" w:rsidRDefault="007143C9" w:rsidP="00691E45">
            <w:pPr>
              <w:jc w:val="center"/>
            </w:pPr>
            <w:r w:rsidRPr="00903BC7">
              <w:t>209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9091901198 СВЕЧА ЗАЖИГАНИЯ/ PLUG, SPARK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288,05 руб.</w:t>
            </w:r>
          </w:p>
        </w:tc>
      </w:tr>
      <w:tr w:rsidR="007143C9" w:rsidRPr="00903BC7" w:rsidTr="00691E45">
        <w:tc>
          <w:tcPr>
            <w:tcW w:w="817" w:type="dxa"/>
          </w:tcPr>
          <w:p w:rsidR="007143C9" w:rsidRPr="00903BC7" w:rsidRDefault="007143C9" w:rsidP="00691E45">
            <w:pPr>
              <w:jc w:val="center"/>
            </w:pPr>
            <w:r w:rsidRPr="00903BC7">
              <w:t>210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0400033158 </w:t>
            </w:r>
            <w:proofErr w:type="gramStart"/>
            <w:r w:rsidRPr="00903BC7">
              <w:rPr>
                <w:color w:val="000000"/>
              </w:rPr>
              <w:t>К-Т</w:t>
            </w:r>
            <w:proofErr w:type="gramEnd"/>
            <w:r w:rsidRPr="00903BC7">
              <w:rPr>
                <w:color w:val="000000"/>
              </w:rPr>
              <w:t xml:space="preserve"> УПЛОТНЕНИЙ ГЛАВНОГО ТОРМОЗНОГО ЦИЛИН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194,60 руб.</w:t>
            </w:r>
          </w:p>
        </w:tc>
      </w:tr>
      <w:tr w:rsidR="007143C9" w:rsidRPr="00903BC7" w:rsidTr="00691E45">
        <w:tc>
          <w:tcPr>
            <w:tcW w:w="817" w:type="dxa"/>
          </w:tcPr>
          <w:p w:rsidR="007143C9" w:rsidRPr="00903BC7" w:rsidRDefault="007143C9" w:rsidP="00691E45">
            <w:pPr>
              <w:jc w:val="center"/>
            </w:pPr>
            <w:r w:rsidRPr="00903BC7">
              <w:t>211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 xml:space="preserve">кат.№  9098113044 ЛАМПА 12V 21/5W </w:t>
            </w:r>
            <w:proofErr w:type="gramStart"/>
            <w:r w:rsidRPr="00903BC7">
              <w:rPr>
                <w:color w:val="000000"/>
              </w:rPr>
              <w:t>БЕЗ</w:t>
            </w:r>
            <w:proofErr w:type="gramEnd"/>
            <w:r w:rsidRPr="00903BC7">
              <w:rPr>
                <w:color w:val="000000"/>
              </w:rPr>
              <w:t xml:space="preserve"> ЦОКОЛЬНАЯ (AXT)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272,65 руб.</w:t>
            </w:r>
          </w:p>
        </w:tc>
      </w:tr>
      <w:tr w:rsidR="007143C9" w:rsidRPr="00903BC7" w:rsidTr="00691E45">
        <w:tc>
          <w:tcPr>
            <w:tcW w:w="817" w:type="dxa"/>
          </w:tcPr>
          <w:p w:rsidR="007143C9" w:rsidRPr="00903BC7" w:rsidRDefault="007143C9" w:rsidP="00691E45">
            <w:pPr>
              <w:jc w:val="center"/>
            </w:pPr>
            <w:r w:rsidRPr="00903BC7">
              <w:t>212</w:t>
            </w:r>
          </w:p>
        </w:tc>
        <w:tc>
          <w:tcPr>
            <w:tcW w:w="6095" w:type="dxa"/>
            <w:vAlign w:val="center"/>
          </w:tcPr>
          <w:p w:rsidR="007143C9" w:rsidRPr="00903BC7" w:rsidRDefault="007143C9" w:rsidP="00691E45">
            <w:pPr>
              <w:jc w:val="center"/>
              <w:rPr>
                <w:color w:val="000000"/>
              </w:rPr>
            </w:pPr>
            <w:r w:rsidRPr="00903BC7">
              <w:rPr>
                <w:color w:val="000000"/>
              </w:rPr>
              <w:t>кат.№  99132YZZBE ЛАМПА 21W</w:t>
            </w:r>
            <w:proofErr w:type="gramStart"/>
            <w:r w:rsidRPr="00903BC7">
              <w:rPr>
                <w:color w:val="000000"/>
              </w:rPr>
              <w:t xml:space="preserve"> С</w:t>
            </w:r>
            <w:proofErr w:type="gramEnd"/>
            <w:r w:rsidRPr="00903BC7">
              <w:rPr>
                <w:color w:val="000000"/>
              </w:rPr>
              <w:t xml:space="preserve"> ЦОКОЛЕМ</w:t>
            </w:r>
          </w:p>
        </w:tc>
        <w:tc>
          <w:tcPr>
            <w:tcW w:w="2127" w:type="dxa"/>
            <w:vAlign w:val="center"/>
          </w:tcPr>
          <w:p w:rsidR="007143C9" w:rsidRPr="00903BC7" w:rsidRDefault="007143C9" w:rsidP="00691E45">
            <w:pPr>
              <w:jc w:val="center"/>
            </w:pPr>
            <w:r w:rsidRPr="00903BC7">
              <w:rPr>
                <w:color w:val="000000"/>
              </w:rPr>
              <w:t>65,10 руб.</w:t>
            </w:r>
          </w:p>
        </w:tc>
      </w:tr>
    </w:tbl>
    <w:p w:rsidR="007143C9" w:rsidRPr="00903BC7" w:rsidRDefault="007143C9" w:rsidP="007143C9">
      <w:pPr>
        <w:pStyle w:val="18"/>
        <w:shd w:val="clear" w:color="auto" w:fill="auto"/>
        <w:tabs>
          <w:tab w:val="left" w:pos="851"/>
          <w:tab w:val="left" w:pos="1456"/>
          <w:tab w:val="left" w:leader="underscore" w:pos="9688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143C9" w:rsidRPr="00903BC7" w:rsidRDefault="007143C9" w:rsidP="007143C9">
      <w:pPr>
        <w:pStyle w:val="afff"/>
        <w:shd w:val="clear" w:color="auto" w:fill="FFFFFF"/>
        <w:tabs>
          <w:tab w:val="left" w:pos="42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3BC7">
        <w:rPr>
          <w:rFonts w:ascii="Times New Roman" w:hAnsi="Times New Roman"/>
          <w:sz w:val="24"/>
          <w:szCs w:val="24"/>
        </w:rPr>
        <w:lastRenderedPageBreak/>
        <w:t>В соответствии с п. 10 Раздела 9 Главы 4 Методики расчета НМЦ – в качестве НМЦ запроса цен для конкурентных закупок определяется как среднее арифметическое значение.</w:t>
      </w:r>
    </w:p>
    <w:p w:rsidR="007143C9" w:rsidRPr="00903BC7" w:rsidRDefault="007143C9" w:rsidP="007143C9">
      <w:pPr>
        <w:pStyle w:val="afff"/>
        <w:shd w:val="clear" w:color="auto" w:fill="FFFFFF"/>
        <w:tabs>
          <w:tab w:val="left" w:pos="42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3BC7">
        <w:rPr>
          <w:rFonts w:ascii="Times New Roman" w:hAnsi="Times New Roman"/>
          <w:sz w:val="24"/>
          <w:szCs w:val="24"/>
        </w:rPr>
        <w:t>Общая стоимость работ не более чем 440 000 руб. с учетом не превышения стоимости по позиции</w:t>
      </w:r>
    </w:p>
    <w:p w:rsidR="007143C9" w:rsidRPr="00903BC7" w:rsidRDefault="007143C9" w:rsidP="007143C9">
      <w:pPr>
        <w:pStyle w:val="2e"/>
        <w:shd w:val="clear" w:color="auto" w:fill="auto"/>
        <w:tabs>
          <w:tab w:val="left" w:leader="underscore" w:pos="1325"/>
        </w:tabs>
        <w:spacing w:line="240" w:lineRule="auto"/>
        <w:ind w:firstLine="709"/>
        <w:jc w:val="both"/>
        <w:rPr>
          <w:rStyle w:val="20pt"/>
          <w:b/>
          <w:i/>
          <w:sz w:val="24"/>
          <w:szCs w:val="24"/>
        </w:rPr>
      </w:pPr>
      <w:r w:rsidRPr="00903BC7">
        <w:rPr>
          <w:rStyle w:val="20pt"/>
          <w:b/>
          <w:sz w:val="24"/>
          <w:szCs w:val="24"/>
        </w:rPr>
        <w:t>Вывод:</w:t>
      </w:r>
      <w:r w:rsidRPr="00903BC7">
        <w:rPr>
          <w:rStyle w:val="20pt"/>
          <w:sz w:val="24"/>
          <w:szCs w:val="24"/>
        </w:rPr>
        <w:t xml:space="preserve"> на основании вышеизложенного </w:t>
      </w:r>
      <w:r w:rsidRPr="00903BC7">
        <w:rPr>
          <w:b w:val="0"/>
          <w:i w:val="0"/>
          <w:sz w:val="24"/>
          <w:szCs w:val="24"/>
        </w:rPr>
        <w:t xml:space="preserve">гарантийное регламентное </w:t>
      </w:r>
      <w:proofErr w:type="gramStart"/>
      <w:r w:rsidRPr="00903BC7">
        <w:rPr>
          <w:b w:val="0"/>
          <w:i w:val="0"/>
          <w:sz w:val="24"/>
          <w:szCs w:val="24"/>
        </w:rPr>
        <w:t>обслуживание</w:t>
      </w:r>
      <w:proofErr w:type="gramEnd"/>
      <w:r w:rsidRPr="00903BC7">
        <w:rPr>
          <w:b w:val="0"/>
          <w:i w:val="0"/>
          <w:sz w:val="24"/>
          <w:szCs w:val="24"/>
        </w:rPr>
        <w:t xml:space="preserve"> а/м </w:t>
      </w:r>
      <w:r w:rsidRPr="00903BC7">
        <w:rPr>
          <w:b w:val="0"/>
          <w:i w:val="0"/>
          <w:sz w:val="24"/>
          <w:szCs w:val="24"/>
          <w:lang w:val="en-US"/>
        </w:rPr>
        <w:t>Toyota</w:t>
      </w:r>
      <w:r w:rsidRPr="00903BC7">
        <w:rPr>
          <w:b w:val="0"/>
          <w:i w:val="0"/>
          <w:sz w:val="24"/>
          <w:szCs w:val="24"/>
        </w:rPr>
        <w:t xml:space="preserve"> </w:t>
      </w:r>
      <w:r w:rsidRPr="00903BC7">
        <w:rPr>
          <w:b w:val="0"/>
          <w:i w:val="0"/>
          <w:sz w:val="24"/>
          <w:szCs w:val="24"/>
          <w:lang w:val="en-US"/>
        </w:rPr>
        <w:t>Camry</w:t>
      </w:r>
      <w:r w:rsidRPr="00903BC7">
        <w:rPr>
          <w:b w:val="0"/>
          <w:i w:val="0"/>
          <w:sz w:val="24"/>
          <w:szCs w:val="24"/>
        </w:rPr>
        <w:t xml:space="preserve"> (</w:t>
      </w:r>
      <w:proofErr w:type="spellStart"/>
      <w:r w:rsidRPr="00903BC7">
        <w:rPr>
          <w:b w:val="0"/>
          <w:i w:val="0"/>
          <w:sz w:val="24"/>
          <w:szCs w:val="24"/>
        </w:rPr>
        <w:t>дв</w:t>
      </w:r>
      <w:proofErr w:type="spellEnd"/>
      <w:r w:rsidRPr="00903BC7">
        <w:rPr>
          <w:b w:val="0"/>
          <w:i w:val="0"/>
          <w:sz w:val="24"/>
          <w:szCs w:val="24"/>
        </w:rPr>
        <w:t>. 3,5 АКПП)</w:t>
      </w:r>
      <w:r w:rsidRPr="00903BC7">
        <w:rPr>
          <w:rStyle w:val="20pt"/>
          <w:sz w:val="24"/>
          <w:szCs w:val="24"/>
        </w:rPr>
        <w:t xml:space="preserve"> ФГУП «РосРАО» составляет </w:t>
      </w:r>
      <w:r w:rsidRPr="00903BC7">
        <w:rPr>
          <w:sz w:val="24"/>
          <w:szCs w:val="24"/>
        </w:rPr>
        <w:t>не более чем 440 000 руб. в год с учетом не превышения стоимости по позиции.</w:t>
      </w:r>
      <w:r w:rsidRPr="00903BC7">
        <w:rPr>
          <w:b w:val="0"/>
          <w:i w:val="0"/>
          <w:sz w:val="24"/>
          <w:szCs w:val="24"/>
        </w:rPr>
        <w:t xml:space="preserve"> Оснований для уменьшения или увеличения значения НМЦ не имеется.</w:t>
      </w:r>
    </w:p>
    <w:p w:rsidR="00FF42BF" w:rsidRPr="00903BC7" w:rsidRDefault="00FF42BF" w:rsidP="00CA3197">
      <w:pPr>
        <w:jc w:val="center"/>
        <w:rPr>
          <w:color w:val="000000"/>
        </w:rPr>
      </w:pPr>
    </w:p>
    <w:sectPr w:rsidR="00FF42BF" w:rsidRPr="00903BC7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03BC7">
      <w:rPr>
        <w:noProof/>
      </w:rPr>
      <w:t>5</w:t>
    </w:r>
    <w:r>
      <w:fldChar w:fldCharType="end"/>
    </w:r>
  </w:p>
  <w:p w:rsidR="009316E3" w:rsidRDefault="00903BC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0B101374"/>
    <w:multiLevelType w:val="multilevel"/>
    <w:tmpl w:val="636C7C6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7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7">
    <w:nsid w:val="118E34A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240F30"/>
    <w:multiLevelType w:val="multilevel"/>
    <w:tmpl w:val="1D5E0BF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7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10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D992406"/>
    <w:multiLevelType w:val="multilevel"/>
    <w:tmpl w:val="D132FE1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51B2F1D"/>
    <w:multiLevelType w:val="hybridMultilevel"/>
    <w:tmpl w:val="3D040D7E"/>
    <w:lvl w:ilvl="0" w:tplc="D668E5A0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CD1DB9"/>
    <w:multiLevelType w:val="multilevel"/>
    <w:tmpl w:val="72FCADB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720"/>
      </w:pPr>
      <w:rPr>
        <w:rFonts w:hint="default"/>
        <w:b/>
      </w:rPr>
    </w:lvl>
    <w:lvl w:ilvl="2">
      <w:start w:val="8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17">
    <w:nsid w:val="39D860C4"/>
    <w:multiLevelType w:val="hybridMultilevel"/>
    <w:tmpl w:val="E38AC552"/>
    <w:lvl w:ilvl="0" w:tplc="81AC3C36">
      <w:start w:val="1"/>
      <w:numFmt w:val="decimal"/>
      <w:lvlText w:val="%1)"/>
      <w:lvlJc w:val="left"/>
      <w:pPr>
        <w:ind w:left="2136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BB42C8D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20">
    <w:nsid w:val="3D2E4E16"/>
    <w:multiLevelType w:val="multilevel"/>
    <w:tmpl w:val="9182CD2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3E4110CE"/>
    <w:multiLevelType w:val="hybridMultilevel"/>
    <w:tmpl w:val="DD5EFF10"/>
    <w:lvl w:ilvl="0" w:tplc="0D9C85A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B365AC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26">
    <w:nsid w:val="48D552FB"/>
    <w:multiLevelType w:val="multilevel"/>
    <w:tmpl w:val="9466A91C"/>
    <w:lvl w:ilvl="0">
      <w:start w:val="1"/>
      <w:numFmt w:val="decimal"/>
      <w:lvlText w:val="%1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7">
    <w:nsid w:val="4AEB69FC"/>
    <w:multiLevelType w:val="hybridMultilevel"/>
    <w:tmpl w:val="5FD26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01728E"/>
    <w:multiLevelType w:val="multilevel"/>
    <w:tmpl w:val="B01CAE76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8" w:hanging="1800"/>
      </w:pPr>
      <w:rPr>
        <w:rFonts w:hint="default"/>
      </w:rPr>
    </w:lvl>
  </w:abstractNum>
  <w:abstractNum w:abstractNumId="29">
    <w:nsid w:val="518C39A3"/>
    <w:multiLevelType w:val="hybridMultilevel"/>
    <w:tmpl w:val="A972E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11">
      <w:start w:val="1"/>
      <w:numFmt w:val="decimal"/>
      <w:lvlText w:val="%4)"/>
      <w:lvlJc w:val="left"/>
      <w:pPr>
        <w:ind w:left="502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345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5B7C7936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095028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36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296630E"/>
    <w:multiLevelType w:val="hybridMultilevel"/>
    <w:tmpl w:val="DBC6F11E"/>
    <w:lvl w:ilvl="0" w:tplc="BA7E19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511471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55262"/>
    <w:multiLevelType w:val="hybridMultilevel"/>
    <w:tmpl w:val="6310E60C"/>
    <w:lvl w:ilvl="0" w:tplc="378EBC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04592E"/>
    <w:multiLevelType w:val="hybridMultilevel"/>
    <w:tmpl w:val="4B6CE82C"/>
    <w:lvl w:ilvl="0" w:tplc="84A89B86">
      <w:start w:val="1"/>
      <w:numFmt w:val="bullet"/>
      <w:pStyle w:val="Listcyansquar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5"/>
  </w:num>
  <w:num w:numId="9">
    <w:abstractNumId w:val="2"/>
  </w:num>
  <w:num w:numId="10">
    <w:abstractNumId w:val="18"/>
  </w:num>
  <w:num w:numId="11">
    <w:abstractNumId w:val="40"/>
  </w:num>
  <w:num w:numId="12">
    <w:abstractNumId w:val="8"/>
  </w:num>
  <w:num w:numId="13">
    <w:abstractNumId w:val="31"/>
  </w:num>
  <w:num w:numId="14">
    <w:abstractNumId w:val="13"/>
  </w:num>
  <w:num w:numId="15">
    <w:abstractNumId w:val="4"/>
  </w:num>
  <w:num w:numId="16">
    <w:abstractNumId w:val="12"/>
  </w:num>
  <w:num w:numId="17">
    <w:abstractNumId w:val="36"/>
  </w:num>
  <w:num w:numId="18">
    <w:abstractNumId w:val="5"/>
  </w:num>
  <w:num w:numId="19">
    <w:abstractNumId w:val="38"/>
  </w:num>
  <w:num w:numId="20">
    <w:abstractNumId w:val="22"/>
  </w:num>
  <w:num w:numId="21">
    <w:abstractNumId w:val="10"/>
  </w:num>
  <w:num w:numId="22">
    <w:abstractNumId w:val="26"/>
  </w:num>
  <w:num w:numId="23">
    <w:abstractNumId w:val="43"/>
  </w:num>
  <w:num w:numId="24">
    <w:abstractNumId w:val="42"/>
  </w:num>
  <w:num w:numId="25">
    <w:abstractNumId w:val="7"/>
  </w:num>
  <w:num w:numId="26">
    <w:abstractNumId w:val="39"/>
  </w:num>
  <w:num w:numId="27">
    <w:abstractNumId w:val="19"/>
  </w:num>
  <w:num w:numId="28">
    <w:abstractNumId w:val="35"/>
  </w:num>
  <w:num w:numId="29">
    <w:abstractNumId w:val="33"/>
  </w:num>
  <w:num w:numId="30">
    <w:abstractNumId w:val="25"/>
  </w:num>
  <w:num w:numId="31">
    <w:abstractNumId w:val="26"/>
    <w:lvlOverride w:ilvl="0">
      <w:startOverride w:val="1"/>
    </w:lvlOverride>
  </w:num>
  <w:num w:numId="32">
    <w:abstractNumId w:val="27"/>
  </w:num>
  <w:num w:numId="33">
    <w:abstractNumId w:val="28"/>
  </w:num>
  <w:num w:numId="34">
    <w:abstractNumId w:val="21"/>
  </w:num>
  <w:num w:numId="35">
    <w:abstractNumId w:val="37"/>
  </w:num>
  <w:num w:numId="36">
    <w:abstractNumId w:val="14"/>
  </w:num>
  <w:num w:numId="37">
    <w:abstractNumId w:val="32"/>
  </w:num>
  <w:num w:numId="38">
    <w:abstractNumId w:val="23"/>
  </w:num>
  <w:num w:numId="39">
    <w:abstractNumId w:val="17"/>
  </w:num>
  <w:num w:numId="40">
    <w:abstractNumId w:val="20"/>
  </w:num>
  <w:num w:numId="41">
    <w:abstractNumId w:val="16"/>
  </w:num>
  <w:num w:numId="42">
    <w:abstractNumId w:val="9"/>
  </w:num>
  <w:num w:numId="43">
    <w:abstractNumId w:val="11"/>
  </w:num>
  <w:num w:numId="44">
    <w:abstractNumId w:val="29"/>
  </w:num>
  <w:num w:numId="4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1462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43C9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1AE5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3BC7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2"/>
    <w:uiPriority w:val="99"/>
    <w:semiHidden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</w:style>
  <w:style w:type="paragraph" w:styleId="af">
    <w:name w:val="annotation subject"/>
    <w:basedOn w:val="ad"/>
    <w:next w:val="ad"/>
    <w:uiPriority w:val="99"/>
    <w:rPr>
      <w:b/>
      <w:bCs/>
    </w:rPr>
  </w:style>
  <w:style w:type="character" w:customStyle="1" w:styleId="af0">
    <w:name w:val="Тема примечания Знак"/>
    <w:uiPriority w:val="99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uiPriority w:val="99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uiPriority w:val="99"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qFormat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uiPriority w:val="99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2"/>
    <w:next w:val="a2"/>
    <w:autoRedefine/>
    <w:uiPriority w:val="39"/>
    <w:qFormat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39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39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39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39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39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39"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link w:val="afff6"/>
    <w:uiPriority w:val="99"/>
    <w:semiHidden/>
    <w:rsid w:val="00F60D29"/>
    <w:rPr>
      <w:sz w:val="20"/>
      <w:szCs w:val="20"/>
    </w:rPr>
  </w:style>
  <w:style w:type="table" w:styleId="afff7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a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c">
    <w:name w:val="Примечание"/>
    <w:basedOn w:val="a2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0">
    <w:name w:val="Абзац списка Знак"/>
    <w:basedOn w:val="a3"/>
    <w:link w:val="afff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e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f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f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f0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f0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1">
    <w:name w:val="Основной текст + Не полужирный"/>
    <w:basedOn w:val="affff0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styleId="affff2">
    <w:name w:val="TOC Heading"/>
    <w:basedOn w:val="10"/>
    <w:next w:val="a2"/>
    <w:uiPriority w:val="39"/>
    <w:semiHidden/>
    <w:unhideWhenUsed/>
    <w:qFormat/>
    <w:rsid w:val="00261462"/>
    <w:pPr>
      <w:keepLines/>
      <w:spacing w:before="240"/>
      <w:jc w:val="left"/>
      <w:outlineLvl w:val="9"/>
    </w:pPr>
    <w:rPr>
      <w:rFonts w:asciiTheme="majorHAnsi" w:eastAsiaTheme="majorEastAsia" w:hAnsiTheme="majorHAnsi" w:cstheme="majorBidi"/>
      <w:iCs w:val="0"/>
      <w:color w:val="2E74B5" w:themeColor="accent1" w:themeShade="BF"/>
      <w:sz w:val="32"/>
      <w:szCs w:val="32"/>
      <w:lang w:val="ru-RU" w:eastAsia="ru-RU"/>
    </w:rPr>
  </w:style>
  <w:style w:type="character" w:customStyle="1" w:styleId="60">
    <w:name w:val="Заголовок 6 Знак"/>
    <w:basedOn w:val="a3"/>
    <w:link w:val="6"/>
    <w:rsid w:val="00261462"/>
    <w:rPr>
      <w:b/>
      <w:bCs/>
      <w:sz w:val="22"/>
      <w:szCs w:val="22"/>
    </w:rPr>
  </w:style>
  <w:style w:type="character" w:customStyle="1" w:styleId="Arial">
    <w:name w:val="Стиль Arial"/>
    <w:rsid w:val="00261462"/>
    <w:rPr>
      <w:rFonts w:ascii="Arial" w:hAnsi="Arial"/>
      <w:lang w:val="ru-RU"/>
    </w:rPr>
  </w:style>
  <w:style w:type="character" w:customStyle="1" w:styleId="vefimov">
    <w:name w:val="vefimov"/>
    <w:semiHidden/>
    <w:rsid w:val="00261462"/>
    <w:rPr>
      <w:rFonts w:ascii="Arial" w:hAnsi="Arial" w:cs="Arial"/>
      <w:color w:val="000080"/>
      <w:sz w:val="20"/>
      <w:szCs w:val="20"/>
    </w:rPr>
  </w:style>
  <w:style w:type="character" w:customStyle="1" w:styleId="affff3">
    <w:name w:val="Символ сноски"/>
    <w:rsid w:val="00261462"/>
    <w:rPr>
      <w:vertAlign w:val="superscript"/>
    </w:rPr>
  </w:style>
  <w:style w:type="character" w:styleId="affff4">
    <w:name w:val="footnote reference"/>
    <w:semiHidden/>
    <w:rsid w:val="00261462"/>
    <w:rPr>
      <w:vertAlign w:val="superscript"/>
    </w:rPr>
  </w:style>
  <w:style w:type="character" w:customStyle="1" w:styleId="affff5">
    <w:name w:val="Элемент интерфейса"/>
    <w:rsid w:val="00261462"/>
    <w:rPr>
      <w:rFonts w:ascii="Arial" w:hAnsi="Arial" w:cs="Arial"/>
      <w:b/>
      <w:bCs/>
    </w:rPr>
  </w:style>
  <w:style w:type="character" w:customStyle="1" w:styleId="affff6">
    <w:name w:val="Эл.интерфейса Знак"/>
    <w:rsid w:val="00261462"/>
    <w:rPr>
      <w:rFonts w:ascii="Arial" w:hAnsi="Arial" w:cs="Arial"/>
      <w:b/>
      <w:bCs/>
      <w:sz w:val="24"/>
      <w:szCs w:val="24"/>
      <w:lang w:val="ru-RU" w:eastAsia="ar-SA" w:bidi="ar-SA"/>
    </w:rPr>
  </w:style>
  <w:style w:type="character" w:customStyle="1" w:styleId="Arial0">
    <w:name w:val="Стиль Элемент интерфейса + Arial полужирный"/>
    <w:rsid w:val="00261462"/>
    <w:rPr>
      <w:rFonts w:ascii="Arial" w:hAnsi="Arial"/>
      <w:b/>
      <w:bCs/>
    </w:rPr>
  </w:style>
  <w:style w:type="character" w:customStyle="1" w:styleId="1a">
    <w:name w:val="Эл.интерфейса Знак1"/>
    <w:link w:val="affff7"/>
    <w:rsid w:val="00261462"/>
    <w:rPr>
      <w:rFonts w:ascii="Arial" w:hAnsi="Arial" w:cs="Arial"/>
      <w:b/>
      <w:bCs/>
      <w:sz w:val="24"/>
      <w:szCs w:val="24"/>
      <w:lang w:eastAsia="ar-SA"/>
    </w:rPr>
  </w:style>
  <w:style w:type="paragraph" w:customStyle="1" w:styleId="affff7">
    <w:name w:val="Эл.интерфейса"/>
    <w:basedOn w:val="a2"/>
    <w:link w:val="1a"/>
    <w:rsid w:val="00261462"/>
    <w:rPr>
      <w:rFonts w:ascii="Arial" w:hAnsi="Arial" w:cs="Arial"/>
      <w:b/>
      <w:bCs/>
      <w:lang w:eastAsia="ar-SA"/>
    </w:rPr>
  </w:style>
  <w:style w:type="paragraph" w:customStyle="1" w:styleId="Listcyansquare">
    <w:name w:val="List cyan square"/>
    <w:basedOn w:val="a2"/>
    <w:rsid w:val="00261462"/>
    <w:pPr>
      <w:numPr>
        <w:numId w:val="23"/>
      </w:numPr>
    </w:pPr>
  </w:style>
  <w:style w:type="paragraph" w:customStyle="1" w:styleId="affff8">
    <w:name w:val="Верх. колонтитул первой"/>
    <w:basedOn w:val="a2"/>
    <w:rsid w:val="00261462"/>
    <w:pPr>
      <w:tabs>
        <w:tab w:val="left" w:pos="567"/>
        <w:tab w:val="left" w:pos="1701"/>
      </w:tabs>
    </w:pPr>
    <w:rPr>
      <w:rFonts w:ascii="Arial" w:hAnsi="Arial"/>
      <w:b/>
      <w:sz w:val="16"/>
      <w:szCs w:val="20"/>
    </w:rPr>
  </w:style>
  <w:style w:type="character" w:customStyle="1" w:styleId="34">
    <w:name w:val="Основной текст с отступом 3 Знак"/>
    <w:basedOn w:val="a3"/>
    <w:link w:val="33"/>
    <w:rsid w:val="00261462"/>
    <w:rPr>
      <w:color w:val="0000FF"/>
      <w:sz w:val="24"/>
      <w:szCs w:val="24"/>
      <w:u w:val="single"/>
    </w:rPr>
  </w:style>
  <w:style w:type="paragraph" w:customStyle="1" w:styleId="affff9">
    <w:name w:val="ТЗ Базовый"/>
    <w:basedOn w:val="a2"/>
    <w:rsid w:val="00261462"/>
    <w:pPr>
      <w:suppressAutoHyphens/>
    </w:pPr>
    <w:rPr>
      <w:sz w:val="20"/>
      <w:lang w:eastAsia="ar-SA"/>
    </w:rPr>
  </w:style>
  <w:style w:type="paragraph" w:customStyle="1" w:styleId="3a">
    <w:name w:val="ТЗ Заголовок 3"/>
    <w:basedOn w:val="31"/>
    <w:rsid w:val="00261462"/>
    <w:pPr>
      <w:numPr>
        <w:numId w:val="0"/>
      </w:numPr>
      <w:tabs>
        <w:tab w:val="num" w:pos="1004"/>
      </w:tabs>
      <w:suppressAutoHyphens/>
      <w:ind w:left="1004" w:hanging="720"/>
    </w:pPr>
    <w:rPr>
      <w:rFonts w:ascii="Times New Roman" w:hAnsi="Times New Roman" w:cs="Arial"/>
      <w:sz w:val="20"/>
      <w:lang w:eastAsia="ar-SA"/>
    </w:rPr>
  </w:style>
  <w:style w:type="paragraph" w:customStyle="1" w:styleId="44">
    <w:name w:val="ТЗ Заголовок 4"/>
    <w:basedOn w:val="4"/>
    <w:rsid w:val="00261462"/>
    <w:pPr>
      <w:numPr>
        <w:numId w:val="0"/>
      </w:numPr>
      <w:tabs>
        <w:tab w:val="num" w:pos="1584"/>
      </w:tabs>
      <w:suppressAutoHyphens/>
      <w:ind w:left="1584" w:hanging="864"/>
    </w:pPr>
    <w:rPr>
      <w:rFonts w:eastAsia="Times New Roman"/>
      <w:sz w:val="20"/>
      <w:lang w:eastAsia="ar-SA"/>
    </w:rPr>
  </w:style>
  <w:style w:type="paragraph" w:customStyle="1" w:styleId="52">
    <w:name w:val="ТЗ Заголовок 5"/>
    <w:basedOn w:val="5"/>
    <w:rsid w:val="00261462"/>
    <w:pPr>
      <w:numPr>
        <w:ilvl w:val="4"/>
      </w:numPr>
      <w:tabs>
        <w:tab w:val="num" w:pos="1728"/>
        <w:tab w:val="num" w:pos="3181"/>
      </w:tabs>
      <w:suppressAutoHyphens/>
      <w:ind w:left="1728" w:hanging="1008"/>
    </w:pPr>
    <w:rPr>
      <w:rFonts w:ascii="Times New Roman" w:eastAsia="Times New Roman" w:hAnsi="Times New Roman"/>
      <w:i w:val="0"/>
      <w:sz w:val="20"/>
      <w:lang w:eastAsia="ar-SA"/>
    </w:rPr>
  </w:style>
  <w:style w:type="paragraph" w:customStyle="1" w:styleId="62">
    <w:name w:val="ТЗ Заголовок 6"/>
    <w:basedOn w:val="6"/>
    <w:rsid w:val="00261462"/>
    <w:pPr>
      <w:numPr>
        <w:ilvl w:val="5"/>
      </w:numPr>
      <w:tabs>
        <w:tab w:val="num" w:pos="1872"/>
      </w:tabs>
      <w:suppressAutoHyphens/>
      <w:ind w:left="1872" w:hanging="1152"/>
    </w:pPr>
    <w:rPr>
      <w:sz w:val="20"/>
      <w:lang w:eastAsia="ar-SA"/>
    </w:rPr>
  </w:style>
  <w:style w:type="paragraph" w:customStyle="1" w:styleId="affffa">
    <w:name w:val="Содержимое таблицы"/>
    <w:basedOn w:val="a2"/>
    <w:rsid w:val="00261462"/>
    <w:pPr>
      <w:suppressLineNumbers/>
      <w:suppressAutoHyphens/>
    </w:pPr>
    <w:rPr>
      <w:lang w:eastAsia="ar-SA"/>
    </w:rPr>
  </w:style>
  <w:style w:type="character" w:styleId="affffb">
    <w:name w:val="line number"/>
    <w:uiPriority w:val="99"/>
    <w:semiHidden/>
    <w:unhideWhenUsed/>
    <w:rsid w:val="00261462"/>
  </w:style>
  <w:style w:type="character" w:customStyle="1" w:styleId="afff6">
    <w:name w:val="Текст концевой сноски Знак"/>
    <w:basedOn w:val="a3"/>
    <w:link w:val="afff5"/>
    <w:uiPriority w:val="99"/>
    <w:semiHidden/>
    <w:rsid w:val="00261462"/>
  </w:style>
  <w:style w:type="character" w:styleId="affffc">
    <w:name w:val="endnote reference"/>
    <w:uiPriority w:val="99"/>
    <w:semiHidden/>
    <w:unhideWhenUsed/>
    <w:rsid w:val="00261462"/>
    <w:rPr>
      <w:vertAlign w:val="superscript"/>
    </w:rPr>
  </w:style>
  <w:style w:type="character" w:styleId="affffd">
    <w:name w:val="Strong"/>
    <w:uiPriority w:val="22"/>
    <w:qFormat/>
    <w:rsid w:val="00261462"/>
    <w:rPr>
      <w:b/>
      <w:bCs/>
      <w:color w:val="222222"/>
    </w:rPr>
  </w:style>
  <w:style w:type="paragraph" w:customStyle="1" w:styleId="EmptyLayoutCell">
    <w:name w:val="EmptyLayoutCell"/>
    <w:basedOn w:val="a2"/>
    <w:rsid w:val="00261462"/>
    <w:rPr>
      <w:sz w:val="2"/>
      <w:szCs w:val="20"/>
      <w:lang w:val="en-US" w:eastAsia="en-US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rsid w:val="00261462"/>
    <w:rPr>
      <w:color w:val="000000"/>
      <w:sz w:val="24"/>
      <w:szCs w:val="24"/>
    </w:rPr>
  </w:style>
  <w:style w:type="character" w:customStyle="1" w:styleId="25">
    <w:name w:val="Основной текст 2 Знак"/>
    <w:basedOn w:val="a3"/>
    <w:link w:val="24"/>
    <w:uiPriority w:val="99"/>
    <w:rsid w:val="00261462"/>
    <w:rPr>
      <w:sz w:val="24"/>
      <w:szCs w:val="24"/>
    </w:rPr>
  </w:style>
  <w:style w:type="paragraph" w:customStyle="1" w:styleId="3b">
    <w:name w:val="Основной текст3"/>
    <w:basedOn w:val="a2"/>
    <w:rsid w:val="00261462"/>
    <w:pPr>
      <w:shd w:val="clear" w:color="auto" w:fill="FFFFFF"/>
      <w:spacing w:before="180" w:after="60" w:line="0" w:lineRule="atLeast"/>
      <w:ind w:firstLine="700"/>
      <w:jc w:val="both"/>
    </w:pPr>
    <w:rPr>
      <w:sz w:val="25"/>
      <w:szCs w:val="25"/>
    </w:rPr>
  </w:style>
  <w:style w:type="paragraph" w:customStyle="1" w:styleId="NoSpacing1">
    <w:name w:val="No Spacing1"/>
    <w:rsid w:val="00261462"/>
    <w:rPr>
      <w:rFonts w:ascii="Calibri" w:hAnsi="Calibri" w:cs="Calibri"/>
      <w:sz w:val="22"/>
      <w:szCs w:val="22"/>
    </w:rPr>
  </w:style>
  <w:style w:type="paragraph" w:customStyle="1" w:styleId="2c">
    <w:name w:val="Основной текст2"/>
    <w:basedOn w:val="a2"/>
    <w:rsid w:val="00261462"/>
    <w:pPr>
      <w:shd w:val="clear" w:color="auto" w:fill="FFFFFF"/>
      <w:spacing w:after="240" w:line="259" w:lineRule="exact"/>
      <w:ind w:hanging="360"/>
    </w:pPr>
    <w:rPr>
      <w:sz w:val="21"/>
      <w:szCs w:val="21"/>
    </w:rPr>
  </w:style>
  <w:style w:type="paragraph" w:styleId="affffe">
    <w:name w:val="List"/>
    <w:basedOn w:val="a2"/>
    <w:uiPriority w:val="99"/>
    <w:semiHidden/>
    <w:unhideWhenUsed/>
    <w:rsid w:val="007143C9"/>
    <w:pPr>
      <w:ind w:left="283" w:hanging="283"/>
      <w:contextualSpacing/>
    </w:pPr>
  </w:style>
  <w:style w:type="character" w:customStyle="1" w:styleId="11pt0pt">
    <w:name w:val="Основной текст + 11 pt;Интервал 0 pt"/>
    <w:basedOn w:val="a3"/>
    <w:rsid w:val="007143C9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3"/>
    <w:rsid w:val="007143C9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d">
    <w:name w:val="Сноска (2)_"/>
    <w:basedOn w:val="a3"/>
    <w:link w:val="2e"/>
    <w:rsid w:val="007143C9"/>
    <w:rPr>
      <w:b/>
      <w:bCs/>
      <w:i/>
      <w:iCs/>
      <w:spacing w:val="1"/>
      <w:shd w:val="clear" w:color="auto" w:fill="FFFFFF"/>
    </w:rPr>
  </w:style>
  <w:style w:type="character" w:customStyle="1" w:styleId="20pt">
    <w:name w:val="Сноска (2) + Не полужирный;Не курсив;Интервал 0 pt"/>
    <w:basedOn w:val="2d"/>
    <w:rsid w:val="007143C9"/>
    <w:rPr>
      <w:b/>
      <w:bCs/>
      <w:i/>
      <w:iCs/>
      <w:color w:val="000000"/>
      <w:spacing w:val="2"/>
      <w:w w:val="100"/>
      <w:position w:val="0"/>
      <w:shd w:val="clear" w:color="auto" w:fill="FFFFFF"/>
      <w:lang w:val="ru-RU"/>
    </w:rPr>
  </w:style>
  <w:style w:type="paragraph" w:customStyle="1" w:styleId="2e">
    <w:name w:val="Сноска (2)"/>
    <w:basedOn w:val="a2"/>
    <w:link w:val="2d"/>
    <w:rsid w:val="007143C9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2"/>
    <w:uiPriority w:val="99"/>
    <w:semiHidden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</w:style>
  <w:style w:type="paragraph" w:styleId="af">
    <w:name w:val="annotation subject"/>
    <w:basedOn w:val="ad"/>
    <w:next w:val="ad"/>
    <w:uiPriority w:val="99"/>
    <w:rPr>
      <w:b/>
      <w:bCs/>
    </w:rPr>
  </w:style>
  <w:style w:type="character" w:customStyle="1" w:styleId="af0">
    <w:name w:val="Тема примечания Знак"/>
    <w:uiPriority w:val="99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uiPriority w:val="99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uiPriority w:val="99"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qFormat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uiPriority w:val="99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2"/>
    <w:next w:val="a2"/>
    <w:autoRedefine/>
    <w:uiPriority w:val="39"/>
    <w:qFormat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39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39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39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39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39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39"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link w:val="afff6"/>
    <w:uiPriority w:val="99"/>
    <w:semiHidden/>
    <w:rsid w:val="00F60D29"/>
    <w:rPr>
      <w:sz w:val="20"/>
      <w:szCs w:val="20"/>
    </w:rPr>
  </w:style>
  <w:style w:type="table" w:styleId="afff7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a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c">
    <w:name w:val="Примечание"/>
    <w:basedOn w:val="a2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0">
    <w:name w:val="Абзац списка Знак"/>
    <w:basedOn w:val="a3"/>
    <w:link w:val="afff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e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f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f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f0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f0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1">
    <w:name w:val="Основной текст + Не полужирный"/>
    <w:basedOn w:val="affff0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styleId="affff2">
    <w:name w:val="TOC Heading"/>
    <w:basedOn w:val="10"/>
    <w:next w:val="a2"/>
    <w:uiPriority w:val="39"/>
    <w:semiHidden/>
    <w:unhideWhenUsed/>
    <w:qFormat/>
    <w:rsid w:val="00261462"/>
    <w:pPr>
      <w:keepLines/>
      <w:spacing w:before="240"/>
      <w:jc w:val="left"/>
      <w:outlineLvl w:val="9"/>
    </w:pPr>
    <w:rPr>
      <w:rFonts w:asciiTheme="majorHAnsi" w:eastAsiaTheme="majorEastAsia" w:hAnsiTheme="majorHAnsi" w:cstheme="majorBidi"/>
      <w:iCs w:val="0"/>
      <w:color w:val="2E74B5" w:themeColor="accent1" w:themeShade="BF"/>
      <w:sz w:val="32"/>
      <w:szCs w:val="32"/>
      <w:lang w:val="ru-RU" w:eastAsia="ru-RU"/>
    </w:rPr>
  </w:style>
  <w:style w:type="character" w:customStyle="1" w:styleId="60">
    <w:name w:val="Заголовок 6 Знак"/>
    <w:basedOn w:val="a3"/>
    <w:link w:val="6"/>
    <w:rsid w:val="00261462"/>
    <w:rPr>
      <w:b/>
      <w:bCs/>
      <w:sz w:val="22"/>
      <w:szCs w:val="22"/>
    </w:rPr>
  </w:style>
  <w:style w:type="character" w:customStyle="1" w:styleId="Arial">
    <w:name w:val="Стиль Arial"/>
    <w:rsid w:val="00261462"/>
    <w:rPr>
      <w:rFonts w:ascii="Arial" w:hAnsi="Arial"/>
      <w:lang w:val="ru-RU"/>
    </w:rPr>
  </w:style>
  <w:style w:type="character" w:customStyle="1" w:styleId="vefimov">
    <w:name w:val="vefimov"/>
    <w:semiHidden/>
    <w:rsid w:val="00261462"/>
    <w:rPr>
      <w:rFonts w:ascii="Arial" w:hAnsi="Arial" w:cs="Arial"/>
      <w:color w:val="000080"/>
      <w:sz w:val="20"/>
      <w:szCs w:val="20"/>
    </w:rPr>
  </w:style>
  <w:style w:type="character" w:customStyle="1" w:styleId="affff3">
    <w:name w:val="Символ сноски"/>
    <w:rsid w:val="00261462"/>
    <w:rPr>
      <w:vertAlign w:val="superscript"/>
    </w:rPr>
  </w:style>
  <w:style w:type="character" w:styleId="affff4">
    <w:name w:val="footnote reference"/>
    <w:semiHidden/>
    <w:rsid w:val="00261462"/>
    <w:rPr>
      <w:vertAlign w:val="superscript"/>
    </w:rPr>
  </w:style>
  <w:style w:type="character" w:customStyle="1" w:styleId="affff5">
    <w:name w:val="Элемент интерфейса"/>
    <w:rsid w:val="00261462"/>
    <w:rPr>
      <w:rFonts w:ascii="Arial" w:hAnsi="Arial" w:cs="Arial"/>
      <w:b/>
      <w:bCs/>
    </w:rPr>
  </w:style>
  <w:style w:type="character" w:customStyle="1" w:styleId="affff6">
    <w:name w:val="Эл.интерфейса Знак"/>
    <w:rsid w:val="00261462"/>
    <w:rPr>
      <w:rFonts w:ascii="Arial" w:hAnsi="Arial" w:cs="Arial"/>
      <w:b/>
      <w:bCs/>
      <w:sz w:val="24"/>
      <w:szCs w:val="24"/>
      <w:lang w:val="ru-RU" w:eastAsia="ar-SA" w:bidi="ar-SA"/>
    </w:rPr>
  </w:style>
  <w:style w:type="character" w:customStyle="1" w:styleId="Arial0">
    <w:name w:val="Стиль Элемент интерфейса + Arial полужирный"/>
    <w:rsid w:val="00261462"/>
    <w:rPr>
      <w:rFonts w:ascii="Arial" w:hAnsi="Arial"/>
      <w:b/>
      <w:bCs/>
    </w:rPr>
  </w:style>
  <w:style w:type="character" w:customStyle="1" w:styleId="1a">
    <w:name w:val="Эл.интерфейса Знак1"/>
    <w:link w:val="affff7"/>
    <w:rsid w:val="00261462"/>
    <w:rPr>
      <w:rFonts w:ascii="Arial" w:hAnsi="Arial" w:cs="Arial"/>
      <w:b/>
      <w:bCs/>
      <w:sz w:val="24"/>
      <w:szCs w:val="24"/>
      <w:lang w:eastAsia="ar-SA"/>
    </w:rPr>
  </w:style>
  <w:style w:type="paragraph" w:customStyle="1" w:styleId="affff7">
    <w:name w:val="Эл.интерфейса"/>
    <w:basedOn w:val="a2"/>
    <w:link w:val="1a"/>
    <w:rsid w:val="00261462"/>
    <w:rPr>
      <w:rFonts w:ascii="Arial" w:hAnsi="Arial" w:cs="Arial"/>
      <w:b/>
      <w:bCs/>
      <w:lang w:eastAsia="ar-SA"/>
    </w:rPr>
  </w:style>
  <w:style w:type="paragraph" w:customStyle="1" w:styleId="Listcyansquare">
    <w:name w:val="List cyan square"/>
    <w:basedOn w:val="a2"/>
    <w:rsid w:val="00261462"/>
    <w:pPr>
      <w:numPr>
        <w:numId w:val="23"/>
      </w:numPr>
    </w:pPr>
  </w:style>
  <w:style w:type="paragraph" w:customStyle="1" w:styleId="affff8">
    <w:name w:val="Верх. колонтитул первой"/>
    <w:basedOn w:val="a2"/>
    <w:rsid w:val="00261462"/>
    <w:pPr>
      <w:tabs>
        <w:tab w:val="left" w:pos="567"/>
        <w:tab w:val="left" w:pos="1701"/>
      </w:tabs>
    </w:pPr>
    <w:rPr>
      <w:rFonts w:ascii="Arial" w:hAnsi="Arial"/>
      <w:b/>
      <w:sz w:val="16"/>
      <w:szCs w:val="20"/>
    </w:rPr>
  </w:style>
  <w:style w:type="character" w:customStyle="1" w:styleId="34">
    <w:name w:val="Основной текст с отступом 3 Знак"/>
    <w:basedOn w:val="a3"/>
    <w:link w:val="33"/>
    <w:rsid w:val="00261462"/>
    <w:rPr>
      <w:color w:val="0000FF"/>
      <w:sz w:val="24"/>
      <w:szCs w:val="24"/>
      <w:u w:val="single"/>
    </w:rPr>
  </w:style>
  <w:style w:type="paragraph" w:customStyle="1" w:styleId="affff9">
    <w:name w:val="ТЗ Базовый"/>
    <w:basedOn w:val="a2"/>
    <w:rsid w:val="00261462"/>
    <w:pPr>
      <w:suppressAutoHyphens/>
    </w:pPr>
    <w:rPr>
      <w:sz w:val="20"/>
      <w:lang w:eastAsia="ar-SA"/>
    </w:rPr>
  </w:style>
  <w:style w:type="paragraph" w:customStyle="1" w:styleId="3a">
    <w:name w:val="ТЗ Заголовок 3"/>
    <w:basedOn w:val="31"/>
    <w:rsid w:val="00261462"/>
    <w:pPr>
      <w:numPr>
        <w:numId w:val="0"/>
      </w:numPr>
      <w:tabs>
        <w:tab w:val="num" w:pos="1004"/>
      </w:tabs>
      <w:suppressAutoHyphens/>
      <w:ind w:left="1004" w:hanging="720"/>
    </w:pPr>
    <w:rPr>
      <w:rFonts w:ascii="Times New Roman" w:hAnsi="Times New Roman" w:cs="Arial"/>
      <w:sz w:val="20"/>
      <w:lang w:eastAsia="ar-SA"/>
    </w:rPr>
  </w:style>
  <w:style w:type="paragraph" w:customStyle="1" w:styleId="44">
    <w:name w:val="ТЗ Заголовок 4"/>
    <w:basedOn w:val="4"/>
    <w:rsid w:val="00261462"/>
    <w:pPr>
      <w:numPr>
        <w:numId w:val="0"/>
      </w:numPr>
      <w:tabs>
        <w:tab w:val="num" w:pos="1584"/>
      </w:tabs>
      <w:suppressAutoHyphens/>
      <w:ind w:left="1584" w:hanging="864"/>
    </w:pPr>
    <w:rPr>
      <w:rFonts w:eastAsia="Times New Roman"/>
      <w:sz w:val="20"/>
      <w:lang w:eastAsia="ar-SA"/>
    </w:rPr>
  </w:style>
  <w:style w:type="paragraph" w:customStyle="1" w:styleId="52">
    <w:name w:val="ТЗ Заголовок 5"/>
    <w:basedOn w:val="5"/>
    <w:rsid w:val="00261462"/>
    <w:pPr>
      <w:numPr>
        <w:ilvl w:val="4"/>
      </w:numPr>
      <w:tabs>
        <w:tab w:val="num" w:pos="1728"/>
        <w:tab w:val="num" w:pos="3181"/>
      </w:tabs>
      <w:suppressAutoHyphens/>
      <w:ind w:left="1728" w:hanging="1008"/>
    </w:pPr>
    <w:rPr>
      <w:rFonts w:ascii="Times New Roman" w:eastAsia="Times New Roman" w:hAnsi="Times New Roman"/>
      <w:i w:val="0"/>
      <w:sz w:val="20"/>
      <w:lang w:eastAsia="ar-SA"/>
    </w:rPr>
  </w:style>
  <w:style w:type="paragraph" w:customStyle="1" w:styleId="62">
    <w:name w:val="ТЗ Заголовок 6"/>
    <w:basedOn w:val="6"/>
    <w:rsid w:val="00261462"/>
    <w:pPr>
      <w:numPr>
        <w:ilvl w:val="5"/>
      </w:numPr>
      <w:tabs>
        <w:tab w:val="num" w:pos="1872"/>
      </w:tabs>
      <w:suppressAutoHyphens/>
      <w:ind w:left="1872" w:hanging="1152"/>
    </w:pPr>
    <w:rPr>
      <w:sz w:val="20"/>
      <w:lang w:eastAsia="ar-SA"/>
    </w:rPr>
  </w:style>
  <w:style w:type="paragraph" w:customStyle="1" w:styleId="affffa">
    <w:name w:val="Содержимое таблицы"/>
    <w:basedOn w:val="a2"/>
    <w:rsid w:val="00261462"/>
    <w:pPr>
      <w:suppressLineNumbers/>
      <w:suppressAutoHyphens/>
    </w:pPr>
    <w:rPr>
      <w:lang w:eastAsia="ar-SA"/>
    </w:rPr>
  </w:style>
  <w:style w:type="character" w:styleId="affffb">
    <w:name w:val="line number"/>
    <w:uiPriority w:val="99"/>
    <w:semiHidden/>
    <w:unhideWhenUsed/>
    <w:rsid w:val="00261462"/>
  </w:style>
  <w:style w:type="character" w:customStyle="1" w:styleId="afff6">
    <w:name w:val="Текст концевой сноски Знак"/>
    <w:basedOn w:val="a3"/>
    <w:link w:val="afff5"/>
    <w:uiPriority w:val="99"/>
    <w:semiHidden/>
    <w:rsid w:val="00261462"/>
  </w:style>
  <w:style w:type="character" w:styleId="affffc">
    <w:name w:val="endnote reference"/>
    <w:uiPriority w:val="99"/>
    <w:semiHidden/>
    <w:unhideWhenUsed/>
    <w:rsid w:val="00261462"/>
    <w:rPr>
      <w:vertAlign w:val="superscript"/>
    </w:rPr>
  </w:style>
  <w:style w:type="character" w:styleId="affffd">
    <w:name w:val="Strong"/>
    <w:uiPriority w:val="22"/>
    <w:qFormat/>
    <w:rsid w:val="00261462"/>
    <w:rPr>
      <w:b/>
      <w:bCs/>
      <w:color w:val="222222"/>
    </w:rPr>
  </w:style>
  <w:style w:type="paragraph" w:customStyle="1" w:styleId="EmptyLayoutCell">
    <w:name w:val="EmptyLayoutCell"/>
    <w:basedOn w:val="a2"/>
    <w:rsid w:val="00261462"/>
    <w:rPr>
      <w:sz w:val="2"/>
      <w:szCs w:val="20"/>
      <w:lang w:val="en-US" w:eastAsia="en-US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rsid w:val="00261462"/>
    <w:rPr>
      <w:color w:val="000000"/>
      <w:sz w:val="24"/>
      <w:szCs w:val="24"/>
    </w:rPr>
  </w:style>
  <w:style w:type="character" w:customStyle="1" w:styleId="25">
    <w:name w:val="Основной текст 2 Знак"/>
    <w:basedOn w:val="a3"/>
    <w:link w:val="24"/>
    <w:uiPriority w:val="99"/>
    <w:rsid w:val="00261462"/>
    <w:rPr>
      <w:sz w:val="24"/>
      <w:szCs w:val="24"/>
    </w:rPr>
  </w:style>
  <w:style w:type="paragraph" w:customStyle="1" w:styleId="3b">
    <w:name w:val="Основной текст3"/>
    <w:basedOn w:val="a2"/>
    <w:rsid w:val="00261462"/>
    <w:pPr>
      <w:shd w:val="clear" w:color="auto" w:fill="FFFFFF"/>
      <w:spacing w:before="180" w:after="60" w:line="0" w:lineRule="atLeast"/>
      <w:ind w:firstLine="700"/>
      <w:jc w:val="both"/>
    </w:pPr>
    <w:rPr>
      <w:sz w:val="25"/>
      <w:szCs w:val="25"/>
    </w:rPr>
  </w:style>
  <w:style w:type="paragraph" w:customStyle="1" w:styleId="NoSpacing1">
    <w:name w:val="No Spacing1"/>
    <w:rsid w:val="00261462"/>
    <w:rPr>
      <w:rFonts w:ascii="Calibri" w:hAnsi="Calibri" w:cs="Calibri"/>
      <w:sz w:val="22"/>
      <w:szCs w:val="22"/>
    </w:rPr>
  </w:style>
  <w:style w:type="paragraph" w:customStyle="1" w:styleId="2c">
    <w:name w:val="Основной текст2"/>
    <w:basedOn w:val="a2"/>
    <w:rsid w:val="00261462"/>
    <w:pPr>
      <w:shd w:val="clear" w:color="auto" w:fill="FFFFFF"/>
      <w:spacing w:after="240" w:line="259" w:lineRule="exact"/>
      <w:ind w:hanging="360"/>
    </w:pPr>
    <w:rPr>
      <w:sz w:val="21"/>
      <w:szCs w:val="21"/>
    </w:rPr>
  </w:style>
  <w:style w:type="paragraph" w:styleId="affffe">
    <w:name w:val="List"/>
    <w:basedOn w:val="a2"/>
    <w:uiPriority w:val="99"/>
    <w:semiHidden/>
    <w:unhideWhenUsed/>
    <w:rsid w:val="007143C9"/>
    <w:pPr>
      <w:ind w:left="283" w:hanging="283"/>
      <w:contextualSpacing/>
    </w:pPr>
  </w:style>
  <w:style w:type="character" w:customStyle="1" w:styleId="11pt0pt">
    <w:name w:val="Основной текст + 11 pt;Интервал 0 pt"/>
    <w:basedOn w:val="a3"/>
    <w:rsid w:val="007143C9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3"/>
    <w:rsid w:val="007143C9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d">
    <w:name w:val="Сноска (2)_"/>
    <w:basedOn w:val="a3"/>
    <w:link w:val="2e"/>
    <w:rsid w:val="007143C9"/>
    <w:rPr>
      <w:b/>
      <w:bCs/>
      <w:i/>
      <w:iCs/>
      <w:spacing w:val="1"/>
      <w:shd w:val="clear" w:color="auto" w:fill="FFFFFF"/>
    </w:rPr>
  </w:style>
  <w:style w:type="character" w:customStyle="1" w:styleId="20pt">
    <w:name w:val="Сноска (2) + Не полужирный;Не курсив;Интервал 0 pt"/>
    <w:basedOn w:val="2d"/>
    <w:rsid w:val="007143C9"/>
    <w:rPr>
      <w:b/>
      <w:bCs/>
      <w:i/>
      <w:iCs/>
      <w:color w:val="000000"/>
      <w:spacing w:val="2"/>
      <w:w w:val="100"/>
      <w:position w:val="0"/>
      <w:shd w:val="clear" w:color="auto" w:fill="FFFFFF"/>
      <w:lang w:val="ru-RU"/>
    </w:rPr>
  </w:style>
  <w:style w:type="paragraph" w:customStyle="1" w:styleId="2e">
    <w:name w:val="Сноска (2)"/>
    <w:basedOn w:val="a2"/>
    <w:link w:val="2d"/>
    <w:rsid w:val="007143C9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32D8C88-D529-4D29-86B4-0159A647E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70</TotalTime>
  <Pages>13</Pages>
  <Words>2714</Words>
  <Characters>17203</Characters>
  <Application>Microsoft Office Word</Application>
  <DocSecurity>0</DocSecurity>
  <Lines>143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19878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50</cp:revision>
  <cp:lastPrinted>2013-05-13T10:31:00Z</cp:lastPrinted>
  <dcterms:created xsi:type="dcterms:W3CDTF">2013-12-04T11:06:00Z</dcterms:created>
  <dcterms:modified xsi:type="dcterms:W3CDTF">2014-08-28T10:29:00Z</dcterms:modified>
</cp:coreProperties>
</file>