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9D3" w:rsidRPr="008B4E45" w:rsidRDefault="002E29D3" w:rsidP="00A469AA">
      <w:pPr>
        <w:pStyle w:val="NormalWeb"/>
        <w:spacing w:before="0" w:after="0"/>
        <w:rPr>
          <w:bCs/>
        </w:rPr>
      </w:pPr>
      <w:r>
        <w:rPr>
          <w:b/>
        </w:rPr>
        <w:t xml:space="preserve">                                                                                                              </w:t>
      </w:r>
      <w:r w:rsidRPr="00021B9B">
        <w:rPr>
          <w:bCs/>
          <w:sz w:val="28"/>
          <w:szCs w:val="28"/>
        </w:rPr>
        <w:t>«</w:t>
      </w:r>
      <w:r w:rsidRPr="008B4E45">
        <w:rPr>
          <w:bCs/>
        </w:rPr>
        <w:t>Утверждаю»</w:t>
      </w:r>
    </w:p>
    <w:p w:rsidR="002E29D3" w:rsidRPr="008B4E45" w:rsidRDefault="002E29D3" w:rsidP="00A469AA">
      <w:pPr>
        <w:pStyle w:val="NormalWeb"/>
        <w:spacing w:before="0" w:after="0"/>
        <w:jc w:val="center"/>
        <w:rPr>
          <w:bCs/>
        </w:rPr>
      </w:pPr>
      <w:r w:rsidRPr="008B4E45">
        <w:rPr>
          <w:bCs/>
        </w:rPr>
        <w:t xml:space="preserve">                                                                                      Директор филиала № 19</w:t>
      </w:r>
    </w:p>
    <w:p w:rsidR="002E29D3" w:rsidRPr="008B4E45" w:rsidRDefault="002E29D3" w:rsidP="00A469AA">
      <w:pPr>
        <w:pStyle w:val="NormalWeb"/>
        <w:spacing w:before="0" w:after="0"/>
        <w:jc w:val="center"/>
        <w:rPr>
          <w:bCs/>
        </w:rPr>
      </w:pPr>
      <w:r w:rsidRPr="008B4E45">
        <w:rPr>
          <w:bCs/>
        </w:rPr>
        <w:t xml:space="preserve">                                                                                   ФГУП «Атом-охрана»</w:t>
      </w:r>
    </w:p>
    <w:p w:rsidR="002E29D3" w:rsidRPr="008B4E45" w:rsidRDefault="002E29D3" w:rsidP="00A469AA">
      <w:pPr>
        <w:pStyle w:val="NormalWeb"/>
        <w:spacing w:before="0" w:after="0"/>
      </w:pPr>
    </w:p>
    <w:p w:rsidR="002E29D3" w:rsidRPr="008B4E45" w:rsidRDefault="002E29D3" w:rsidP="00A469AA">
      <w:pPr>
        <w:pStyle w:val="NormalWeb"/>
        <w:spacing w:before="0" w:after="0"/>
      </w:pPr>
      <w:r w:rsidRPr="008B4E45">
        <w:t xml:space="preserve">                                                                                       </w:t>
      </w:r>
      <w:r>
        <w:t xml:space="preserve">                   </w:t>
      </w:r>
      <w:r w:rsidRPr="008B4E45">
        <w:t>___________ Е.Ю. Шерстнев</w:t>
      </w:r>
    </w:p>
    <w:p w:rsidR="002E29D3" w:rsidRPr="008B4E45" w:rsidRDefault="002E29D3" w:rsidP="00A469AA">
      <w:pPr>
        <w:pStyle w:val="NormalWeb"/>
        <w:spacing w:before="0" w:after="0"/>
      </w:pPr>
    </w:p>
    <w:p w:rsidR="002E29D3" w:rsidRPr="008B4E45" w:rsidRDefault="002E29D3" w:rsidP="00A469AA">
      <w:pPr>
        <w:pStyle w:val="BodyText"/>
        <w:tabs>
          <w:tab w:val="left" w:pos="5904"/>
        </w:tabs>
        <w:spacing w:after="0"/>
        <w:rPr>
          <w:b/>
        </w:rPr>
      </w:pPr>
      <w:r w:rsidRPr="008B4E45">
        <w:t xml:space="preserve">                                                                                       </w:t>
      </w:r>
      <w:r>
        <w:t xml:space="preserve">                  </w:t>
      </w:r>
      <w:r w:rsidRPr="008B4E45">
        <w:t>«___» _________ 2014 года</w:t>
      </w:r>
    </w:p>
    <w:p w:rsidR="002E29D3" w:rsidRDefault="002E29D3" w:rsidP="00823988">
      <w:pPr>
        <w:pStyle w:val="BodyText"/>
        <w:spacing w:after="0"/>
        <w:rPr>
          <w:b/>
        </w:rPr>
      </w:pPr>
    </w:p>
    <w:p w:rsidR="002E29D3" w:rsidRDefault="002E29D3" w:rsidP="00C15D7A">
      <w:pPr>
        <w:pStyle w:val="BodyText"/>
        <w:spacing w:after="0"/>
        <w:jc w:val="center"/>
        <w:rPr>
          <w:b/>
        </w:rPr>
      </w:pPr>
    </w:p>
    <w:p w:rsidR="002E29D3" w:rsidRPr="00051027" w:rsidRDefault="002E29D3" w:rsidP="00C15D7A">
      <w:pPr>
        <w:pStyle w:val="BodyText"/>
        <w:spacing w:after="0"/>
        <w:jc w:val="center"/>
        <w:rPr>
          <w:b/>
        </w:rPr>
      </w:pPr>
      <w:r w:rsidRPr="00051027">
        <w:rPr>
          <w:b/>
        </w:rPr>
        <w:t xml:space="preserve">ДОГОВОР </w:t>
      </w:r>
      <w:r w:rsidRPr="007E1F26">
        <w:rPr>
          <w:b/>
        </w:rPr>
        <w:t>(ПРОЕКТ)</w:t>
      </w:r>
      <w:r>
        <w:rPr>
          <w:b/>
        </w:rPr>
        <w:t xml:space="preserve">  </w:t>
      </w:r>
      <w:r w:rsidRPr="00051027">
        <w:rPr>
          <w:b/>
        </w:rPr>
        <w:t xml:space="preserve">№ </w:t>
      </w:r>
      <w:r>
        <w:rPr>
          <w:b/>
        </w:rPr>
        <w:t xml:space="preserve">       </w:t>
      </w:r>
    </w:p>
    <w:p w:rsidR="002E29D3" w:rsidRPr="00051027" w:rsidRDefault="002E29D3" w:rsidP="00C15D7A">
      <w:pPr>
        <w:pStyle w:val="BodyText"/>
        <w:spacing w:after="0"/>
        <w:jc w:val="center"/>
        <w:rPr>
          <w:b/>
        </w:rPr>
      </w:pPr>
    </w:p>
    <w:p w:rsidR="002E29D3" w:rsidRPr="00051027" w:rsidRDefault="002E29D3" w:rsidP="004251B0">
      <w:pPr>
        <w:pStyle w:val="BodyText"/>
        <w:spacing w:after="0"/>
      </w:pPr>
      <w:r w:rsidRPr="00051027">
        <w:t xml:space="preserve">г. Железногорск </w:t>
      </w:r>
      <w:r>
        <w:t xml:space="preserve"> </w:t>
      </w:r>
      <w:r w:rsidRPr="00051027">
        <w:t>Красноярского края</w:t>
      </w:r>
      <w:r>
        <w:t xml:space="preserve">                                                «     »_______________ </w:t>
      </w:r>
      <w:r w:rsidRPr="00051027">
        <w:t>201</w:t>
      </w:r>
      <w:r>
        <w:t>4</w:t>
      </w:r>
      <w:r w:rsidRPr="00051027">
        <w:t xml:space="preserve"> г.</w:t>
      </w:r>
    </w:p>
    <w:p w:rsidR="002E29D3" w:rsidRPr="00051027" w:rsidRDefault="002E29D3" w:rsidP="004251B0">
      <w:pPr>
        <w:pStyle w:val="BodyText"/>
        <w:spacing w:after="0"/>
      </w:pPr>
    </w:p>
    <w:p w:rsidR="002E29D3" w:rsidRPr="00051027" w:rsidRDefault="002E29D3" w:rsidP="004251B0">
      <w:pPr>
        <w:pStyle w:val="BodyText"/>
        <w:spacing w:after="0"/>
        <w:jc w:val="both"/>
      </w:pPr>
      <w:r>
        <w:rPr>
          <w:b/>
        </w:rPr>
        <w:t>____________________________________________________________</w:t>
      </w:r>
      <w:r>
        <w:t xml:space="preserve">, </w:t>
      </w:r>
      <w:r w:rsidRPr="00051027">
        <w:t xml:space="preserve">именуемое в дальнейшем «Исполнитель», в лице </w:t>
      </w:r>
      <w:r>
        <w:t>_____________________________________________</w:t>
      </w:r>
      <w:r w:rsidRPr="00051027">
        <w:t xml:space="preserve">, действующего на основании </w:t>
      </w:r>
      <w:r>
        <w:t>_________________________________________</w:t>
      </w:r>
      <w:r w:rsidRPr="00051027">
        <w:t xml:space="preserve">, с одной стороны, и </w:t>
      </w:r>
      <w:r w:rsidRPr="00051027">
        <w:rPr>
          <w:b/>
        </w:rPr>
        <w:t>Федеральное государственное унитарное предприятие «Ведомственная охрана Росатома» (ФГУП «Атом-охрана»)</w:t>
      </w:r>
      <w:r w:rsidRPr="00051027">
        <w:t xml:space="preserve">, именуемое в дальнейшем «Заказчик», в лице директора филиала № 19 ФГУП «Атом-охрана» Шерстнёва Евгения Юрьевича, действующего на основании доверенности от </w:t>
      </w:r>
      <w:r>
        <w:t>18.12</w:t>
      </w:r>
      <w:r w:rsidRPr="00051027">
        <w:t>.2013. №</w:t>
      </w:r>
      <w:r>
        <w:t xml:space="preserve"> 195</w:t>
      </w:r>
      <w:r w:rsidRPr="00051027">
        <w:t>, с другой стороны, далее именуемые Стороны,</w:t>
      </w:r>
      <w:r>
        <w:t xml:space="preserve"> </w:t>
      </w:r>
      <w:r w:rsidRPr="00051027">
        <w:t>заключили настоящий Договор о нижеследующем:</w:t>
      </w:r>
    </w:p>
    <w:p w:rsidR="002E29D3" w:rsidRPr="00051027" w:rsidRDefault="002E29D3" w:rsidP="004251B0">
      <w:pPr>
        <w:pStyle w:val="BodyText"/>
        <w:spacing w:after="0"/>
        <w:jc w:val="both"/>
      </w:pPr>
    </w:p>
    <w:p w:rsidR="002E29D3" w:rsidRDefault="002E29D3" w:rsidP="009F522B">
      <w:pPr>
        <w:pStyle w:val="BodyText"/>
        <w:numPr>
          <w:ilvl w:val="0"/>
          <w:numId w:val="3"/>
        </w:numPr>
        <w:spacing w:after="0"/>
        <w:jc w:val="center"/>
        <w:rPr>
          <w:caps/>
        </w:rPr>
      </w:pPr>
      <w:r w:rsidRPr="00051027">
        <w:rPr>
          <w:caps/>
        </w:rPr>
        <w:t>Предм</w:t>
      </w:r>
      <w:r>
        <w:rPr>
          <w:caps/>
        </w:rPr>
        <w:t>ет Договора</w:t>
      </w:r>
    </w:p>
    <w:p w:rsidR="002E29D3" w:rsidRPr="004251B0" w:rsidRDefault="002E29D3" w:rsidP="009F522B">
      <w:pPr>
        <w:pStyle w:val="BodyText"/>
        <w:spacing w:after="0"/>
        <w:ind w:left="720"/>
        <w:rPr>
          <w:caps/>
        </w:rPr>
      </w:pPr>
    </w:p>
    <w:p w:rsidR="002E29D3" w:rsidRPr="00051027" w:rsidRDefault="002E29D3" w:rsidP="004251B0">
      <w:pPr>
        <w:pStyle w:val="BodyText"/>
        <w:tabs>
          <w:tab w:val="left" w:pos="1080"/>
        </w:tabs>
        <w:spacing w:after="0"/>
        <w:jc w:val="both"/>
      </w:pPr>
      <w:r w:rsidRPr="00051027">
        <w:t xml:space="preserve">1.1. По настоящему Договору Исполнитель обязуется по заданию Заказчика оказать услуги по организации учебно-тренировочных занятий по огневой подготовке в стрелковом тире </w:t>
      </w:r>
      <w:r>
        <w:t>_____________________</w:t>
      </w:r>
      <w:r w:rsidRPr="00051027">
        <w:t xml:space="preserve"> (далее тир) работников № 19 ФГУП «Атом-охрана» (далее - услуги), которые заключаются в проведении</w:t>
      </w:r>
      <w:r>
        <w:t xml:space="preserve"> </w:t>
      </w:r>
      <w:r w:rsidRPr="00051027">
        <w:t xml:space="preserve">Исполнителем инструктажа по правилам поведения в тире, находящемся по адресу: ЗАТО Железногорск, г. Железногорск Красноярского края, </w:t>
      </w:r>
      <w:r>
        <w:t>_______________________</w:t>
      </w:r>
      <w:r w:rsidRPr="00051027">
        <w:t>, а Заказчик, обязуется принять и оплатить оказанные услуги согласно требованиям настоящего Договора.</w:t>
      </w:r>
    </w:p>
    <w:p w:rsidR="002E29D3" w:rsidRPr="00051027" w:rsidRDefault="002E29D3" w:rsidP="004251B0">
      <w:pPr>
        <w:pStyle w:val="BodyText"/>
        <w:spacing w:after="0"/>
        <w:jc w:val="both"/>
      </w:pPr>
      <w:r w:rsidRPr="00051027">
        <w:t xml:space="preserve">1.2. Услуги, указанные в п. 1.1. настоящего Договора, оказываются с предоставлением Исполнителем необходимого оборудования и помещений для оказания услуг, а именно: </w:t>
      </w:r>
    </w:p>
    <w:p w:rsidR="002E29D3" w:rsidRPr="00051027" w:rsidRDefault="002E29D3" w:rsidP="004251B0">
      <w:pPr>
        <w:pStyle w:val="BodyText"/>
        <w:tabs>
          <w:tab w:val="left" w:pos="900"/>
        </w:tabs>
        <w:spacing w:after="0"/>
        <w:jc w:val="both"/>
      </w:pPr>
      <w:r w:rsidRPr="00051027">
        <w:t>- столы в количестве 15 штук, включая столы для чистки оружия;</w:t>
      </w:r>
    </w:p>
    <w:p w:rsidR="002E29D3" w:rsidRPr="00051027" w:rsidRDefault="002E29D3" w:rsidP="004251B0">
      <w:pPr>
        <w:pStyle w:val="BodyText"/>
        <w:tabs>
          <w:tab w:val="left" w:pos="900"/>
        </w:tabs>
        <w:spacing w:after="0"/>
        <w:jc w:val="both"/>
      </w:pPr>
      <w:r w:rsidRPr="00051027">
        <w:t>- интерактивный</w:t>
      </w:r>
      <w:r>
        <w:t xml:space="preserve"> </w:t>
      </w:r>
      <w:r w:rsidRPr="00051027">
        <w:t>мультимедийный боевой тир «Ингул»;</w:t>
      </w:r>
    </w:p>
    <w:p w:rsidR="002E29D3" w:rsidRPr="00051027" w:rsidRDefault="002E29D3" w:rsidP="004251B0">
      <w:pPr>
        <w:pStyle w:val="BodyText"/>
        <w:tabs>
          <w:tab w:val="left" w:pos="900"/>
        </w:tabs>
        <w:spacing w:after="0"/>
        <w:jc w:val="both"/>
      </w:pPr>
      <w:r w:rsidRPr="00051027">
        <w:t>- стрелковая галерея на 4 стрелковых места с огневыми рубежами для стрельбы на 8,15,25 метров;</w:t>
      </w:r>
    </w:p>
    <w:p w:rsidR="002E29D3" w:rsidRPr="00051027" w:rsidRDefault="002E29D3" w:rsidP="004251B0">
      <w:pPr>
        <w:pStyle w:val="BodyText"/>
        <w:tabs>
          <w:tab w:val="left" w:pos="900"/>
        </w:tabs>
        <w:spacing w:after="0"/>
        <w:jc w:val="both"/>
      </w:pPr>
      <w:r w:rsidRPr="00051027">
        <w:t>- класс огневой подготовки;</w:t>
      </w:r>
    </w:p>
    <w:p w:rsidR="002E29D3" w:rsidRPr="00051027" w:rsidRDefault="002E29D3" w:rsidP="004251B0">
      <w:pPr>
        <w:pStyle w:val="BodyText"/>
        <w:tabs>
          <w:tab w:val="left" w:pos="900"/>
        </w:tabs>
        <w:spacing w:after="0"/>
        <w:jc w:val="both"/>
      </w:pPr>
      <w:r w:rsidRPr="00051027">
        <w:t>- место для размещения медицинского работника;</w:t>
      </w:r>
    </w:p>
    <w:p w:rsidR="002E29D3" w:rsidRPr="00051027" w:rsidRDefault="002E29D3" w:rsidP="004251B0">
      <w:pPr>
        <w:pStyle w:val="BodyText"/>
        <w:tabs>
          <w:tab w:val="left" w:pos="900"/>
        </w:tabs>
        <w:spacing w:after="0"/>
        <w:jc w:val="both"/>
      </w:pPr>
      <w:r w:rsidRPr="00051027">
        <w:t>- туалетная комната;</w:t>
      </w:r>
    </w:p>
    <w:p w:rsidR="002E29D3" w:rsidRPr="00051027" w:rsidRDefault="002E29D3" w:rsidP="004251B0">
      <w:pPr>
        <w:pStyle w:val="BodyText"/>
        <w:tabs>
          <w:tab w:val="left" w:pos="900"/>
        </w:tabs>
        <w:spacing w:after="0"/>
        <w:jc w:val="both"/>
      </w:pPr>
      <w:r w:rsidRPr="00051027">
        <w:t>- специально оборудованное помещение – гардеробная.</w:t>
      </w:r>
    </w:p>
    <w:p w:rsidR="002E29D3" w:rsidRPr="00051027" w:rsidRDefault="002E29D3" w:rsidP="004251B0">
      <w:pPr>
        <w:pStyle w:val="BodyText"/>
        <w:tabs>
          <w:tab w:val="left" w:pos="900"/>
        </w:tabs>
        <w:spacing w:after="0"/>
        <w:jc w:val="both"/>
      </w:pPr>
      <w:r w:rsidRPr="00051027">
        <w:t>1.3. Заказчик самостоятельно проводит учебно-тренировочные занятия по огневой подготовке.</w:t>
      </w:r>
    </w:p>
    <w:p w:rsidR="002E29D3" w:rsidRPr="00051027" w:rsidRDefault="002E29D3" w:rsidP="004251B0">
      <w:pPr>
        <w:pStyle w:val="BodyText"/>
        <w:spacing w:after="0"/>
        <w:jc w:val="both"/>
      </w:pPr>
      <w:r w:rsidRPr="00051027">
        <w:t xml:space="preserve">1.4. Услуги оказываются в соответствии с Графиком проведения занятий по огневой подготовке работников Заказчика на </w:t>
      </w:r>
      <w:r w:rsidRPr="00A469AA">
        <w:rPr>
          <w:shd w:val="clear" w:color="auto" w:fill="FFFFFF"/>
        </w:rPr>
        <w:t>2014</w:t>
      </w:r>
      <w:r w:rsidRPr="00051027">
        <w:t xml:space="preserve">  год (Приложение № 1 к настоящему Договору). </w:t>
      </w:r>
    </w:p>
    <w:p w:rsidR="002E29D3" w:rsidRPr="00051027" w:rsidRDefault="002E29D3" w:rsidP="004251B0">
      <w:pPr>
        <w:pStyle w:val="BodyText"/>
        <w:spacing w:after="0"/>
        <w:jc w:val="both"/>
      </w:pPr>
      <w:r w:rsidRPr="00051027">
        <w:t>Срок оказания услуг:</w:t>
      </w:r>
    </w:p>
    <w:p w:rsidR="002E29D3" w:rsidRPr="00051027" w:rsidRDefault="002E29D3" w:rsidP="004251B0">
      <w:pPr>
        <w:pStyle w:val="BodyText"/>
        <w:spacing w:after="0"/>
        <w:jc w:val="both"/>
      </w:pPr>
      <w:r w:rsidRPr="00051027">
        <w:t xml:space="preserve"> - начало:  21.02.2014  г.;</w:t>
      </w:r>
    </w:p>
    <w:p w:rsidR="002E29D3" w:rsidRPr="00051027" w:rsidRDefault="002E29D3" w:rsidP="004251B0">
      <w:pPr>
        <w:pStyle w:val="BodyText"/>
        <w:spacing w:after="0"/>
        <w:jc w:val="both"/>
      </w:pPr>
      <w:r w:rsidRPr="00051027">
        <w:t xml:space="preserve"> - окончание:  25.11.2014  г.</w:t>
      </w:r>
    </w:p>
    <w:p w:rsidR="002E29D3" w:rsidRPr="00051027" w:rsidRDefault="002E29D3" w:rsidP="004251B0">
      <w:pPr>
        <w:pStyle w:val="BodyText"/>
        <w:spacing w:after="0"/>
        <w:jc w:val="both"/>
        <w:rPr>
          <w:caps/>
        </w:rPr>
      </w:pPr>
    </w:p>
    <w:p w:rsidR="002E29D3" w:rsidRDefault="002E29D3" w:rsidP="004251B0">
      <w:pPr>
        <w:pStyle w:val="BodyText"/>
        <w:spacing w:after="0"/>
        <w:jc w:val="center"/>
        <w:rPr>
          <w:caps/>
        </w:rPr>
      </w:pPr>
      <w:r>
        <w:rPr>
          <w:caps/>
        </w:rPr>
        <w:t>2. Обязанности сторон</w:t>
      </w:r>
    </w:p>
    <w:p w:rsidR="002E29D3" w:rsidRPr="004251B0" w:rsidRDefault="002E29D3" w:rsidP="004251B0">
      <w:pPr>
        <w:pStyle w:val="BodyText"/>
        <w:spacing w:after="0"/>
        <w:jc w:val="center"/>
        <w:rPr>
          <w:caps/>
        </w:rPr>
      </w:pPr>
    </w:p>
    <w:p w:rsidR="002E29D3" w:rsidRPr="00051027" w:rsidRDefault="002E29D3" w:rsidP="004251B0">
      <w:pPr>
        <w:pStyle w:val="BodyText"/>
        <w:spacing w:after="0"/>
        <w:rPr>
          <w:snapToGrid w:val="0"/>
        </w:rPr>
      </w:pPr>
      <w:r w:rsidRPr="00051027">
        <w:rPr>
          <w:b/>
          <w:snapToGrid w:val="0"/>
        </w:rPr>
        <w:t>2.1. Исполнитель обязан</w:t>
      </w:r>
      <w:r w:rsidRPr="00051027">
        <w:rPr>
          <w:snapToGrid w:val="0"/>
        </w:rPr>
        <w:t>:</w:t>
      </w:r>
    </w:p>
    <w:p w:rsidR="002E29D3" w:rsidRPr="00051027" w:rsidRDefault="002E29D3" w:rsidP="004251B0">
      <w:pPr>
        <w:pStyle w:val="BodyText"/>
        <w:spacing w:after="0"/>
        <w:jc w:val="both"/>
        <w:rPr>
          <w:snapToGrid w:val="0"/>
        </w:rPr>
      </w:pPr>
      <w:r w:rsidRPr="00051027">
        <w:rPr>
          <w:snapToGrid w:val="0"/>
        </w:rPr>
        <w:t>2.1.1. Организовать и обеспечить надлежащее исполнение услуг, предусмотренных разделом 1 настоящего Договора.</w:t>
      </w:r>
    </w:p>
    <w:p w:rsidR="002E29D3" w:rsidRPr="00051027" w:rsidRDefault="002E29D3" w:rsidP="004251B0">
      <w:pPr>
        <w:pStyle w:val="BodyText"/>
        <w:spacing w:after="0"/>
        <w:jc w:val="both"/>
        <w:rPr>
          <w:snapToGrid w:val="0"/>
        </w:rPr>
      </w:pPr>
      <w:r w:rsidRPr="00051027">
        <w:rPr>
          <w:snapToGrid w:val="0"/>
        </w:rPr>
        <w:t>2.1.2. Обеспечить Заказчика помещениями, соответствующие санитарным и гигиеническим требованиям, необходимым оборудованием, указанным в п. 1.2. настоящего Договора.</w:t>
      </w:r>
    </w:p>
    <w:p w:rsidR="002E29D3" w:rsidRPr="00051027" w:rsidRDefault="002E29D3" w:rsidP="004251B0">
      <w:pPr>
        <w:pStyle w:val="BodyText"/>
        <w:spacing w:after="0"/>
        <w:jc w:val="both"/>
        <w:rPr>
          <w:b/>
          <w:snapToGrid w:val="0"/>
        </w:rPr>
      </w:pPr>
      <w:r w:rsidRPr="00051027">
        <w:rPr>
          <w:b/>
          <w:snapToGrid w:val="0"/>
        </w:rPr>
        <w:t>2.2. Заказчик обязан:</w:t>
      </w:r>
    </w:p>
    <w:p w:rsidR="002E29D3" w:rsidRPr="00051027" w:rsidRDefault="002E29D3" w:rsidP="004251B0">
      <w:pPr>
        <w:pStyle w:val="BodyText"/>
        <w:spacing w:after="0"/>
        <w:jc w:val="both"/>
        <w:rPr>
          <w:snapToGrid w:val="0"/>
        </w:rPr>
      </w:pPr>
      <w:r w:rsidRPr="00051027">
        <w:rPr>
          <w:snapToGrid w:val="0"/>
        </w:rPr>
        <w:t>2.2.1. Своевременно вносить плату за оказанные услуги в порядке и сроки, предусмотренные настоящим Договором.</w:t>
      </w:r>
    </w:p>
    <w:p w:rsidR="002E29D3" w:rsidRPr="00051027" w:rsidRDefault="002E29D3" w:rsidP="004251B0">
      <w:pPr>
        <w:pStyle w:val="BodyText"/>
        <w:spacing w:after="0"/>
        <w:jc w:val="both"/>
      </w:pPr>
      <w:r w:rsidRPr="00051027">
        <w:t>2.2.2. Заказчик (его представители) должен бережно относиться к имуществу Исполнителя и нести ответственность в случае его порчи, а также соблюдать дисциплину, правила внутреннего распорядка Исполнителя, санитарные, противопожарные и иные требования законодательства Российской Федерации.</w:t>
      </w:r>
    </w:p>
    <w:p w:rsidR="002E29D3" w:rsidRPr="00051027" w:rsidRDefault="002E29D3" w:rsidP="004251B0">
      <w:pPr>
        <w:pStyle w:val="BodyText"/>
        <w:spacing w:after="0"/>
        <w:jc w:val="both"/>
      </w:pPr>
      <w:r w:rsidRPr="00051027">
        <w:t>2.2.3. Обеспечивать соблюдение требований действующих норм и правил, безопасной эксплуатации оборудования и помещений, указанных в п. 1.2. настоящего Договора, правил техники безопасности.</w:t>
      </w:r>
    </w:p>
    <w:p w:rsidR="002E29D3" w:rsidRPr="00051027" w:rsidRDefault="002E29D3" w:rsidP="004251B0">
      <w:pPr>
        <w:pStyle w:val="BodyText"/>
        <w:spacing w:after="0"/>
        <w:jc w:val="both"/>
      </w:pPr>
      <w:r w:rsidRPr="00051027">
        <w:t>2.2.4. Проводить со своими работниками инструктаж по технике безопасности.</w:t>
      </w:r>
    </w:p>
    <w:p w:rsidR="002E29D3" w:rsidRPr="00051027" w:rsidRDefault="002E29D3" w:rsidP="004251B0">
      <w:pPr>
        <w:pStyle w:val="BodyText"/>
        <w:spacing w:after="0"/>
        <w:jc w:val="both"/>
      </w:pPr>
      <w:r w:rsidRPr="00051027">
        <w:t>2.2.5. Нести ответственность за соблюдением Заказчиком (работниками Заказчика) правил техники безопасности и иных действующих требований и правил.</w:t>
      </w:r>
    </w:p>
    <w:p w:rsidR="002E29D3" w:rsidRPr="00051027" w:rsidRDefault="002E29D3" w:rsidP="004251B0">
      <w:pPr>
        <w:pStyle w:val="BodyText"/>
        <w:spacing w:after="0"/>
        <w:jc w:val="both"/>
        <w:rPr>
          <w:snapToGrid w:val="0"/>
        </w:rPr>
      </w:pPr>
      <w:r w:rsidRPr="00051027">
        <w:rPr>
          <w:snapToGrid w:val="0"/>
        </w:rPr>
        <w:t>2.2.6. Обеспечить присутствие медработника при проведении занятий по огневой подготовке (согласно п. 3 Типовых правил эксплуатации стрелкового тира). При отсутствии медработника услуги по предоставлению помещений стрелкового тира не оказываются.</w:t>
      </w:r>
    </w:p>
    <w:p w:rsidR="002E29D3" w:rsidRPr="00051027" w:rsidRDefault="002E29D3" w:rsidP="004251B0">
      <w:pPr>
        <w:pStyle w:val="BodyText"/>
        <w:spacing w:after="0"/>
        <w:jc w:val="both"/>
        <w:rPr>
          <w:snapToGrid w:val="0"/>
        </w:rPr>
      </w:pPr>
    </w:p>
    <w:p w:rsidR="002E29D3" w:rsidRDefault="002E29D3" w:rsidP="004251B0">
      <w:pPr>
        <w:pStyle w:val="BodyText"/>
        <w:spacing w:after="0"/>
        <w:jc w:val="center"/>
        <w:rPr>
          <w:caps/>
        </w:rPr>
      </w:pPr>
      <w:r w:rsidRPr="00051027">
        <w:rPr>
          <w:caps/>
        </w:rPr>
        <w:t>3. Сто</w:t>
      </w:r>
      <w:r>
        <w:rPr>
          <w:caps/>
        </w:rPr>
        <w:t>имость услуг и порядок расчётов</w:t>
      </w:r>
    </w:p>
    <w:p w:rsidR="002E29D3" w:rsidRPr="004251B0" w:rsidRDefault="002E29D3" w:rsidP="004251B0">
      <w:pPr>
        <w:pStyle w:val="BodyText"/>
        <w:spacing w:after="0"/>
        <w:jc w:val="center"/>
        <w:rPr>
          <w:caps/>
        </w:rPr>
      </w:pPr>
    </w:p>
    <w:p w:rsidR="002E29D3" w:rsidRPr="00051027" w:rsidRDefault="002E29D3" w:rsidP="004251B0">
      <w:pPr>
        <w:pStyle w:val="BodyText"/>
        <w:spacing w:after="0"/>
        <w:jc w:val="both"/>
        <w:rPr>
          <w:b/>
        </w:rPr>
      </w:pPr>
      <w:r w:rsidRPr="00051027">
        <w:t xml:space="preserve">3.1. Стоимость оказываемых услуг по настоящему Договору, согласно «Расчету часовой стоимости платных услуг стрелкового тира» (Приложение № 2 к настоящему Договору) и «Расчету стоимости услуг на проведение учебно-тренировочных занятий работников филиала </w:t>
      </w:r>
      <w:r>
        <w:t xml:space="preserve"> </w:t>
      </w:r>
      <w:r w:rsidRPr="00051027">
        <w:t xml:space="preserve">№ 19 ФГУП «Атом-охрана» (Приложение № 3 к настоящему Договору) составляет </w:t>
      </w:r>
      <w:r>
        <w:rPr>
          <w:b/>
          <w:bCs/>
        </w:rPr>
        <w:t>________________</w:t>
      </w:r>
      <w:r w:rsidRPr="00051027">
        <w:rPr>
          <w:b/>
        </w:rPr>
        <w:t>(</w:t>
      </w:r>
      <w:r>
        <w:rPr>
          <w:b/>
        </w:rPr>
        <w:t>_______________________________</w:t>
      </w:r>
      <w:r w:rsidRPr="00051027">
        <w:rPr>
          <w:b/>
        </w:rPr>
        <w:t>) руб.</w:t>
      </w:r>
      <w:r>
        <w:rPr>
          <w:b/>
        </w:rPr>
        <w:t>_____</w:t>
      </w:r>
      <w:r w:rsidRPr="00051027">
        <w:rPr>
          <w:b/>
        </w:rPr>
        <w:t xml:space="preserve"> коп., в том числе НДС (18%) – </w:t>
      </w:r>
      <w:r>
        <w:rPr>
          <w:b/>
          <w:bCs/>
        </w:rPr>
        <w:t>____________</w:t>
      </w:r>
      <w:r w:rsidRPr="00051027">
        <w:rPr>
          <w:b/>
        </w:rPr>
        <w:t>(</w:t>
      </w:r>
      <w:r>
        <w:rPr>
          <w:b/>
        </w:rPr>
        <w:t>_____________________________________</w:t>
      </w:r>
      <w:r w:rsidRPr="00051027">
        <w:rPr>
          <w:b/>
        </w:rPr>
        <w:t>) руб.</w:t>
      </w:r>
      <w:r>
        <w:rPr>
          <w:b/>
        </w:rPr>
        <w:t>_____</w:t>
      </w:r>
      <w:r w:rsidRPr="00051027">
        <w:rPr>
          <w:b/>
        </w:rPr>
        <w:t xml:space="preserve"> коп.</w:t>
      </w:r>
    </w:p>
    <w:p w:rsidR="002E29D3" w:rsidRPr="00051027" w:rsidRDefault="002E29D3" w:rsidP="004251B0">
      <w:pPr>
        <w:pStyle w:val="BodyText"/>
        <w:spacing w:after="0"/>
        <w:jc w:val="both"/>
      </w:pPr>
      <w:r w:rsidRPr="00051027">
        <w:t>В стоимость оказываемых услуг не входит стоимость патронов и мишеней (Заказчик самостоятельно обеспечивает своих представителей патронами и мишенями).</w:t>
      </w:r>
    </w:p>
    <w:p w:rsidR="002E29D3" w:rsidRPr="00051027" w:rsidRDefault="002E29D3" w:rsidP="004251B0">
      <w:pPr>
        <w:jc w:val="both"/>
      </w:pPr>
      <w:r w:rsidRPr="00051027">
        <w:t xml:space="preserve">3.2. Заказчик оплачивает услуги Исполнителя ежемесячно, в течение 10-ти (десяти) банковских дней после подписания сторонами акта выполненных работ (услуг), на основании выставленных счета, счета-фактуры Исполнителем Заказчику. Заказчик оплачивает услуги Исполнителя путем перечисления денежных средств на расчетный счет Исполнителя. </w:t>
      </w:r>
    </w:p>
    <w:p w:rsidR="002E29D3" w:rsidRPr="00051027" w:rsidRDefault="002E29D3" w:rsidP="004251B0">
      <w:pPr>
        <w:jc w:val="both"/>
      </w:pPr>
      <w:r w:rsidRPr="00051027">
        <w:t>3.3. Услуги считаются оплаченными Заказчиком в момент поступления денежных средств на расчетный счет Исполнителя.</w:t>
      </w:r>
    </w:p>
    <w:p w:rsidR="002E29D3" w:rsidRPr="00051027" w:rsidRDefault="002E29D3" w:rsidP="004251B0">
      <w:pPr>
        <w:autoSpaceDE w:val="0"/>
        <w:autoSpaceDN w:val="0"/>
        <w:adjustRightInd w:val="0"/>
        <w:jc w:val="both"/>
      </w:pPr>
      <w:r w:rsidRPr="00051027">
        <w:t>3.4. В целях сверки взаиморасчетов за оказанные услуги Стороны обязаны ежеквартально проводить сверку расчетов по обязательствам, возникшим из условий исполняемого Договора. Исполнитель обязан представлять Заказчику подписанные акты сверки расчетов (далее - акты сверки), в течение 5 (Пяти) календарных дней с момента окончания расчетного периода в 2-х экземплярах. Заказчик в течение 5 (пяти) рабочих дней с момента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2E29D3" w:rsidRPr="00051027" w:rsidRDefault="002E29D3" w:rsidP="004251B0">
      <w:pPr>
        <w:jc w:val="both"/>
      </w:pPr>
    </w:p>
    <w:p w:rsidR="002E29D3" w:rsidRDefault="002E29D3" w:rsidP="004251B0">
      <w:pPr>
        <w:pStyle w:val="BodyText"/>
        <w:spacing w:after="0"/>
        <w:jc w:val="center"/>
        <w:rPr>
          <w:caps/>
          <w:snapToGrid w:val="0"/>
        </w:rPr>
      </w:pPr>
      <w:r>
        <w:rPr>
          <w:caps/>
          <w:snapToGrid w:val="0"/>
        </w:rPr>
        <w:t>4. Порядок сдачи-приемки услуг</w:t>
      </w:r>
    </w:p>
    <w:p w:rsidR="002E29D3" w:rsidRPr="004251B0" w:rsidRDefault="002E29D3" w:rsidP="004251B0">
      <w:pPr>
        <w:pStyle w:val="BodyText"/>
        <w:spacing w:after="0"/>
        <w:jc w:val="center"/>
        <w:rPr>
          <w:caps/>
          <w:snapToGrid w:val="0"/>
        </w:rPr>
      </w:pPr>
    </w:p>
    <w:p w:rsidR="002E29D3" w:rsidRPr="00051027" w:rsidRDefault="002E29D3" w:rsidP="004251B0">
      <w:pPr>
        <w:pStyle w:val="BodyText"/>
        <w:spacing w:after="0"/>
        <w:jc w:val="both"/>
        <w:rPr>
          <w:snapToGrid w:val="0"/>
        </w:rPr>
      </w:pPr>
      <w:r w:rsidRPr="00051027">
        <w:rPr>
          <w:snapToGrid w:val="0"/>
        </w:rPr>
        <w:t>4.1. Ежемесячно по результатам исполнения настоящего Договора за предшествующий месяц Сторонами подписывается акт выполненных работ (услуг)</w:t>
      </w:r>
      <w:r>
        <w:rPr>
          <w:snapToGrid w:val="0"/>
        </w:rPr>
        <w:t xml:space="preserve"> (Приложение № 5 к настоящему Договору)</w:t>
      </w:r>
      <w:r w:rsidRPr="00051027">
        <w:rPr>
          <w:snapToGrid w:val="0"/>
        </w:rPr>
        <w:t>.</w:t>
      </w:r>
    </w:p>
    <w:p w:rsidR="002E29D3" w:rsidRPr="00051027" w:rsidRDefault="002E29D3" w:rsidP="004251B0">
      <w:pPr>
        <w:jc w:val="both"/>
      </w:pPr>
      <w:r w:rsidRPr="00051027">
        <w:rPr>
          <w:snapToGrid w:val="0"/>
        </w:rPr>
        <w:t>4.2. Ежемесячно, в течение 3-х (трех) рабочих дней месяца, следующего за отчетным месяцем, Исполнитель представляет Заказчику подписанный акт выполненных работ (услуг) в 2 (двух) экземплярах.</w:t>
      </w:r>
      <w:r>
        <w:rPr>
          <w:snapToGrid w:val="0"/>
        </w:rPr>
        <w:t xml:space="preserve"> </w:t>
      </w:r>
      <w:r w:rsidRPr="00051027">
        <w:rPr>
          <w:snapToGrid w:val="0"/>
        </w:rPr>
        <w:t>Заказчик, в течение 3-х (трех) рабочих дней с даты получения акта выполненных работ (услуг)</w:t>
      </w:r>
      <w:r>
        <w:rPr>
          <w:snapToGrid w:val="0"/>
        </w:rPr>
        <w:t xml:space="preserve"> </w:t>
      </w:r>
      <w:r w:rsidRPr="00051027">
        <w:rPr>
          <w:snapToGrid w:val="0"/>
        </w:rPr>
        <w:t>обязан рассмотреть, подписать и представить один экземпляр Исполнителю либо направить письменный мотивированный отказ от подписания акта выполненных работ (услуг).</w:t>
      </w:r>
      <w:r>
        <w:rPr>
          <w:snapToGrid w:val="0"/>
        </w:rPr>
        <w:t xml:space="preserve"> </w:t>
      </w:r>
      <w:r w:rsidRPr="00051027">
        <w:t>При неполучении письменного мотивированного отказа или экземпляра акта выполненных работ (услуг) в указанные сроки, акт выполненных работ (услуг) считается утвержденным, а услуги оказанными, принятыми Заказчиком и подлежат оплате.</w:t>
      </w:r>
    </w:p>
    <w:p w:rsidR="002E29D3" w:rsidRPr="00051027" w:rsidRDefault="002E29D3" w:rsidP="004251B0">
      <w:pPr>
        <w:pStyle w:val="BodyText"/>
        <w:spacing w:after="0"/>
        <w:jc w:val="both"/>
        <w:rPr>
          <w:snapToGrid w:val="0"/>
        </w:rPr>
      </w:pPr>
    </w:p>
    <w:p w:rsidR="002E29D3" w:rsidRPr="00051027" w:rsidRDefault="002E29D3" w:rsidP="004251B0">
      <w:pPr>
        <w:jc w:val="center"/>
        <w:rPr>
          <w:caps/>
        </w:rPr>
      </w:pPr>
      <w:r w:rsidRPr="00051027">
        <w:rPr>
          <w:caps/>
        </w:rPr>
        <w:t>5. Срок действия Договора и порядок расторжения</w:t>
      </w:r>
    </w:p>
    <w:p w:rsidR="002E29D3" w:rsidRPr="00051027" w:rsidRDefault="002E29D3" w:rsidP="004251B0">
      <w:pPr>
        <w:jc w:val="center"/>
        <w:rPr>
          <w:b/>
        </w:rPr>
      </w:pPr>
    </w:p>
    <w:p w:rsidR="002E29D3" w:rsidRPr="00051027" w:rsidRDefault="002E29D3" w:rsidP="004251B0">
      <w:pPr>
        <w:jc w:val="both"/>
      </w:pPr>
      <w:r w:rsidRPr="00051027">
        <w:t>5.1. Договор вступает с силу с момента его подписания обеими Сторонами, и действует до полного исполнения Сторонами своих обязательств</w:t>
      </w:r>
      <w:r>
        <w:t xml:space="preserve">, но не позднее </w:t>
      </w:r>
      <w:r w:rsidRPr="009021E1">
        <w:t>25.11.2014  г.</w:t>
      </w:r>
    </w:p>
    <w:p w:rsidR="002E29D3" w:rsidRPr="00051027" w:rsidRDefault="002E29D3" w:rsidP="004251B0">
      <w:pPr>
        <w:jc w:val="both"/>
      </w:pPr>
      <w:r w:rsidRPr="00051027">
        <w:t>5.2. Настоящий Договор, может быть расторгнут по соглашению Сторон или по решению суда, в порядке и случаях, предусмотренных действующим законодательством Российской Федерации и настоящим Договором.</w:t>
      </w:r>
    </w:p>
    <w:p w:rsidR="002E29D3" w:rsidRDefault="002E29D3" w:rsidP="004251B0">
      <w:pPr>
        <w:jc w:val="center"/>
        <w:rPr>
          <w:bCs/>
          <w:caps/>
        </w:rPr>
      </w:pPr>
    </w:p>
    <w:p w:rsidR="002E29D3" w:rsidRPr="00051027" w:rsidRDefault="002E29D3" w:rsidP="004251B0">
      <w:pPr>
        <w:jc w:val="center"/>
        <w:rPr>
          <w:bCs/>
          <w:caps/>
        </w:rPr>
      </w:pPr>
      <w:r w:rsidRPr="00051027">
        <w:rPr>
          <w:bCs/>
          <w:caps/>
        </w:rPr>
        <w:t>6. Ответственность сторон</w:t>
      </w:r>
    </w:p>
    <w:p w:rsidR="002E29D3" w:rsidRPr="00051027" w:rsidRDefault="002E29D3" w:rsidP="004251B0">
      <w:pPr>
        <w:jc w:val="center"/>
        <w:rPr>
          <w:b/>
          <w:bCs/>
          <w:caps/>
        </w:rPr>
      </w:pPr>
    </w:p>
    <w:p w:rsidR="002E29D3" w:rsidRPr="00051027" w:rsidRDefault="002E29D3" w:rsidP="004251B0">
      <w:pPr>
        <w:jc w:val="both"/>
      </w:pPr>
      <w:r w:rsidRPr="00051027">
        <w:t xml:space="preserve">6.1. 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 </w:t>
      </w:r>
    </w:p>
    <w:p w:rsidR="002E29D3" w:rsidRPr="00051027" w:rsidRDefault="002E29D3" w:rsidP="004251B0">
      <w:pPr>
        <w:tabs>
          <w:tab w:val="left" w:leader="underscore" w:pos="0"/>
        </w:tabs>
        <w:jc w:val="both"/>
      </w:pPr>
      <w:r w:rsidRPr="00051027">
        <w:t>6.2. Стороны освобождаются от ответственности за неисполнение либо ненадлежащее исполнение своих обязательств, если надлежащее исполнение оказалось невозможным вследствие действия непреодолимой силы (форс-мажорных обстоятельств), в том числе стихийных бедствий, изменения действующего законодательства Российской Федерации. 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30-ти (тридцати) дней, то Стороны дополнительно согласуют порядок дальнейшего исполнения настоящего договора, либо по соглашению Сторон расторгнут его без взаимного возмещения убытков, возникших вследствие непреодолимой силы.</w:t>
      </w:r>
    </w:p>
    <w:p w:rsidR="002E29D3" w:rsidRPr="00051027" w:rsidRDefault="002E29D3" w:rsidP="004251B0">
      <w:pPr>
        <w:pStyle w:val="BodyText"/>
        <w:spacing w:after="0"/>
        <w:jc w:val="both"/>
      </w:pPr>
      <w:r w:rsidRPr="00051027">
        <w:t>6.3. Сторона, для которой возникли обстоятельства непреодолимой силы, обязана в течение 5-и (пяти) рабочих дней уведомить своего контрагента всеми доступными для обеих Сторон средствами о наступлении таких обстоятельств, с приложением соответствующих доказательств.</w:t>
      </w:r>
    </w:p>
    <w:p w:rsidR="002E29D3" w:rsidRPr="00051027" w:rsidRDefault="002E29D3" w:rsidP="004251B0">
      <w:pPr>
        <w:pStyle w:val="BodyText"/>
        <w:spacing w:after="0"/>
        <w:jc w:val="both"/>
      </w:pPr>
      <w:r w:rsidRPr="00051027">
        <w:t>Действие непреодолимой силы подтверждается выданными в установленном порядке свидетельствами соответствующих компетентных  органов.</w:t>
      </w:r>
    </w:p>
    <w:p w:rsidR="002E29D3" w:rsidRPr="00051027" w:rsidRDefault="002E29D3" w:rsidP="004251B0">
      <w:pPr>
        <w:jc w:val="both"/>
      </w:pPr>
      <w:r w:rsidRPr="00051027">
        <w:t>6.4.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с соблюдением претензионного порядка разрешения споров. Претензия рассматривается в течение 15 дней со дня ее получения. Сторона, получившая претензию, обязана сообщить заявителю о результатах рассмотрения претензии в срок, предусмотренный настоящим пунктом. В случае полного или частичного отказа в удовлетворении претензии или неполучении в срок ответа на претензию, заявитель вправе предъявить иск в Третейский суд для разрешения экономических споров при Частном учреждении «Центр третейского регулирования и правовой экспертизы». Решение Третейского суда является окончательным.</w:t>
      </w:r>
    </w:p>
    <w:p w:rsidR="002E29D3" w:rsidRPr="00051027" w:rsidRDefault="002E29D3" w:rsidP="004251B0">
      <w:pPr>
        <w:jc w:val="both"/>
      </w:pPr>
      <w:r w:rsidRPr="00051027">
        <w:t xml:space="preserve">6.5. За нарушение Заказчиком обязательств по оплате принятых от Исполнителя услуг Заказчик уплачивает Исполнителю пеню в размере 0,1% за каждый день просрочки от стоимости неоплаченных услуг. </w:t>
      </w:r>
    </w:p>
    <w:p w:rsidR="002E29D3" w:rsidRPr="00051027" w:rsidRDefault="002E29D3" w:rsidP="004251B0">
      <w:pPr>
        <w:jc w:val="both"/>
      </w:pPr>
      <w:r w:rsidRPr="00051027">
        <w:t>6.6. Исполнитель не несет ответственности за просрочку исполнения обязательств по настоящему Договору при отсутствии в этом его вины.</w:t>
      </w:r>
    </w:p>
    <w:p w:rsidR="002E29D3" w:rsidRPr="00051027" w:rsidRDefault="002E29D3" w:rsidP="004251B0">
      <w:pPr>
        <w:pStyle w:val="BodyTextIndent2"/>
        <w:spacing w:after="0" w:line="240" w:lineRule="auto"/>
        <w:ind w:left="0" w:right="-45"/>
        <w:jc w:val="both"/>
      </w:pPr>
      <w:r w:rsidRPr="00051027">
        <w:t>6.7. Применение штрафных санкций не освобождает Стороны от исполнения обязательств по настоящему Договору.</w:t>
      </w:r>
    </w:p>
    <w:p w:rsidR="002E29D3" w:rsidRPr="00051027" w:rsidRDefault="002E29D3" w:rsidP="004251B0">
      <w:pPr>
        <w:pStyle w:val="BodyTextIndent2"/>
        <w:spacing w:after="0" w:line="240" w:lineRule="auto"/>
        <w:ind w:left="0" w:right="-45"/>
        <w:jc w:val="both"/>
      </w:pPr>
    </w:p>
    <w:p w:rsidR="002E29D3" w:rsidRPr="00051027" w:rsidRDefault="002E29D3" w:rsidP="004251B0">
      <w:pPr>
        <w:jc w:val="center"/>
      </w:pPr>
      <w:r w:rsidRPr="00051027">
        <w:t>7.  ОСОБЫЕ УСЛОВИЯ</w:t>
      </w:r>
    </w:p>
    <w:p w:rsidR="002E29D3" w:rsidRPr="00051027" w:rsidRDefault="002E29D3" w:rsidP="004251B0">
      <w:pPr>
        <w:jc w:val="center"/>
        <w:rPr>
          <w:b/>
        </w:rPr>
      </w:pPr>
    </w:p>
    <w:p w:rsidR="002E29D3" w:rsidRPr="00051027" w:rsidRDefault="002E29D3" w:rsidP="004251B0">
      <w:pPr>
        <w:jc w:val="both"/>
      </w:pPr>
      <w:r w:rsidRPr="00051027">
        <w:t>7.1. Стороны обязуются предоставить друг другу сведения в отношении всей цепочки собственников, включая бенефициаров (в том числе конечных) и исполнительных органов (Приложение №</w:t>
      </w:r>
      <w:r>
        <w:t xml:space="preserve"> </w:t>
      </w:r>
      <w:r w:rsidRPr="00051027">
        <w:t>4 к настоящему Договору), с приложением соответствующих документов. Об изменении данных сведений Стороны обязуются уведомить друг друга не позднее 5 (Пяти) дней с момента совершения таких изменений. Копии документов должны быть заверены нотариусом или уполномоченным должностным лицом Стороны.</w:t>
      </w:r>
    </w:p>
    <w:p w:rsidR="002E29D3" w:rsidRPr="00051027" w:rsidRDefault="002E29D3" w:rsidP="004251B0">
      <w:pPr>
        <w:jc w:val="both"/>
      </w:pPr>
      <w:r w:rsidRPr="00051027">
        <w:t>Стороны гарантируют,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p>
    <w:p w:rsidR="002E29D3" w:rsidRPr="00051027" w:rsidRDefault="002E29D3" w:rsidP="004251B0">
      <w:pPr>
        <w:jc w:val="both"/>
      </w:pPr>
      <w:r w:rsidRPr="00051027">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Сторонами, а также на раскрытие Сторонами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взаимно освобождаются от любой ответственности в связи с Раскрытием, в том числе, связанных с возмещением Сторонами убытков, понесенных в связи с предъявлением Стороне претензий, исков и требований любыми третьими лицами, чьи права были или могли быть нарушены таким Раскрытием.</w:t>
      </w:r>
    </w:p>
    <w:p w:rsidR="002E29D3" w:rsidRPr="00051027" w:rsidRDefault="002E29D3" w:rsidP="004251B0">
      <w:pPr>
        <w:jc w:val="both"/>
      </w:pPr>
      <w:r w:rsidRPr="00051027">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E29D3" w:rsidRPr="00051027" w:rsidRDefault="002E29D3" w:rsidP="004251B0">
      <w:pPr>
        <w:jc w:val="both"/>
      </w:pPr>
      <w:r w:rsidRPr="0005102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уведомлениях об изменениях с подтверждающими документами) является основанием для одностороннего отказа Стороны от исполнения Договора и предъявления Стороне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Стороны, если более поздняя дата не будет уставлена в уведомлении</w:t>
      </w:r>
    </w:p>
    <w:p w:rsidR="002E29D3" w:rsidRPr="00051027" w:rsidRDefault="002E29D3" w:rsidP="004251B0">
      <w:pPr>
        <w:jc w:val="both"/>
        <w:rPr>
          <w:b/>
          <w:bCs/>
        </w:rPr>
      </w:pPr>
    </w:p>
    <w:p w:rsidR="002E29D3" w:rsidRPr="00051027" w:rsidRDefault="002E29D3" w:rsidP="004251B0">
      <w:pPr>
        <w:jc w:val="center"/>
        <w:rPr>
          <w:bCs/>
        </w:rPr>
      </w:pPr>
      <w:r w:rsidRPr="00051027">
        <w:rPr>
          <w:bCs/>
        </w:rPr>
        <w:t>8. ПРОЧИЕ УСЛОВИЯ</w:t>
      </w:r>
    </w:p>
    <w:p w:rsidR="002E29D3" w:rsidRPr="00051027" w:rsidRDefault="002E29D3" w:rsidP="004251B0"/>
    <w:p w:rsidR="002E29D3" w:rsidRPr="00051027" w:rsidRDefault="002E29D3" w:rsidP="004251B0">
      <w:pPr>
        <w:tabs>
          <w:tab w:val="left" w:leader="underscore" w:pos="0"/>
        </w:tabs>
        <w:jc w:val="both"/>
      </w:pPr>
      <w:r w:rsidRPr="00051027">
        <w:t>8.1. Уступка прав и обязанностей по настоящему Договору не допускается без согласия другой Стороны.</w:t>
      </w:r>
    </w:p>
    <w:p w:rsidR="002E29D3" w:rsidRPr="00051027" w:rsidRDefault="002E29D3" w:rsidP="004251B0">
      <w:pPr>
        <w:tabs>
          <w:tab w:val="left" w:leader="underscore" w:pos="0"/>
        </w:tabs>
        <w:jc w:val="both"/>
      </w:pPr>
      <w:r w:rsidRPr="00051027">
        <w:t>8.2. Условия настоящего Договора могут быть изменены или дополнены только по взаимному соглашению Сторон и должны быть оформлены в установленном порядке в виде Дополнительного соглашения к  настоящему Договору.</w:t>
      </w:r>
    </w:p>
    <w:p w:rsidR="002E29D3" w:rsidRPr="00051027" w:rsidRDefault="002E29D3" w:rsidP="004251B0">
      <w:pPr>
        <w:jc w:val="both"/>
      </w:pPr>
      <w:r w:rsidRPr="00051027">
        <w:t>8.3. Стороны обязуются в течение 5-ти (пяти) рабочих дней извещать друг друга об изменении своего адреса, организационно-правовой формы, банковских реквизитов, иных юридически значимых идентификационных характеристик. В противном случае бремя всех неблагоприятных последствий несет Сторона, не известившая о соответствующих изменениях.</w:t>
      </w:r>
    </w:p>
    <w:p w:rsidR="002E29D3" w:rsidRPr="00051027" w:rsidRDefault="002E29D3" w:rsidP="004251B0">
      <w:pPr>
        <w:jc w:val="both"/>
      </w:pPr>
      <w:r w:rsidRPr="00051027">
        <w:t>8.4. Взаимоотношения Сторон, не урегулированные настоящим Договором, регламентируются  действующим законодательством Российской Федерации.</w:t>
      </w:r>
    </w:p>
    <w:p w:rsidR="002E29D3" w:rsidRPr="00051027" w:rsidRDefault="002E29D3" w:rsidP="004251B0">
      <w:pPr>
        <w:autoSpaceDE w:val="0"/>
        <w:autoSpaceDN w:val="0"/>
        <w:adjustRightInd w:val="0"/>
        <w:jc w:val="both"/>
      </w:pPr>
      <w:r w:rsidRPr="00051027">
        <w:t>8.5. Согласно п.2 ст.434 ГК РФ договор может быть заключен путем обмена документами посредством факсимильной, электронной или иной связи, позволяющей достоверно установить, что документ исходит от Стороны по договору. Факсимильные, электронные копии договора и приложений к нему, имеют силу оригинала при наличии оригинала печати одной из Сторон на них. При этом оригинальные экземпляры пересылаются Сторонами друг другу по почте или курьером в течение 15-ти календарных дней с момента подписания соответствующего документа.</w:t>
      </w:r>
    </w:p>
    <w:p w:rsidR="002E29D3" w:rsidRPr="00051027" w:rsidRDefault="002E29D3" w:rsidP="004251B0">
      <w:pPr>
        <w:jc w:val="both"/>
      </w:pPr>
      <w:r w:rsidRPr="00051027">
        <w:t>8.6. Положения о налоговой добросовестности:</w:t>
      </w:r>
    </w:p>
    <w:p w:rsidR="002E29D3" w:rsidRPr="00051027" w:rsidRDefault="002E29D3" w:rsidP="004251B0">
      <w:pPr>
        <w:jc w:val="both"/>
      </w:pPr>
      <w:r w:rsidRPr="00051027">
        <w:t>8.6.1. Исполнитель до выплаты авансовых платежей, а в случаях их отсутствия в срок не позднее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(наличие) задолженности по уплате налогов, сборов, пеней и штрафов.</w:t>
      </w:r>
    </w:p>
    <w:p w:rsidR="002E29D3" w:rsidRPr="00051027" w:rsidRDefault="002E29D3" w:rsidP="004251B0">
      <w:pPr>
        <w:jc w:val="both"/>
      </w:pPr>
      <w:r w:rsidRPr="00051027">
        <w:tab/>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2E29D3" w:rsidRPr="00051027" w:rsidRDefault="002E29D3" w:rsidP="004251B0">
      <w:pPr>
        <w:jc w:val="both"/>
      </w:pPr>
      <w:r w:rsidRPr="00051027">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2E29D3" w:rsidRPr="00051027" w:rsidRDefault="002E29D3" w:rsidP="004251B0">
      <w:pPr>
        <w:jc w:val="both"/>
      </w:pPr>
      <w:r w:rsidRPr="00051027">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E29D3" w:rsidRPr="00051027" w:rsidRDefault="002E29D3" w:rsidP="004251B0">
      <w:pPr>
        <w:jc w:val="both"/>
      </w:pPr>
      <w:r w:rsidRPr="00051027">
        <w:t xml:space="preserve">8.6.2. При непредставлении Исполнителем документов, перечисленных пунктом 8.6.1.,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Заказчик вправе отказаться от исполнения Договора. Уведомление об отказе от Договора направляется Заказчиком в письменной форме. Договор считается расторгнутым в день получения Исполнителем уведомления. </w:t>
      </w:r>
    </w:p>
    <w:p w:rsidR="002E29D3" w:rsidRPr="00051027" w:rsidRDefault="002E29D3" w:rsidP="004251B0">
      <w:pPr>
        <w:jc w:val="both"/>
      </w:pPr>
      <w:r w:rsidRPr="00051027">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2E29D3" w:rsidRPr="00051027" w:rsidRDefault="002E29D3" w:rsidP="004251B0">
      <w:pPr>
        <w:jc w:val="both"/>
      </w:pPr>
      <w:r w:rsidRPr="00051027">
        <w:t>8.7. Настоящий Договор составлен в двух подлинных экземплярах, по одному для каждой из Сторон. Приложения №</w:t>
      </w:r>
      <w:r>
        <w:t xml:space="preserve"> </w:t>
      </w:r>
      <w:r w:rsidRPr="00051027">
        <w:t>1,2,3,4,5 настоящего Договора являются его неотъемлемой частью:</w:t>
      </w:r>
    </w:p>
    <w:p w:rsidR="002E29D3" w:rsidRPr="00051027" w:rsidRDefault="002E29D3" w:rsidP="004251B0">
      <w:pPr>
        <w:pStyle w:val="BodyText"/>
        <w:spacing w:after="0"/>
        <w:jc w:val="both"/>
      </w:pPr>
      <w:r w:rsidRPr="00051027">
        <w:t>- Приложение № 1 –</w:t>
      </w:r>
      <w:r>
        <w:t xml:space="preserve"> </w:t>
      </w:r>
      <w:r w:rsidRPr="00051027">
        <w:rPr>
          <w:bCs/>
        </w:rPr>
        <w:t>График проведения учебно-тренировочных занятий</w:t>
      </w:r>
      <w:r w:rsidRPr="00051027">
        <w:t>;</w:t>
      </w:r>
    </w:p>
    <w:p w:rsidR="002E29D3" w:rsidRPr="00051027" w:rsidRDefault="002E29D3" w:rsidP="004251B0">
      <w:pPr>
        <w:pStyle w:val="BodyText"/>
        <w:spacing w:after="0"/>
        <w:jc w:val="both"/>
      </w:pPr>
      <w:r w:rsidRPr="00051027">
        <w:t>- Приложение № 2 – Расчет часовой стоимости платных услуг стрелкового тира;</w:t>
      </w:r>
    </w:p>
    <w:p w:rsidR="002E29D3" w:rsidRPr="00051027" w:rsidRDefault="002E29D3" w:rsidP="004251B0">
      <w:pPr>
        <w:jc w:val="both"/>
      </w:pPr>
      <w:r w:rsidRPr="00051027">
        <w:t>- Приложение № 3 – Расчет стоимости;</w:t>
      </w:r>
    </w:p>
    <w:p w:rsidR="002E29D3" w:rsidRPr="00051027" w:rsidRDefault="002E29D3" w:rsidP="004251B0">
      <w:pPr>
        <w:pStyle w:val="Times12"/>
        <w:ind w:firstLine="0"/>
        <w:rPr>
          <w:szCs w:val="24"/>
        </w:rPr>
      </w:pPr>
      <w:r w:rsidRPr="00051027">
        <w:rPr>
          <w:szCs w:val="24"/>
        </w:rPr>
        <w:t>- Приложение №</w:t>
      </w:r>
      <w:r>
        <w:rPr>
          <w:szCs w:val="24"/>
        </w:rPr>
        <w:t xml:space="preserve"> 4</w:t>
      </w:r>
      <w:r w:rsidRPr="00051027">
        <w:rPr>
          <w:szCs w:val="24"/>
        </w:rPr>
        <w:t xml:space="preserve"> –</w:t>
      </w:r>
      <w:r>
        <w:rPr>
          <w:szCs w:val="24"/>
        </w:rPr>
        <w:t xml:space="preserve"> </w:t>
      </w:r>
      <w:r w:rsidRPr="00051027">
        <w:rPr>
          <w:szCs w:val="24"/>
        </w:rPr>
        <w:t>Форма акта выполненных работ.</w:t>
      </w:r>
    </w:p>
    <w:p w:rsidR="002E29D3" w:rsidRPr="00051027" w:rsidRDefault="002E29D3" w:rsidP="004251B0">
      <w:pPr>
        <w:jc w:val="both"/>
      </w:pPr>
    </w:p>
    <w:p w:rsidR="002E29D3" w:rsidRPr="00051027" w:rsidRDefault="002E29D3" w:rsidP="004251B0">
      <w:pPr>
        <w:jc w:val="center"/>
        <w:rPr>
          <w:caps/>
        </w:rPr>
      </w:pPr>
      <w:r w:rsidRPr="00051027">
        <w:rPr>
          <w:caps/>
        </w:rPr>
        <w:t>9. Юридические адреса, реквизиты и подписи сторон</w:t>
      </w:r>
    </w:p>
    <w:p w:rsidR="002E29D3" w:rsidRPr="00051027" w:rsidRDefault="002E29D3" w:rsidP="004251B0">
      <w:pPr>
        <w:jc w:val="center"/>
        <w:rPr>
          <w:b/>
          <w:caps/>
        </w:rPr>
      </w:pPr>
    </w:p>
    <w:tbl>
      <w:tblPr>
        <w:tblW w:w="10207" w:type="dxa"/>
        <w:tblInd w:w="-176" w:type="dxa"/>
        <w:tblLook w:val="00A0"/>
      </w:tblPr>
      <w:tblGrid>
        <w:gridCol w:w="4492"/>
        <w:gridCol w:w="5715"/>
      </w:tblGrid>
      <w:tr w:rsidR="002E29D3" w:rsidRPr="00051027" w:rsidTr="00066891">
        <w:trPr>
          <w:trHeight w:val="435"/>
        </w:trPr>
        <w:tc>
          <w:tcPr>
            <w:tcW w:w="4492" w:type="dxa"/>
          </w:tcPr>
          <w:p w:rsidR="002E29D3" w:rsidRPr="00066891" w:rsidRDefault="002E29D3" w:rsidP="00066891">
            <w:pPr>
              <w:pStyle w:val="BodyText"/>
              <w:spacing w:after="0"/>
              <w:rPr>
                <w:b/>
              </w:rPr>
            </w:pPr>
            <w:r w:rsidRPr="00066891">
              <w:rPr>
                <w:b/>
              </w:rPr>
              <w:t>Исполнитель: _____________________</w:t>
            </w:r>
          </w:p>
          <w:p w:rsidR="002E29D3" w:rsidRPr="00066891" w:rsidRDefault="002E29D3" w:rsidP="00066891">
            <w:pPr>
              <w:pStyle w:val="BodyText"/>
              <w:spacing w:after="0"/>
              <w:rPr>
                <w:b/>
              </w:rPr>
            </w:pPr>
          </w:p>
          <w:p w:rsidR="002E29D3" w:rsidRPr="00066891" w:rsidRDefault="002E29D3" w:rsidP="00066891">
            <w:pPr>
              <w:pStyle w:val="BodyText"/>
              <w:spacing w:after="0"/>
              <w:rPr>
                <w:b/>
              </w:rPr>
            </w:pPr>
          </w:p>
          <w:p w:rsidR="002E29D3" w:rsidRPr="00066891" w:rsidRDefault="002E29D3" w:rsidP="00066891">
            <w:pPr>
              <w:pStyle w:val="BodyText"/>
              <w:spacing w:after="0"/>
              <w:rPr>
                <w:b/>
              </w:rPr>
            </w:pPr>
          </w:p>
          <w:p w:rsidR="002E29D3" w:rsidRPr="00066891" w:rsidRDefault="002E29D3" w:rsidP="00066891">
            <w:pPr>
              <w:pStyle w:val="BodyText"/>
              <w:spacing w:after="0"/>
              <w:rPr>
                <w:bCs/>
              </w:rPr>
            </w:pPr>
            <w:r w:rsidRPr="00066891">
              <w:rPr>
                <w:bCs/>
              </w:rPr>
              <w:t xml:space="preserve">ЗАТО Железногорск, г. Железногорск, Красноярский край, </w:t>
            </w:r>
          </w:p>
          <w:p w:rsidR="002E29D3" w:rsidRPr="00066891" w:rsidRDefault="002E29D3" w:rsidP="00066891">
            <w:pPr>
              <w:pStyle w:val="BodyText"/>
              <w:spacing w:after="0"/>
              <w:rPr>
                <w:bCs/>
              </w:rPr>
            </w:pPr>
            <w:r w:rsidRPr="00066891">
              <w:rPr>
                <w:bCs/>
              </w:rPr>
              <w:t>_______________________</w:t>
            </w:r>
          </w:p>
          <w:p w:rsidR="002E29D3" w:rsidRPr="00066891" w:rsidRDefault="002E29D3" w:rsidP="00066891">
            <w:pPr>
              <w:pStyle w:val="BodyText"/>
              <w:spacing w:after="0"/>
              <w:rPr>
                <w:bCs/>
              </w:rPr>
            </w:pPr>
            <w:r w:rsidRPr="00066891">
              <w:rPr>
                <w:bCs/>
              </w:rPr>
              <w:t xml:space="preserve">ИНН___________________ </w:t>
            </w:r>
          </w:p>
          <w:p w:rsidR="002E29D3" w:rsidRPr="00066891" w:rsidRDefault="002E29D3" w:rsidP="00066891">
            <w:pPr>
              <w:pStyle w:val="BodyText"/>
              <w:spacing w:after="0"/>
              <w:rPr>
                <w:bCs/>
              </w:rPr>
            </w:pPr>
            <w:r w:rsidRPr="00066891">
              <w:rPr>
                <w:bCs/>
              </w:rPr>
              <w:t xml:space="preserve">КПП_______________,               </w:t>
            </w:r>
          </w:p>
          <w:p w:rsidR="002E29D3" w:rsidRPr="00066891" w:rsidRDefault="002E29D3" w:rsidP="004251B0">
            <w:pPr>
              <w:rPr>
                <w:bCs/>
              </w:rPr>
            </w:pPr>
            <w:r w:rsidRPr="00066891">
              <w:rPr>
                <w:bCs/>
              </w:rPr>
              <w:t xml:space="preserve">р/с ____________________ </w:t>
            </w:r>
          </w:p>
          <w:p w:rsidR="002E29D3" w:rsidRPr="00066891" w:rsidRDefault="002E29D3" w:rsidP="004251B0">
            <w:pPr>
              <w:rPr>
                <w:bCs/>
              </w:rPr>
            </w:pPr>
            <w:r w:rsidRPr="00066891">
              <w:rPr>
                <w:bCs/>
              </w:rPr>
              <w:t xml:space="preserve">__________________________ </w:t>
            </w:r>
          </w:p>
          <w:p w:rsidR="002E29D3" w:rsidRPr="00066891" w:rsidRDefault="002E29D3" w:rsidP="004251B0">
            <w:pPr>
              <w:rPr>
                <w:bCs/>
              </w:rPr>
            </w:pPr>
            <w:r w:rsidRPr="00066891">
              <w:rPr>
                <w:bCs/>
              </w:rPr>
              <w:t>__________________________</w:t>
            </w:r>
          </w:p>
          <w:p w:rsidR="002E29D3" w:rsidRPr="00066891" w:rsidRDefault="002E29D3" w:rsidP="00066891">
            <w:pPr>
              <w:pStyle w:val="BodyText"/>
              <w:spacing w:after="0"/>
              <w:rPr>
                <w:bCs/>
              </w:rPr>
            </w:pPr>
            <w:r w:rsidRPr="00066891">
              <w:rPr>
                <w:bCs/>
              </w:rPr>
              <w:t xml:space="preserve">БИК ______________________, </w:t>
            </w:r>
          </w:p>
          <w:p w:rsidR="002E29D3" w:rsidRPr="00066891" w:rsidRDefault="002E29D3" w:rsidP="00066891">
            <w:pPr>
              <w:pStyle w:val="BodyText"/>
              <w:spacing w:after="0"/>
              <w:rPr>
                <w:bCs/>
              </w:rPr>
            </w:pPr>
            <w:r w:rsidRPr="00066891">
              <w:rPr>
                <w:bCs/>
              </w:rPr>
              <w:t>к/с ________________________</w:t>
            </w:r>
          </w:p>
          <w:p w:rsidR="002E29D3" w:rsidRPr="00066891" w:rsidRDefault="002E29D3" w:rsidP="00066891">
            <w:pPr>
              <w:pStyle w:val="BodyText"/>
              <w:spacing w:after="0"/>
              <w:rPr>
                <w:bCs/>
              </w:rPr>
            </w:pPr>
            <w:r w:rsidRPr="00066891">
              <w:rPr>
                <w:bCs/>
              </w:rPr>
              <w:t>ОГРН _____________________</w:t>
            </w:r>
          </w:p>
          <w:p w:rsidR="002E29D3" w:rsidRPr="00066891" w:rsidRDefault="002E29D3" w:rsidP="00066891">
            <w:pPr>
              <w:pStyle w:val="BodyText"/>
              <w:spacing w:after="0"/>
              <w:rPr>
                <w:bCs/>
              </w:rPr>
            </w:pPr>
            <w:r w:rsidRPr="00066891">
              <w:rPr>
                <w:bCs/>
              </w:rPr>
              <w:t>ОКПО ____________________</w:t>
            </w:r>
          </w:p>
          <w:p w:rsidR="002E29D3" w:rsidRPr="00066891" w:rsidRDefault="002E29D3" w:rsidP="00066891">
            <w:pPr>
              <w:pStyle w:val="BodyText"/>
              <w:spacing w:after="0"/>
              <w:rPr>
                <w:bCs/>
              </w:rPr>
            </w:pPr>
            <w:r w:rsidRPr="00066891">
              <w:rPr>
                <w:bCs/>
              </w:rPr>
              <w:t>ОКВЭД____________________</w:t>
            </w:r>
          </w:p>
          <w:p w:rsidR="002E29D3" w:rsidRPr="00051027" w:rsidRDefault="002E29D3" w:rsidP="00066891">
            <w:pPr>
              <w:pStyle w:val="BodyText"/>
              <w:spacing w:after="0"/>
            </w:pPr>
          </w:p>
          <w:p w:rsidR="002E29D3" w:rsidRDefault="002E29D3" w:rsidP="00066891">
            <w:pPr>
              <w:pStyle w:val="BodyText"/>
              <w:spacing w:after="0"/>
            </w:pPr>
          </w:p>
          <w:p w:rsidR="002E29D3" w:rsidRDefault="002E29D3" w:rsidP="00066891">
            <w:pPr>
              <w:pStyle w:val="BodyText"/>
              <w:spacing w:after="0"/>
            </w:pPr>
          </w:p>
          <w:p w:rsidR="002E29D3" w:rsidRPr="00051027" w:rsidRDefault="002E29D3" w:rsidP="00066891">
            <w:pPr>
              <w:pStyle w:val="BodyText"/>
              <w:spacing w:after="0"/>
            </w:pPr>
            <w:r w:rsidRPr="00051027">
              <w:t xml:space="preserve">___________________ </w:t>
            </w:r>
            <w:r>
              <w:t>________________</w:t>
            </w:r>
          </w:p>
          <w:p w:rsidR="002E29D3" w:rsidRDefault="002E29D3" w:rsidP="00066891">
            <w:pPr>
              <w:pStyle w:val="BodyText"/>
              <w:spacing w:after="0"/>
            </w:pPr>
            <w:r>
              <w:t>«____»__________ 201</w:t>
            </w:r>
            <w:r w:rsidRPr="00051027">
              <w:t xml:space="preserve">  г.</w:t>
            </w:r>
          </w:p>
          <w:p w:rsidR="002E29D3" w:rsidRPr="00066891" w:rsidRDefault="002E29D3" w:rsidP="00066891">
            <w:pPr>
              <w:pStyle w:val="BodyText"/>
              <w:spacing w:after="0"/>
              <w:rPr>
                <w:b/>
                <w:caps/>
              </w:rPr>
            </w:pPr>
            <w:r>
              <w:t>М.П.</w:t>
            </w:r>
          </w:p>
        </w:tc>
        <w:tc>
          <w:tcPr>
            <w:tcW w:w="5715" w:type="dxa"/>
          </w:tcPr>
          <w:p w:rsidR="002E29D3" w:rsidRPr="00066891" w:rsidRDefault="002E29D3" w:rsidP="00066891">
            <w:pPr>
              <w:pStyle w:val="BodyText"/>
              <w:spacing w:after="0"/>
              <w:rPr>
                <w:b/>
              </w:rPr>
            </w:pPr>
            <w:r w:rsidRPr="00066891">
              <w:rPr>
                <w:b/>
              </w:rPr>
              <w:t>Заказчик: ФГУП «Атом-охрана»</w:t>
            </w:r>
          </w:p>
          <w:p w:rsidR="002E29D3" w:rsidRPr="00066891" w:rsidRDefault="002E29D3" w:rsidP="00066891">
            <w:pPr>
              <w:pStyle w:val="BodyText"/>
              <w:spacing w:after="0"/>
              <w:rPr>
                <w:b/>
              </w:rPr>
            </w:pPr>
          </w:p>
          <w:p w:rsidR="002E29D3" w:rsidRPr="00066891" w:rsidRDefault="002E29D3" w:rsidP="00066891">
            <w:pPr>
              <w:pStyle w:val="BodyText"/>
              <w:spacing w:after="0"/>
              <w:rPr>
                <w:bCs/>
              </w:rPr>
            </w:pPr>
            <w:r w:rsidRPr="00066891">
              <w:rPr>
                <w:bCs/>
              </w:rPr>
              <w:t xml:space="preserve">119017, Россия, г. Москва, </w:t>
            </w:r>
          </w:p>
          <w:p w:rsidR="002E29D3" w:rsidRPr="00066891" w:rsidRDefault="002E29D3" w:rsidP="00066891">
            <w:pPr>
              <w:pStyle w:val="BodyText"/>
              <w:spacing w:after="0"/>
              <w:rPr>
                <w:bCs/>
              </w:rPr>
            </w:pPr>
            <w:r w:rsidRPr="00066891">
              <w:rPr>
                <w:bCs/>
              </w:rPr>
              <w:t>ул. Большая Ордынка, д. 24</w:t>
            </w:r>
          </w:p>
          <w:p w:rsidR="002E29D3" w:rsidRPr="00066891" w:rsidRDefault="002E29D3" w:rsidP="00066891">
            <w:pPr>
              <w:pStyle w:val="BodyText"/>
              <w:spacing w:after="0"/>
              <w:rPr>
                <w:bCs/>
              </w:rPr>
            </w:pPr>
            <w:r w:rsidRPr="00066891">
              <w:rPr>
                <w:bCs/>
              </w:rPr>
              <w:t xml:space="preserve">Почтовый адрес: (Получатель: Филиал № 19 ФГУП «Атом-охрана»): </w:t>
            </w:r>
          </w:p>
          <w:p w:rsidR="002E29D3" w:rsidRPr="00066891" w:rsidRDefault="002E29D3" w:rsidP="00066891">
            <w:pPr>
              <w:pStyle w:val="BodyText"/>
              <w:spacing w:after="0"/>
              <w:rPr>
                <w:bCs/>
              </w:rPr>
            </w:pPr>
            <w:r w:rsidRPr="00066891">
              <w:rPr>
                <w:bCs/>
              </w:rPr>
              <w:t xml:space="preserve">662972, Россия, г. Железногорск </w:t>
            </w:r>
          </w:p>
          <w:p w:rsidR="002E29D3" w:rsidRPr="00066891" w:rsidRDefault="002E29D3" w:rsidP="00066891">
            <w:pPr>
              <w:pStyle w:val="BodyText"/>
              <w:spacing w:after="0"/>
              <w:rPr>
                <w:bCs/>
              </w:rPr>
            </w:pPr>
            <w:r w:rsidRPr="00066891">
              <w:rPr>
                <w:bCs/>
              </w:rPr>
              <w:t xml:space="preserve">Красноярского края, ул. Ленина, д. 53 </w:t>
            </w:r>
          </w:p>
          <w:p w:rsidR="002E29D3" w:rsidRPr="00066891" w:rsidRDefault="002E29D3" w:rsidP="00066891">
            <w:pPr>
              <w:pStyle w:val="BodyText"/>
              <w:spacing w:after="0"/>
              <w:rPr>
                <w:bCs/>
              </w:rPr>
            </w:pPr>
            <w:r w:rsidRPr="00066891">
              <w:rPr>
                <w:bCs/>
              </w:rPr>
              <w:t>ИНН 7706289940/ КПП /245202001</w:t>
            </w:r>
          </w:p>
          <w:p w:rsidR="002E29D3" w:rsidRPr="00066891" w:rsidRDefault="002E29D3" w:rsidP="00066891">
            <w:pPr>
              <w:pStyle w:val="BodyText"/>
              <w:spacing w:after="0"/>
              <w:rPr>
                <w:bCs/>
              </w:rPr>
            </w:pPr>
            <w:r w:rsidRPr="00066891">
              <w:rPr>
                <w:bCs/>
              </w:rPr>
              <w:t>ОГРН 1037706007767</w:t>
            </w:r>
          </w:p>
          <w:p w:rsidR="002E29D3" w:rsidRPr="00066891" w:rsidRDefault="002E29D3" w:rsidP="00066891">
            <w:pPr>
              <w:pStyle w:val="BodyText"/>
              <w:spacing w:after="0"/>
              <w:rPr>
                <w:bCs/>
              </w:rPr>
            </w:pPr>
            <w:r w:rsidRPr="00066891">
              <w:rPr>
                <w:bCs/>
              </w:rPr>
              <w:t xml:space="preserve">р/с 40502810231130100062 </w:t>
            </w:r>
          </w:p>
          <w:p w:rsidR="002E29D3" w:rsidRPr="00066891" w:rsidRDefault="002E29D3" w:rsidP="00066891">
            <w:pPr>
              <w:pStyle w:val="BodyText"/>
              <w:spacing w:after="0"/>
              <w:rPr>
                <w:bCs/>
              </w:rPr>
            </w:pPr>
            <w:r w:rsidRPr="00066891">
              <w:rPr>
                <w:bCs/>
              </w:rPr>
              <w:t xml:space="preserve">Восточно-Сибирский банк </w:t>
            </w:r>
          </w:p>
          <w:p w:rsidR="002E29D3" w:rsidRPr="00066891" w:rsidRDefault="002E29D3" w:rsidP="00066891">
            <w:pPr>
              <w:pStyle w:val="BodyText"/>
              <w:spacing w:after="0"/>
              <w:rPr>
                <w:bCs/>
              </w:rPr>
            </w:pPr>
            <w:r w:rsidRPr="00066891">
              <w:rPr>
                <w:bCs/>
              </w:rPr>
              <w:t>Сбербанка России</w:t>
            </w:r>
          </w:p>
          <w:p w:rsidR="002E29D3" w:rsidRPr="00066891" w:rsidRDefault="002E29D3" w:rsidP="00066891">
            <w:pPr>
              <w:pStyle w:val="BodyText"/>
              <w:spacing w:after="0"/>
              <w:rPr>
                <w:bCs/>
              </w:rPr>
            </w:pPr>
            <w:r w:rsidRPr="00066891">
              <w:rPr>
                <w:bCs/>
              </w:rPr>
              <w:t>г. Красноярск, БИК 040407627</w:t>
            </w:r>
          </w:p>
          <w:p w:rsidR="002E29D3" w:rsidRPr="00066891" w:rsidRDefault="002E29D3" w:rsidP="00066891">
            <w:pPr>
              <w:pStyle w:val="BodyText"/>
              <w:spacing w:after="0"/>
              <w:rPr>
                <w:bCs/>
              </w:rPr>
            </w:pPr>
            <w:r w:rsidRPr="00066891">
              <w:rPr>
                <w:bCs/>
              </w:rPr>
              <w:t>к/с 30101810800000000627</w:t>
            </w:r>
          </w:p>
          <w:p w:rsidR="002E29D3" w:rsidRPr="00066891" w:rsidRDefault="002E29D3" w:rsidP="00066891">
            <w:pPr>
              <w:pStyle w:val="BodyText"/>
              <w:spacing w:after="0"/>
              <w:rPr>
                <w:bCs/>
              </w:rPr>
            </w:pPr>
            <w:r w:rsidRPr="00066891">
              <w:rPr>
                <w:bCs/>
              </w:rPr>
              <w:t xml:space="preserve">ОКВЭД 75.24.2, ОКПО 97605263, </w:t>
            </w:r>
          </w:p>
          <w:p w:rsidR="002E29D3" w:rsidRPr="00066891" w:rsidRDefault="002E29D3" w:rsidP="00066891">
            <w:pPr>
              <w:pStyle w:val="BodyText"/>
              <w:spacing w:after="0"/>
              <w:rPr>
                <w:bCs/>
              </w:rPr>
            </w:pPr>
            <w:r w:rsidRPr="00066891">
              <w:rPr>
                <w:bCs/>
              </w:rPr>
              <w:t>ОКДП 7492060</w:t>
            </w:r>
          </w:p>
          <w:p w:rsidR="002E29D3" w:rsidRPr="00066891" w:rsidRDefault="002E29D3" w:rsidP="00066891">
            <w:pPr>
              <w:pStyle w:val="BodyText"/>
              <w:spacing w:after="0"/>
              <w:rPr>
                <w:bCs/>
              </w:rPr>
            </w:pPr>
          </w:p>
          <w:p w:rsidR="002E29D3" w:rsidRPr="00051027" w:rsidRDefault="002E29D3" w:rsidP="004251B0">
            <w:r w:rsidRPr="00051027">
              <w:t>Директор филиала № 19 ФГУП «Атом-охрана»</w:t>
            </w:r>
          </w:p>
          <w:p w:rsidR="002E29D3" w:rsidRDefault="002E29D3" w:rsidP="00066891">
            <w:pPr>
              <w:pStyle w:val="BodyText"/>
              <w:spacing w:after="0"/>
            </w:pPr>
          </w:p>
          <w:p w:rsidR="002E29D3" w:rsidRPr="00051027" w:rsidRDefault="002E29D3" w:rsidP="00066891">
            <w:pPr>
              <w:pStyle w:val="BodyText"/>
              <w:spacing w:after="0"/>
            </w:pPr>
            <w:r w:rsidRPr="00051027">
              <w:t>____________________ Е.Ю. Шерстн</w:t>
            </w:r>
            <w:r w:rsidRPr="00823988">
              <w:t>ев</w:t>
            </w:r>
          </w:p>
          <w:p w:rsidR="002E29D3" w:rsidRDefault="002E29D3" w:rsidP="00066891">
            <w:pPr>
              <w:pStyle w:val="BodyText"/>
              <w:spacing w:after="0"/>
            </w:pPr>
            <w:r>
              <w:t xml:space="preserve">«____»__________ 201   </w:t>
            </w:r>
            <w:r w:rsidRPr="00051027">
              <w:t xml:space="preserve">  г.</w:t>
            </w:r>
          </w:p>
          <w:p w:rsidR="002E29D3" w:rsidRPr="00051027" w:rsidRDefault="002E29D3" w:rsidP="00066891">
            <w:pPr>
              <w:pStyle w:val="BodyText"/>
              <w:spacing w:after="0"/>
            </w:pPr>
            <w:r>
              <w:t>М.П.</w:t>
            </w:r>
          </w:p>
          <w:p w:rsidR="002E29D3" w:rsidRPr="00066891" w:rsidRDefault="002E29D3" w:rsidP="00066891">
            <w:pPr>
              <w:pStyle w:val="BodyText"/>
              <w:spacing w:after="0"/>
              <w:rPr>
                <w:b/>
                <w:caps/>
              </w:rPr>
            </w:pPr>
          </w:p>
          <w:p w:rsidR="002E29D3" w:rsidRPr="00066891" w:rsidRDefault="002E29D3" w:rsidP="004251B0">
            <w:pPr>
              <w:rPr>
                <w:sz w:val="22"/>
                <w:szCs w:val="22"/>
              </w:rPr>
            </w:pPr>
            <w:bookmarkStart w:id="0" w:name="_GoBack"/>
            <w:bookmarkEnd w:id="0"/>
          </w:p>
          <w:p w:rsidR="002E29D3" w:rsidRPr="00066891" w:rsidRDefault="002E29D3" w:rsidP="004251B0">
            <w:pPr>
              <w:rPr>
                <w:sz w:val="22"/>
                <w:szCs w:val="22"/>
              </w:rPr>
            </w:pPr>
          </w:p>
          <w:p w:rsidR="002E29D3" w:rsidRPr="00066891" w:rsidRDefault="002E29D3" w:rsidP="004251B0">
            <w:pPr>
              <w:rPr>
                <w:sz w:val="22"/>
                <w:szCs w:val="22"/>
              </w:rPr>
            </w:pPr>
          </w:p>
          <w:p w:rsidR="002E29D3" w:rsidRPr="00066891" w:rsidRDefault="002E29D3" w:rsidP="004251B0">
            <w:pPr>
              <w:rPr>
                <w:sz w:val="22"/>
                <w:szCs w:val="22"/>
              </w:rPr>
            </w:pPr>
          </w:p>
          <w:p w:rsidR="002E29D3" w:rsidRPr="00066891" w:rsidRDefault="002E29D3" w:rsidP="004251B0">
            <w:pPr>
              <w:rPr>
                <w:sz w:val="22"/>
                <w:szCs w:val="22"/>
              </w:rPr>
            </w:pPr>
          </w:p>
          <w:p w:rsidR="002E29D3" w:rsidRPr="00066891" w:rsidRDefault="002E29D3" w:rsidP="00DB5DAF">
            <w:pPr>
              <w:rPr>
                <w:sz w:val="22"/>
                <w:szCs w:val="22"/>
              </w:rPr>
            </w:pPr>
          </w:p>
          <w:p w:rsidR="002E29D3" w:rsidRPr="00066891" w:rsidRDefault="002E29D3" w:rsidP="00DB5DAF">
            <w:pPr>
              <w:rPr>
                <w:sz w:val="22"/>
                <w:szCs w:val="22"/>
              </w:rPr>
            </w:pPr>
          </w:p>
        </w:tc>
      </w:tr>
    </w:tbl>
    <w:p w:rsidR="002E29D3" w:rsidRPr="00051027" w:rsidRDefault="002E29D3" w:rsidP="00C15D7A">
      <w:pPr>
        <w:jc w:val="center"/>
        <w:rPr>
          <w:b/>
          <w:caps/>
        </w:rPr>
      </w:pPr>
    </w:p>
    <w:p w:rsidR="002E29D3" w:rsidRPr="00051027" w:rsidRDefault="002E29D3" w:rsidP="00C15D7A">
      <w:pPr>
        <w:pStyle w:val="BodyText"/>
        <w:spacing w:after="0"/>
        <w:rPr>
          <w:sz w:val="22"/>
          <w:szCs w:val="22"/>
        </w:rPr>
        <w:sectPr w:rsidR="002E29D3" w:rsidRPr="00051027" w:rsidSect="00DB5DAF">
          <w:pgSz w:w="11906" w:h="16838"/>
          <w:pgMar w:top="680" w:right="624" w:bottom="284" w:left="1276" w:header="720" w:footer="720" w:gutter="0"/>
          <w:cols w:space="708"/>
          <w:docGrid w:linePitch="360"/>
        </w:sectPr>
      </w:pPr>
    </w:p>
    <w:p w:rsidR="002E29D3" w:rsidRPr="00051027" w:rsidRDefault="002E29D3" w:rsidP="00C15D7A">
      <w:pPr>
        <w:jc w:val="right"/>
        <w:rPr>
          <w:sz w:val="22"/>
          <w:szCs w:val="22"/>
        </w:rPr>
      </w:pPr>
      <w:r w:rsidRPr="00051027">
        <w:rPr>
          <w:sz w:val="22"/>
          <w:szCs w:val="22"/>
        </w:rPr>
        <w:t>Приложение № 1</w:t>
      </w:r>
    </w:p>
    <w:p w:rsidR="002E29D3" w:rsidRPr="00051027" w:rsidRDefault="002E29D3" w:rsidP="00C15D7A">
      <w:pPr>
        <w:tabs>
          <w:tab w:val="left" w:pos="7035"/>
          <w:tab w:val="right" w:pos="10080"/>
        </w:tabs>
        <w:rPr>
          <w:sz w:val="22"/>
          <w:szCs w:val="22"/>
        </w:rPr>
      </w:pPr>
      <w:r w:rsidRPr="00051027">
        <w:rPr>
          <w:sz w:val="22"/>
          <w:szCs w:val="22"/>
        </w:rPr>
        <w:tab/>
        <w:t>к договору №</w:t>
      </w:r>
      <w:r>
        <w:rPr>
          <w:sz w:val="22"/>
          <w:szCs w:val="22"/>
        </w:rPr>
        <w:t xml:space="preserve"> __________</w:t>
      </w:r>
    </w:p>
    <w:p w:rsidR="002E29D3" w:rsidRPr="00051027" w:rsidRDefault="002E29D3" w:rsidP="00ED7E4B">
      <w:pPr>
        <w:tabs>
          <w:tab w:val="left" w:pos="7905"/>
          <w:tab w:val="right" w:pos="9498"/>
        </w:tabs>
        <w:jc w:val="right"/>
        <w:rPr>
          <w:sz w:val="22"/>
          <w:szCs w:val="22"/>
        </w:rPr>
      </w:pPr>
      <w:r w:rsidRPr="00051027">
        <w:rPr>
          <w:sz w:val="22"/>
          <w:szCs w:val="22"/>
        </w:rPr>
        <w:t xml:space="preserve">от                    </w:t>
      </w:r>
      <w:r>
        <w:rPr>
          <w:sz w:val="22"/>
          <w:szCs w:val="22"/>
        </w:rPr>
        <w:t xml:space="preserve">201    </w:t>
      </w:r>
      <w:r w:rsidRPr="00051027">
        <w:rPr>
          <w:sz w:val="22"/>
          <w:szCs w:val="22"/>
        </w:rPr>
        <w:t>г.</w:t>
      </w:r>
    </w:p>
    <w:p w:rsidR="002E29D3" w:rsidRPr="00051027" w:rsidRDefault="002E29D3" w:rsidP="00BD221A">
      <w:pPr>
        <w:pStyle w:val="BodyText"/>
        <w:spacing w:after="0"/>
        <w:jc w:val="center"/>
        <w:rPr>
          <w:b/>
          <w:bCs/>
          <w:sz w:val="22"/>
          <w:szCs w:val="22"/>
        </w:rPr>
      </w:pPr>
      <w:r w:rsidRPr="00051027">
        <w:rPr>
          <w:b/>
          <w:bCs/>
          <w:sz w:val="22"/>
          <w:szCs w:val="22"/>
        </w:rPr>
        <w:t xml:space="preserve">График проведения учебно-тренировочных занятий </w:t>
      </w:r>
    </w:p>
    <w:p w:rsidR="002E29D3" w:rsidRPr="00051027" w:rsidRDefault="002E29D3" w:rsidP="00BD221A">
      <w:pPr>
        <w:pStyle w:val="BodyText"/>
        <w:spacing w:after="0"/>
        <w:jc w:val="center"/>
        <w:rPr>
          <w:bCs/>
          <w:sz w:val="22"/>
          <w:szCs w:val="22"/>
        </w:rPr>
      </w:pPr>
      <w:r w:rsidRPr="00051027">
        <w:rPr>
          <w:bCs/>
          <w:sz w:val="22"/>
          <w:szCs w:val="22"/>
        </w:rPr>
        <w:t xml:space="preserve">по огневой подготовке в стрелковом тире </w:t>
      </w:r>
      <w:r>
        <w:rPr>
          <w:bCs/>
          <w:sz w:val="22"/>
          <w:szCs w:val="22"/>
        </w:rPr>
        <w:t>______________-</w:t>
      </w:r>
      <w:r w:rsidRPr="00051027">
        <w:rPr>
          <w:bCs/>
          <w:sz w:val="22"/>
          <w:szCs w:val="22"/>
        </w:rPr>
        <w:t xml:space="preserve"> работников филиала № 19 ФГУП «Атом-охрана» на 2014 год </w:t>
      </w:r>
    </w:p>
    <w:p w:rsidR="002E29D3" w:rsidRPr="00051027" w:rsidRDefault="002E29D3" w:rsidP="00BD221A">
      <w:pPr>
        <w:pStyle w:val="BodyText"/>
        <w:spacing w:after="0"/>
        <w:jc w:val="center"/>
        <w:rPr>
          <w:sz w:val="22"/>
          <w:szCs w:val="22"/>
        </w:rPr>
      </w:pPr>
    </w:p>
    <w:tbl>
      <w:tblPr>
        <w:tblpPr w:leftFromText="180" w:rightFromText="180" w:vertAnchor="text" w:tblpXSpec="center" w:tblpY="1"/>
        <w:tblOverlap w:val="never"/>
        <w:tblW w:w="9747" w:type="dxa"/>
        <w:tblLook w:val="0000"/>
      </w:tblPr>
      <w:tblGrid>
        <w:gridCol w:w="1245"/>
        <w:gridCol w:w="2856"/>
        <w:gridCol w:w="2396"/>
        <w:gridCol w:w="1834"/>
        <w:gridCol w:w="1416"/>
      </w:tblGrid>
      <w:tr w:rsidR="002E29D3" w:rsidRPr="00051027" w:rsidTr="009A40BA">
        <w:trPr>
          <w:trHeight w:val="945"/>
        </w:trPr>
        <w:tc>
          <w:tcPr>
            <w:tcW w:w="1245" w:type="dxa"/>
            <w:tcBorders>
              <w:top w:val="single" w:sz="8" w:space="0" w:color="auto"/>
              <w:left w:val="single" w:sz="8" w:space="0" w:color="auto"/>
              <w:bottom w:val="single" w:sz="8" w:space="0" w:color="auto"/>
              <w:right w:val="single" w:sz="4" w:space="0" w:color="auto"/>
            </w:tcBorders>
            <w:vAlign w:val="center"/>
          </w:tcPr>
          <w:p w:rsidR="002E29D3" w:rsidRPr="00051027" w:rsidRDefault="002E29D3" w:rsidP="00765764">
            <w:pPr>
              <w:jc w:val="center"/>
            </w:pPr>
            <w:r w:rsidRPr="00051027">
              <w:rPr>
                <w:sz w:val="22"/>
                <w:szCs w:val="22"/>
              </w:rPr>
              <w:t>Месяц</w:t>
            </w:r>
          </w:p>
        </w:tc>
        <w:tc>
          <w:tcPr>
            <w:tcW w:w="2856" w:type="dxa"/>
            <w:tcBorders>
              <w:top w:val="single" w:sz="8" w:space="0" w:color="auto"/>
              <w:left w:val="nil"/>
              <w:bottom w:val="single" w:sz="4" w:space="0" w:color="auto"/>
              <w:right w:val="single" w:sz="4" w:space="0" w:color="auto"/>
            </w:tcBorders>
          </w:tcPr>
          <w:p w:rsidR="002E29D3" w:rsidRPr="00051027" w:rsidRDefault="002E29D3" w:rsidP="00765764">
            <w:pPr>
              <w:jc w:val="center"/>
            </w:pPr>
            <w:r w:rsidRPr="00051027">
              <w:rPr>
                <w:sz w:val="22"/>
                <w:szCs w:val="22"/>
              </w:rPr>
              <w:t>Период проведения учебных стрельб (число месяца)</w:t>
            </w:r>
          </w:p>
        </w:tc>
        <w:tc>
          <w:tcPr>
            <w:tcW w:w="2396" w:type="dxa"/>
            <w:tcBorders>
              <w:top w:val="single" w:sz="8" w:space="0" w:color="auto"/>
              <w:left w:val="single" w:sz="4" w:space="0" w:color="auto"/>
              <w:bottom w:val="single" w:sz="8"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Время оказания услуг</w:t>
            </w:r>
          </w:p>
        </w:tc>
        <w:tc>
          <w:tcPr>
            <w:tcW w:w="1834" w:type="dxa"/>
            <w:tcBorders>
              <w:top w:val="single" w:sz="8"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кол-во часов занятий (час.)</w:t>
            </w:r>
          </w:p>
        </w:tc>
        <w:tc>
          <w:tcPr>
            <w:tcW w:w="1416" w:type="dxa"/>
            <w:tcBorders>
              <w:top w:val="single" w:sz="8"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Кол-во часов занятий в месяц (час.)</w:t>
            </w:r>
          </w:p>
        </w:tc>
      </w:tr>
      <w:tr w:rsidR="002E29D3" w:rsidRPr="00051027" w:rsidTr="00813F29">
        <w:trPr>
          <w:trHeight w:val="228"/>
        </w:trPr>
        <w:tc>
          <w:tcPr>
            <w:tcW w:w="1245" w:type="dxa"/>
            <w:vMerge w:val="restart"/>
            <w:tcBorders>
              <w:top w:val="nil"/>
              <w:left w:val="single" w:sz="8" w:space="0" w:color="auto"/>
              <w:right w:val="single" w:sz="4" w:space="0" w:color="auto"/>
            </w:tcBorders>
            <w:vAlign w:val="center"/>
          </w:tcPr>
          <w:p w:rsidR="002E29D3" w:rsidRPr="00051027" w:rsidRDefault="002E29D3" w:rsidP="00765764">
            <w:pPr>
              <w:jc w:val="center"/>
            </w:pPr>
            <w:r w:rsidRPr="00051027">
              <w:rPr>
                <w:sz w:val="22"/>
                <w:szCs w:val="22"/>
              </w:rPr>
              <w:t xml:space="preserve"> февраль</w:t>
            </w: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21</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14:00 до 16:00</w:t>
            </w:r>
          </w:p>
        </w:tc>
        <w:tc>
          <w:tcPr>
            <w:tcW w:w="1834" w:type="dxa"/>
            <w:vMerge w:val="restart"/>
            <w:tcBorders>
              <w:top w:val="nil"/>
              <w:left w:val="single" w:sz="4" w:space="0" w:color="auto"/>
              <w:right w:val="single" w:sz="4" w:space="0" w:color="auto"/>
            </w:tcBorders>
            <w:vAlign w:val="center"/>
          </w:tcPr>
          <w:p w:rsidR="002E29D3" w:rsidRPr="00051027" w:rsidRDefault="002E29D3" w:rsidP="00765764">
            <w:pPr>
              <w:jc w:val="center"/>
            </w:pPr>
            <w:r w:rsidRPr="00051027">
              <w:rPr>
                <w:sz w:val="22"/>
                <w:szCs w:val="22"/>
              </w:rPr>
              <w:t xml:space="preserve">  14 ч</w:t>
            </w:r>
          </w:p>
        </w:tc>
        <w:tc>
          <w:tcPr>
            <w:tcW w:w="1416" w:type="dxa"/>
            <w:vMerge w:val="restart"/>
            <w:tcBorders>
              <w:top w:val="nil"/>
              <w:left w:val="nil"/>
              <w:right w:val="single" w:sz="4" w:space="0" w:color="auto"/>
            </w:tcBorders>
            <w:vAlign w:val="center"/>
          </w:tcPr>
          <w:p w:rsidR="002E29D3" w:rsidRPr="00051027" w:rsidRDefault="002E29D3" w:rsidP="00765764">
            <w:pPr>
              <w:jc w:val="center"/>
              <w:rPr>
                <w:b/>
              </w:rPr>
            </w:pPr>
            <w:r w:rsidRPr="00051027">
              <w:rPr>
                <w:b/>
                <w:sz w:val="22"/>
                <w:szCs w:val="22"/>
              </w:rPr>
              <w:t>14 ч</w:t>
            </w:r>
          </w:p>
        </w:tc>
      </w:tr>
      <w:tr w:rsidR="002E29D3" w:rsidRPr="00051027" w:rsidTr="00765764">
        <w:trPr>
          <w:trHeight w:val="556"/>
        </w:trPr>
        <w:tc>
          <w:tcPr>
            <w:tcW w:w="1245" w:type="dxa"/>
            <w:vMerge/>
            <w:tcBorders>
              <w:left w:val="single" w:sz="8"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24,25</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С 10.00 до 13.00</w:t>
            </w:r>
          </w:p>
          <w:p w:rsidR="002E29D3" w:rsidRPr="00051027" w:rsidRDefault="002E29D3" w:rsidP="00765764">
            <w:pPr>
              <w:jc w:val="center"/>
            </w:pPr>
            <w:r w:rsidRPr="00051027">
              <w:rPr>
                <w:sz w:val="22"/>
                <w:szCs w:val="22"/>
              </w:rPr>
              <w:t>С 14.00 до 17.00</w:t>
            </w:r>
          </w:p>
        </w:tc>
        <w:tc>
          <w:tcPr>
            <w:tcW w:w="1834" w:type="dxa"/>
            <w:vMerge/>
            <w:tcBorders>
              <w:left w:val="single" w:sz="4" w:space="0" w:color="auto"/>
              <w:bottom w:val="single" w:sz="4" w:space="0" w:color="auto"/>
              <w:right w:val="single" w:sz="4" w:space="0" w:color="auto"/>
            </w:tcBorders>
            <w:vAlign w:val="center"/>
          </w:tcPr>
          <w:p w:rsidR="002E29D3" w:rsidRPr="00051027" w:rsidRDefault="002E29D3" w:rsidP="00765764">
            <w:pPr>
              <w:jc w:val="center"/>
            </w:pPr>
          </w:p>
        </w:tc>
        <w:tc>
          <w:tcPr>
            <w:tcW w:w="1416" w:type="dxa"/>
            <w:vMerge/>
            <w:tcBorders>
              <w:left w:val="nil"/>
              <w:bottom w:val="single" w:sz="4" w:space="0" w:color="auto"/>
              <w:right w:val="single" w:sz="4" w:space="0" w:color="auto"/>
            </w:tcBorders>
            <w:vAlign w:val="center"/>
          </w:tcPr>
          <w:p w:rsidR="002E29D3" w:rsidRPr="00051027" w:rsidRDefault="002E29D3" w:rsidP="00765764">
            <w:pPr>
              <w:jc w:val="center"/>
              <w:rPr>
                <w:b/>
              </w:rPr>
            </w:pPr>
          </w:p>
        </w:tc>
      </w:tr>
      <w:tr w:rsidR="002E29D3" w:rsidRPr="00051027" w:rsidTr="00765764">
        <w:trPr>
          <w:trHeight w:val="284"/>
        </w:trPr>
        <w:tc>
          <w:tcPr>
            <w:tcW w:w="1245" w:type="dxa"/>
            <w:vMerge w:val="restart"/>
            <w:tcBorders>
              <w:top w:val="single" w:sz="4" w:space="0" w:color="auto"/>
              <w:left w:val="single" w:sz="8" w:space="0" w:color="auto"/>
              <w:right w:val="single" w:sz="4" w:space="0" w:color="auto"/>
            </w:tcBorders>
            <w:noWrap/>
            <w:vAlign w:val="center"/>
          </w:tcPr>
          <w:p w:rsidR="002E29D3" w:rsidRPr="00051027" w:rsidRDefault="002E29D3" w:rsidP="00765764">
            <w:pPr>
              <w:jc w:val="center"/>
            </w:pPr>
            <w:r w:rsidRPr="00051027">
              <w:rPr>
                <w:sz w:val="22"/>
                <w:szCs w:val="22"/>
              </w:rPr>
              <w:t>март</w:t>
            </w: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04,05,06,07</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14:00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16 ч</w:t>
            </w:r>
          </w:p>
        </w:tc>
        <w:tc>
          <w:tcPr>
            <w:tcW w:w="1416" w:type="dxa"/>
            <w:vMerge w:val="restart"/>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b/>
              </w:rPr>
            </w:pPr>
            <w:r w:rsidRPr="00051027">
              <w:rPr>
                <w:b/>
                <w:sz w:val="22"/>
                <w:szCs w:val="22"/>
              </w:rPr>
              <w:t>46 ч</w:t>
            </w:r>
          </w:p>
        </w:tc>
      </w:tr>
      <w:tr w:rsidR="002E29D3" w:rsidRPr="00051027" w:rsidTr="00813F29">
        <w:trPr>
          <w:trHeight w:val="186"/>
        </w:trPr>
        <w:tc>
          <w:tcPr>
            <w:tcW w:w="1245" w:type="dxa"/>
            <w:vMerge/>
            <w:tcBorders>
              <w:left w:val="single" w:sz="8" w:space="0" w:color="auto"/>
              <w:right w:val="single" w:sz="4" w:space="0" w:color="auto"/>
            </w:tcBorders>
            <w:noWrap/>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11,12,13,14,17, 18,19,20,21</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12:00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 xml:space="preserve"> 18 ч</w:t>
            </w:r>
          </w:p>
        </w:tc>
        <w:tc>
          <w:tcPr>
            <w:tcW w:w="1416" w:type="dxa"/>
            <w:vMerge/>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b/>
                <w:lang w:val="en-US"/>
              </w:rPr>
            </w:pPr>
          </w:p>
        </w:tc>
      </w:tr>
      <w:tr w:rsidR="002E29D3" w:rsidRPr="00051027" w:rsidTr="00813F29">
        <w:trPr>
          <w:trHeight w:val="207"/>
        </w:trPr>
        <w:tc>
          <w:tcPr>
            <w:tcW w:w="1245" w:type="dxa"/>
            <w:vMerge/>
            <w:tcBorders>
              <w:left w:val="single" w:sz="8" w:space="0" w:color="auto"/>
              <w:bottom w:val="single" w:sz="4" w:space="0" w:color="auto"/>
              <w:right w:val="single" w:sz="4" w:space="0" w:color="auto"/>
            </w:tcBorders>
            <w:noWrap/>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18, 20, 25, 27</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14.00 до 17.00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12 ч</w:t>
            </w:r>
          </w:p>
        </w:tc>
        <w:tc>
          <w:tcPr>
            <w:tcW w:w="1416" w:type="dxa"/>
            <w:vMerge/>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b/>
                <w:lang w:val="en-US"/>
              </w:rPr>
            </w:pPr>
          </w:p>
        </w:tc>
      </w:tr>
      <w:tr w:rsidR="002E29D3" w:rsidRPr="00051027" w:rsidTr="00765764">
        <w:trPr>
          <w:trHeight w:val="284"/>
        </w:trPr>
        <w:tc>
          <w:tcPr>
            <w:tcW w:w="1245" w:type="dxa"/>
            <w:vMerge w:val="restart"/>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765764">
            <w:pPr>
              <w:jc w:val="center"/>
            </w:pPr>
            <w:r w:rsidRPr="00051027">
              <w:rPr>
                <w:sz w:val="22"/>
                <w:szCs w:val="22"/>
              </w:rPr>
              <w:t>апрель</w:t>
            </w: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08,09,10,11</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14:00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16 ч</w:t>
            </w:r>
          </w:p>
        </w:tc>
        <w:tc>
          <w:tcPr>
            <w:tcW w:w="1416" w:type="dxa"/>
            <w:vMerge w:val="restart"/>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b/>
              </w:rPr>
            </w:pPr>
            <w:r w:rsidRPr="00051027">
              <w:rPr>
                <w:b/>
                <w:sz w:val="22"/>
                <w:szCs w:val="22"/>
              </w:rPr>
              <w:t>58 ч</w:t>
            </w:r>
          </w:p>
        </w:tc>
      </w:tr>
      <w:tr w:rsidR="002E29D3" w:rsidRPr="00051027" w:rsidTr="00765764">
        <w:trPr>
          <w:trHeight w:val="284"/>
        </w:trPr>
        <w:tc>
          <w:tcPr>
            <w:tcW w:w="1245" w:type="dxa"/>
            <w:vMerge/>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15,16,17,18,21,22,23,24,25</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12:00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18 ч</w:t>
            </w:r>
          </w:p>
        </w:tc>
        <w:tc>
          <w:tcPr>
            <w:tcW w:w="1416" w:type="dxa"/>
            <w:vMerge/>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b/>
                <w:lang w:val="en-US"/>
              </w:rPr>
            </w:pPr>
          </w:p>
        </w:tc>
      </w:tr>
      <w:tr w:rsidR="002E29D3" w:rsidRPr="00051027" w:rsidTr="00813F29">
        <w:trPr>
          <w:trHeight w:val="255"/>
        </w:trPr>
        <w:tc>
          <w:tcPr>
            <w:tcW w:w="1245" w:type="dxa"/>
            <w:vMerge/>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01,03,08,10,15,17,22,24</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14:00 до 17:00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24 ч</w:t>
            </w:r>
          </w:p>
        </w:tc>
        <w:tc>
          <w:tcPr>
            <w:tcW w:w="1416" w:type="dxa"/>
            <w:vMerge/>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b/>
                <w:lang w:val="en-US"/>
              </w:rPr>
            </w:pPr>
          </w:p>
        </w:tc>
      </w:tr>
      <w:tr w:rsidR="002E29D3" w:rsidRPr="00051027" w:rsidTr="00765764">
        <w:trPr>
          <w:trHeight w:val="284"/>
        </w:trPr>
        <w:tc>
          <w:tcPr>
            <w:tcW w:w="1245" w:type="dxa"/>
            <w:vMerge w:val="restart"/>
            <w:tcBorders>
              <w:top w:val="nil"/>
              <w:left w:val="single" w:sz="8" w:space="0" w:color="auto"/>
              <w:right w:val="single" w:sz="4" w:space="0" w:color="auto"/>
            </w:tcBorders>
            <w:vAlign w:val="center"/>
          </w:tcPr>
          <w:p w:rsidR="002E29D3" w:rsidRPr="00051027" w:rsidRDefault="002E29D3" w:rsidP="00765764">
            <w:pPr>
              <w:jc w:val="center"/>
            </w:pPr>
            <w:r w:rsidRPr="00051027">
              <w:rPr>
                <w:sz w:val="22"/>
                <w:szCs w:val="22"/>
              </w:rPr>
              <w:t>май</w:t>
            </w: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13,14,15,16</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14:00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16 ч</w:t>
            </w:r>
          </w:p>
        </w:tc>
        <w:tc>
          <w:tcPr>
            <w:tcW w:w="1416" w:type="dxa"/>
            <w:vMerge w:val="restart"/>
            <w:tcBorders>
              <w:top w:val="nil"/>
              <w:left w:val="nil"/>
              <w:right w:val="single" w:sz="4" w:space="0" w:color="auto"/>
            </w:tcBorders>
            <w:vAlign w:val="center"/>
          </w:tcPr>
          <w:p w:rsidR="002E29D3" w:rsidRPr="00051027" w:rsidRDefault="002E29D3" w:rsidP="00765764">
            <w:pPr>
              <w:jc w:val="center"/>
              <w:rPr>
                <w:b/>
              </w:rPr>
            </w:pPr>
            <w:r w:rsidRPr="00051027">
              <w:rPr>
                <w:b/>
                <w:sz w:val="22"/>
                <w:szCs w:val="22"/>
              </w:rPr>
              <w:t>66 ч</w:t>
            </w:r>
          </w:p>
        </w:tc>
      </w:tr>
      <w:tr w:rsidR="002E29D3" w:rsidRPr="00051027" w:rsidTr="009A40BA">
        <w:trPr>
          <w:trHeight w:val="284"/>
        </w:trPr>
        <w:tc>
          <w:tcPr>
            <w:tcW w:w="1245" w:type="dxa"/>
            <w:vMerge/>
            <w:tcBorders>
              <w:left w:val="single" w:sz="8"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20,21,22,23,26,27,28,29,30</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12:00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18 ч</w:t>
            </w:r>
          </w:p>
        </w:tc>
        <w:tc>
          <w:tcPr>
            <w:tcW w:w="1416" w:type="dxa"/>
            <w:vMerge/>
            <w:tcBorders>
              <w:left w:val="nil"/>
              <w:right w:val="single" w:sz="4" w:space="0" w:color="auto"/>
            </w:tcBorders>
            <w:vAlign w:val="center"/>
          </w:tcPr>
          <w:p w:rsidR="002E29D3" w:rsidRPr="00051027" w:rsidRDefault="002E29D3" w:rsidP="00765764">
            <w:pPr>
              <w:jc w:val="center"/>
              <w:rPr>
                <w:lang w:val="en-US"/>
              </w:rPr>
            </w:pPr>
          </w:p>
        </w:tc>
      </w:tr>
      <w:tr w:rsidR="002E29D3" w:rsidRPr="00051027" w:rsidTr="00813F29">
        <w:trPr>
          <w:trHeight w:val="112"/>
        </w:trPr>
        <w:tc>
          <w:tcPr>
            <w:tcW w:w="1245" w:type="dxa"/>
            <w:vMerge/>
            <w:tcBorders>
              <w:left w:val="single" w:sz="8"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tabs>
                <w:tab w:val="left" w:pos="375"/>
              </w:tabs>
              <w:jc w:val="center"/>
            </w:pPr>
            <w:r w:rsidRPr="00051027">
              <w:rPr>
                <w:sz w:val="22"/>
                <w:szCs w:val="22"/>
              </w:rPr>
              <w:t>23</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tabs>
                <w:tab w:val="left" w:pos="375"/>
              </w:tabs>
              <w:jc w:val="center"/>
              <w:rPr>
                <w:highlight w:val="yellow"/>
              </w:rPr>
            </w:pPr>
            <w:r w:rsidRPr="00051027">
              <w:rPr>
                <w:sz w:val="22"/>
                <w:szCs w:val="22"/>
              </w:rPr>
              <w:t>с 14 :00 до 16:00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2 ч</w:t>
            </w:r>
          </w:p>
        </w:tc>
        <w:tc>
          <w:tcPr>
            <w:tcW w:w="1416" w:type="dxa"/>
            <w:vMerge/>
            <w:tcBorders>
              <w:left w:val="nil"/>
              <w:right w:val="single" w:sz="4" w:space="0" w:color="auto"/>
            </w:tcBorders>
            <w:vAlign w:val="center"/>
          </w:tcPr>
          <w:p w:rsidR="002E29D3" w:rsidRPr="00051027" w:rsidRDefault="002E29D3" w:rsidP="00765764">
            <w:pPr>
              <w:jc w:val="center"/>
              <w:rPr>
                <w:lang w:val="en-US"/>
              </w:rPr>
            </w:pPr>
          </w:p>
        </w:tc>
      </w:tr>
      <w:tr w:rsidR="002E29D3" w:rsidRPr="00051027" w:rsidTr="007A13CB">
        <w:trPr>
          <w:trHeight w:val="693"/>
        </w:trPr>
        <w:tc>
          <w:tcPr>
            <w:tcW w:w="1245" w:type="dxa"/>
            <w:vMerge/>
            <w:tcBorders>
              <w:left w:val="single" w:sz="8" w:space="0" w:color="auto"/>
              <w:right w:val="single" w:sz="4" w:space="0" w:color="auto"/>
            </w:tcBorders>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26,27</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с 10 :00 до 13:00</w:t>
            </w:r>
          </w:p>
          <w:p w:rsidR="002E29D3" w:rsidRPr="00051027" w:rsidRDefault="002E29D3" w:rsidP="00765764">
            <w:pPr>
              <w:jc w:val="center"/>
              <w:rPr>
                <w:highlight w:val="yellow"/>
              </w:rPr>
            </w:pPr>
            <w:r w:rsidRPr="00051027">
              <w:rPr>
                <w:sz w:val="22"/>
                <w:szCs w:val="22"/>
              </w:rPr>
              <w:t>с 14 :00 до 17:00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12 ч</w:t>
            </w:r>
          </w:p>
        </w:tc>
        <w:tc>
          <w:tcPr>
            <w:tcW w:w="1416" w:type="dxa"/>
            <w:vMerge/>
            <w:tcBorders>
              <w:left w:val="nil"/>
              <w:right w:val="single" w:sz="4" w:space="0" w:color="auto"/>
            </w:tcBorders>
            <w:vAlign w:val="center"/>
          </w:tcPr>
          <w:p w:rsidR="002E29D3" w:rsidRPr="00051027" w:rsidRDefault="002E29D3" w:rsidP="00765764">
            <w:pPr>
              <w:jc w:val="center"/>
              <w:rPr>
                <w:lang w:val="en-US"/>
              </w:rPr>
            </w:pPr>
          </w:p>
        </w:tc>
      </w:tr>
      <w:tr w:rsidR="002E29D3" w:rsidRPr="00051027" w:rsidTr="007A13CB">
        <w:trPr>
          <w:trHeight w:val="284"/>
        </w:trPr>
        <w:tc>
          <w:tcPr>
            <w:tcW w:w="1245" w:type="dxa"/>
            <w:vMerge/>
            <w:tcBorders>
              <w:left w:val="single" w:sz="8"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13,15,20,22,27,29</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 :00 до 17:00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18 ч</w:t>
            </w:r>
          </w:p>
        </w:tc>
        <w:tc>
          <w:tcPr>
            <w:tcW w:w="1416" w:type="dxa"/>
            <w:vMerge/>
            <w:tcBorders>
              <w:left w:val="nil"/>
              <w:bottom w:val="single" w:sz="4" w:space="0" w:color="auto"/>
              <w:right w:val="single" w:sz="4" w:space="0" w:color="auto"/>
            </w:tcBorders>
            <w:vAlign w:val="center"/>
          </w:tcPr>
          <w:p w:rsidR="002E29D3" w:rsidRPr="00051027" w:rsidRDefault="002E29D3" w:rsidP="00765764">
            <w:pPr>
              <w:jc w:val="center"/>
              <w:rPr>
                <w:lang w:val="en-US"/>
              </w:rPr>
            </w:pPr>
          </w:p>
        </w:tc>
      </w:tr>
      <w:tr w:rsidR="002E29D3" w:rsidRPr="00051027" w:rsidTr="00444790">
        <w:trPr>
          <w:trHeight w:val="284"/>
        </w:trPr>
        <w:tc>
          <w:tcPr>
            <w:tcW w:w="1245" w:type="dxa"/>
            <w:vMerge w:val="restart"/>
            <w:tcBorders>
              <w:top w:val="nil"/>
              <w:left w:val="single" w:sz="8" w:space="0" w:color="auto"/>
              <w:right w:val="single" w:sz="4" w:space="0" w:color="auto"/>
            </w:tcBorders>
            <w:vAlign w:val="center"/>
          </w:tcPr>
          <w:p w:rsidR="002E29D3" w:rsidRPr="00051027" w:rsidRDefault="002E29D3" w:rsidP="00765764">
            <w:pPr>
              <w:jc w:val="center"/>
            </w:pPr>
            <w:r w:rsidRPr="00051027">
              <w:rPr>
                <w:sz w:val="22"/>
                <w:szCs w:val="22"/>
              </w:rPr>
              <w:t>август</w:t>
            </w: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22</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14:00 до 16:00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2 ч</w:t>
            </w:r>
          </w:p>
        </w:tc>
        <w:tc>
          <w:tcPr>
            <w:tcW w:w="1416" w:type="dxa"/>
            <w:vMerge w:val="restart"/>
            <w:tcBorders>
              <w:top w:val="nil"/>
              <w:left w:val="nil"/>
              <w:right w:val="single" w:sz="4" w:space="0" w:color="auto"/>
            </w:tcBorders>
            <w:vAlign w:val="center"/>
          </w:tcPr>
          <w:p w:rsidR="002E29D3" w:rsidRPr="00051027" w:rsidRDefault="002E29D3" w:rsidP="00765764">
            <w:pPr>
              <w:jc w:val="center"/>
              <w:rPr>
                <w:lang w:val="en-US"/>
              </w:rPr>
            </w:pPr>
            <w:r w:rsidRPr="00051027">
              <w:rPr>
                <w:b/>
                <w:sz w:val="22"/>
                <w:szCs w:val="22"/>
              </w:rPr>
              <w:t>14 ч</w:t>
            </w:r>
          </w:p>
        </w:tc>
      </w:tr>
      <w:tr w:rsidR="002E29D3" w:rsidRPr="00051027" w:rsidTr="00813F29">
        <w:trPr>
          <w:trHeight w:val="361"/>
        </w:trPr>
        <w:tc>
          <w:tcPr>
            <w:tcW w:w="1245" w:type="dxa"/>
            <w:vMerge/>
            <w:tcBorders>
              <w:left w:val="single" w:sz="8"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25,26</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с 10 :00 до 13:00</w:t>
            </w:r>
          </w:p>
          <w:p w:rsidR="002E29D3" w:rsidRPr="00051027" w:rsidRDefault="002E29D3" w:rsidP="00765764">
            <w:pPr>
              <w:jc w:val="center"/>
            </w:pPr>
            <w:r w:rsidRPr="00051027">
              <w:rPr>
                <w:sz w:val="22"/>
                <w:szCs w:val="22"/>
              </w:rPr>
              <w:t>с 14 :00 до 17:00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12 ч</w:t>
            </w:r>
          </w:p>
        </w:tc>
        <w:tc>
          <w:tcPr>
            <w:tcW w:w="1416" w:type="dxa"/>
            <w:vMerge/>
            <w:tcBorders>
              <w:left w:val="nil"/>
              <w:bottom w:val="single" w:sz="4" w:space="0" w:color="auto"/>
              <w:right w:val="single" w:sz="4" w:space="0" w:color="auto"/>
            </w:tcBorders>
            <w:vAlign w:val="center"/>
          </w:tcPr>
          <w:p w:rsidR="002E29D3" w:rsidRPr="00051027" w:rsidRDefault="002E29D3" w:rsidP="00765764">
            <w:pPr>
              <w:jc w:val="center"/>
            </w:pPr>
          </w:p>
        </w:tc>
      </w:tr>
      <w:tr w:rsidR="002E29D3" w:rsidRPr="00051027" w:rsidTr="00813F29">
        <w:trPr>
          <w:trHeight w:val="284"/>
        </w:trPr>
        <w:tc>
          <w:tcPr>
            <w:tcW w:w="1245" w:type="dxa"/>
            <w:vMerge w:val="restart"/>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сентябрь</w:t>
            </w: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02,03,04,05</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 xml:space="preserve">с 10:00 до 14:00   </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16  ч</w:t>
            </w:r>
          </w:p>
        </w:tc>
        <w:tc>
          <w:tcPr>
            <w:tcW w:w="1416" w:type="dxa"/>
            <w:vMerge w:val="restart"/>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lang w:val="en-US"/>
              </w:rPr>
            </w:pPr>
            <w:r w:rsidRPr="00051027">
              <w:rPr>
                <w:b/>
                <w:sz w:val="22"/>
                <w:szCs w:val="22"/>
              </w:rPr>
              <w:t>46 ч</w:t>
            </w:r>
          </w:p>
        </w:tc>
      </w:tr>
      <w:tr w:rsidR="002E29D3" w:rsidRPr="00051027" w:rsidTr="00813F29">
        <w:trPr>
          <w:trHeight w:val="284"/>
        </w:trPr>
        <w:tc>
          <w:tcPr>
            <w:tcW w:w="1245" w:type="dxa"/>
            <w:vMerge/>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09,10,11,12,15,16,17,18,19</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 :00 до 12:00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18 ч</w:t>
            </w:r>
          </w:p>
        </w:tc>
        <w:tc>
          <w:tcPr>
            <w:tcW w:w="1416" w:type="dxa"/>
            <w:vMerge/>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p>
        </w:tc>
      </w:tr>
      <w:tr w:rsidR="002E29D3" w:rsidRPr="00051027" w:rsidTr="00813F29">
        <w:trPr>
          <w:trHeight w:val="249"/>
        </w:trPr>
        <w:tc>
          <w:tcPr>
            <w:tcW w:w="1245" w:type="dxa"/>
            <w:vMerge/>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02,04,09,11</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 :00 до 17:00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12 ч</w:t>
            </w:r>
          </w:p>
        </w:tc>
        <w:tc>
          <w:tcPr>
            <w:tcW w:w="1416" w:type="dxa"/>
            <w:vMerge/>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p>
        </w:tc>
      </w:tr>
      <w:tr w:rsidR="002E29D3" w:rsidRPr="00051027" w:rsidTr="00813F29">
        <w:trPr>
          <w:trHeight w:val="284"/>
        </w:trPr>
        <w:tc>
          <w:tcPr>
            <w:tcW w:w="1245" w:type="dxa"/>
            <w:vMerge w:val="restart"/>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октябрь</w:t>
            </w: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07,08,09,10</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 :00 до 14:00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16  ч</w:t>
            </w:r>
          </w:p>
        </w:tc>
        <w:tc>
          <w:tcPr>
            <w:tcW w:w="1416" w:type="dxa"/>
            <w:vMerge w:val="restart"/>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b/>
                <w:sz w:val="22"/>
                <w:szCs w:val="22"/>
              </w:rPr>
              <w:t>34 ч</w:t>
            </w:r>
          </w:p>
        </w:tc>
      </w:tr>
      <w:tr w:rsidR="002E29D3" w:rsidRPr="00051027" w:rsidTr="00813F29">
        <w:trPr>
          <w:trHeight w:val="259"/>
        </w:trPr>
        <w:tc>
          <w:tcPr>
            <w:tcW w:w="1245" w:type="dxa"/>
            <w:vMerge/>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14,15,16,17,20,21,22,23,24</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12:00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18 ч</w:t>
            </w:r>
          </w:p>
        </w:tc>
        <w:tc>
          <w:tcPr>
            <w:tcW w:w="1416" w:type="dxa"/>
            <w:vMerge/>
            <w:tcBorders>
              <w:top w:val="single" w:sz="4" w:space="0" w:color="auto"/>
              <w:left w:val="nil"/>
              <w:bottom w:val="single" w:sz="4" w:space="0" w:color="auto"/>
              <w:right w:val="single" w:sz="4" w:space="0" w:color="auto"/>
            </w:tcBorders>
            <w:vAlign w:val="center"/>
          </w:tcPr>
          <w:p w:rsidR="002E29D3" w:rsidRPr="00051027" w:rsidRDefault="002E29D3" w:rsidP="00765764">
            <w:pPr>
              <w:jc w:val="center"/>
              <w:rPr>
                <w:lang w:val="en-US"/>
              </w:rPr>
            </w:pPr>
          </w:p>
        </w:tc>
      </w:tr>
      <w:tr w:rsidR="002E29D3" w:rsidRPr="00051027" w:rsidTr="00813F29">
        <w:trPr>
          <w:trHeight w:val="284"/>
        </w:trPr>
        <w:tc>
          <w:tcPr>
            <w:tcW w:w="1245" w:type="dxa"/>
            <w:vMerge w:val="restart"/>
            <w:tcBorders>
              <w:top w:val="nil"/>
              <w:left w:val="single" w:sz="8" w:space="0" w:color="auto"/>
              <w:right w:val="single" w:sz="4" w:space="0" w:color="auto"/>
            </w:tcBorders>
            <w:vAlign w:val="center"/>
          </w:tcPr>
          <w:p w:rsidR="002E29D3" w:rsidRPr="00051027" w:rsidRDefault="002E29D3" w:rsidP="00765764">
            <w:pPr>
              <w:jc w:val="center"/>
            </w:pPr>
            <w:r w:rsidRPr="00051027">
              <w:rPr>
                <w:sz w:val="22"/>
                <w:szCs w:val="22"/>
              </w:rPr>
              <w:t>ноябрь</w:t>
            </w:r>
          </w:p>
        </w:tc>
        <w:tc>
          <w:tcPr>
            <w:tcW w:w="2856" w:type="dxa"/>
            <w:tcBorders>
              <w:top w:val="single" w:sz="4" w:space="0" w:color="auto"/>
              <w:left w:val="nil"/>
              <w:bottom w:val="single" w:sz="4" w:space="0" w:color="auto"/>
              <w:right w:val="single" w:sz="4" w:space="0" w:color="auto"/>
            </w:tcBorders>
            <w:vAlign w:val="center"/>
          </w:tcPr>
          <w:p w:rsidR="002E29D3" w:rsidRPr="00051027" w:rsidRDefault="002E29D3" w:rsidP="00444790">
            <w:pPr>
              <w:jc w:val="center"/>
            </w:pPr>
            <w:r w:rsidRPr="00051027">
              <w:rPr>
                <w:sz w:val="22"/>
                <w:szCs w:val="22"/>
              </w:rPr>
              <w:t>05,06,07,08</w:t>
            </w:r>
          </w:p>
        </w:tc>
        <w:tc>
          <w:tcPr>
            <w:tcW w:w="2396"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 :00 до 14:00</w:t>
            </w:r>
          </w:p>
        </w:tc>
        <w:tc>
          <w:tcPr>
            <w:tcW w:w="1834" w:type="dxa"/>
            <w:tcBorders>
              <w:top w:val="single" w:sz="4" w:space="0" w:color="auto"/>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16 ч</w:t>
            </w:r>
          </w:p>
        </w:tc>
        <w:tc>
          <w:tcPr>
            <w:tcW w:w="1416" w:type="dxa"/>
            <w:vMerge w:val="restart"/>
            <w:tcBorders>
              <w:top w:val="nil"/>
              <w:left w:val="nil"/>
              <w:right w:val="single" w:sz="4" w:space="0" w:color="auto"/>
            </w:tcBorders>
            <w:vAlign w:val="center"/>
          </w:tcPr>
          <w:p w:rsidR="002E29D3" w:rsidRPr="00051027" w:rsidRDefault="002E29D3" w:rsidP="00813F29">
            <w:pPr>
              <w:jc w:val="center"/>
              <w:rPr>
                <w:b/>
              </w:rPr>
            </w:pPr>
            <w:r w:rsidRPr="00051027">
              <w:rPr>
                <w:b/>
                <w:sz w:val="22"/>
                <w:szCs w:val="22"/>
              </w:rPr>
              <w:t>60ч</w:t>
            </w:r>
          </w:p>
        </w:tc>
      </w:tr>
      <w:tr w:rsidR="002E29D3" w:rsidRPr="00051027" w:rsidTr="009A40BA">
        <w:trPr>
          <w:trHeight w:val="284"/>
        </w:trPr>
        <w:tc>
          <w:tcPr>
            <w:tcW w:w="1245" w:type="dxa"/>
            <w:vMerge/>
            <w:tcBorders>
              <w:left w:val="single" w:sz="8"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11,12,13,14,17,18,19,20,21</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10:00 до 12:00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18 ч</w:t>
            </w:r>
          </w:p>
        </w:tc>
        <w:tc>
          <w:tcPr>
            <w:tcW w:w="1416" w:type="dxa"/>
            <w:vMerge/>
            <w:tcBorders>
              <w:left w:val="nil"/>
              <w:right w:val="single" w:sz="4" w:space="0" w:color="auto"/>
            </w:tcBorders>
            <w:vAlign w:val="center"/>
          </w:tcPr>
          <w:p w:rsidR="002E29D3" w:rsidRPr="00051027" w:rsidRDefault="002E29D3" w:rsidP="00765764">
            <w:pPr>
              <w:jc w:val="center"/>
              <w:rPr>
                <w:lang w:val="en-US"/>
              </w:rPr>
            </w:pPr>
          </w:p>
        </w:tc>
      </w:tr>
      <w:tr w:rsidR="002E29D3" w:rsidRPr="00051027" w:rsidTr="009A40BA">
        <w:trPr>
          <w:trHeight w:val="284"/>
        </w:trPr>
        <w:tc>
          <w:tcPr>
            <w:tcW w:w="1245" w:type="dxa"/>
            <w:vMerge/>
            <w:tcBorders>
              <w:left w:val="single" w:sz="8"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21</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14:00 до 16 :00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2 ч</w:t>
            </w:r>
          </w:p>
        </w:tc>
        <w:tc>
          <w:tcPr>
            <w:tcW w:w="1416" w:type="dxa"/>
            <w:vMerge/>
            <w:tcBorders>
              <w:left w:val="nil"/>
              <w:right w:val="single" w:sz="4" w:space="0" w:color="auto"/>
            </w:tcBorders>
            <w:vAlign w:val="center"/>
          </w:tcPr>
          <w:p w:rsidR="002E29D3" w:rsidRPr="00051027" w:rsidRDefault="002E29D3" w:rsidP="00765764">
            <w:pPr>
              <w:jc w:val="center"/>
              <w:rPr>
                <w:lang w:val="en-US"/>
              </w:rPr>
            </w:pPr>
          </w:p>
        </w:tc>
      </w:tr>
      <w:tr w:rsidR="002E29D3" w:rsidRPr="00051027" w:rsidTr="009A40BA">
        <w:trPr>
          <w:trHeight w:val="284"/>
        </w:trPr>
        <w:tc>
          <w:tcPr>
            <w:tcW w:w="1245" w:type="dxa"/>
            <w:vMerge/>
            <w:tcBorders>
              <w:left w:val="single" w:sz="8"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24,25</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с 10 :00 до 13:00</w:t>
            </w:r>
          </w:p>
          <w:p w:rsidR="002E29D3" w:rsidRPr="00051027" w:rsidRDefault="002E29D3" w:rsidP="00765764">
            <w:pPr>
              <w:jc w:val="center"/>
              <w:rPr>
                <w:highlight w:val="yellow"/>
              </w:rPr>
            </w:pPr>
            <w:r w:rsidRPr="00051027">
              <w:rPr>
                <w:sz w:val="22"/>
                <w:szCs w:val="22"/>
              </w:rPr>
              <w:t>с 14 :00 до 17:00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12 ч</w:t>
            </w:r>
          </w:p>
        </w:tc>
        <w:tc>
          <w:tcPr>
            <w:tcW w:w="1416" w:type="dxa"/>
            <w:vMerge/>
            <w:tcBorders>
              <w:left w:val="nil"/>
              <w:right w:val="single" w:sz="4" w:space="0" w:color="auto"/>
            </w:tcBorders>
            <w:vAlign w:val="center"/>
          </w:tcPr>
          <w:p w:rsidR="002E29D3" w:rsidRPr="00051027" w:rsidRDefault="002E29D3" w:rsidP="00765764">
            <w:pPr>
              <w:jc w:val="center"/>
              <w:rPr>
                <w:lang w:val="en-US"/>
              </w:rPr>
            </w:pPr>
          </w:p>
        </w:tc>
      </w:tr>
      <w:tr w:rsidR="002E29D3" w:rsidRPr="00051027" w:rsidTr="009A40BA">
        <w:trPr>
          <w:trHeight w:val="284"/>
        </w:trPr>
        <w:tc>
          <w:tcPr>
            <w:tcW w:w="1245" w:type="dxa"/>
            <w:vMerge/>
            <w:tcBorders>
              <w:left w:val="single" w:sz="8" w:space="0" w:color="auto"/>
              <w:bottom w:val="single" w:sz="4" w:space="0" w:color="auto"/>
              <w:right w:val="single" w:sz="4" w:space="0" w:color="auto"/>
            </w:tcBorders>
            <w:vAlign w:val="center"/>
          </w:tcPr>
          <w:p w:rsidR="002E29D3" w:rsidRPr="00051027" w:rsidRDefault="002E29D3" w:rsidP="00765764">
            <w:pPr>
              <w:jc w:val="center"/>
            </w:pPr>
          </w:p>
        </w:tc>
        <w:tc>
          <w:tcPr>
            <w:tcW w:w="2856" w:type="dxa"/>
            <w:tcBorders>
              <w:top w:val="nil"/>
              <w:left w:val="nil"/>
              <w:bottom w:val="single" w:sz="4" w:space="0" w:color="auto"/>
              <w:right w:val="single" w:sz="4" w:space="0" w:color="auto"/>
            </w:tcBorders>
            <w:vAlign w:val="center"/>
          </w:tcPr>
          <w:p w:rsidR="002E29D3" w:rsidRPr="00051027" w:rsidRDefault="002E29D3" w:rsidP="00765764">
            <w:pPr>
              <w:jc w:val="center"/>
            </w:pPr>
            <w:r w:rsidRPr="00051027">
              <w:rPr>
                <w:sz w:val="22"/>
                <w:szCs w:val="22"/>
              </w:rPr>
              <w:t>11,13,18,20</w:t>
            </w:r>
          </w:p>
        </w:tc>
        <w:tc>
          <w:tcPr>
            <w:tcW w:w="2396"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rPr>
                <w:highlight w:val="yellow"/>
              </w:rPr>
            </w:pPr>
            <w:r w:rsidRPr="00051027">
              <w:rPr>
                <w:sz w:val="22"/>
                <w:szCs w:val="22"/>
              </w:rPr>
              <w:t>с 14 :00 до 17:00</w:t>
            </w:r>
          </w:p>
        </w:tc>
        <w:tc>
          <w:tcPr>
            <w:tcW w:w="1834" w:type="dxa"/>
            <w:tcBorders>
              <w:top w:val="nil"/>
              <w:left w:val="single" w:sz="4" w:space="0" w:color="auto"/>
              <w:bottom w:val="single" w:sz="4" w:space="0" w:color="auto"/>
              <w:right w:val="single" w:sz="4" w:space="0" w:color="auto"/>
            </w:tcBorders>
            <w:vAlign w:val="center"/>
          </w:tcPr>
          <w:p w:rsidR="002E29D3" w:rsidRPr="00051027" w:rsidRDefault="002E29D3" w:rsidP="00765764">
            <w:pPr>
              <w:jc w:val="center"/>
            </w:pPr>
            <w:r w:rsidRPr="00051027">
              <w:rPr>
                <w:sz w:val="22"/>
                <w:szCs w:val="22"/>
              </w:rPr>
              <w:t>12 ч</w:t>
            </w:r>
          </w:p>
        </w:tc>
        <w:tc>
          <w:tcPr>
            <w:tcW w:w="1416" w:type="dxa"/>
            <w:vMerge/>
            <w:tcBorders>
              <w:left w:val="nil"/>
              <w:bottom w:val="single" w:sz="4" w:space="0" w:color="auto"/>
              <w:right w:val="single" w:sz="4" w:space="0" w:color="auto"/>
            </w:tcBorders>
            <w:vAlign w:val="center"/>
          </w:tcPr>
          <w:p w:rsidR="002E29D3" w:rsidRPr="00051027" w:rsidRDefault="002E29D3" w:rsidP="00765764">
            <w:pPr>
              <w:jc w:val="center"/>
              <w:rPr>
                <w:lang w:val="en-US"/>
              </w:rPr>
            </w:pPr>
          </w:p>
        </w:tc>
      </w:tr>
      <w:tr w:rsidR="002E29D3" w:rsidRPr="00051027" w:rsidTr="009A40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8331" w:type="dxa"/>
            <w:gridSpan w:val="4"/>
          </w:tcPr>
          <w:p w:rsidR="002E29D3" w:rsidRPr="00051027" w:rsidRDefault="002E29D3" w:rsidP="00765764">
            <w:pPr>
              <w:jc w:val="right"/>
              <w:rPr>
                <w:b/>
              </w:rPr>
            </w:pPr>
            <w:r w:rsidRPr="00051027">
              <w:rPr>
                <w:b/>
                <w:sz w:val="22"/>
                <w:szCs w:val="22"/>
              </w:rPr>
              <w:t>Итого</w:t>
            </w:r>
          </w:p>
        </w:tc>
        <w:tc>
          <w:tcPr>
            <w:tcW w:w="1416" w:type="dxa"/>
            <w:vAlign w:val="center"/>
          </w:tcPr>
          <w:p w:rsidR="002E29D3" w:rsidRPr="00051027" w:rsidRDefault="002E29D3" w:rsidP="00444790">
            <w:pPr>
              <w:jc w:val="center"/>
              <w:rPr>
                <w:b/>
              </w:rPr>
            </w:pPr>
            <w:r w:rsidRPr="00051027">
              <w:rPr>
                <w:b/>
                <w:sz w:val="22"/>
                <w:szCs w:val="22"/>
              </w:rPr>
              <w:t>338 часов</w:t>
            </w:r>
          </w:p>
        </w:tc>
      </w:tr>
    </w:tbl>
    <w:tbl>
      <w:tblPr>
        <w:tblW w:w="0" w:type="auto"/>
        <w:jc w:val="center"/>
        <w:tblLayout w:type="fixed"/>
        <w:tblLook w:val="0000"/>
      </w:tblPr>
      <w:tblGrid>
        <w:gridCol w:w="4428"/>
        <w:gridCol w:w="5043"/>
      </w:tblGrid>
      <w:tr w:rsidR="002E29D3" w:rsidRPr="00051027" w:rsidTr="004C018A">
        <w:trPr>
          <w:trHeight w:val="1971"/>
          <w:jc w:val="center"/>
        </w:trPr>
        <w:tc>
          <w:tcPr>
            <w:tcW w:w="4428" w:type="dxa"/>
          </w:tcPr>
          <w:p w:rsidR="002E29D3" w:rsidRPr="00051027" w:rsidRDefault="002E29D3" w:rsidP="00C15D7A">
            <w:pPr>
              <w:pStyle w:val="BodyText"/>
              <w:spacing w:after="0"/>
              <w:rPr>
                <w:b/>
              </w:rPr>
            </w:pPr>
          </w:p>
          <w:p w:rsidR="002E29D3" w:rsidRPr="00051027" w:rsidRDefault="002E29D3" w:rsidP="00C15D7A">
            <w:pPr>
              <w:pStyle w:val="BodyText"/>
              <w:spacing w:after="0"/>
              <w:rPr>
                <w:b/>
              </w:rPr>
            </w:pPr>
            <w:r w:rsidRPr="00051027">
              <w:rPr>
                <w:b/>
                <w:sz w:val="22"/>
                <w:szCs w:val="22"/>
              </w:rPr>
              <w:t>От Исполнителя:</w:t>
            </w:r>
          </w:p>
          <w:p w:rsidR="002E29D3" w:rsidRDefault="002E29D3" w:rsidP="00935915">
            <w:pPr>
              <w:pStyle w:val="BodyText"/>
              <w:spacing w:after="0"/>
            </w:pPr>
            <w:r>
              <w:rPr>
                <w:sz w:val="22"/>
                <w:szCs w:val="22"/>
              </w:rPr>
              <w:t xml:space="preserve"> </w:t>
            </w:r>
          </w:p>
          <w:p w:rsidR="002E29D3" w:rsidRDefault="002E29D3" w:rsidP="00935915">
            <w:pPr>
              <w:pStyle w:val="BodyText"/>
              <w:spacing w:after="0"/>
            </w:pPr>
          </w:p>
          <w:p w:rsidR="002E29D3" w:rsidRPr="00051027" w:rsidRDefault="002E29D3" w:rsidP="00935915">
            <w:pPr>
              <w:pStyle w:val="BodyText"/>
              <w:spacing w:after="0"/>
            </w:pPr>
          </w:p>
          <w:p w:rsidR="002E29D3" w:rsidRPr="00051027" w:rsidRDefault="002E29D3" w:rsidP="00935915">
            <w:pPr>
              <w:pStyle w:val="BodyText"/>
              <w:spacing w:after="0"/>
            </w:pPr>
            <w:r w:rsidRPr="00051027">
              <w:rPr>
                <w:sz w:val="22"/>
                <w:szCs w:val="22"/>
              </w:rPr>
              <w:t xml:space="preserve">____________________ </w:t>
            </w:r>
          </w:p>
          <w:p w:rsidR="002E29D3" w:rsidRPr="00051027" w:rsidRDefault="002E29D3" w:rsidP="00C15D7A">
            <w:pPr>
              <w:pStyle w:val="BodyText"/>
              <w:spacing w:after="0"/>
            </w:pPr>
          </w:p>
          <w:p w:rsidR="002E29D3" w:rsidRPr="00051027" w:rsidRDefault="002E29D3" w:rsidP="00C15D7A">
            <w:pPr>
              <w:pStyle w:val="BodyText"/>
              <w:spacing w:after="0"/>
            </w:pPr>
            <w:r>
              <w:rPr>
                <w:sz w:val="22"/>
                <w:szCs w:val="22"/>
              </w:rPr>
              <w:t xml:space="preserve">«____»__________ 201   </w:t>
            </w:r>
            <w:r w:rsidRPr="00051027">
              <w:rPr>
                <w:sz w:val="22"/>
                <w:szCs w:val="22"/>
              </w:rPr>
              <w:t xml:space="preserve"> г.</w:t>
            </w:r>
          </w:p>
          <w:p w:rsidR="002E29D3" w:rsidRPr="00051027" w:rsidRDefault="002E29D3" w:rsidP="00C15D7A">
            <w:pPr>
              <w:pStyle w:val="BodyText"/>
              <w:spacing w:after="0"/>
            </w:pPr>
          </w:p>
        </w:tc>
        <w:tc>
          <w:tcPr>
            <w:tcW w:w="5043" w:type="dxa"/>
          </w:tcPr>
          <w:p w:rsidR="002E29D3" w:rsidRPr="00051027" w:rsidRDefault="002E29D3" w:rsidP="00C15D7A">
            <w:pPr>
              <w:pStyle w:val="BodyText"/>
              <w:spacing w:after="0"/>
              <w:rPr>
                <w:b/>
              </w:rPr>
            </w:pPr>
          </w:p>
          <w:p w:rsidR="002E29D3" w:rsidRPr="00051027" w:rsidRDefault="002E29D3" w:rsidP="00C15D7A">
            <w:pPr>
              <w:pStyle w:val="BodyText"/>
              <w:spacing w:after="0"/>
              <w:rPr>
                <w:b/>
              </w:rPr>
            </w:pPr>
            <w:r w:rsidRPr="00051027">
              <w:rPr>
                <w:b/>
                <w:sz w:val="22"/>
                <w:szCs w:val="22"/>
              </w:rPr>
              <w:t>От Заказчика:</w:t>
            </w:r>
          </w:p>
          <w:p w:rsidR="002E29D3" w:rsidRPr="00051027" w:rsidRDefault="002E29D3" w:rsidP="00C15D7A">
            <w:r w:rsidRPr="00051027">
              <w:rPr>
                <w:sz w:val="22"/>
                <w:szCs w:val="22"/>
              </w:rPr>
              <w:t xml:space="preserve">Директор филиала № 19 </w:t>
            </w:r>
          </w:p>
          <w:p w:rsidR="002E29D3" w:rsidRPr="00051027" w:rsidRDefault="002E29D3" w:rsidP="00C15D7A">
            <w:r w:rsidRPr="00051027">
              <w:rPr>
                <w:sz w:val="22"/>
                <w:szCs w:val="22"/>
              </w:rPr>
              <w:t>ФГУП «Атом-охрана»</w:t>
            </w:r>
          </w:p>
          <w:p w:rsidR="002E29D3" w:rsidRPr="00051027" w:rsidRDefault="002E29D3" w:rsidP="00C15D7A"/>
          <w:p w:rsidR="002E29D3" w:rsidRPr="00051027" w:rsidRDefault="002E29D3" w:rsidP="00C15D7A">
            <w:pPr>
              <w:pStyle w:val="BodyText"/>
              <w:spacing w:after="0"/>
            </w:pPr>
            <w:r w:rsidRPr="00051027">
              <w:rPr>
                <w:sz w:val="22"/>
                <w:szCs w:val="22"/>
              </w:rPr>
              <w:t>____________________ Е.Ю. Шерстнёв</w:t>
            </w:r>
          </w:p>
          <w:p w:rsidR="002E29D3" w:rsidRPr="00051027" w:rsidRDefault="002E29D3" w:rsidP="00C15D7A">
            <w:pPr>
              <w:pStyle w:val="BodyText"/>
              <w:spacing w:after="0"/>
            </w:pPr>
          </w:p>
          <w:p w:rsidR="002E29D3" w:rsidRPr="00051027" w:rsidRDefault="002E29D3" w:rsidP="00C15D7A">
            <w:pPr>
              <w:pStyle w:val="BodyText"/>
              <w:spacing w:after="0"/>
            </w:pPr>
            <w:r>
              <w:rPr>
                <w:sz w:val="22"/>
                <w:szCs w:val="22"/>
              </w:rPr>
              <w:t xml:space="preserve">«____»__________ 201  </w:t>
            </w:r>
            <w:r w:rsidRPr="00051027">
              <w:rPr>
                <w:sz w:val="22"/>
                <w:szCs w:val="22"/>
              </w:rPr>
              <w:t xml:space="preserve">  г.</w:t>
            </w:r>
          </w:p>
          <w:p w:rsidR="002E29D3" w:rsidRPr="00051027" w:rsidRDefault="002E29D3" w:rsidP="00C15D7A">
            <w:pPr>
              <w:pStyle w:val="BodyText"/>
              <w:spacing w:after="0"/>
            </w:pPr>
          </w:p>
        </w:tc>
      </w:tr>
    </w:tbl>
    <w:p w:rsidR="002E29D3" w:rsidRPr="00051027" w:rsidRDefault="002E29D3" w:rsidP="004C018A">
      <w:pPr>
        <w:rPr>
          <w:sz w:val="22"/>
          <w:szCs w:val="22"/>
        </w:rPr>
      </w:pPr>
    </w:p>
    <w:p w:rsidR="002E29D3" w:rsidRPr="00051027" w:rsidRDefault="002E29D3" w:rsidP="00C15D7A">
      <w:pPr>
        <w:jc w:val="right"/>
        <w:rPr>
          <w:sz w:val="22"/>
          <w:szCs w:val="22"/>
        </w:rPr>
        <w:sectPr w:rsidR="002E29D3" w:rsidRPr="00051027" w:rsidSect="00BD221A">
          <w:pgSz w:w="11906" w:h="16838"/>
          <w:pgMar w:top="851" w:right="680" w:bottom="851" w:left="1701" w:header="720" w:footer="720" w:gutter="0"/>
          <w:cols w:space="708"/>
          <w:docGrid w:linePitch="360"/>
        </w:sectPr>
      </w:pPr>
    </w:p>
    <w:p w:rsidR="002E29D3" w:rsidRPr="00051027" w:rsidRDefault="002E29D3" w:rsidP="00453661">
      <w:pPr>
        <w:jc w:val="right"/>
        <w:rPr>
          <w:sz w:val="22"/>
          <w:szCs w:val="22"/>
        </w:rPr>
      </w:pPr>
      <w:r w:rsidRPr="00051027">
        <w:rPr>
          <w:sz w:val="22"/>
          <w:szCs w:val="22"/>
        </w:rPr>
        <w:t>Приложение № 2</w:t>
      </w:r>
    </w:p>
    <w:p w:rsidR="002E29D3" w:rsidRPr="00051027" w:rsidRDefault="002E29D3" w:rsidP="00453661">
      <w:pPr>
        <w:tabs>
          <w:tab w:val="left" w:pos="7035"/>
          <w:tab w:val="right" w:pos="10080"/>
        </w:tabs>
        <w:rPr>
          <w:sz w:val="22"/>
          <w:szCs w:val="22"/>
        </w:rPr>
      </w:pPr>
      <w:r w:rsidRPr="00051027">
        <w:rPr>
          <w:sz w:val="22"/>
          <w:szCs w:val="22"/>
        </w:rPr>
        <w:tab/>
        <w:t>к договору №</w:t>
      </w:r>
      <w:r>
        <w:rPr>
          <w:sz w:val="22"/>
          <w:szCs w:val="22"/>
        </w:rPr>
        <w:t xml:space="preserve"> __________</w:t>
      </w:r>
    </w:p>
    <w:p w:rsidR="002E29D3" w:rsidRPr="00051027" w:rsidRDefault="002E29D3" w:rsidP="00453661">
      <w:pPr>
        <w:tabs>
          <w:tab w:val="left" w:pos="7905"/>
          <w:tab w:val="right" w:pos="9498"/>
        </w:tabs>
        <w:jc w:val="right"/>
        <w:rPr>
          <w:sz w:val="22"/>
          <w:szCs w:val="22"/>
        </w:rPr>
      </w:pPr>
      <w:r>
        <w:rPr>
          <w:sz w:val="22"/>
          <w:szCs w:val="22"/>
        </w:rPr>
        <w:t xml:space="preserve">от                      201    </w:t>
      </w:r>
      <w:r w:rsidRPr="00051027">
        <w:rPr>
          <w:sz w:val="22"/>
          <w:szCs w:val="22"/>
        </w:rPr>
        <w:t>г.</w:t>
      </w:r>
    </w:p>
    <w:p w:rsidR="002E29D3" w:rsidRPr="00051027" w:rsidRDefault="002E29D3" w:rsidP="00C15D7A">
      <w:pPr>
        <w:jc w:val="right"/>
        <w:rPr>
          <w:sz w:val="22"/>
          <w:szCs w:val="22"/>
        </w:rPr>
      </w:pPr>
    </w:p>
    <w:p w:rsidR="002E29D3" w:rsidRPr="00051027" w:rsidRDefault="002E29D3" w:rsidP="00C15D7A">
      <w:pPr>
        <w:pStyle w:val="BodyText"/>
        <w:spacing w:after="0"/>
        <w:jc w:val="center"/>
        <w:rPr>
          <w:b/>
          <w:bCs/>
          <w:sz w:val="22"/>
          <w:szCs w:val="22"/>
        </w:rPr>
      </w:pPr>
      <w:r w:rsidRPr="00051027">
        <w:rPr>
          <w:b/>
          <w:bCs/>
          <w:sz w:val="22"/>
          <w:szCs w:val="22"/>
        </w:rPr>
        <w:t>Расчет часовой стоимости платных услуг стрелкового тира</w:t>
      </w:r>
    </w:p>
    <w:p w:rsidR="002E29D3" w:rsidRPr="00051027" w:rsidRDefault="002E29D3" w:rsidP="002E73CA">
      <w:pPr>
        <w:pStyle w:val="BodyText"/>
        <w:spacing w:after="0"/>
        <w:jc w:val="center"/>
        <w:rPr>
          <w:b/>
          <w:bCs/>
          <w:sz w:val="22"/>
          <w:szCs w:val="22"/>
        </w:rPr>
      </w:pPr>
      <w:r w:rsidRPr="00051027">
        <w:rPr>
          <w:sz w:val="22"/>
          <w:szCs w:val="22"/>
        </w:rPr>
        <w:t xml:space="preserve">Цена действует с </w:t>
      </w:r>
      <w:r>
        <w:rPr>
          <w:sz w:val="22"/>
          <w:szCs w:val="22"/>
        </w:rPr>
        <w:t>_________________________</w:t>
      </w:r>
      <w:r w:rsidRPr="00051027">
        <w:rPr>
          <w:sz w:val="22"/>
          <w:szCs w:val="22"/>
        </w:rPr>
        <w:t>г.</w:t>
      </w:r>
    </w:p>
    <w:p w:rsidR="002E29D3" w:rsidRPr="00051027" w:rsidRDefault="002E29D3" w:rsidP="00C15D7A">
      <w:pPr>
        <w:jc w:val="right"/>
        <w:rPr>
          <w:sz w:val="22"/>
          <w:szCs w:val="22"/>
        </w:rPr>
      </w:pPr>
    </w:p>
    <w:tbl>
      <w:tblPr>
        <w:tblW w:w="9833" w:type="dxa"/>
        <w:tblInd w:w="103" w:type="dxa"/>
        <w:tblLook w:val="0000"/>
      </w:tblPr>
      <w:tblGrid>
        <w:gridCol w:w="580"/>
        <w:gridCol w:w="6528"/>
        <w:gridCol w:w="2191"/>
        <w:gridCol w:w="534"/>
      </w:tblGrid>
      <w:tr w:rsidR="002E29D3" w:rsidRPr="00051027" w:rsidTr="004D22F4">
        <w:trPr>
          <w:gridAfter w:val="1"/>
          <w:wAfter w:w="534" w:type="dxa"/>
          <w:trHeight w:val="312"/>
        </w:trPr>
        <w:tc>
          <w:tcPr>
            <w:tcW w:w="580" w:type="dxa"/>
            <w:vMerge w:val="restart"/>
            <w:tcBorders>
              <w:top w:val="single" w:sz="4" w:space="0" w:color="auto"/>
              <w:left w:val="single" w:sz="4" w:space="0" w:color="auto"/>
              <w:bottom w:val="single" w:sz="4" w:space="0" w:color="000000"/>
              <w:right w:val="single" w:sz="4" w:space="0" w:color="auto"/>
            </w:tcBorders>
            <w:noWrap/>
            <w:vAlign w:val="center"/>
          </w:tcPr>
          <w:p w:rsidR="002E29D3" w:rsidRPr="00051027" w:rsidRDefault="002E29D3" w:rsidP="00C15D7A">
            <w:pPr>
              <w:jc w:val="center"/>
            </w:pPr>
            <w:r w:rsidRPr="00051027">
              <w:rPr>
                <w:sz w:val="22"/>
                <w:szCs w:val="22"/>
              </w:rPr>
              <w:t>№ п/п</w:t>
            </w:r>
          </w:p>
        </w:tc>
        <w:tc>
          <w:tcPr>
            <w:tcW w:w="6528" w:type="dxa"/>
            <w:vMerge w:val="restart"/>
            <w:tcBorders>
              <w:top w:val="single" w:sz="4" w:space="0" w:color="auto"/>
              <w:left w:val="single" w:sz="4" w:space="0" w:color="auto"/>
              <w:bottom w:val="single" w:sz="4" w:space="0" w:color="000000"/>
              <w:right w:val="nil"/>
            </w:tcBorders>
            <w:noWrap/>
            <w:vAlign w:val="center"/>
          </w:tcPr>
          <w:p w:rsidR="002E29D3" w:rsidRPr="00051027" w:rsidRDefault="002E29D3" w:rsidP="00C15D7A">
            <w:pPr>
              <w:jc w:val="center"/>
              <w:rPr>
                <w:b/>
                <w:bCs/>
              </w:rPr>
            </w:pPr>
            <w:r w:rsidRPr="00051027">
              <w:rPr>
                <w:b/>
                <w:bCs/>
                <w:sz w:val="22"/>
                <w:szCs w:val="22"/>
              </w:rPr>
              <w:t>Наименование статей затрат</w:t>
            </w:r>
          </w:p>
        </w:tc>
        <w:tc>
          <w:tcPr>
            <w:tcW w:w="2191" w:type="dxa"/>
            <w:vMerge w:val="restart"/>
            <w:tcBorders>
              <w:top w:val="single" w:sz="4" w:space="0" w:color="auto"/>
              <w:left w:val="single" w:sz="4" w:space="0" w:color="auto"/>
              <w:bottom w:val="single" w:sz="4" w:space="0" w:color="auto"/>
              <w:right w:val="single" w:sz="4" w:space="0" w:color="auto"/>
            </w:tcBorders>
            <w:vAlign w:val="center"/>
          </w:tcPr>
          <w:p w:rsidR="002E29D3" w:rsidRPr="00051027" w:rsidRDefault="002E29D3" w:rsidP="00C15D7A">
            <w:pPr>
              <w:jc w:val="center"/>
              <w:rPr>
                <w:b/>
                <w:bCs/>
              </w:rPr>
            </w:pPr>
            <w:r w:rsidRPr="00051027">
              <w:rPr>
                <w:b/>
                <w:bCs/>
                <w:sz w:val="22"/>
                <w:szCs w:val="22"/>
              </w:rPr>
              <w:t>ИТОГО руб./час.</w:t>
            </w:r>
          </w:p>
        </w:tc>
      </w:tr>
      <w:tr w:rsidR="002E29D3" w:rsidRPr="00051027" w:rsidTr="004D22F4">
        <w:trPr>
          <w:gridAfter w:val="1"/>
          <w:wAfter w:w="534" w:type="dxa"/>
          <w:trHeight w:val="492"/>
        </w:trPr>
        <w:tc>
          <w:tcPr>
            <w:tcW w:w="580" w:type="dxa"/>
            <w:vMerge/>
            <w:tcBorders>
              <w:top w:val="single" w:sz="4" w:space="0" w:color="auto"/>
              <w:left w:val="single" w:sz="4" w:space="0" w:color="auto"/>
              <w:bottom w:val="single" w:sz="4" w:space="0" w:color="000000"/>
              <w:right w:val="single" w:sz="4" w:space="0" w:color="auto"/>
            </w:tcBorders>
            <w:vAlign w:val="center"/>
          </w:tcPr>
          <w:p w:rsidR="002E29D3" w:rsidRPr="00051027" w:rsidRDefault="002E29D3" w:rsidP="00C15D7A"/>
        </w:tc>
        <w:tc>
          <w:tcPr>
            <w:tcW w:w="6528" w:type="dxa"/>
            <w:vMerge/>
            <w:tcBorders>
              <w:top w:val="single" w:sz="4" w:space="0" w:color="auto"/>
              <w:left w:val="single" w:sz="4" w:space="0" w:color="auto"/>
              <w:bottom w:val="single" w:sz="4" w:space="0" w:color="000000"/>
              <w:right w:val="nil"/>
            </w:tcBorders>
            <w:vAlign w:val="center"/>
          </w:tcPr>
          <w:p w:rsidR="002E29D3" w:rsidRPr="00051027" w:rsidRDefault="002E29D3" w:rsidP="00C15D7A">
            <w:pPr>
              <w:rPr>
                <w:b/>
                <w:bCs/>
              </w:rPr>
            </w:pPr>
          </w:p>
        </w:tc>
        <w:tc>
          <w:tcPr>
            <w:tcW w:w="2191" w:type="dxa"/>
            <w:vMerge/>
            <w:tcBorders>
              <w:top w:val="single" w:sz="4" w:space="0" w:color="auto"/>
              <w:left w:val="single" w:sz="4" w:space="0" w:color="auto"/>
              <w:bottom w:val="single" w:sz="4" w:space="0" w:color="auto"/>
              <w:right w:val="single" w:sz="4" w:space="0" w:color="auto"/>
            </w:tcBorders>
            <w:vAlign w:val="center"/>
          </w:tcPr>
          <w:p w:rsidR="002E29D3" w:rsidRPr="00051027" w:rsidRDefault="002E29D3" w:rsidP="00C15D7A">
            <w:pPr>
              <w:rPr>
                <w:b/>
                <w:bCs/>
              </w:rPr>
            </w:pPr>
          </w:p>
        </w:tc>
      </w:tr>
      <w:tr w:rsidR="002E29D3" w:rsidRPr="00051027" w:rsidTr="004D22F4">
        <w:trPr>
          <w:gridAfter w:val="1"/>
          <w:wAfter w:w="534" w:type="dxa"/>
          <w:trHeight w:val="552"/>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Количество часов 2014 г</w:t>
            </w:r>
          </w:p>
        </w:tc>
        <w:tc>
          <w:tcPr>
            <w:tcW w:w="2191"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552"/>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1</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Материальные затраты</w:t>
            </w:r>
          </w:p>
        </w:tc>
        <w:tc>
          <w:tcPr>
            <w:tcW w:w="2191"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552"/>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2</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Заработная плата</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5C4BB9">
            <w:pPr>
              <w:jc w:val="center"/>
            </w:pPr>
          </w:p>
        </w:tc>
      </w:tr>
      <w:tr w:rsidR="002E29D3" w:rsidRPr="00051027" w:rsidTr="004D22F4">
        <w:trPr>
          <w:gridAfter w:val="1"/>
          <w:wAfter w:w="534" w:type="dxa"/>
          <w:trHeight w:val="600"/>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3</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Страховые  отчисления</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630"/>
        </w:trPr>
        <w:tc>
          <w:tcPr>
            <w:tcW w:w="580" w:type="dxa"/>
            <w:tcBorders>
              <w:top w:val="nil"/>
              <w:left w:val="single" w:sz="4" w:space="0" w:color="auto"/>
              <w:bottom w:val="nil"/>
              <w:right w:val="single" w:sz="4" w:space="0" w:color="auto"/>
            </w:tcBorders>
            <w:noWrap/>
            <w:vAlign w:val="center"/>
          </w:tcPr>
          <w:p w:rsidR="002E29D3" w:rsidRPr="00051027" w:rsidRDefault="002E29D3" w:rsidP="00C15D7A">
            <w:pPr>
              <w:jc w:val="center"/>
            </w:pPr>
            <w:r w:rsidRPr="00051027">
              <w:rPr>
                <w:sz w:val="22"/>
                <w:szCs w:val="22"/>
              </w:rPr>
              <w:t>4</w:t>
            </w:r>
          </w:p>
        </w:tc>
        <w:tc>
          <w:tcPr>
            <w:tcW w:w="6528" w:type="dxa"/>
            <w:tcBorders>
              <w:top w:val="nil"/>
              <w:left w:val="nil"/>
              <w:bottom w:val="nil"/>
              <w:right w:val="single" w:sz="4" w:space="0" w:color="auto"/>
            </w:tcBorders>
            <w:vAlign w:val="center"/>
          </w:tcPr>
          <w:p w:rsidR="002E29D3" w:rsidRPr="00051027" w:rsidRDefault="002E29D3" w:rsidP="00C15D7A">
            <w:pPr>
              <w:rPr>
                <w:b/>
                <w:bCs/>
              </w:rPr>
            </w:pPr>
            <w:r w:rsidRPr="00051027">
              <w:rPr>
                <w:b/>
                <w:bCs/>
                <w:sz w:val="22"/>
                <w:szCs w:val="22"/>
              </w:rPr>
              <w:t>Расходы по содержанию и эксплуатации оборудования, зданий и сооружений в т.ч.</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315"/>
        </w:trPr>
        <w:tc>
          <w:tcPr>
            <w:tcW w:w="580"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4.1.</w:t>
            </w:r>
          </w:p>
        </w:tc>
        <w:tc>
          <w:tcPr>
            <w:tcW w:w="6528" w:type="dxa"/>
            <w:tcBorders>
              <w:top w:val="single" w:sz="4" w:space="0" w:color="auto"/>
              <w:left w:val="nil"/>
              <w:bottom w:val="single" w:sz="4" w:space="0" w:color="auto"/>
              <w:right w:val="single" w:sz="4" w:space="0" w:color="auto"/>
            </w:tcBorders>
            <w:noWrap/>
            <w:vAlign w:val="center"/>
          </w:tcPr>
          <w:p w:rsidR="002E29D3" w:rsidRPr="00051027" w:rsidRDefault="002E29D3" w:rsidP="00C15D7A">
            <w:r w:rsidRPr="00051027">
              <w:rPr>
                <w:sz w:val="22"/>
                <w:szCs w:val="22"/>
              </w:rPr>
              <w:t>Электроэнергия</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315"/>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4.2.</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r w:rsidRPr="00051027">
              <w:rPr>
                <w:sz w:val="22"/>
                <w:szCs w:val="22"/>
              </w:rPr>
              <w:t>Теплоэнергия</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315"/>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4.3.</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r w:rsidRPr="00051027">
              <w:rPr>
                <w:sz w:val="22"/>
                <w:szCs w:val="22"/>
              </w:rPr>
              <w:t>Водоснабжение</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315"/>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4.4.</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r w:rsidRPr="00051027">
              <w:rPr>
                <w:sz w:val="22"/>
                <w:szCs w:val="22"/>
              </w:rPr>
              <w:t>Обслуживание, ремонт оборудования</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315"/>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4.5.</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r w:rsidRPr="00051027">
              <w:rPr>
                <w:sz w:val="22"/>
                <w:szCs w:val="22"/>
              </w:rPr>
              <w:t>Охрана</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458"/>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5</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Прочие расходы</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458"/>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6</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Итого себестоимость</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420"/>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7</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Общехозяйственные расходы</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372"/>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8</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Полная себестоимость</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458"/>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9</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Плановые накопления</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pPr>
          </w:p>
        </w:tc>
      </w:tr>
      <w:tr w:rsidR="002E29D3" w:rsidRPr="00051027" w:rsidTr="004D22F4">
        <w:trPr>
          <w:gridAfter w:val="1"/>
          <w:wAfter w:w="534" w:type="dxa"/>
          <w:trHeight w:val="552"/>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10</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ИТОГО</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rPr>
                <w:b/>
                <w:bCs/>
              </w:rPr>
            </w:pPr>
          </w:p>
        </w:tc>
      </w:tr>
      <w:tr w:rsidR="002E29D3" w:rsidRPr="00051027" w:rsidTr="004D22F4">
        <w:trPr>
          <w:gridAfter w:val="1"/>
          <w:wAfter w:w="534" w:type="dxa"/>
          <w:trHeight w:val="552"/>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11</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НДС-18%</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rPr>
                <w:b/>
                <w:bCs/>
              </w:rPr>
            </w:pPr>
          </w:p>
        </w:tc>
      </w:tr>
      <w:tr w:rsidR="002E29D3" w:rsidRPr="00051027" w:rsidTr="004D22F4">
        <w:trPr>
          <w:gridAfter w:val="1"/>
          <w:wAfter w:w="534" w:type="dxa"/>
          <w:trHeight w:val="552"/>
        </w:trPr>
        <w:tc>
          <w:tcPr>
            <w:tcW w:w="580" w:type="dxa"/>
            <w:tcBorders>
              <w:top w:val="nil"/>
              <w:left w:val="single" w:sz="4" w:space="0" w:color="auto"/>
              <w:bottom w:val="single" w:sz="4" w:space="0" w:color="auto"/>
              <w:right w:val="single" w:sz="4" w:space="0" w:color="auto"/>
            </w:tcBorders>
            <w:noWrap/>
            <w:vAlign w:val="center"/>
          </w:tcPr>
          <w:p w:rsidR="002E29D3" w:rsidRPr="00051027" w:rsidRDefault="002E29D3" w:rsidP="00C15D7A">
            <w:pPr>
              <w:jc w:val="center"/>
            </w:pPr>
            <w:r w:rsidRPr="00051027">
              <w:rPr>
                <w:sz w:val="22"/>
                <w:szCs w:val="22"/>
              </w:rPr>
              <w:t>12</w:t>
            </w:r>
          </w:p>
        </w:tc>
        <w:tc>
          <w:tcPr>
            <w:tcW w:w="6528" w:type="dxa"/>
            <w:tcBorders>
              <w:top w:val="nil"/>
              <w:left w:val="nil"/>
              <w:bottom w:val="single" w:sz="4" w:space="0" w:color="auto"/>
              <w:right w:val="single" w:sz="4" w:space="0" w:color="auto"/>
            </w:tcBorders>
            <w:noWrap/>
            <w:vAlign w:val="center"/>
          </w:tcPr>
          <w:p w:rsidR="002E29D3" w:rsidRPr="00051027" w:rsidRDefault="002E29D3" w:rsidP="00C15D7A">
            <w:pPr>
              <w:rPr>
                <w:b/>
                <w:bCs/>
              </w:rPr>
            </w:pPr>
            <w:r w:rsidRPr="00051027">
              <w:rPr>
                <w:b/>
                <w:bCs/>
                <w:sz w:val="22"/>
                <w:szCs w:val="22"/>
              </w:rPr>
              <w:t>ИТОГО с НДС-18%</w:t>
            </w:r>
          </w:p>
        </w:tc>
        <w:tc>
          <w:tcPr>
            <w:tcW w:w="2191" w:type="dxa"/>
            <w:tcBorders>
              <w:top w:val="single" w:sz="4" w:space="0" w:color="auto"/>
              <w:left w:val="single" w:sz="4" w:space="0" w:color="auto"/>
              <w:bottom w:val="single" w:sz="4" w:space="0" w:color="auto"/>
              <w:right w:val="single" w:sz="4" w:space="0" w:color="auto"/>
            </w:tcBorders>
            <w:noWrap/>
            <w:vAlign w:val="center"/>
          </w:tcPr>
          <w:p w:rsidR="002E29D3" w:rsidRPr="00051027" w:rsidRDefault="002E29D3" w:rsidP="00C15D7A">
            <w:pPr>
              <w:jc w:val="center"/>
              <w:rPr>
                <w:b/>
                <w:bCs/>
              </w:rPr>
            </w:pPr>
          </w:p>
        </w:tc>
      </w:tr>
      <w:tr w:rsidR="002E29D3" w:rsidRPr="00051027" w:rsidTr="004D22F4">
        <w:trPr>
          <w:trHeight w:val="476"/>
        </w:trPr>
        <w:tc>
          <w:tcPr>
            <w:tcW w:w="9833" w:type="dxa"/>
            <w:gridSpan w:val="4"/>
            <w:tcBorders>
              <w:top w:val="nil"/>
              <w:left w:val="nil"/>
              <w:bottom w:val="nil"/>
              <w:right w:val="nil"/>
            </w:tcBorders>
            <w:noWrap/>
            <w:vAlign w:val="center"/>
          </w:tcPr>
          <w:p w:rsidR="002E29D3" w:rsidRPr="00051027" w:rsidRDefault="002E29D3" w:rsidP="00C15D7A">
            <w:r w:rsidRPr="00051027">
              <w:rPr>
                <w:sz w:val="22"/>
                <w:szCs w:val="22"/>
              </w:rPr>
              <w:t>Примечание: цена рассчитана без учета стоимости патронов и мишеней</w:t>
            </w:r>
          </w:p>
        </w:tc>
      </w:tr>
    </w:tbl>
    <w:p w:rsidR="002E29D3" w:rsidRPr="00051027" w:rsidRDefault="002E29D3" w:rsidP="00C15D7A">
      <w:pPr>
        <w:pStyle w:val="BodyText"/>
        <w:spacing w:after="0"/>
        <w:rPr>
          <w:sz w:val="22"/>
          <w:szCs w:val="22"/>
        </w:rPr>
      </w:pPr>
    </w:p>
    <w:tbl>
      <w:tblPr>
        <w:tblW w:w="0" w:type="auto"/>
        <w:jc w:val="center"/>
        <w:tblLayout w:type="fixed"/>
        <w:tblLook w:val="0000"/>
      </w:tblPr>
      <w:tblGrid>
        <w:gridCol w:w="4428"/>
        <w:gridCol w:w="5043"/>
      </w:tblGrid>
      <w:tr w:rsidR="002E29D3" w:rsidRPr="00051027" w:rsidTr="004D22F4">
        <w:trPr>
          <w:trHeight w:val="396"/>
          <w:jc w:val="center"/>
        </w:trPr>
        <w:tc>
          <w:tcPr>
            <w:tcW w:w="4428" w:type="dxa"/>
            <w:vAlign w:val="center"/>
          </w:tcPr>
          <w:p w:rsidR="002E29D3" w:rsidRPr="00051027" w:rsidRDefault="002E29D3" w:rsidP="00C15D7A">
            <w:pPr>
              <w:pStyle w:val="BodyText"/>
              <w:spacing w:after="0"/>
              <w:rPr>
                <w:b/>
              </w:rPr>
            </w:pPr>
            <w:r w:rsidRPr="00051027">
              <w:rPr>
                <w:b/>
                <w:sz w:val="22"/>
                <w:szCs w:val="22"/>
              </w:rPr>
              <w:t>Исполнитель:</w:t>
            </w:r>
          </w:p>
        </w:tc>
        <w:tc>
          <w:tcPr>
            <w:tcW w:w="5040" w:type="dxa"/>
            <w:vAlign w:val="center"/>
          </w:tcPr>
          <w:p w:rsidR="002E29D3" w:rsidRPr="00051027" w:rsidRDefault="002E29D3" w:rsidP="00C15D7A">
            <w:pPr>
              <w:pStyle w:val="BodyText"/>
              <w:spacing w:after="0"/>
              <w:rPr>
                <w:b/>
              </w:rPr>
            </w:pPr>
            <w:r w:rsidRPr="00051027">
              <w:rPr>
                <w:b/>
                <w:sz w:val="22"/>
                <w:szCs w:val="22"/>
              </w:rPr>
              <w:t>Заказчик:</w:t>
            </w:r>
          </w:p>
        </w:tc>
      </w:tr>
      <w:tr w:rsidR="002E29D3" w:rsidRPr="00051027" w:rsidTr="004D22F4">
        <w:trPr>
          <w:cantSplit/>
          <w:trHeight w:val="384"/>
          <w:jc w:val="center"/>
        </w:trPr>
        <w:tc>
          <w:tcPr>
            <w:tcW w:w="4428" w:type="dxa"/>
          </w:tcPr>
          <w:p w:rsidR="002E29D3" w:rsidRPr="00051027" w:rsidRDefault="002E29D3" w:rsidP="00C15D7A">
            <w:pPr>
              <w:pStyle w:val="BodyText"/>
              <w:spacing w:after="0"/>
            </w:pPr>
            <w:r>
              <w:rPr>
                <w:b/>
                <w:sz w:val="22"/>
                <w:szCs w:val="22"/>
              </w:rPr>
              <w:t>__________________________</w:t>
            </w:r>
          </w:p>
        </w:tc>
        <w:tc>
          <w:tcPr>
            <w:tcW w:w="5040" w:type="dxa"/>
          </w:tcPr>
          <w:p w:rsidR="002E29D3" w:rsidRPr="00051027" w:rsidRDefault="002E29D3" w:rsidP="00C15D7A">
            <w:pPr>
              <w:pStyle w:val="BodyText"/>
              <w:spacing w:after="0"/>
              <w:rPr>
                <w:b/>
              </w:rPr>
            </w:pPr>
            <w:r w:rsidRPr="00051027">
              <w:rPr>
                <w:b/>
                <w:sz w:val="22"/>
                <w:szCs w:val="22"/>
              </w:rPr>
              <w:t>ФГУП «Атом-охрана»</w:t>
            </w:r>
          </w:p>
        </w:tc>
      </w:tr>
      <w:tr w:rsidR="002E29D3" w:rsidRPr="00051027" w:rsidTr="004D22F4">
        <w:trPr>
          <w:trHeight w:val="1971"/>
          <w:jc w:val="center"/>
        </w:trPr>
        <w:tc>
          <w:tcPr>
            <w:tcW w:w="4425" w:type="dxa"/>
          </w:tcPr>
          <w:p w:rsidR="002E29D3" w:rsidRPr="00051027" w:rsidRDefault="002E29D3" w:rsidP="00935915">
            <w:pPr>
              <w:pStyle w:val="BodyText"/>
              <w:spacing w:after="0"/>
            </w:pPr>
            <w:r>
              <w:rPr>
                <w:sz w:val="22"/>
                <w:szCs w:val="22"/>
              </w:rPr>
              <w:t>___________________________</w:t>
            </w:r>
          </w:p>
          <w:p w:rsidR="002E29D3" w:rsidRPr="00051027" w:rsidRDefault="002E29D3" w:rsidP="00935915">
            <w:pPr>
              <w:pStyle w:val="BodyText"/>
              <w:spacing w:after="0"/>
            </w:pPr>
          </w:p>
          <w:p w:rsidR="002E29D3" w:rsidRPr="00051027" w:rsidRDefault="002E29D3" w:rsidP="00935915">
            <w:pPr>
              <w:pStyle w:val="BodyText"/>
              <w:spacing w:after="0"/>
            </w:pPr>
            <w:r w:rsidRPr="00051027">
              <w:rPr>
                <w:sz w:val="22"/>
                <w:szCs w:val="22"/>
              </w:rPr>
              <w:t xml:space="preserve">____________________ </w:t>
            </w:r>
            <w:r>
              <w:rPr>
                <w:sz w:val="22"/>
                <w:szCs w:val="22"/>
              </w:rPr>
              <w:t>______________</w:t>
            </w:r>
          </w:p>
          <w:p w:rsidR="002E29D3" w:rsidRPr="00051027" w:rsidRDefault="002E29D3" w:rsidP="00C15D7A">
            <w:pPr>
              <w:pStyle w:val="BodyText"/>
              <w:spacing w:after="0"/>
            </w:pPr>
          </w:p>
          <w:p w:rsidR="002E29D3" w:rsidRPr="00051027" w:rsidRDefault="002E29D3" w:rsidP="00C15D7A">
            <w:pPr>
              <w:pStyle w:val="BodyText"/>
              <w:spacing w:after="0"/>
            </w:pPr>
            <w:r>
              <w:rPr>
                <w:sz w:val="22"/>
                <w:szCs w:val="22"/>
              </w:rPr>
              <w:t xml:space="preserve">«____»__________ 201   </w:t>
            </w:r>
            <w:r w:rsidRPr="00051027">
              <w:rPr>
                <w:sz w:val="22"/>
                <w:szCs w:val="22"/>
              </w:rPr>
              <w:t xml:space="preserve"> г.</w:t>
            </w:r>
          </w:p>
          <w:p w:rsidR="002E29D3" w:rsidRPr="00051027" w:rsidRDefault="002E29D3" w:rsidP="00C15D7A">
            <w:pPr>
              <w:pStyle w:val="BodyText"/>
              <w:spacing w:after="0"/>
            </w:pPr>
          </w:p>
        </w:tc>
        <w:tc>
          <w:tcPr>
            <w:tcW w:w="5043" w:type="dxa"/>
          </w:tcPr>
          <w:p w:rsidR="002E29D3" w:rsidRPr="00051027" w:rsidRDefault="002E29D3" w:rsidP="00C15D7A">
            <w:r w:rsidRPr="00051027">
              <w:rPr>
                <w:sz w:val="22"/>
                <w:szCs w:val="22"/>
              </w:rPr>
              <w:t xml:space="preserve">Директор филиала № 19 </w:t>
            </w:r>
          </w:p>
          <w:p w:rsidR="002E29D3" w:rsidRPr="00051027" w:rsidRDefault="002E29D3" w:rsidP="00C15D7A">
            <w:r w:rsidRPr="00051027">
              <w:rPr>
                <w:sz w:val="22"/>
                <w:szCs w:val="22"/>
              </w:rPr>
              <w:t>ФГУП «Атом-охрана»</w:t>
            </w:r>
          </w:p>
          <w:p w:rsidR="002E29D3" w:rsidRPr="00051027" w:rsidRDefault="002E29D3" w:rsidP="00C15D7A"/>
          <w:p w:rsidR="002E29D3" w:rsidRPr="00051027" w:rsidRDefault="002E29D3" w:rsidP="00C15D7A">
            <w:pPr>
              <w:pStyle w:val="BodyText"/>
              <w:spacing w:after="0"/>
            </w:pPr>
            <w:r w:rsidRPr="00051027">
              <w:rPr>
                <w:sz w:val="22"/>
                <w:szCs w:val="22"/>
              </w:rPr>
              <w:t>____________________ Е.Ю. Шерстнёв</w:t>
            </w:r>
          </w:p>
          <w:p w:rsidR="002E29D3" w:rsidRPr="00051027" w:rsidRDefault="002E29D3" w:rsidP="00C15D7A">
            <w:pPr>
              <w:pStyle w:val="BodyText"/>
              <w:spacing w:after="0"/>
            </w:pPr>
          </w:p>
          <w:p w:rsidR="002E29D3" w:rsidRPr="00051027" w:rsidRDefault="002E29D3" w:rsidP="00C15D7A">
            <w:pPr>
              <w:pStyle w:val="BodyText"/>
              <w:spacing w:after="0"/>
            </w:pPr>
            <w:r>
              <w:rPr>
                <w:sz w:val="22"/>
                <w:szCs w:val="22"/>
              </w:rPr>
              <w:t xml:space="preserve">«____»__________ 201   </w:t>
            </w:r>
            <w:r w:rsidRPr="00051027">
              <w:rPr>
                <w:sz w:val="22"/>
                <w:szCs w:val="22"/>
              </w:rPr>
              <w:t xml:space="preserve"> г.</w:t>
            </w:r>
          </w:p>
          <w:p w:rsidR="002E29D3" w:rsidRPr="00051027" w:rsidRDefault="002E29D3" w:rsidP="00C15D7A">
            <w:pPr>
              <w:pStyle w:val="BodyText"/>
              <w:spacing w:after="0"/>
            </w:pPr>
          </w:p>
        </w:tc>
      </w:tr>
    </w:tbl>
    <w:p w:rsidR="002E29D3" w:rsidRPr="00051027" w:rsidRDefault="002E29D3" w:rsidP="00063D53">
      <w:pPr>
        <w:rPr>
          <w:sz w:val="22"/>
          <w:szCs w:val="22"/>
        </w:rPr>
      </w:pPr>
    </w:p>
    <w:p w:rsidR="002E29D3" w:rsidRPr="00051027" w:rsidRDefault="002E29D3" w:rsidP="00C15D7A">
      <w:pPr>
        <w:jc w:val="right"/>
        <w:rPr>
          <w:sz w:val="22"/>
          <w:szCs w:val="22"/>
        </w:rPr>
        <w:sectPr w:rsidR="002E29D3" w:rsidRPr="00051027" w:rsidSect="00BD221A">
          <w:pgSz w:w="11906" w:h="16838"/>
          <w:pgMar w:top="851" w:right="680" w:bottom="851" w:left="1701" w:header="720" w:footer="720" w:gutter="0"/>
          <w:cols w:space="708"/>
          <w:docGrid w:linePitch="360"/>
        </w:sectPr>
      </w:pPr>
    </w:p>
    <w:p w:rsidR="002E29D3" w:rsidRPr="00051027" w:rsidRDefault="002E29D3" w:rsidP="00A01754">
      <w:pPr>
        <w:jc w:val="right"/>
        <w:rPr>
          <w:sz w:val="22"/>
          <w:szCs w:val="22"/>
        </w:rPr>
      </w:pPr>
      <w:r w:rsidRPr="00051027">
        <w:rPr>
          <w:sz w:val="22"/>
          <w:szCs w:val="22"/>
        </w:rPr>
        <w:t>Приложение № 3</w:t>
      </w:r>
    </w:p>
    <w:p w:rsidR="002E29D3" w:rsidRPr="00051027" w:rsidRDefault="002E29D3" w:rsidP="00A01754">
      <w:pPr>
        <w:tabs>
          <w:tab w:val="left" w:pos="7035"/>
          <w:tab w:val="right" w:pos="10080"/>
        </w:tabs>
        <w:rPr>
          <w:sz w:val="22"/>
          <w:szCs w:val="22"/>
        </w:rPr>
      </w:pPr>
      <w:r w:rsidRPr="00051027">
        <w:rPr>
          <w:sz w:val="22"/>
          <w:szCs w:val="22"/>
        </w:rPr>
        <w:tab/>
        <w:t>к договору №</w:t>
      </w:r>
      <w:r>
        <w:rPr>
          <w:sz w:val="22"/>
          <w:szCs w:val="22"/>
        </w:rPr>
        <w:t>__________</w:t>
      </w:r>
    </w:p>
    <w:p w:rsidR="002E29D3" w:rsidRPr="00051027" w:rsidRDefault="002E29D3" w:rsidP="00A01754">
      <w:pPr>
        <w:tabs>
          <w:tab w:val="left" w:pos="7905"/>
          <w:tab w:val="right" w:pos="9498"/>
        </w:tabs>
        <w:jc w:val="right"/>
        <w:rPr>
          <w:sz w:val="22"/>
          <w:szCs w:val="22"/>
        </w:rPr>
      </w:pPr>
      <w:r w:rsidRPr="00051027">
        <w:rPr>
          <w:sz w:val="22"/>
          <w:szCs w:val="22"/>
        </w:rPr>
        <w:t xml:space="preserve">от                      </w:t>
      </w:r>
      <w:r>
        <w:rPr>
          <w:sz w:val="22"/>
          <w:szCs w:val="22"/>
        </w:rPr>
        <w:t xml:space="preserve">201    </w:t>
      </w:r>
      <w:r w:rsidRPr="00051027">
        <w:rPr>
          <w:sz w:val="22"/>
          <w:szCs w:val="22"/>
        </w:rPr>
        <w:t>г.</w:t>
      </w:r>
    </w:p>
    <w:p w:rsidR="002E29D3" w:rsidRPr="00051027" w:rsidRDefault="002E29D3" w:rsidP="00C15D7A">
      <w:pPr>
        <w:jc w:val="right"/>
        <w:rPr>
          <w:sz w:val="22"/>
          <w:szCs w:val="22"/>
        </w:rPr>
      </w:pPr>
    </w:p>
    <w:p w:rsidR="002E29D3" w:rsidRPr="00051027" w:rsidRDefault="002E29D3" w:rsidP="00C15D7A">
      <w:pPr>
        <w:pStyle w:val="BodyText"/>
        <w:spacing w:after="0"/>
        <w:jc w:val="center"/>
        <w:rPr>
          <w:b/>
          <w:bCs/>
          <w:sz w:val="22"/>
          <w:szCs w:val="22"/>
        </w:rPr>
      </w:pPr>
      <w:r w:rsidRPr="00051027">
        <w:rPr>
          <w:b/>
          <w:bCs/>
          <w:sz w:val="22"/>
          <w:szCs w:val="22"/>
        </w:rPr>
        <w:t xml:space="preserve">Расчет стоимости </w:t>
      </w:r>
    </w:p>
    <w:p w:rsidR="002E29D3" w:rsidRPr="00051027" w:rsidRDefault="002E29D3" w:rsidP="00C15D7A">
      <w:pPr>
        <w:pStyle w:val="BodyText"/>
        <w:spacing w:after="0"/>
        <w:jc w:val="center"/>
        <w:rPr>
          <w:bCs/>
          <w:sz w:val="22"/>
          <w:szCs w:val="22"/>
        </w:rPr>
      </w:pPr>
      <w:r w:rsidRPr="00051027">
        <w:rPr>
          <w:bCs/>
          <w:sz w:val="22"/>
          <w:szCs w:val="22"/>
        </w:rPr>
        <w:t xml:space="preserve">проведения учебно-тренировочных занятий по огневой подготовке в стрелковом тире </w:t>
      </w:r>
      <w:r>
        <w:rPr>
          <w:bCs/>
          <w:sz w:val="22"/>
          <w:szCs w:val="22"/>
        </w:rPr>
        <w:t>____________</w:t>
      </w:r>
      <w:r w:rsidRPr="00051027">
        <w:rPr>
          <w:bCs/>
          <w:sz w:val="22"/>
          <w:szCs w:val="22"/>
        </w:rPr>
        <w:t xml:space="preserve"> работников филиала № 19 ФГУП «Атом-охрана» на 2014  год</w:t>
      </w:r>
    </w:p>
    <w:p w:rsidR="002E29D3" w:rsidRPr="00051027" w:rsidRDefault="002E29D3" w:rsidP="00C15D7A">
      <w:pPr>
        <w:pStyle w:val="BodyText"/>
        <w:spacing w:after="0"/>
        <w:jc w:val="center"/>
        <w:rPr>
          <w:b/>
          <w:bCs/>
          <w:sz w:val="22"/>
          <w:szCs w:val="22"/>
        </w:rPr>
      </w:pPr>
    </w:p>
    <w:p w:rsidR="002E29D3" w:rsidRPr="00051027" w:rsidRDefault="002E29D3" w:rsidP="00354939">
      <w:pPr>
        <w:pStyle w:val="BodyText"/>
        <w:spacing w:after="0"/>
        <w:ind w:firstLine="567"/>
        <w:rPr>
          <w:iCs/>
          <w:sz w:val="22"/>
          <w:szCs w:val="22"/>
        </w:rPr>
      </w:pPr>
      <w:r w:rsidRPr="00051027">
        <w:rPr>
          <w:iCs/>
          <w:sz w:val="22"/>
          <w:szCs w:val="22"/>
        </w:rPr>
        <w:t xml:space="preserve">Стоимость 1 часа нахождения группы в стрелковом тире =  </w:t>
      </w:r>
      <w:r>
        <w:rPr>
          <w:bCs/>
        </w:rPr>
        <w:t>_________</w:t>
      </w:r>
      <w:r w:rsidRPr="00051027">
        <w:rPr>
          <w:iCs/>
          <w:sz w:val="22"/>
          <w:szCs w:val="22"/>
        </w:rPr>
        <w:t>рублей (без НДС)</w:t>
      </w:r>
    </w:p>
    <w:p w:rsidR="002E29D3" w:rsidRPr="00051027" w:rsidRDefault="002E29D3" w:rsidP="00354939">
      <w:pPr>
        <w:pStyle w:val="BodyText"/>
        <w:spacing w:after="0"/>
        <w:ind w:firstLine="567"/>
        <w:rPr>
          <w:b/>
          <w:bCs/>
          <w:sz w:val="22"/>
          <w:szCs w:val="22"/>
        </w:rPr>
      </w:pPr>
    </w:p>
    <w:p w:rsidR="002E29D3" w:rsidRPr="00051027" w:rsidRDefault="002E29D3" w:rsidP="00446B41">
      <w:pPr>
        <w:pStyle w:val="BodyText"/>
        <w:spacing w:after="0"/>
        <w:ind w:firstLine="567"/>
        <w:rPr>
          <w:sz w:val="22"/>
          <w:szCs w:val="22"/>
        </w:rPr>
      </w:pPr>
      <w:r w:rsidRPr="00051027">
        <w:rPr>
          <w:sz w:val="22"/>
          <w:szCs w:val="22"/>
        </w:rPr>
        <w:t xml:space="preserve">Всего часов  занятий в 2014  году  =  </w:t>
      </w:r>
      <w:r w:rsidRPr="00051027">
        <w:rPr>
          <w:b/>
          <w:sz w:val="22"/>
          <w:szCs w:val="22"/>
        </w:rPr>
        <w:t>338</w:t>
      </w:r>
      <w:r>
        <w:rPr>
          <w:b/>
          <w:sz w:val="22"/>
          <w:szCs w:val="22"/>
        </w:rPr>
        <w:t xml:space="preserve"> </w:t>
      </w:r>
      <w:r w:rsidRPr="00051027">
        <w:rPr>
          <w:b/>
          <w:sz w:val="22"/>
          <w:szCs w:val="22"/>
        </w:rPr>
        <w:t>часов</w:t>
      </w:r>
      <w:r w:rsidRPr="00051027">
        <w:rPr>
          <w:sz w:val="22"/>
          <w:szCs w:val="22"/>
        </w:rPr>
        <w:t xml:space="preserve"> (согласно Приложению № 1 к настоящему</w:t>
      </w:r>
    </w:p>
    <w:p w:rsidR="002E29D3" w:rsidRPr="00051027" w:rsidRDefault="002E29D3" w:rsidP="00446B41">
      <w:pPr>
        <w:pStyle w:val="BodyText"/>
        <w:spacing w:after="0"/>
        <w:ind w:firstLine="567"/>
        <w:rPr>
          <w:sz w:val="22"/>
          <w:szCs w:val="22"/>
        </w:rPr>
      </w:pPr>
      <w:r w:rsidRPr="00051027">
        <w:rPr>
          <w:sz w:val="22"/>
          <w:szCs w:val="22"/>
        </w:rPr>
        <w:t>договору).</w:t>
      </w:r>
    </w:p>
    <w:p w:rsidR="002E29D3" w:rsidRPr="00051027" w:rsidRDefault="002E29D3" w:rsidP="00446B41">
      <w:pPr>
        <w:pStyle w:val="BodyText"/>
        <w:spacing w:after="0"/>
        <w:ind w:firstLine="567"/>
        <w:rPr>
          <w:sz w:val="22"/>
          <w:szCs w:val="22"/>
        </w:rPr>
      </w:pPr>
    </w:p>
    <w:p w:rsidR="002E29D3" w:rsidRPr="00051027" w:rsidRDefault="002E29D3" w:rsidP="00446B41">
      <w:pPr>
        <w:pStyle w:val="BodyText"/>
        <w:spacing w:after="0"/>
        <w:ind w:left="567"/>
        <w:rPr>
          <w:bCs/>
          <w:sz w:val="22"/>
          <w:szCs w:val="22"/>
        </w:rPr>
      </w:pPr>
      <w:r w:rsidRPr="00051027">
        <w:rPr>
          <w:b/>
          <w:bCs/>
          <w:sz w:val="22"/>
          <w:szCs w:val="22"/>
        </w:rPr>
        <w:t xml:space="preserve">Стоимость (без НДС): </w:t>
      </w:r>
      <w:r w:rsidRPr="00051027">
        <w:rPr>
          <w:bCs/>
          <w:sz w:val="22"/>
          <w:szCs w:val="22"/>
        </w:rPr>
        <w:t xml:space="preserve">338(ч) х </w:t>
      </w:r>
      <w:r>
        <w:rPr>
          <w:bCs/>
        </w:rPr>
        <w:t>_____________</w:t>
      </w:r>
      <w:r w:rsidRPr="00051027">
        <w:rPr>
          <w:bCs/>
        </w:rPr>
        <w:t xml:space="preserve"> (руб.) </w:t>
      </w:r>
      <w:r w:rsidRPr="00051027">
        <w:rPr>
          <w:bCs/>
          <w:sz w:val="22"/>
          <w:szCs w:val="22"/>
        </w:rPr>
        <w:t xml:space="preserve">=  </w:t>
      </w:r>
      <w:r>
        <w:rPr>
          <w:bCs/>
          <w:sz w:val="22"/>
          <w:szCs w:val="22"/>
        </w:rPr>
        <w:t>_______________</w:t>
      </w:r>
      <w:r w:rsidRPr="00051027">
        <w:rPr>
          <w:bCs/>
          <w:sz w:val="22"/>
          <w:szCs w:val="22"/>
        </w:rPr>
        <w:t xml:space="preserve"> рублей</w:t>
      </w:r>
    </w:p>
    <w:p w:rsidR="002E29D3" w:rsidRPr="00051027" w:rsidRDefault="002E29D3" w:rsidP="00446B41">
      <w:pPr>
        <w:pStyle w:val="BodyText"/>
        <w:spacing w:after="0"/>
        <w:ind w:left="567"/>
        <w:rPr>
          <w:bCs/>
          <w:sz w:val="22"/>
          <w:szCs w:val="22"/>
        </w:rPr>
      </w:pPr>
      <w:r w:rsidRPr="00051027">
        <w:rPr>
          <w:b/>
          <w:bCs/>
          <w:sz w:val="22"/>
          <w:szCs w:val="22"/>
        </w:rPr>
        <w:t xml:space="preserve">НДС 18% : </w:t>
      </w:r>
      <w:r>
        <w:rPr>
          <w:bCs/>
          <w:sz w:val="22"/>
          <w:szCs w:val="22"/>
        </w:rPr>
        <w:t>_________________</w:t>
      </w:r>
      <w:r w:rsidRPr="00051027">
        <w:rPr>
          <w:bCs/>
          <w:sz w:val="22"/>
          <w:szCs w:val="22"/>
        </w:rPr>
        <w:t xml:space="preserve"> рублей</w:t>
      </w:r>
    </w:p>
    <w:p w:rsidR="002E29D3" w:rsidRPr="00051027" w:rsidRDefault="002E29D3" w:rsidP="00446B41">
      <w:pPr>
        <w:pStyle w:val="BodyText"/>
        <w:spacing w:after="0"/>
        <w:ind w:left="567"/>
        <w:rPr>
          <w:b/>
          <w:bCs/>
          <w:sz w:val="22"/>
          <w:szCs w:val="22"/>
        </w:rPr>
      </w:pPr>
      <w:r w:rsidRPr="00051027">
        <w:rPr>
          <w:b/>
          <w:bCs/>
          <w:sz w:val="22"/>
          <w:szCs w:val="22"/>
        </w:rPr>
        <w:t xml:space="preserve">Итого с НДС 18%: </w:t>
      </w:r>
      <w:r>
        <w:rPr>
          <w:bCs/>
          <w:sz w:val="22"/>
          <w:szCs w:val="22"/>
        </w:rPr>
        <w:t>__________</w:t>
      </w:r>
      <w:r w:rsidRPr="00051027">
        <w:rPr>
          <w:bCs/>
          <w:sz w:val="22"/>
          <w:szCs w:val="22"/>
        </w:rPr>
        <w:t xml:space="preserve"> рублей.</w:t>
      </w:r>
    </w:p>
    <w:p w:rsidR="002E29D3" w:rsidRPr="00051027" w:rsidRDefault="002E29D3" w:rsidP="00C15D7A">
      <w:pPr>
        <w:pStyle w:val="BodyText"/>
        <w:spacing w:after="0"/>
        <w:rPr>
          <w:b/>
          <w:bCs/>
          <w:sz w:val="22"/>
          <w:szCs w:val="22"/>
        </w:rPr>
      </w:pPr>
    </w:p>
    <w:p w:rsidR="002E29D3" w:rsidRPr="00051027" w:rsidRDefault="002E29D3" w:rsidP="00396168">
      <w:pPr>
        <w:pStyle w:val="BodyText"/>
        <w:spacing w:after="0"/>
        <w:jc w:val="both"/>
        <w:rPr>
          <w:sz w:val="22"/>
          <w:szCs w:val="22"/>
        </w:rPr>
      </w:pPr>
      <w:r w:rsidRPr="00051027">
        <w:rPr>
          <w:bCs/>
          <w:sz w:val="22"/>
          <w:szCs w:val="22"/>
        </w:rPr>
        <w:t>Общая стоимость услуг по настоящ</w:t>
      </w:r>
      <w:r>
        <w:rPr>
          <w:bCs/>
          <w:sz w:val="22"/>
          <w:szCs w:val="22"/>
        </w:rPr>
        <w:t>ему Д</w:t>
      </w:r>
      <w:r w:rsidRPr="00051027">
        <w:rPr>
          <w:bCs/>
          <w:sz w:val="22"/>
          <w:szCs w:val="22"/>
        </w:rPr>
        <w:t xml:space="preserve">оговору </w:t>
      </w:r>
      <w:r w:rsidRPr="00051027">
        <w:rPr>
          <w:sz w:val="22"/>
          <w:szCs w:val="22"/>
        </w:rPr>
        <w:t xml:space="preserve">составляет </w:t>
      </w:r>
      <w:r>
        <w:rPr>
          <w:bCs/>
          <w:sz w:val="22"/>
          <w:szCs w:val="22"/>
        </w:rPr>
        <w:t>_____________</w:t>
      </w:r>
      <w:r w:rsidRPr="00051027">
        <w:rPr>
          <w:bCs/>
          <w:sz w:val="22"/>
          <w:szCs w:val="22"/>
        </w:rPr>
        <w:t xml:space="preserve"> </w:t>
      </w:r>
      <w:r w:rsidRPr="00051027">
        <w:rPr>
          <w:sz w:val="22"/>
          <w:szCs w:val="22"/>
        </w:rPr>
        <w:t>(</w:t>
      </w:r>
      <w:r>
        <w:rPr>
          <w:sz w:val="22"/>
          <w:szCs w:val="22"/>
        </w:rPr>
        <w:t>______________</w:t>
      </w:r>
      <w:r w:rsidRPr="00051027">
        <w:rPr>
          <w:sz w:val="22"/>
          <w:szCs w:val="22"/>
        </w:rPr>
        <w:t xml:space="preserve">) руб. </w:t>
      </w:r>
      <w:r>
        <w:rPr>
          <w:sz w:val="22"/>
          <w:szCs w:val="22"/>
        </w:rPr>
        <w:t>____</w:t>
      </w:r>
      <w:r w:rsidRPr="00051027">
        <w:rPr>
          <w:sz w:val="22"/>
          <w:szCs w:val="22"/>
        </w:rPr>
        <w:t xml:space="preserve"> коп., в том числе НДС (18%) – </w:t>
      </w:r>
      <w:r>
        <w:rPr>
          <w:bCs/>
          <w:sz w:val="22"/>
          <w:szCs w:val="22"/>
        </w:rPr>
        <w:t>_________________</w:t>
      </w:r>
      <w:r w:rsidRPr="00051027">
        <w:rPr>
          <w:bCs/>
          <w:sz w:val="22"/>
          <w:szCs w:val="22"/>
        </w:rPr>
        <w:t xml:space="preserve"> </w:t>
      </w:r>
      <w:r w:rsidRPr="00051027">
        <w:rPr>
          <w:sz w:val="22"/>
          <w:szCs w:val="22"/>
        </w:rPr>
        <w:t xml:space="preserve"> (</w:t>
      </w:r>
      <w:r>
        <w:rPr>
          <w:sz w:val="22"/>
          <w:szCs w:val="22"/>
        </w:rPr>
        <w:t>_________________________</w:t>
      </w:r>
      <w:r w:rsidRPr="00051027">
        <w:rPr>
          <w:sz w:val="22"/>
          <w:szCs w:val="22"/>
        </w:rPr>
        <w:t xml:space="preserve">) руб. </w:t>
      </w:r>
      <w:r>
        <w:rPr>
          <w:sz w:val="22"/>
          <w:szCs w:val="22"/>
        </w:rPr>
        <w:t>___</w:t>
      </w:r>
      <w:r w:rsidRPr="00051027">
        <w:rPr>
          <w:sz w:val="22"/>
          <w:szCs w:val="22"/>
        </w:rPr>
        <w:t>коп.</w:t>
      </w:r>
    </w:p>
    <w:p w:rsidR="002E29D3" w:rsidRPr="00051027" w:rsidRDefault="002E29D3" w:rsidP="00C30F60">
      <w:pPr>
        <w:pStyle w:val="BodyText"/>
        <w:spacing w:after="0"/>
        <w:jc w:val="both"/>
        <w:rPr>
          <w:b/>
          <w:bCs/>
          <w:sz w:val="22"/>
          <w:szCs w:val="22"/>
        </w:rPr>
      </w:pPr>
    </w:p>
    <w:p w:rsidR="002E29D3" w:rsidRPr="00051027" w:rsidRDefault="002E29D3" w:rsidP="00C15D7A">
      <w:pPr>
        <w:pStyle w:val="BodyText"/>
        <w:spacing w:after="0"/>
        <w:rPr>
          <w:b/>
          <w:bCs/>
          <w:sz w:val="22"/>
          <w:szCs w:val="22"/>
        </w:rPr>
      </w:pPr>
    </w:p>
    <w:p w:rsidR="002E29D3" w:rsidRPr="00051027" w:rsidRDefault="002E29D3" w:rsidP="00C15D7A">
      <w:pPr>
        <w:pStyle w:val="BodyText"/>
        <w:spacing w:after="0"/>
        <w:rPr>
          <w:b/>
          <w:bCs/>
          <w:sz w:val="22"/>
          <w:szCs w:val="22"/>
        </w:rPr>
      </w:pPr>
    </w:p>
    <w:p w:rsidR="002E29D3" w:rsidRPr="00051027" w:rsidRDefault="002E29D3" w:rsidP="00C15D7A">
      <w:pPr>
        <w:pStyle w:val="BodyText"/>
        <w:spacing w:after="0"/>
        <w:rPr>
          <w:b/>
          <w:bCs/>
          <w:sz w:val="22"/>
          <w:szCs w:val="22"/>
        </w:rPr>
      </w:pPr>
    </w:p>
    <w:p w:rsidR="002E29D3" w:rsidRPr="00051027" w:rsidRDefault="002E29D3" w:rsidP="00C15D7A">
      <w:pPr>
        <w:pStyle w:val="BodyText"/>
        <w:spacing w:after="0"/>
        <w:rPr>
          <w:b/>
          <w:bCs/>
          <w:sz w:val="22"/>
          <w:szCs w:val="22"/>
        </w:rPr>
      </w:pPr>
    </w:p>
    <w:tbl>
      <w:tblPr>
        <w:tblW w:w="0" w:type="auto"/>
        <w:jc w:val="center"/>
        <w:tblLayout w:type="fixed"/>
        <w:tblLook w:val="0000"/>
      </w:tblPr>
      <w:tblGrid>
        <w:gridCol w:w="4428"/>
        <w:gridCol w:w="5043"/>
      </w:tblGrid>
      <w:tr w:rsidR="002E29D3" w:rsidRPr="00051027" w:rsidTr="004D22F4">
        <w:trPr>
          <w:trHeight w:val="396"/>
          <w:jc w:val="center"/>
        </w:trPr>
        <w:tc>
          <w:tcPr>
            <w:tcW w:w="4428" w:type="dxa"/>
            <w:vAlign w:val="center"/>
          </w:tcPr>
          <w:p w:rsidR="002E29D3" w:rsidRPr="00051027" w:rsidRDefault="002E29D3" w:rsidP="00C15D7A">
            <w:pPr>
              <w:pStyle w:val="BodyText"/>
              <w:spacing w:after="0"/>
              <w:rPr>
                <w:b/>
              </w:rPr>
            </w:pPr>
            <w:r w:rsidRPr="00051027">
              <w:rPr>
                <w:b/>
                <w:sz w:val="22"/>
                <w:szCs w:val="22"/>
              </w:rPr>
              <w:t>Исполнитель:</w:t>
            </w:r>
          </w:p>
        </w:tc>
        <w:tc>
          <w:tcPr>
            <w:tcW w:w="5040" w:type="dxa"/>
            <w:vAlign w:val="center"/>
          </w:tcPr>
          <w:p w:rsidR="002E29D3" w:rsidRPr="00051027" w:rsidRDefault="002E29D3" w:rsidP="00C15D7A">
            <w:pPr>
              <w:pStyle w:val="BodyText"/>
              <w:spacing w:after="0"/>
              <w:rPr>
                <w:b/>
              </w:rPr>
            </w:pPr>
            <w:r w:rsidRPr="00051027">
              <w:rPr>
                <w:b/>
                <w:sz w:val="22"/>
                <w:szCs w:val="22"/>
              </w:rPr>
              <w:t>Заказчик:</w:t>
            </w:r>
          </w:p>
        </w:tc>
      </w:tr>
      <w:tr w:rsidR="002E29D3" w:rsidRPr="00051027" w:rsidTr="004D22F4">
        <w:trPr>
          <w:cantSplit/>
          <w:trHeight w:val="384"/>
          <w:jc w:val="center"/>
        </w:trPr>
        <w:tc>
          <w:tcPr>
            <w:tcW w:w="4428" w:type="dxa"/>
          </w:tcPr>
          <w:p w:rsidR="002E29D3" w:rsidRPr="00051027" w:rsidRDefault="002E29D3" w:rsidP="00C15D7A">
            <w:pPr>
              <w:pStyle w:val="BodyText"/>
              <w:spacing w:after="0"/>
            </w:pPr>
            <w:r>
              <w:rPr>
                <w:b/>
                <w:sz w:val="22"/>
                <w:szCs w:val="22"/>
              </w:rPr>
              <w:t>________________________</w:t>
            </w:r>
          </w:p>
        </w:tc>
        <w:tc>
          <w:tcPr>
            <w:tcW w:w="5040" w:type="dxa"/>
          </w:tcPr>
          <w:p w:rsidR="002E29D3" w:rsidRPr="00051027" w:rsidRDefault="002E29D3" w:rsidP="00C15D7A">
            <w:pPr>
              <w:pStyle w:val="BodyText"/>
              <w:spacing w:after="0"/>
              <w:rPr>
                <w:b/>
              </w:rPr>
            </w:pPr>
            <w:r w:rsidRPr="00051027">
              <w:rPr>
                <w:b/>
                <w:sz w:val="22"/>
                <w:szCs w:val="22"/>
              </w:rPr>
              <w:t>ФГУП «Атом-охрана»</w:t>
            </w:r>
          </w:p>
        </w:tc>
      </w:tr>
      <w:tr w:rsidR="002E29D3" w:rsidRPr="00051027" w:rsidTr="004D22F4">
        <w:trPr>
          <w:trHeight w:val="1971"/>
          <w:jc w:val="center"/>
        </w:trPr>
        <w:tc>
          <w:tcPr>
            <w:tcW w:w="4425" w:type="dxa"/>
          </w:tcPr>
          <w:p w:rsidR="002E29D3" w:rsidRPr="00051027" w:rsidRDefault="002E29D3" w:rsidP="00935915">
            <w:pPr>
              <w:pStyle w:val="BodyText"/>
              <w:spacing w:after="0"/>
            </w:pPr>
            <w:r>
              <w:rPr>
                <w:sz w:val="22"/>
                <w:szCs w:val="22"/>
              </w:rPr>
              <w:t>_____________________</w:t>
            </w:r>
          </w:p>
          <w:p w:rsidR="002E29D3" w:rsidRDefault="002E29D3" w:rsidP="00935915">
            <w:pPr>
              <w:pStyle w:val="BodyText"/>
              <w:spacing w:after="0"/>
            </w:pPr>
          </w:p>
          <w:p w:rsidR="002E29D3" w:rsidRDefault="002E29D3" w:rsidP="00935915">
            <w:pPr>
              <w:pStyle w:val="BodyText"/>
              <w:spacing w:after="0"/>
            </w:pPr>
          </w:p>
          <w:p w:rsidR="002E29D3" w:rsidRPr="00051027" w:rsidRDefault="002E29D3" w:rsidP="00935915">
            <w:pPr>
              <w:pStyle w:val="BodyText"/>
              <w:spacing w:after="0"/>
            </w:pPr>
            <w:r w:rsidRPr="00051027">
              <w:rPr>
                <w:sz w:val="22"/>
                <w:szCs w:val="22"/>
              </w:rPr>
              <w:t xml:space="preserve">____________________ </w:t>
            </w:r>
            <w:r>
              <w:rPr>
                <w:sz w:val="22"/>
                <w:szCs w:val="22"/>
              </w:rPr>
              <w:t>________________</w:t>
            </w:r>
          </w:p>
          <w:p w:rsidR="002E29D3" w:rsidRPr="00051027" w:rsidRDefault="002E29D3" w:rsidP="00C15D7A">
            <w:pPr>
              <w:pStyle w:val="BodyText"/>
              <w:spacing w:after="0"/>
            </w:pPr>
            <w:r w:rsidRPr="00051027">
              <w:rPr>
                <w:sz w:val="22"/>
                <w:szCs w:val="22"/>
              </w:rPr>
              <w:t>«____»__________ 2013  г.</w:t>
            </w:r>
          </w:p>
          <w:p w:rsidR="002E29D3" w:rsidRPr="00051027" w:rsidRDefault="002E29D3" w:rsidP="00C15D7A">
            <w:pPr>
              <w:pStyle w:val="BodyText"/>
              <w:spacing w:after="0"/>
            </w:pPr>
          </w:p>
        </w:tc>
        <w:tc>
          <w:tcPr>
            <w:tcW w:w="5043" w:type="dxa"/>
          </w:tcPr>
          <w:p w:rsidR="002E29D3" w:rsidRPr="00051027" w:rsidRDefault="002E29D3" w:rsidP="00C15D7A">
            <w:r w:rsidRPr="00051027">
              <w:rPr>
                <w:sz w:val="22"/>
                <w:szCs w:val="22"/>
              </w:rPr>
              <w:t xml:space="preserve">Директор филиала № 19 </w:t>
            </w:r>
          </w:p>
          <w:p w:rsidR="002E29D3" w:rsidRPr="00051027" w:rsidRDefault="002E29D3" w:rsidP="00C15D7A">
            <w:r w:rsidRPr="00051027">
              <w:rPr>
                <w:sz w:val="22"/>
                <w:szCs w:val="22"/>
              </w:rPr>
              <w:t>ФГУП «Атом-охрана»</w:t>
            </w:r>
          </w:p>
          <w:p w:rsidR="002E29D3" w:rsidRPr="00051027" w:rsidRDefault="002E29D3" w:rsidP="00C15D7A"/>
          <w:p w:rsidR="002E29D3" w:rsidRPr="00051027" w:rsidRDefault="002E29D3" w:rsidP="00C15D7A">
            <w:pPr>
              <w:pStyle w:val="BodyText"/>
              <w:spacing w:after="0"/>
            </w:pPr>
            <w:r w:rsidRPr="00051027">
              <w:rPr>
                <w:sz w:val="22"/>
                <w:szCs w:val="22"/>
              </w:rPr>
              <w:t>____________________ Е.Ю. Шерстнёв</w:t>
            </w:r>
          </w:p>
          <w:p w:rsidR="002E29D3" w:rsidRPr="00051027" w:rsidRDefault="002E29D3" w:rsidP="00C15D7A">
            <w:pPr>
              <w:pStyle w:val="BodyText"/>
              <w:spacing w:after="0"/>
            </w:pPr>
            <w:r w:rsidRPr="00051027">
              <w:rPr>
                <w:sz w:val="22"/>
                <w:szCs w:val="22"/>
              </w:rPr>
              <w:t>«____»__________ 2013 г.</w:t>
            </w:r>
          </w:p>
          <w:p w:rsidR="002E29D3" w:rsidRPr="00051027" w:rsidRDefault="002E29D3" w:rsidP="00C15D7A">
            <w:pPr>
              <w:pStyle w:val="BodyText"/>
              <w:spacing w:after="0"/>
            </w:pPr>
          </w:p>
        </w:tc>
      </w:tr>
    </w:tbl>
    <w:p w:rsidR="002E29D3" w:rsidRPr="00051027" w:rsidRDefault="002E29D3" w:rsidP="00C15D7A">
      <w:pPr>
        <w:pStyle w:val="BodyText"/>
        <w:spacing w:after="0"/>
        <w:rPr>
          <w:sz w:val="22"/>
          <w:szCs w:val="22"/>
        </w:rPr>
      </w:pPr>
    </w:p>
    <w:p w:rsidR="002E29D3" w:rsidRPr="00051027" w:rsidRDefault="002E29D3" w:rsidP="00C15D7A">
      <w:pPr>
        <w:pStyle w:val="BodyText"/>
        <w:spacing w:after="0"/>
        <w:rPr>
          <w:sz w:val="22"/>
          <w:szCs w:val="22"/>
        </w:rPr>
      </w:pPr>
    </w:p>
    <w:p w:rsidR="002E29D3" w:rsidRPr="00051027" w:rsidRDefault="002E29D3" w:rsidP="00C15D7A">
      <w:pPr>
        <w:pStyle w:val="BodyText"/>
        <w:spacing w:after="0"/>
        <w:rPr>
          <w:sz w:val="22"/>
          <w:szCs w:val="22"/>
        </w:rPr>
      </w:pPr>
    </w:p>
    <w:p w:rsidR="002E29D3" w:rsidRPr="00051027" w:rsidRDefault="002E29D3" w:rsidP="00C15D7A">
      <w:pPr>
        <w:pStyle w:val="BodyText"/>
        <w:spacing w:after="0"/>
        <w:rPr>
          <w:sz w:val="22"/>
          <w:szCs w:val="22"/>
        </w:rPr>
      </w:pPr>
    </w:p>
    <w:p w:rsidR="002E29D3" w:rsidRPr="00051027" w:rsidRDefault="002E29D3" w:rsidP="00C15D7A">
      <w:pPr>
        <w:pStyle w:val="BodyText"/>
        <w:spacing w:after="0"/>
        <w:rPr>
          <w:sz w:val="22"/>
          <w:szCs w:val="22"/>
        </w:rPr>
        <w:sectPr w:rsidR="002E29D3" w:rsidRPr="00051027" w:rsidSect="00BD221A">
          <w:pgSz w:w="11906" w:h="16838"/>
          <w:pgMar w:top="851" w:right="680" w:bottom="851" w:left="1701" w:header="720" w:footer="720" w:gutter="0"/>
          <w:cols w:space="708"/>
          <w:docGrid w:linePitch="360"/>
        </w:sectPr>
      </w:pPr>
    </w:p>
    <w:p w:rsidR="002E29D3" w:rsidRPr="00051027" w:rsidRDefault="002E29D3" w:rsidP="00456850">
      <w:pPr>
        <w:rPr>
          <w:sz w:val="22"/>
          <w:szCs w:val="22"/>
        </w:rPr>
        <w:sectPr w:rsidR="002E29D3" w:rsidRPr="00051027" w:rsidSect="00456850">
          <w:pgSz w:w="16838" w:h="11906" w:orient="landscape"/>
          <w:pgMar w:top="680" w:right="1134" w:bottom="1701" w:left="1134" w:header="720" w:footer="720" w:gutter="0"/>
          <w:cols w:space="708"/>
          <w:docGrid w:linePitch="360"/>
        </w:sectPr>
      </w:pPr>
    </w:p>
    <w:p w:rsidR="002E29D3" w:rsidRPr="00051027" w:rsidRDefault="002E29D3" w:rsidP="0078237B">
      <w:pPr>
        <w:shd w:val="clear" w:color="auto" w:fill="FFFFFF"/>
        <w:ind w:left="11"/>
        <w:jc w:val="right"/>
        <w:rPr>
          <w:spacing w:val="-2"/>
          <w:sz w:val="22"/>
          <w:szCs w:val="22"/>
        </w:rPr>
      </w:pPr>
      <w:r w:rsidRPr="00051027">
        <w:rPr>
          <w:spacing w:val="-2"/>
          <w:sz w:val="22"/>
          <w:szCs w:val="22"/>
        </w:rPr>
        <w:t xml:space="preserve">Приложение № </w:t>
      </w:r>
      <w:r>
        <w:rPr>
          <w:spacing w:val="-2"/>
          <w:sz w:val="22"/>
          <w:szCs w:val="22"/>
        </w:rPr>
        <w:t>4</w:t>
      </w:r>
    </w:p>
    <w:p w:rsidR="002E29D3" w:rsidRPr="00051027" w:rsidRDefault="002E29D3" w:rsidP="0078237B">
      <w:pPr>
        <w:shd w:val="clear" w:color="auto" w:fill="FFFFFF"/>
        <w:ind w:left="11"/>
        <w:jc w:val="right"/>
        <w:rPr>
          <w:spacing w:val="-2"/>
          <w:sz w:val="22"/>
          <w:szCs w:val="22"/>
        </w:rPr>
      </w:pPr>
      <w:r w:rsidRPr="00051027">
        <w:rPr>
          <w:spacing w:val="-2"/>
          <w:sz w:val="22"/>
          <w:szCs w:val="22"/>
        </w:rPr>
        <w:t>к  договору №</w:t>
      </w:r>
      <w:r>
        <w:rPr>
          <w:sz w:val="22"/>
          <w:szCs w:val="22"/>
        </w:rPr>
        <w:t>__________</w:t>
      </w:r>
    </w:p>
    <w:p w:rsidR="002E29D3" w:rsidRPr="00051027" w:rsidRDefault="002E29D3" w:rsidP="0078237B">
      <w:pPr>
        <w:shd w:val="clear" w:color="auto" w:fill="FFFFFF"/>
        <w:ind w:left="567"/>
        <w:jc w:val="right"/>
        <w:rPr>
          <w:spacing w:val="-2"/>
          <w:sz w:val="22"/>
          <w:szCs w:val="22"/>
        </w:rPr>
      </w:pPr>
      <w:r>
        <w:rPr>
          <w:spacing w:val="-2"/>
          <w:sz w:val="22"/>
          <w:szCs w:val="22"/>
        </w:rPr>
        <w:t xml:space="preserve">от «____» _________ 201    </w:t>
      </w:r>
      <w:r w:rsidRPr="00051027">
        <w:rPr>
          <w:spacing w:val="-2"/>
          <w:sz w:val="22"/>
          <w:szCs w:val="22"/>
        </w:rPr>
        <w:t xml:space="preserve"> г.</w:t>
      </w:r>
    </w:p>
    <w:p w:rsidR="002E29D3" w:rsidRPr="00051027" w:rsidRDefault="002E29D3" w:rsidP="0078237B">
      <w:pPr>
        <w:ind w:left="567"/>
        <w:jc w:val="center"/>
        <w:rPr>
          <w:sz w:val="22"/>
          <w:szCs w:val="22"/>
        </w:rPr>
      </w:pPr>
    </w:p>
    <w:p w:rsidR="002E29D3" w:rsidRPr="00051027" w:rsidRDefault="002E29D3" w:rsidP="0078237B">
      <w:pPr>
        <w:ind w:left="567"/>
        <w:jc w:val="center"/>
        <w:rPr>
          <w:b/>
          <w:bCs/>
          <w:sz w:val="22"/>
          <w:szCs w:val="22"/>
        </w:rPr>
      </w:pPr>
      <w:r w:rsidRPr="00051027">
        <w:rPr>
          <w:b/>
          <w:bCs/>
          <w:sz w:val="22"/>
          <w:szCs w:val="22"/>
        </w:rPr>
        <w:t>ФОРМА</w:t>
      </w:r>
    </w:p>
    <w:p w:rsidR="002E29D3" w:rsidRPr="00051027" w:rsidRDefault="002E29D3" w:rsidP="0078237B">
      <w:pPr>
        <w:ind w:left="567"/>
        <w:jc w:val="center"/>
        <w:rPr>
          <w:sz w:val="22"/>
          <w:szCs w:val="22"/>
        </w:rPr>
      </w:pPr>
    </w:p>
    <w:p w:rsidR="002E29D3" w:rsidRPr="00051027" w:rsidRDefault="002E29D3" w:rsidP="0078237B">
      <w:pPr>
        <w:ind w:left="567"/>
        <w:jc w:val="center"/>
        <w:rPr>
          <w:sz w:val="22"/>
          <w:szCs w:val="22"/>
        </w:rPr>
      </w:pPr>
      <w:r w:rsidRPr="00051027">
        <w:rPr>
          <w:sz w:val="22"/>
          <w:szCs w:val="22"/>
        </w:rPr>
        <w:t>АКТ</w:t>
      </w:r>
    </w:p>
    <w:p w:rsidR="002E29D3" w:rsidRPr="00051027" w:rsidRDefault="002E29D3" w:rsidP="0078237B">
      <w:pPr>
        <w:ind w:left="567"/>
        <w:jc w:val="center"/>
        <w:rPr>
          <w:sz w:val="22"/>
          <w:szCs w:val="22"/>
        </w:rPr>
      </w:pPr>
      <w:r w:rsidRPr="00051027">
        <w:rPr>
          <w:sz w:val="22"/>
          <w:szCs w:val="22"/>
        </w:rPr>
        <w:t>выполненных  работ</w:t>
      </w:r>
    </w:p>
    <w:p w:rsidR="002E29D3" w:rsidRPr="00051027" w:rsidRDefault="002E29D3" w:rsidP="0078237B">
      <w:pPr>
        <w:ind w:left="567"/>
        <w:jc w:val="center"/>
        <w:rPr>
          <w:sz w:val="22"/>
          <w:szCs w:val="22"/>
        </w:rPr>
      </w:pPr>
      <w:r w:rsidRPr="00051027">
        <w:rPr>
          <w:sz w:val="22"/>
          <w:szCs w:val="22"/>
        </w:rPr>
        <w:t>по договору от «___» ________ 201  г. №_____</w:t>
      </w:r>
    </w:p>
    <w:p w:rsidR="002E29D3" w:rsidRPr="00051027" w:rsidRDefault="002E29D3" w:rsidP="0078237B">
      <w:pPr>
        <w:ind w:left="567"/>
        <w:jc w:val="center"/>
        <w:rPr>
          <w:sz w:val="22"/>
          <w:szCs w:val="22"/>
        </w:rPr>
      </w:pPr>
      <w:r w:rsidRPr="00051027">
        <w:rPr>
          <w:sz w:val="22"/>
          <w:szCs w:val="22"/>
        </w:rPr>
        <w:t>за ____________ 201  г.</w:t>
      </w:r>
    </w:p>
    <w:p w:rsidR="002E29D3" w:rsidRPr="00051027" w:rsidRDefault="002E29D3" w:rsidP="0078237B">
      <w:pPr>
        <w:ind w:left="567"/>
        <w:jc w:val="center"/>
        <w:rPr>
          <w:sz w:val="22"/>
          <w:szCs w:val="22"/>
        </w:rPr>
      </w:pPr>
    </w:p>
    <w:p w:rsidR="002E29D3" w:rsidRPr="00051027" w:rsidRDefault="002E29D3" w:rsidP="0078237B">
      <w:pPr>
        <w:ind w:left="567"/>
        <w:jc w:val="right"/>
        <w:rPr>
          <w:sz w:val="22"/>
          <w:szCs w:val="22"/>
        </w:rPr>
      </w:pPr>
    </w:p>
    <w:p w:rsidR="002E29D3" w:rsidRPr="00051027" w:rsidRDefault="002E29D3" w:rsidP="0078237B">
      <w:pPr>
        <w:ind w:left="567"/>
        <w:jc w:val="right"/>
        <w:rPr>
          <w:sz w:val="22"/>
          <w:szCs w:val="22"/>
        </w:rPr>
      </w:pPr>
      <w:r w:rsidRPr="00051027">
        <w:rPr>
          <w:sz w:val="22"/>
          <w:szCs w:val="22"/>
        </w:rPr>
        <w:t xml:space="preserve"> «__» ____________2013 г.</w:t>
      </w:r>
    </w:p>
    <w:p w:rsidR="002E29D3" w:rsidRPr="00051027" w:rsidRDefault="002E29D3" w:rsidP="0078237B">
      <w:pPr>
        <w:ind w:left="567"/>
        <w:rPr>
          <w:sz w:val="22"/>
          <w:szCs w:val="22"/>
        </w:rPr>
      </w:pPr>
    </w:p>
    <w:p w:rsidR="002E29D3" w:rsidRPr="00051027" w:rsidRDefault="002E29D3" w:rsidP="00EC6054">
      <w:pPr>
        <w:pStyle w:val="BodyText"/>
        <w:spacing w:after="0"/>
        <w:ind w:left="567"/>
        <w:jc w:val="both"/>
        <w:rPr>
          <w:sz w:val="22"/>
          <w:szCs w:val="22"/>
        </w:rPr>
      </w:pPr>
      <w:r w:rsidRPr="00051027">
        <w:rPr>
          <w:sz w:val="22"/>
          <w:szCs w:val="22"/>
        </w:rPr>
        <w:tab/>
        <w:t xml:space="preserve">    </w:t>
      </w:r>
      <w:r>
        <w:rPr>
          <w:sz w:val="22"/>
          <w:szCs w:val="22"/>
        </w:rPr>
        <w:t>______________________________________________________</w:t>
      </w:r>
      <w:r w:rsidRPr="00051027">
        <w:rPr>
          <w:sz w:val="22"/>
          <w:szCs w:val="22"/>
        </w:rPr>
        <w:t xml:space="preserve"> именуемое в дальнейшем «Исполнитель», в лице </w:t>
      </w:r>
      <w:r>
        <w:rPr>
          <w:sz w:val="22"/>
          <w:szCs w:val="22"/>
        </w:rPr>
        <w:t>_________________________________________________</w:t>
      </w:r>
      <w:r w:rsidRPr="00051027">
        <w:rPr>
          <w:sz w:val="22"/>
          <w:szCs w:val="22"/>
        </w:rPr>
        <w:t xml:space="preserve">, действующего на основании </w:t>
      </w:r>
      <w:r>
        <w:rPr>
          <w:sz w:val="22"/>
          <w:szCs w:val="22"/>
        </w:rPr>
        <w:t>_____________________________________</w:t>
      </w:r>
      <w:r w:rsidRPr="00051027">
        <w:rPr>
          <w:sz w:val="22"/>
          <w:szCs w:val="22"/>
        </w:rPr>
        <w:t xml:space="preserve">, с одной  стороны  и </w:t>
      </w:r>
    </w:p>
    <w:p w:rsidR="002E29D3" w:rsidRPr="00051027" w:rsidRDefault="002E29D3" w:rsidP="00EC6054">
      <w:pPr>
        <w:ind w:left="567"/>
        <w:jc w:val="both"/>
        <w:rPr>
          <w:sz w:val="22"/>
          <w:szCs w:val="22"/>
        </w:rPr>
      </w:pPr>
      <w:r w:rsidRPr="00051027">
        <w:rPr>
          <w:sz w:val="22"/>
          <w:szCs w:val="22"/>
        </w:rPr>
        <w:t>Федеральное государственное унитарное предприятие «Ведомственная охрана Росатома» (ФГУП «Атом-охрана»), именуемое в дальнейшем «Заказчик», в лице директора филиала № 19 ФГУП «Атом-охрана» Шерстнёва Евгения Юрьевича, действующего на основании доверенности</w:t>
      </w:r>
      <w:r>
        <w:rPr>
          <w:sz w:val="22"/>
          <w:szCs w:val="22"/>
        </w:rPr>
        <w:t xml:space="preserve"> </w:t>
      </w:r>
      <w:r w:rsidRPr="00051027">
        <w:rPr>
          <w:sz w:val="22"/>
          <w:szCs w:val="22"/>
        </w:rPr>
        <w:t xml:space="preserve">от </w:t>
      </w:r>
      <w:r>
        <w:rPr>
          <w:sz w:val="22"/>
          <w:szCs w:val="22"/>
        </w:rPr>
        <w:t>18.12</w:t>
      </w:r>
      <w:r w:rsidRPr="00051027">
        <w:rPr>
          <w:sz w:val="22"/>
          <w:szCs w:val="22"/>
        </w:rPr>
        <w:t>.2013. №</w:t>
      </w:r>
      <w:r>
        <w:rPr>
          <w:sz w:val="22"/>
          <w:szCs w:val="22"/>
        </w:rPr>
        <w:t xml:space="preserve"> 195</w:t>
      </w:r>
      <w:r w:rsidRPr="00051027">
        <w:rPr>
          <w:sz w:val="22"/>
          <w:szCs w:val="22"/>
        </w:rPr>
        <w:t>, с другой  стороны,  подписали  настоящий   акт   о   нижеследующем:</w:t>
      </w:r>
    </w:p>
    <w:p w:rsidR="002E29D3" w:rsidRPr="00051027" w:rsidRDefault="002E29D3" w:rsidP="00EC6054">
      <w:pPr>
        <w:ind w:left="567"/>
        <w:jc w:val="both"/>
        <w:rPr>
          <w:sz w:val="22"/>
          <w:szCs w:val="22"/>
        </w:rPr>
      </w:pPr>
      <w:r w:rsidRPr="00051027">
        <w:rPr>
          <w:sz w:val="22"/>
          <w:szCs w:val="22"/>
        </w:rPr>
        <w:t xml:space="preserve">      Оказанные услуги по организации учебно-тренировочных занятий по огневой подготовке в стрелковом тире ФГУП «ГХК» в __________ 201 г. удовлетворяют требованиям и условиям  Договора  от  « _____» __________  ______ г.  № ______ .</w:t>
      </w:r>
    </w:p>
    <w:p w:rsidR="002E29D3" w:rsidRPr="00051027" w:rsidRDefault="002E29D3" w:rsidP="0078237B">
      <w:pPr>
        <w:ind w:left="567"/>
        <w:rPr>
          <w:sz w:val="22"/>
          <w:szCs w:val="22"/>
        </w:rPr>
      </w:pPr>
    </w:p>
    <w:p w:rsidR="002E29D3" w:rsidRPr="00051027" w:rsidRDefault="002E29D3" w:rsidP="0078237B">
      <w:pPr>
        <w:ind w:left="567"/>
        <w:rPr>
          <w:sz w:val="22"/>
          <w:szCs w:val="22"/>
        </w:rPr>
      </w:pPr>
      <w:r w:rsidRPr="00051027">
        <w:rPr>
          <w:sz w:val="22"/>
          <w:szCs w:val="22"/>
        </w:rPr>
        <w:t xml:space="preserve">Работа  выполнена  на  сумму  ________ ___ (___________________________________ </w:t>
      </w:r>
      <w:r w:rsidRPr="00051027">
        <w:rPr>
          <w:sz w:val="22"/>
          <w:szCs w:val="22"/>
        </w:rPr>
        <w:br/>
        <w:t xml:space="preserve">                                                        (цифрами)                                             (прописью)</w:t>
      </w:r>
    </w:p>
    <w:p w:rsidR="002E29D3" w:rsidRPr="00051027" w:rsidRDefault="002E29D3" w:rsidP="0078237B">
      <w:pPr>
        <w:ind w:left="567"/>
        <w:rPr>
          <w:sz w:val="22"/>
          <w:szCs w:val="22"/>
        </w:rPr>
      </w:pPr>
      <w:r w:rsidRPr="00051027">
        <w:rPr>
          <w:sz w:val="22"/>
          <w:szCs w:val="22"/>
        </w:rPr>
        <w:t xml:space="preserve">___________________________________________________________________________ ),   </w:t>
      </w:r>
    </w:p>
    <w:p w:rsidR="002E29D3" w:rsidRPr="00051027" w:rsidRDefault="002E29D3" w:rsidP="0078237B">
      <w:pPr>
        <w:ind w:left="567"/>
        <w:rPr>
          <w:sz w:val="22"/>
          <w:szCs w:val="22"/>
        </w:rPr>
      </w:pPr>
    </w:p>
    <w:p w:rsidR="002E29D3" w:rsidRPr="00051027" w:rsidRDefault="002E29D3" w:rsidP="0078237B">
      <w:pPr>
        <w:ind w:left="567"/>
        <w:rPr>
          <w:sz w:val="22"/>
          <w:szCs w:val="22"/>
        </w:rPr>
      </w:pPr>
      <w:r w:rsidRPr="00051027">
        <w:rPr>
          <w:sz w:val="22"/>
          <w:szCs w:val="22"/>
        </w:rPr>
        <w:t xml:space="preserve">в том числе НДС (18%) –  _____________ (_________________________________________     </w:t>
      </w:r>
      <w:r w:rsidRPr="00051027">
        <w:rPr>
          <w:sz w:val="22"/>
          <w:szCs w:val="22"/>
        </w:rPr>
        <w:br/>
        <w:t xml:space="preserve">                                                     (цифрами)                  (прописью)</w:t>
      </w:r>
      <w:r w:rsidRPr="00051027">
        <w:rPr>
          <w:sz w:val="22"/>
          <w:szCs w:val="22"/>
        </w:rPr>
        <w:br/>
        <w:t>____________________________________________________________________________ ).</w:t>
      </w:r>
    </w:p>
    <w:p w:rsidR="002E29D3" w:rsidRPr="00051027" w:rsidRDefault="002E29D3" w:rsidP="0078237B">
      <w:pPr>
        <w:ind w:left="567"/>
        <w:rPr>
          <w:sz w:val="22"/>
          <w:szCs w:val="22"/>
        </w:rPr>
      </w:pPr>
    </w:p>
    <w:p w:rsidR="002E29D3" w:rsidRPr="00051027" w:rsidRDefault="002E29D3" w:rsidP="0078237B">
      <w:pPr>
        <w:ind w:left="567"/>
        <w:jc w:val="both"/>
        <w:rPr>
          <w:sz w:val="22"/>
          <w:szCs w:val="22"/>
        </w:rPr>
      </w:pPr>
      <w:r w:rsidRPr="00051027">
        <w:rPr>
          <w:sz w:val="22"/>
          <w:szCs w:val="22"/>
        </w:rPr>
        <w:t xml:space="preserve">            Стороны    соглашаются,  что   с   момента   подписания   настоящего   акта  услуги, оказанные   по  Договору от «___» ____________ 201__г. №____________,   исполнены    </w:t>
      </w:r>
      <w:r w:rsidRPr="00051027">
        <w:rPr>
          <w:sz w:val="22"/>
          <w:szCs w:val="22"/>
        </w:rPr>
        <w:br/>
        <w:t>в полном объёме и в установленный срок. «Заказчик» претензий к «Исполнителю» не имеет.</w:t>
      </w:r>
    </w:p>
    <w:p w:rsidR="002E29D3" w:rsidRPr="00051027" w:rsidRDefault="002E29D3" w:rsidP="0078237B">
      <w:pPr>
        <w:ind w:left="567"/>
        <w:rPr>
          <w:sz w:val="22"/>
          <w:szCs w:val="22"/>
        </w:rPr>
      </w:pPr>
    </w:p>
    <w:p w:rsidR="002E29D3" w:rsidRPr="00051027" w:rsidRDefault="002E29D3" w:rsidP="0078237B">
      <w:pPr>
        <w:ind w:left="567"/>
        <w:rPr>
          <w:sz w:val="22"/>
          <w:szCs w:val="22"/>
        </w:rPr>
      </w:pPr>
    </w:p>
    <w:p w:rsidR="002E29D3" w:rsidRPr="00051027" w:rsidRDefault="002E29D3" w:rsidP="0078237B">
      <w:pPr>
        <w:ind w:left="567"/>
        <w:rPr>
          <w:sz w:val="22"/>
          <w:szCs w:val="22"/>
        </w:rPr>
      </w:pPr>
    </w:p>
    <w:p w:rsidR="002E29D3" w:rsidRPr="00051027" w:rsidRDefault="002E29D3" w:rsidP="0078237B">
      <w:pPr>
        <w:ind w:left="567"/>
        <w:rPr>
          <w:sz w:val="22"/>
          <w:szCs w:val="22"/>
        </w:rPr>
      </w:pPr>
    </w:p>
    <w:tbl>
      <w:tblPr>
        <w:tblW w:w="0" w:type="auto"/>
        <w:jc w:val="center"/>
        <w:tblLayout w:type="fixed"/>
        <w:tblLook w:val="0000"/>
      </w:tblPr>
      <w:tblGrid>
        <w:gridCol w:w="4428"/>
        <w:gridCol w:w="5043"/>
      </w:tblGrid>
      <w:tr w:rsidR="002E29D3" w:rsidRPr="00051027" w:rsidTr="00AD359A">
        <w:trPr>
          <w:trHeight w:val="396"/>
          <w:jc w:val="center"/>
        </w:trPr>
        <w:tc>
          <w:tcPr>
            <w:tcW w:w="4428" w:type="dxa"/>
            <w:vAlign w:val="center"/>
          </w:tcPr>
          <w:p w:rsidR="002E29D3" w:rsidRPr="00051027" w:rsidRDefault="002E29D3" w:rsidP="0078237B">
            <w:pPr>
              <w:pStyle w:val="BodyText"/>
              <w:spacing w:after="0"/>
              <w:ind w:left="567"/>
              <w:rPr>
                <w:b/>
              </w:rPr>
            </w:pPr>
            <w:r w:rsidRPr="00051027">
              <w:rPr>
                <w:b/>
                <w:sz w:val="22"/>
                <w:szCs w:val="22"/>
              </w:rPr>
              <w:t>Исполнитель:</w:t>
            </w:r>
          </w:p>
        </w:tc>
        <w:tc>
          <w:tcPr>
            <w:tcW w:w="5040" w:type="dxa"/>
            <w:vAlign w:val="center"/>
          </w:tcPr>
          <w:p w:rsidR="002E29D3" w:rsidRPr="00051027" w:rsidRDefault="002E29D3" w:rsidP="0078237B">
            <w:pPr>
              <w:pStyle w:val="BodyText"/>
              <w:spacing w:after="0"/>
              <w:ind w:left="567"/>
              <w:rPr>
                <w:b/>
              </w:rPr>
            </w:pPr>
            <w:r w:rsidRPr="00051027">
              <w:rPr>
                <w:b/>
                <w:sz w:val="22"/>
                <w:szCs w:val="22"/>
              </w:rPr>
              <w:t>Заказчик:</w:t>
            </w:r>
          </w:p>
        </w:tc>
      </w:tr>
      <w:tr w:rsidR="002E29D3" w:rsidRPr="00051027" w:rsidTr="00AD359A">
        <w:trPr>
          <w:cantSplit/>
          <w:trHeight w:val="384"/>
          <w:jc w:val="center"/>
        </w:trPr>
        <w:tc>
          <w:tcPr>
            <w:tcW w:w="4428" w:type="dxa"/>
          </w:tcPr>
          <w:p w:rsidR="002E29D3" w:rsidRPr="00051027" w:rsidRDefault="002E29D3" w:rsidP="0078237B">
            <w:pPr>
              <w:pStyle w:val="BodyText"/>
              <w:spacing w:after="0"/>
              <w:ind w:left="567"/>
            </w:pPr>
            <w:r>
              <w:rPr>
                <w:b/>
                <w:sz w:val="22"/>
                <w:szCs w:val="22"/>
              </w:rPr>
              <w:t>_____________________________</w:t>
            </w:r>
          </w:p>
        </w:tc>
        <w:tc>
          <w:tcPr>
            <w:tcW w:w="5040" w:type="dxa"/>
          </w:tcPr>
          <w:p w:rsidR="002E29D3" w:rsidRPr="00051027" w:rsidRDefault="002E29D3" w:rsidP="0078237B">
            <w:pPr>
              <w:pStyle w:val="BodyText"/>
              <w:spacing w:after="0"/>
              <w:ind w:left="567"/>
              <w:rPr>
                <w:b/>
              </w:rPr>
            </w:pPr>
            <w:r w:rsidRPr="00051027">
              <w:rPr>
                <w:b/>
                <w:sz w:val="22"/>
                <w:szCs w:val="22"/>
              </w:rPr>
              <w:t>ФГУП «Атом-охрана»</w:t>
            </w:r>
          </w:p>
        </w:tc>
      </w:tr>
      <w:tr w:rsidR="002E29D3" w:rsidRPr="00051027" w:rsidTr="00AD359A">
        <w:trPr>
          <w:trHeight w:val="1971"/>
          <w:jc w:val="center"/>
        </w:trPr>
        <w:tc>
          <w:tcPr>
            <w:tcW w:w="4425" w:type="dxa"/>
          </w:tcPr>
          <w:p w:rsidR="002E29D3" w:rsidRPr="00051027" w:rsidRDefault="002E29D3" w:rsidP="0078237B">
            <w:pPr>
              <w:pStyle w:val="BodyText"/>
              <w:spacing w:after="0"/>
              <w:ind w:left="567"/>
            </w:pPr>
            <w:r>
              <w:rPr>
                <w:sz w:val="22"/>
                <w:szCs w:val="22"/>
              </w:rPr>
              <w:t>_____________________________</w:t>
            </w:r>
          </w:p>
          <w:p w:rsidR="002E29D3" w:rsidRPr="00051027" w:rsidRDefault="002E29D3" w:rsidP="0078237B">
            <w:pPr>
              <w:pStyle w:val="BodyText"/>
              <w:spacing w:after="0"/>
              <w:ind w:left="567"/>
            </w:pPr>
          </w:p>
          <w:p w:rsidR="002E29D3" w:rsidRDefault="002E29D3" w:rsidP="0078237B">
            <w:pPr>
              <w:pStyle w:val="BodyText"/>
              <w:spacing w:after="0"/>
              <w:ind w:left="567"/>
            </w:pPr>
          </w:p>
          <w:p w:rsidR="002E29D3" w:rsidRPr="00051027" w:rsidRDefault="002E29D3" w:rsidP="0078237B">
            <w:pPr>
              <w:pStyle w:val="BodyText"/>
              <w:spacing w:after="0"/>
              <w:ind w:left="567"/>
            </w:pPr>
            <w:r w:rsidRPr="00051027">
              <w:rPr>
                <w:sz w:val="22"/>
                <w:szCs w:val="22"/>
              </w:rPr>
              <w:t xml:space="preserve">__________________ </w:t>
            </w:r>
            <w:r>
              <w:rPr>
                <w:sz w:val="22"/>
                <w:szCs w:val="22"/>
              </w:rPr>
              <w:t>______________</w:t>
            </w:r>
          </w:p>
          <w:p w:rsidR="002E29D3" w:rsidRPr="00051027" w:rsidRDefault="002E29D3" w:rsidP="0078237B">
            <w:pPr>
              <w:pStyle w:val="BodyText"/>
              <w:spacing w:after="0"/>
              <w:ind w:left="567"/>
            </w:pPr>
          </w:p>
          <w:p w:rsidR="002E29D3" w:rsidRPr="00051027" w:rsidRDefault="002E29D3" w:rsidP="0078237B">
            <w:pPr>
              <w:pStyle w:val="BodyText"/>
              <w:spacing w:after="0"/>
              <w:ind w:left="567"/>
            </w:pPr>
            <w:r>
              <w:rPr>
                <w:sz w:val="22"/>
                <w:szCs w:val="22"/>
              </w:rPr>
              <w:t xml:space="preserve"> «____»__________ 201 </w:t>
            </w:r>
            <w:r w:rsidRPr="00051027">
              <w:rPr>
                <w:sz w:val="22"/>
                <w:szCs w:val="22"/>
              </w:rPr>
              <w:t xml:space="preserve">  г.</w:t>
            </w:r>
          </w:p>
          <w:p w:rsidR="002E29D3" w:rsidRPr="00051027" w:rsidRDefault="002E29D3" w:rsidP="0078237B">
            <w:pPr>
              <w:pStyle w:val="BodyText"/>
              <w:spacing w:after="0"/>
              <w:ind w:left="567"/>
            </w:pPr>
          </w:p>
        </w:tc>
        <w:tc>
          <w:tcPr>
            <w:tcW w:w="5043" w:type="dxa"/>
          </w:tcPr>
          <w:p w:rsidR="002E29D3" w:rsidRPr="00051027" w:rsidRDefault="002E29D3" w:rsidP="0078237B">
            <w:pPr>
              <w:ind w:left="567"/>
            </w:pPr>
            <w:r w:rsidRPr="00051027">
              <w:rPr>
                <w:sz w:val="22"/>
                <w:szCs w:val="22"/>
              </w:rPr>
              <w:t xml:space="preserve">Директор филиала № 19     </w:t>
            </w:r>
          </w:p>
          <w:p w:rsidR="002E29D3" w:rsidRPr="00051027" w:rsidRDefault="002E29D3" w:rsidP="0078237B">
            <w:pPr>
              <w:ind w:left="567"/>
            </w:pPr>
            <w:r w:rsidRPr="00051027">
              <w:rPr>
                <w:sz w:val="22"/>
                <w:szCs w:val="22"/>
              </w:rPr>
              <w:t>ФГУП «Атом-охрана»</w:t>
            </w:r>
          </w:p>
          <w:p w:rsidR="002E29D3" w:rsidRPr="00051027" w:rsidRDefault="002E29D3" w:rsidP="0078237B">
            <w:pPr>
              <w:ind w:left="567"/>
            </w:pPr>
          </w:p>
          <w:p w:rsidR="002E29D3" w:rsidRPr="00051027" w:rsidRDefault="002E29D3" w:rsidP="0078237B">
            <w:pPr>
              <w:pStyle w:val="BodyText"/>
              <w:spacing w:after="0"/>
              <w:ind w:left="567"/>
            </w:pPr>
            <w:r w:rsidRPr="00051027">
              <w:rPr>
                <w:sz w:val="22"/>
                <w:szCs w:val="22"/>
              </w:rPr>
              <w:t>____________________ Е.Ю. Шерстнёв</w:t>
            </w:r>
          </w:p>
          <w:p w:rsidR="002E29D3" w:rsidRPr="00051027" w:rsidRDefault="002E29D3" w:rsidP="0078237B">
            <w:pPr>
              <w:pStyle w:val="BodyText"/>
              <w:spacing w:after="0"/>
              <w:ind w:left="567"/>
            </w:pPr>
          </w:p>
          <w:p w:rsidR="002E29D3" w:rsidRPr="00051027" w:rsidRDefault="002E29D3" w:rsidP="0078237B">
            <w:pPr>
              <w:pStyle w:val="BodyText"/>
              <w:spacing w:after="0"/>
              <w:ind w:left="567"/>
            </w:pPr>
            <w:r>
              <w:rPr>
                <w:sz w:val="22"/>
                <w:szCs w:val="22"/>
              </w:rPr>
              <w:t xml:space="preserve">«____»__________ 201  </w:t>
            </w:r>
            <w:r w:rsidRPr="00051027">
              <w:rPr>
                <w:sz w:val="22"/>
                <w:szCs w:val="22"/>
              </w:rPr>
              <w:t xml:space="preserve"> г.</w:t>
            </w:r>
          </w:p>
          <w:p w:rsidR="002E29D3" w:rsidRPr="00051027" w:rsidRDefault="002E29D3" w:rsidP="0078237B">
            <w:pPr>
              <w:pStyle w:val="BodyText"/>
              <w:spacing w:after="0"/>
              <w:ind w:left="567"/>
            </w:pPr>
          </w:p>
        </w:tc>
      </w:tr>
    </w:tbl>
    <w:p w:rsidR="002E29D3" w:rsidRPr="00051027" w:rsidRDefault="002E29D3" w:rsidP="0078237B">
      <w:pPr>
        <w:shd w:val="clear" w:color="auto" w:fill="FFFFFF"/>
        <w:ind w:left="567"/>
        <w:jc w:val="right"/>
      </w:pPr>
    </w:p>
    <w:p w:rsidR="002E29D3" w:rsidRPr="00051027" w:rsidRDefault="002E29D3" w:rsidP="0078237B">
      <w:pPr>
        <w:shd w:val="clear" w:color="auto" w:fill="FFFFFF"/>
        <w:ind w:left="11"/>
        <w:jc w:val="right"/>
        <w:rPr>
          <w:sz w:val="22"/>
          <w:szCs w:val="22"/>
        </w:rPr>
      </w:pPr>
    </w:p>
    <w:sectPr w:rsidR="002E29D3" w:rsidRPr="00051027" w:rsidSect="00AD359A">
      <w:headerReference w:type="default" r:id="rId7"/>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29D3" w:rsidRDefault="002E29D3">
      <w:r>
        <w:separator/>
      </w:r>
    </w:p>
  </w:endnote>
  <w:endnote w:type="continuationSeparator" w:id="0">
    <w:p w:rsidR="002E29D3" w:rsidRDefault="002E29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29D3" w:rsidRDefault="002E29D3">
      <w:r>
        <w:separator/>
      </w:r>
    </w:p>
  </w:footnote>
  <w:footnote w:type="continuationSeparator" w:id="0">
    <w:p w:rsidR="002E29D3" w:rsidRDefault="002E29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9D3" w:rsidRPr="0078237B" w:rsidRDefault="002E29D3" w:rsidP="0078237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32704C"/>
    <w:multiLevelType w:val="hybridMultilevel"/>
    <w:tmpl w:val="AAAC23F2"/>
    <w:lvl w:ilvl="0" w:tplc="FD94CD0E">
      <w:start w:val="1"/>
      <w:numFmt w:val="bullet"/>
      <w:lvlText w:val=""/>
      <w:lvlJc w:val="left"/>
      <w:pPr>
        <w:tabs>
          <w:tab w:val="num" w:pos="1968"/>
        </w:tabs>
        <w:ind w:left="1968"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62703A96"/>
    <w:multiLevelType w:val="multilevel"/>
    <w:tmpl w:val="7AA0E684"/>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360"/>
        </w:tabs>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72F168C5"/>
    <w:multiLevelType w:val="hybridMultilevel"/>
    <w:tmpl w:val="7256A7A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48CD"/>
    <w:rsid w:val="00021B9B"/>
    <w:rsid w:val="000277CD"/>
    <w:rsid w:val="00050D6A"/>
    <w:rsid w:val="00051027"/>
    <w:rsid w:val="00051C31"/>
    <w:rsid w:val="00063D53"/>
    <w:rsid w:val="00066891"/>
    <w:rsid w:val="00066A9E"/>
    <w:rsid w:val="000746C1"/>
    <w:rsid w:val="00076685"/>
    <w:rsid w:val="00093854"/>
    <w:rsid w:val="000A0B9D"/>
    <w:rsid w:val="000A1861"/>
    <w:rsid w:val="000A6074"/>
    <w:rsid w:val="000B0899"/>
    <w:rsid w:val="000C0D1B"/>
    <w:rsid w:val="000D0BAA"/>
    <w:rsid w:val="000F66C5"/>
    <w:rsid w:val="00150000"/>
    <w:rsid w:val="00151B05"/>
    <w:rsid w:val="00163D89"/>
    <w:rsid w:val="00170946"/>
    <w:rsid w:val="00193285"/>
    <w:rsid w:val="001A0784"/>
    <w:rsid w:val="001C0C39"/>
    <w:rsid w:val="001D1A9A"/>
    <w:rsid w:val="001D2822"/>
    <w:rsid w:val="001D4712"/>
    <w:rsid w:val="001E0CB4"/>
    <w:rsid w:val="001E0DBD"/>
    <w:rsid w:val="001E0F0C"/>
    <w:rsid w:val="001E5576"/>
    <w:rsid w:val="001F03E5"/>
    <w:rsid w:val="00204ED0"/>
    <w:rsid w:val="00205BCE"/>
    <w:rsid w:val="00212FB0"/>
    <w:rsid w:val="00237EAA"/>
    <w:rsid w:val="002401FE"/>
    <w:rsid w:val="002443DA"/>
    <w:rsid w:val="002453D5"/>
    <w:rsid w:val="00256CF6"/>
    <w:rsid w:val="002910F2"/>
    <w:rsid w:val="002B47BC"/>
    <w:rsid w:val="002B56CA"/>
    <w:rsid w:val="002B7DF8"/>
    <w:rsid w:val="002C0E66"/>
    <w:rsid w:val="002D1D00"/>
    <w:rsid w:val="002D69B7"/>
    <w:rsid w:val="002D7876"/>
    <w:rsid w:val="002E29D3"/>
    <w:rsid w:val="002E73CA"/>
    <w:rsid w:val="0030533A"/>
    <w:rsid w:val="003210D9"/>
    <w:rsid w:val="003220BD"/>
    <w:rsid w:val="00325C65"/>
    <w:rsid w:val="003316D2"/>
    <w:rsid w:val="00334883"/>
    <w:rsid w:val="00334B76"/>
    <w:rsid w:val="00341E20"/>
    <w:rsid w:val="00353658"/>
    <w:rsid w:val="00354939"/>
    <w:rsid w:val="00362011"/>
    <w:rsid w:val="00365D95"/>
    <w:rsid w:val="00366019"/>
    <w:rsid w:val="00396168"/>
    <w:rsid w:val="003B7900"/>
    <w:rsid w:val="003C1EAB"/>
    <w:rsid w:val="003C3518"/>
    <w:rsid w:val="003D0615"/>
    <w:rsid w:val="003E1F35"/>
    <w:rsid w:val="003E6446"/>
    <w:rsid w:val="003F296C"/>
    <w:rsid w:val="003F2CAB"/>
    <w:rsid w:val="004251B0"/>
    <w:rsid w:val="0042525C"/>
    <w:rsid w:val="004318C8"/>
    <w:rsid w:val="00435910"/>
    <w:rsid w:val="00441B2F"/>
    <w:rsid w:val="00444790"/>
    <w:rsid w:val="00446B41"/>
    <w:rsid w:val="00447963"/>
    <w:rsid w:val="00453661"/>
    <w:rsid w:val="00456850"/>
    <w:rsid w:val="00465625"/>
    <w:rsid w:val="004705DD"/>
    <w:rsid w:val="00471270"/>
    <w:rsid w:val="004754E4"/>
    <w:rsid w:val="004871E5"/>
    <w:rsid w:val="004914F3"/>
    <w:rsid w:val="00493A5E"/>
    <w:rsid w:val="004A2B55"/>
    <w:rsid w:val="004C018A"/>
    <w:rsid w:val="004D22F4"/>
    <w:rsid w:val="004E0B96"/>
    <w:rsid w:val="004E1B07"/>
    <w:rsid w:val="004F6C64"/>
    <w:rsid w:val="00505144"/>
    <w:rsid w:val="00516811"/>
    <w:rsid w:val="00530428"/>
    <w:rsid w:val="00534EC5"/>
    <w:rsid w:val="00536FD7"/>
    <w:rsid w:val="005534CA"/>
    <w:rsid w:val="005729FA"/>
    <w:rsid w:val="00583DB5"/>
    <w:rsid w:val="00590251"/>
    <w:rsid w:val="005A213E"/>
    <w:rsid w:val="005B2BD3"/>
    <w:rsid w:val="005B3252"/>
    <w:rsid w:val="005C4BB9"/>
    <w:rsid w:val="005C632F"/>
    <w:rsid w:val="005D667E"/>
    <w:rsid w:val="005E0CC7"/>
    <w:rsid w:val="005E22CD"/>
    <w:rsid w:val="005E26A5"/>
    <w:rsid w:val="005E5C6D"/>
    <w:rsid w:val="005F1D89"/>
    <w:rsid w:val="005F39AA"/>
    <w:rsid w:val="00615050"/>
    <w:rsid w:val="00621751"/>
    <w:rsid w:val="00626F99"/>
    <w:rsid w:val="006360BA"/>
    <w:rsid w:val="00660B8A"/>
    <w:rsid w:val="00671DFC"/>
    <w:rsid w:val="00684D68"/>
    <w:rsid w:val="006B3EA7"/>
    <w:rsid w:val="006D334F"/>
    <w:rsid w:val="006D53F4"/>
    <w:rsid w:val="006F525E"/>
    <w:rsid w:val="00701678"/>
    <w:rsid w:val="00701B76"/>
    <w:rsid w:val="0071165A"/>
    <w:rsid w:val="00717D0C"/>
    <w:rsid w:val="00723AF7"/>
    <w:rsid w:val="00727396"/>
    <w:rsid w:val="007329C5"/>
    <w:rsid w:val="00735C41"/>
    <w:rsid w:val="00736C11"/>
    <w:rsid w:val="00740A58"/>
    <w:rsid w:val="007579D9"/>
    <w:rsid w:val="00765764"/>
    <w:rsid w:val="0078237B"/>
    <w:rsid w:val="00784768"/>
    <w:rsid w:val="007A0CFF"/>
    <w:rsid w:val="007A13CB"/>
    <w:rsid w:val="007B5941"/>
    <w:rsid w:val="007C0E0D"/>
    <w:rsid w:val="007D13A8"/>
    <w:rsid w:val="007E1F26"/>
    <w:rsid w:val="007F1C0E"/>
    <w:rsid w:val="007F1C1F"/>
    <w:rsid w:val="008066CD"/>
    <w:rsid w:val="00813F29"/>
    <w:rsid w:val="00823988"/>
    <w:rsid w:val="008267E0"/>
    <w:rsid w:val="00844BAB"/>
    <w:rsid w:val="008532E0"/>
    <w:rsid w:val="008567CC"/>
    <w:rsid w:val="00865CE0"/>
    <w:rsid w:val="00876344"/>
    <w:rsid w:val="00885E84"/>
    <w:rsid w:val="008946DE"/>
    <w:rsid w:val="008A5F1F"/>
    <w:rsid w:val="008B0A86"/>
    <w:rsid w:val="008B24F4"/>
    <w:rsid w:val="008B4E45"/>
    <w:rsid w:val="008E65BB"/>
    <w:rsid w:val="008E7D38"/>
    <w:rsid w:val="009021E1"/>
    <w:rsid w:val="00924719"/>
    <w:rsid w:val="00934D01"/>
    <w:rsid w:val="00935915"/>
    <w:rsid w:val="00935AA6"/>
    <w:rsid w:val="00936FD9"/>
    <w:rsid w:val="0093789C"/>
    <w:rsid w:val="00940BBD"/>
    <w:rsid w:val="00943F28"/>
    <w:rsid w:val="009619ED"/>
    <w:rsid w:val="00967546"/>
    <w:rsid w:val="00971CED"/>
    <w:rsid w:val="00972836"/>
    <w:rsid w:val="00992D0A"/>
    <w:rsid w:val="00996714"/>
    <w:rsid w:val="00997552"/>
    <w:rsid w:val="009A2038"/>
    <w:rsid w:val="009A364F"/>
    <w:rsid w:val="009A40BA"/>
    <w:rsid w:val="009A4CE7"/>
    <w:rsid w:val="009A6340"/>
    <w:rsid w:val="009C5FD4"/>
    <w:rsid w:val="009D5D63"/>
    <w:rsid w:val="009E5137"/>
    <w:rsid w:val="009F522B"/>
    <w:rsid w:val="00A01754"/>
    <w:rsid w:val="00A14A10"/>
    <w:rsid w:val="00A20D9E"/>
    <w:rsid w:val="00A227FC"/>
    <w:rsid w:val="00A305E5"/>
    <w:rsid w:val="00A449A7"/>
    <w:rsid w:val="00A469AA"/>
    <w:rsid w:val="00A47ED6"/>
    <w:rsid w:val="00A50A8E"/>
    <w:rsid w:val="00A63F29"/>
    <w:rsid w:val="00A65D5D"/>
    <w:rsid w:val="00A7232E"/>
    <w:rsid w:val="00A74CAB"/>
    <w:rsid w:val="00A82A7C"/>
    <w:rsid w:val="00A84CE8"/>
    <w:rsid w:val="00A90A12"/>
    <w:rsid w:val="00AB3A9A"/>
    <w:rsid w:val="00AD359A"/>
    <w:rsid w:val="00B05EFA"/>
    <w:rsid w:val="00B0613E"/>
    <w:rsid w:val="00B174D6"/>
    <w:rsid w:val="00B31154"/>
    <w:rsid w:val="00B35CE5"/>
    <w:rsid w:val="00B37152"/>
    <w:rsid w:val="00B43580"/>
    <w:rsid w:val="00B43DC7"/>
    <w:rsid w:val="00B50B3A"/>
    <w:rsid w:val="00B52DF1"/>
    <w:rsid w:val="00B541CF"/>
    <w:rsid w:val="00B634E3"/>
    <w:rsid w:val="00B84D90"/>
    <w:rsid w:val="00B86775"/>
    <w:rsid w:val="00B87389"/>
    <w:rsid w:val="00B926CD"/>
    <w:rsid w:val="00B9588B"/>
    <w:rsid w:val="00BD221A"/>
    <w:rsid w:val="00BD7C55"/>
    <w:rsid w:val="00BE71ED"/>
    <w:rsid w:val="00BF0476"/>
    <w:rsid w:val="00BF1622"/>
    <w:rsid w:val="00BF61BD"/>
    <w:rsid w:val="00BF63E5"/>
    <w:rsid w:val="00C000E5"/>
    <w:rsid w:val="00C00AB1"/>
    <w:rsid w:val="00C074A5"/>
    <w:rsid w:val="00C15D7A"/>
    <w:rsid w:val="00C16932"/>
    <w:rsid w:val="00C26248"/>
    <w:rsid w:val="00C30F60"/>
    <w:rsid w:val="00C30FA0"/>
    <w:rsid w:val="00C32FEB"/>
    <w:rsid w:val="00C52CC2"/>
    <w:rsid w:val="00C70D92"/>
    <w:rsid w:val="00C720C0"/>
    <w:rsid w:val="00C854CE"/>
    <w:rsid w:val="00CB07FC"/>
    <w:rsid w:val="00CD0F76"/>
    <w:rsid w:val="00D010F7"/>
    <w:rsid w:val="00D04E66"/>
    <w:rsid w:val="00D350D0"/>
    <w:rsid w:val="00D37598"/>
    <w:rsid w:val="00D640D5"/>
    <w:rsid w:val="00D67323"/>
    <w:rsid w:val="00D706C0"/>
    <w:rsid w:val="00D81418"/>
    <w:rsid w:val="00D9203C"/>
    <w:rsid w:val="00DA59FE"/>
    <w:rsid w:val="00DB06E0"/>
    <w:rsid w:val="00DB5DAF"/>
    <w:rsid w:val="00DD0EA8"/>
    <w:rsid w:val="00E01067"/>
    <w:rsid w:val="00E06A86"/>
    <w:rsid w:val="00E07AC6"/>
    <w:rsid w:val="00E137DA"/>
    <w:rsid w:val="00E17D6D"/>
    <w:rsid w:val="00E3311F"/>
    <w:rsid w:val="00E3439D"/>
    <w:rsid w:val="00E37507"/>
    <w:rsid w:val="00E45EF6"/>
    <w:rsid w:val="00E4609C"/>
    <w:rsid w:val="00E51057"/>
    <w:rsid w:val="00E56DDE"/>
    <w:rsid w:val="00E65744"/>
    <w:rsid w:val="00E672D0"/>
    <w:rsid w:val="00E95D32"/>
    <w:rsid w:val="00E963E5"/>
    <w:rsid w:val="00EA0B8E"/>
    <w:rsid w:val="00EA3D4E"/>
    <w:rsid w:val="00EC3D1E"/>
    <w:rsid w:val="00EC6054"/>
    <w:rsid w:val="00ED7DA9"/>
    <w:rsid w:val="00ED7E4B"/>
    <w:rsid w:val="00EE48CD"/>
    <w:rsid w:val="00EF3A39"/>
    <w:rsid w:val="00F036EE"/>
    <w:rsid w:val="00F07EBC"/>
    <w:rsid w:val="00F10689"/>
    <w:rsid w:val="00F1279B"/>
    <w:rsid w:val="00F1798E"/>
    <w:rsid w:val="00F322FC"/>
    <w:rsid w:val="00F42964"/>
    <w:rsid w:val="00F60398"/>
    <w:rsid w:val="00F75016"/>
    <w:rsid w:val="00F832E9"/>
    <w:rsid w:val="00F90833"/>
    <w:rsid w:val="00FA087A"/>
    <w:rsid w:val="00FA72C9"/>
    <w:rsid w:val="00FB4ADB"/>
    <w:rsid w:val="00FB74C5"/>
    <w:rsid w:val="00FD0379"/>
    <w:rsid w:val="00FE48AD"/>
    <w:rsid w:val="00FF717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8CD"/>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E48CD"/>
    <w:pPr>
      <w:spacing w:after="120"/>
    </w:pPr>
  </w:style>
  <w:style w:type="character" w:customStyle="1" w:styleId="BodyTextChar">
    <w:name w:val="Body Text Char"/>
    <w:basedOn w:val="DefaultParagraphFont"/>
    <w:link w:val="BodyText"/>
    <w:uiPriority w:val="99"/>
    <w:locked/>
    <w:rsid w:val="00EE48CD"/>
    <w:rPr>
      <w:rFonts w:ascii="Times New Roman" w:hAnsi="Times New Roman" w:cs="Times New Roman"/>
      <w:sz w:val="24"/>
      <w:szCs w:val="24"/>
      <w:lang w:eastAsia="ru-RU"/>
    </w:rPr>
  </w:style>
  <w:style w:type="paragraph" w:customStyle="1" w:styleId="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EE48CD"/>
    <w:pPr>
      <w:tabs>
        <w:tab w:val="num" w:pos="440"/>
      </w:tabs>
      <w:spacing w:after="160" w:line="240" w:lineRule="exact"/>
      <w:ind w:left="440" w:hanging="440"/>
      <w:jc w:val="both"/>
    </w:pPr>
    <w:rPr>
      <w:rFonts w:ascii="Verdana" w:hAnsi="Verdana" w:cs="Verdana"/>
      <w:sz w:val="20"/>
      <w:szCs w:val="20"/>
      <w:lang w:val="en-US" w:eastAsia="en-US"/>
    </w:rPr>
  </w:style>
  <w:style w:type="paragraph" w:styleId="BodyTextIndent">
    <w:name w:val="Body Text Indent"/>
    <w:basedOn w:val="Normal"/>
    <w:link w:val="BodyTextIndentChar"/>
    <w:uiPriority w:val="99"/>
    <w:semiHidden/>
    <w:rsid w:val="00447963"/>
    <w:pPr>
      <w:spacing w:after="120"/>
      <w:ind w:left="283"/>
    </w:pPr>
  </w:style>
  <w:style w:type="character" w:customStyle="1" w:styleId="BodyTextIndentChar">
    <w:name w:val="Body Text Indent Char"/>
    <w:basedOn w:val="DefaultParagraphFont"/>
    <w:link w:val="BodyTextIndent"/>
    <w:uiPriority w:val="99"/>
    <w:semiHidden/>
    <w:locked/>
    <w:rsid w:val="00447963"/>
    <w:rPr>
      <w:rFonts w:ascii="Times New Roman" w:hAnsi="Times New Roman" w:cs="Times New Roman"/>
      <w:sz w:val="24"/>
      <w:szCs w:val="24"/>
      <w:lang w:eastAsia="ru-RU"/>
    </w:rPr>
  </w:style>
  <w:style w:type="paragraph" w:customStyle="1" w:styleId="Times12">
    <w:name w:val="Times 12"/>
    <w:basedOn w:val="Normal"/>
    <w:uiPriority w:val="99"/>
    <w:rsid w:val="00447963"/>
    <w:pPr>
      <w:overflowPunct w:val="0"/>
      <w:autoSpaceDE w:val="0"/>
      <w:autoSpaceDN w:val="0"/>
      <w:adjustRightInd w:val="0"/>
      <w:ind w:firstLine="567"/>
      <w:jc w:val="both"/>
    </w:pPr>
    <w:rPr>
      <w:bCs/>
      <w:szCs w:val="22"/>
    </w:rPr>
  </w:style>
  <w:style w:type="paragraph" w:customStyle="1" w:styleId="a0">
    <w:name w:val="Знак Знак Знак Знак"/>
    <w:basedOn w:val="Normal"/>
    <w:uiPriority w:val="99"/>
    <w:rsid w:val="00FF7177"/>
    <w:pPr>
      <w:spacing w:after="160" w:line="240" w:lineRule="exact"/>
    </w:pPr>
    <w:rPr>
      <w:rFonts w:ascii="Verdana" w:hAnsi="Verdana" w:cs="Verdana"/>
      <w:sz w:val="20"/>
      <w:szCs w:val="20"/>
      <w:lang w:val="en-US" w:eastAsia="en-US"/>
    </w:rPr>
  </w:style>
  <w:style w:type="paragraph" w:styleId="BodyTextIndent2">
    <w:name w:val="Body Text Indent 2"/>
    <w:basedOn w:val="Normal"/>
    <w:link w:val="BodyTextIndent2Char"/>
    <w:uiPriority w:val="99"/>
    <w:rsid w:val="00A84CE8"/>
    <w:pPr>
      <w:spacing w:after="120" w:line="480" w:lineRule="auto"/>
      <w:ind w:left="283"/>
    </w:pPr>
  </w:style>
  <w:style w:type="character" w:customStyle="1" w:styleId="BodyTextIndent2Char">
    <w:name w:val="Body Text Indent 2 Char"/>
    <w:basedOn w:val="DefaultParagraphFont"/>
    <w:link w:val="BodyTextIndent2"/>
    <w:uiPriority w:val="99"/>
    <w:locked/>
    <w:rsid w:val="00A84CE8"/>
    <w:rPr>
      <w:rFonts w:ascii="Times New Roman" w:hAnsi="Times New Roman" w:cs="Times New Roman"/>
      <w:sz w:val="24"/>
      <w:szCs w:val="24"/>
      <w:lang w:eastAsia="ru-RU"/>
    </w:rPr>
  </w:style>
  <w:style w:type="table" w:styleId="TableGrid">
    <w:name w:val="Table Grid"/>
    <w:basedOn w:val="TableNormal"/>
    <w:uiPriority w:val="99"/>
    <w:rsid w:val="0045685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Пункт б/н"/>
    <w:basedOn w:val="Normal"/>
    <w:uiPriority w:val="99"/>
    <w:rsid w:val="00456850"/>
    <w:pPr>
      <w:tabs>
        <w:tab w:val="left" w:pos="1134"/>
      </w:tabs>
      <w:spacing w:line="360" w:lineRule="auto"/>
      <w:ind w:firstLine="567"/>
      <w:jc w:val="both"/>
    </w:pPr>
    <w:rPr>
      <w:bCs/>
      <w:sz w:val="22"/>
      <w:szCs w:val="22"/>
    </w:rPr>
  </w:style>
  <w:style w:type="paragraph" w:styleId="BalloonText">
    <w:name w:val="Balloon Text"/>
    <w:basedOn w:val="Normal"/>
    <w:link w:val="BalloonTextChar"/>
    <w:uiPriority w:val="99"/>
    <w:semiHidden/>
    <w:rsid w:val="00A82A7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82A7C"/>
    <w:rPr>
      <w:rFonts w:ascii="Tahoma" w:hAnsi="Tahoma" w:cs="Tahoma"/>
      <w:sz w:val="16"/>
      <w:szCs w:val="16"/>
      <w:lang w:eastAsia="ru-RU"/>
    </w:rPr>
  </w:style>
  <w:style w:type="paragraph" w:styleId="Header">
    <w:name w:val="header"/>
    <w:basedOn w:val="Normal"/>
    <w:link w:val="HeaderChar"/>
    <w:uiPriority w:val="99"/>
    <w:rsid w:val="001D1A9A"/>
    <w:pPr>
      <w:tabs>
        <w:tab w:val="center" w:pos="4677"/>
        <w:tab w:val="right" w:pos="9355"/>
      </w:tabs>
    </w:pPr>
    <w:rPr>
      <w:rFonts w:ascii="Calibri" w:hAnsi="Calibri"/>
      <w:sz w:val="22"/>
      <w:szCs w:val="22"/>
      <w:lang w:val="en-GB" w:eastAsia="en-US"/>
    </w:rPr>
  </w:style>
  <w:style w:type="character" w:customStyle="1" w:styleId="HeaderChar">
    <w:name w:val="Header Char"/>
    <w:basedOn w:val="DefaultParagraphFont"/>
    <w:link w:val="Header"/>
    <w:uiPriority w:val="99"/>
    <w:locked/>
    <w:rsid w:val="001D1A9A"/>
    <w:rPr>
      <w:rFonts w:ascii="Calibri" w:hAnsi="Calibri" w:cs="Times New Roman"/>
      <w:lang w:val="en-GB"/>
    </w:rPr>
  </w:style>
  <w:style w:type="paragraph" w:styleId="Footer">
    <w:name w:val="footer"/>
    <w:basedOn w:val="Normal"/>
    <w:link w:val="FooterChar"/>
    <w:uiPriority w:val="99"/>
    <w:rsid w:val="0078237B"/>
    <w:pPr>
      <w:tabs>
        <w:tab w:val="center" w:pos="4677"/>
        <w:tab w:val="right" w:pos="9355"/>
      </w:tabs>
    </w:pPr>
  </w:style>
  <w:style w:type="character" w:customStyle="1" w:styleId="FooterChar">
    <w:name w:val="Footer Char"/>
    <w:basedOn w:val="DefaultParagraphFont"/>
    <w:link w:val="Footer"/>
    <w:uiPriority w:val="99"/>
    <w:locked/>
    <w:rsid w:val="0078237B"/>
    <w:rPr>
      <w:rFonts w:ascii="Times New Roman" w:hAnsi="Times New Roman" w:cs="Times New Roman"/>
      <w:sz w:val="24"/>
      <w:szCs w:val="24"/>
      <w:lang w:eastAsia="ru-RU"/>
    </w:rPr>
  </w:style>
  <w:style w:type="paragraph" w:styleId="NormalWeb">
    <w:name w:val="Normal (Web)"/>
    <w:aliases w:val="Обычный (Web),Обычный (веб) Знак Знак,Обычный (Web) Знак Знак Знак"/>
    <w:basedOn w:val="Normal"/>
    <w:link w:val="NormalWebChar"/>
    <w:uiPriority w:val="99"/>
    <w:rsid w:val="00A469AA"/>
    <w:pPr>
      <w:spacing w:before="51" w:after="51"/>
    </w:p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A469AA"/>
    <w:rPr>
      <w:rFonts w:ascii="Times New Roman" w:hAnsi="Times New Roman"/>
      <w:sz w:val="24"/>
      <w:lang w:eastAsia="ru-RU"/>
    </w:rPr>
  </w:style>
</w:styles>
</file>

<file path=word/webSettings.xml><?xml version="1.0" encoding="utf-8"?>
<w:webSettings xmlns:r="http://schemas.openxmlformats.org/officeDocument/2006/relationships" xmlns:w="http://schemas.openxmlformats.org/wordprocessingml/2006/main">
  <w:divs>
    <w:div w:id="7335031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677</TotalTime>
  <Pages>10</Pages>
  <Words>3475</Words>
  <Characters>19811</Characters>
  <Application>Microsoft Office Outlook</Application>
  <DocSecurity>0</DocSecurity>
  <Lines>0</Lines>
  <Paragraphs>0</Paragraphs>
  <ScaleCrop>false</ScaleCrop>
  <Company>ГХК</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Леонидова Елена Юрьевна</dc:creator>
  <cp:keywords/>
  <dc:description/>
  <cp:lastModifiedBy>бухгалтер</cp:lastModifiedBy>
  <cp:revision>218</cp:revision>
  <cp:lastPrinted>2014-01-31T04:06:00Z</cp:lastPrinted>
  <dcterms:created xsi:type="dcterms:W3CDTF">2013-01-21T03:31:00Z</dcterms:created>
  <dcterms:modified xsi:type="dcterms:W3CDTF">2014-02-11T10:47:00Z</dcterms:modified>
</cp:coreProperties>
</file>