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0B" w:rsidRDefault="000F210B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F210B" w:rsidRPr="00E73503" w:rsidRDefault="000F210B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0F210B" w:rsidRPr="001B1299">
        <w:trPr>
          <w:trHeight w:val="581"/>
        </w:trPr>
        <w:tc>
          <w:tcPr>
            <w:tcW w:w="9828" w:type="dxa"/>
            <w:vAlign w:val="center"/>
          </w:tcPr>
          <w:p w:rsidR="000F210B" w:rsidRPr="001B1299" w:rsidRDefault="000F210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4416 от «10»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0F210B" w:rsidRPr="004E3C5E" w:rsidRDefault="000F210B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4832</w:t>
            </w:r>
          </w:p>
          <w:p w:rsidR="000F210B" w:rsidRPr="00752D79" w:rsidRDefault="000F210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4832</w:t>
            </w:r>
          </w:p>
        </w:tc>
      </w:tr>
    </w:tbl>
    <w:p w:rsidR="000F210B" w:rsidRDefault="000F210B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F210B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7D4215" w:rsidRDefault="000F210B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F210B" w:rsidRPr="007D4215">
        <w:trPr>
          <w:trHeight w:val="146"/>
        </w:trPr>
        <w:tc>
          <w:tcPr>
            <w:tcW w:w="9948" w:type="dxa"/>
            <w:gridSpan w:val="2"/>
          </w:tcPr>
          <w:p w:rsidR="000F210B" w:rsidRPr="007D4215" w:rsidRDefault="000F210B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F210B" w:rsidRPr="007D4215" w:rsidRDefault="000F210B" w:rsidP="004052B7">
            <w:pPr>
              <w:tabs>
                <w:tab w:val="left" w:pos="1134"/>
              </w:tabs>
              <w:jc w:val="both"/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0F210B" w:rsidRPr="007938E2" w:rsidRDefault="000F21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10B" w:rsidRPr="007938E2" w:rsidRDefault="000F210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B74E80" w:rsidRDefault="000F210B" w:rsidP="004052B7">
            <w:pPr>
              <w:jc w:val="both"/>
            </w:pPr>
            <w:r>
              <w:t>Богданова Ирина Валентиновна, телефон: (3823) 52-18-48</w:t>
            </w:r>
            <w:r w:rsidRPr="00F512FA">
              <w:t>, факс (3823) 56-25-50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0B" w:rsidRPr="007938E2" w:rsidRDefault="000F210B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F210B" w:rsidRPr="007938E2" w:rsidRDefault="000F210B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F210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210B" w:rsidRPr="007938E2" w:rsidRDefault="000F210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210B" w:rsidRPr="007938E2" w:rsidRDefault="000F210B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F210B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Pr="001B1374" w:rsidRDefault="000F210B" w:rsidP="001B137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 w:rsidRPr="001B1374">
              <w:rPr>
                <w:b/>
                <w:bCs/>
              </w:rPr>
              <w:t>Право заключения договора на поставку обуви кожаной специальной</w:t>
            </w:r>
          </w:p>
          <w:p w:rsidR="000F210B" w:rsidRPr="001B1374" w:rsidRDefault="000F210B" w:rsidP="007048E4">
            <w:pPr>
              <w:rPr>
                <w:b/>
                <w:bCs/>
              </w:rPr>
            </w:pPr>
          </w:p>
          <w:p w:rsidR="000F210B" w:rsidRPr="001B1374" w:rsidRDefault="000F210B" w:rsidP="007048E4">
            <w:pPr>
              <w:rPr>
                <w:b/>
                <w:bCs/>
              </w:rPr>
            </w:pPr>
            <w:r w:rsidRPr="001B1374">
              <w:rPr>
                <w:b/>
                <w:bCs/>
              </w:rPr>
              <w:t xml:space="preserve">Предмет договора: </w:t>
            </w:r>
            <w:r>
              <w:t>обувь кожаная специальная</w:t>
            </w:r>
          </w:p>
          <w:p w:rsidR="000F210B" w:rsidRPr="00F16CE4" w:rsidRDefault="000F210B" w:rsidP="004052B7">
            <w:pPr>
              <w:rPr>
                <w:b/>
                <w:bCs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7048E4">
              <w:t>выполнения работ или оказания услуг:</w:t>
            </w:r>
            <w:r w:rsidRPr="00B975CB">
              <w:rPr>
                <w:b/>
                <w:bCs/>
              </w:rPr>
              <w:t xml:space="preserve">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0F210B" w:rsidRPr="00B975CB" w:rsidRDefault="000F210B" w:rsidP="004052B7"/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B975CB" w:rsidRDefault="000F210B" w:rsidP="004052B7">
            <w:r w:rsidRPr="00B975CB">
              <w:rPr>
                <w:b/>
                <w:bCs/>
              </w:rPr>
              <w:t xml:space="preserve">Срок поставки товара, </w:t>
            </w:r>
            <w:r w:rsidRPr="007048E4">
              <w:t>выполнения работ или оказания услуг:</w:t>
            </w:r>
            <w:r w:rsidRPr="00B975CB">
              <w:rPr>
                <w:b/>
                <w:bCs/>
              </w:rPr>
              <w:t xml:space="preserve"> 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3108F8">
              <w:t>в течение  45 календарных дней со дня подписания договора уполномоченными представителями сторон.</w:t>
            </w:r>
          </w:p>
          <w:p w:rsidR="000F210B" w:rsidRPr="00B975CB" w:rsidRDefault="000F210B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b/>
                <w:bCs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752D79" w:rsidRDefault="000F210B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7048E4">
            <w:pPr>
              <w:ind w:right="153"/>
              <w:jc w:val="both"/>
            </w:pPr>
            <w:r w:rsidRPr="003108F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F56A5E">
              <w:t xml:space="preserve"> </w:t>
            </w:r>
            <w:r>
              <w:t xml:space="preserve"> и </w:t>
            </w:r>
            <w:r w:rsidRPr="00F56A5E">
              <w:t>др. подтверждающих документов</w:t>
            </w:r>
            <w:r>
              <w:t>.</w:t>
            </w:r>
          </w:p>
          <w:p w:rsidR="000F210B" w:rsidRPr="00B975CB" w:rsidRDefault="000F210B" w:rsidP="007048E4">
            <w:pPr>
              <w:ind w:right="153"/>
              <w:jc w:val="both"/>
              <w:rPr>
                <w:color w:val="FF0000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1B1374">
            <w:pPr>
              <w:ind w:right="153"/>
            </w:pPr>
            <w:r w:rsidRPr="00AD6041">
              <w:t xml:space="preserve">ОАО </w:t>
            </w:r>
            <w:r>
              <w:t xml:space="preserve">«СХК», Томская обл. г. Северск, </w:t>
            </w:r>
            <w:r w:rsidRPr="004C1B43">
              <w:rPr>
                <w:color w:val="000000"/>
              </w:rPr>
              <w:t>ул. Предзаводская,</w:t>
            </w:r>
            <w:r>
              <w:rPr>
                <w:color w:val="000000"/>
              </w:rPr>
              <w:t xml:space="preserve"> </w:t>
            </w:r>
            <w:r w:rsidRPr="004C1B43">
              <w:rPr>
                <w:color w:val="000000"/>
              </w:rPr>
              <w:t>9</w:t>
            </w:r>
            <w:r>
              <w:rPr>
                <w:color w:val="000000"/>
              </w:rPr>
              <w:t>.</w:t>
            </w:r>
          </w:p>
          <w:p w:rsidR="000F210B" w:rsidRDefault="000F210B" w:rsidP="001B137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34085F">
              <w:t>Способ доставки</w:t>
            </w:r>
            <w:r w:rsidRPr="004B3111">
              <w:t xml:space="preserve"> – </w:t>
            </w:r>
          </w:p>
          <w:p w:rsidR="000F210B" w:rsidRPr="004C1B43" w:rsidRDefault="000F210B" w:rsidP="001B1374">
            <w:pPr>
              <w:rPr>
                <w:sz w:val="20"/>
                <w:szCs w:val="20"/>
              </w:rPr>
            </w:pPr>
            <w:r w:rsidRPr="004C1B43">
              <w:rPr>
                <w:color w:val="000000"/>
              </w:rPr>
              <w:t>1. автотранспортом транспортной компании до терминала  в г. Томске, далее автотранспортом Покупателя до склада ОАО «СХК» г. Северск, ул. Предзаводская,9</w:t>
            </w:r>
            <w:r w:rsidRPr="004C1B43">
              <w:rPr>
                <w:sz w:val="20"/>
                <w:szCs w:val="20"/>
              </w:rPr>
              <w:t xml:space="preserve"> </w:t>
            </w:r>
          </w:p>
          <w:p w:rsidR="000F210B" w:rsidRPr="004C1B43" w:rsidRDefault="000F210B" w:rsidP="001B1374">
            <w:pPr>
              <w:rPr>
                <w:color w:val="000000"/>
              </w:rPr>
            </w:pPr>
            <w:r w:rsidRPr="004C1B43">
              <w:t>2. 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</w:t>
            </w:r>
          </w:p>
          <w:p w:rsidR="000F210B" w:rsidRPr="00752D79" w:rsidRDefault="000F210B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4C1B43">
              <w:rPr>
                <w:color w:val="000000"/>
              </w:rPr>
              <w:t>Стоимость доставки до терминала транспортной компании в г. Томске  включена в стоимость товара.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B975CB" w:rsidRDefault="000F210B" w:rsidP="004052B7">
            <w:pPr>
              <w:rPr>
                <w:color w:val="FF0000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Default="000F21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F210B" w:rsidRPr="00B975CB" w:rsidRDefault="000F210B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4939EB" w:rsidRDefault="000F210B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F210B" w:rsidRPr="004939EB" w:rsidRDefault="000F210B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F210B" w:rsidRPr="00B975CB" w:rsidRDefault="000F210B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B975CB" w:rsidRDefault="000F210B" w:rsidP="004052B7"/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F210B" w:rsidRPr="001B1299">
        <w:trPr>
          <w:trHeight w:val="678"/>
        </w:trPr>
        <w:tc>
          <w:tcPr>
            <w:tcW w:w="9948" w:type="dxa"/>
            <w:gridSpan w:val="2"/>
          </w:tcPr>
          <w:p w:rsidR="000F210B" w:rsidRDefault="000F210B" w:rsidP="001B1374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F210B" w:rsidRDefault="000F210B" w:rsidP="001B137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1 045 570</w:t>
            </w:r>
            <w:r>
              <w:rPr>
                <w:b/>
                <w:bCs/>
                <w:color w:val="000000"/>
              </w:rPr>
              <w:t xml:space="preserve"> </w:t>
            </w:r>
            <w:r w:rsidRPr="000D7390">
              <w:rPr>
                <w:color w:val="000000"/>
              </w:rPr>
              <w:t>(</w:t>
            </w:r>
            <w:r w:rsidRPr="00686551">
              <w:rPr>
                <w:color w:val="000000"/>
              </w:rPr>
              <w:t>Один миллион сорок пять тысяч пятьсот семьдесят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86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0F210B" w:rsidRPr="00CA1BE0" w:rsidRDefault="000F210B" w:rsidP="001B1374">
            <w:pPr>
              <w:rPr>
                <w:b/>
                <w:bCs/>
                <w:color w:val="000000"/>
              </w:rPr>
            </w:pPr>
          </w:p>
          <w:p w:rsidR="000F210B" w:rsidRDefault="000F210B" w:rsidP="001B1374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0F210B" w:rsidRDefault="000F210B" w:rsidP="001B137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886 077 </w:t>
            </w:r>
            <w:r w:rsidRPr="000D7390">
              <w:rPr>
                <w:color w:val="000000"/>
              </w:rPr>
              <w:t>(</w:t>
            </w:r>
            <w:r w:rsidRPr="00686551">
              <w:rPr>
                <w:color w:val="000000"/>
              </w:rPr>
              <w:t>Восемьсот восемьдесят шесть тысяч семьдесят 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0F210B" w:rsidRDefault="000F210B" w:rsidP="001B1374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0F210B" w:rsidRPr="00E802A9" w:rsidRDefault="000F210B" w:rsidP="001B137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u w:val="single"/>
              </w:rPr>
            </w:pPr>
            <w:r w:rsidRPr="00E802A9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F210B" w:rsidRPr="00CA1BE0" w:rsidRDefault="000F210B" w:rsidP="001B1374">
            <w:pPr>
              <w:rPr>
                <w:b/>
                <w:bCs/>
                <w:color w:val="000000"/>
              </w:rPr>
            </w:pPr>
          </w:p>
          <w:p w:rsidR="000F210B" w:rsidRPr="009E2397" w:rsidRDefault="000F210B" w:rsidP="001B1374">
            <w:r w:rsidRPr="00E5573E">
              <w:t xml:space="preserve">Цена договора включает </w:t>
            </w:r>
            <w:r>
              <w:t xml:space="preserve">в себя: </w:t>
            </w:r>
            <w:r w:rsidRPr="003108F8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0F210B" w:rsidRPr="001B1299" w:rsidRDefault="000F210B" w:rsidP="001B1374">
            <w:pPr>
              <w:rPr>
                <w:u w:val="single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F210B" w:rsidRPr="00225C74" w:rsidRDefault="000F210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F210B" w:rsidRDefault="000F210B" w:rsidP="004052B7">
            <w:pPr>
              <w:tabs>
                <w:tab w:val="left" w:pos="1134"/>
              </w:tabs>
            </w:pPr>
          </w:p>
          <w:p w:rsidR="000F210B" w:rsidRPr="00752D79" w:rsidRDefault="000F210B" w:rsidP="004052B7">
            <w:pPr>
              <w:tabs>
                <w:tab w:val="left" w:pos="1134"/>
              </w:tabs>
            </w:pPr>
            <w:r w:rsidRPr="00752D79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B975CB" w:rsidRDefault="000F210B" w:rsidP="004052B7"/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Default="000F21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F210B" w:rsidRPr="00B975CB" w:rsidRDefault="000F210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Pr="00D12912" w:rsidRDefault="000F21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0F210B" w:rsidRPr="006B4D55" w:rsidRDefault="000F210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Default="000F21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F210B" w:rsidRPr="00B975CB" w:rsidRDefault="000F210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F210B" w:rsidRPr="00CE0D41" w:rsidRDefault="000F210B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Pr="00EC648D" w:rsidRDefault="000F210B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«18»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Pr="00EC648D" w:rsidRDefault="000F210B" w:rsidP="004052B7">
            <w:pPr>
              <w:rPr>
                <w:b/>
                <w:bCs/>
                <w:u w:val="single"/>
              </w:rPr>
            </w:pP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F210B" w:rsidRPr="009E2FC9" w:rsidRDefault="000F210B" w:rsidP="002227FA"/>
          <w:p w:rsidR="000F210B" w:rsidRPr="001B1299" w:rsidRDefault="000F210B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1B1299" w:rsidRDefault="000F210B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F210B" w:rsidRPr="001B1299">
        <w:trPr>
          <w:trHeight w:val="146"/>
        </w:trPr>
        <w:tc>
          <w:tcPr>
            <w:tcW w:w="9948" w:type="dxa"/>
            <w:gridSpan w:val="2"/>
          </w:tcPr>
          <w:p w:rsidR="000F210B" w:rsidRDefault="000F210B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F210B" w:rsidRDefault="000F210B" w:rsidP="002227FA"/>
          <w:p w:rsidR="000F210B" w:rsidRPr="001B1299" w:rsidRDefault="000F210B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B975CB" w:rsidRDefault="000F210B" w:rsidP="004052B7"/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F210B" w:rsidRPr="00B975CB">
        <w:trPr>
          <w:trHeight w:val="146"/>
        </w:trPr>
        <w:tc>
          <w:tcPr>
            <w:tcW w:w="9948" w:type="dxa"/>
            <w:gridSpan w:val="2"/>
          </w:tcPr>
          <w:p w:rsidR="000F210B" w:rsidRPr="00AE6F72" w:rsidRDefault="000F210B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F210B" w:rsidRPr="00225DB0" w:rsidRDefault="000F210B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F210B" w:rsidRPr="00242BFB" w:rsidRDefault="000F210B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F210B" w:rsidRPr="009E58BB" w:rsidRDefault="000F210B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F210B" w:rsidRPr="00B975CB" w:rsidRDefault="000F210B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F210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F210B" w:rsidRPr="001B1299">
        <w:trPr>
          <w:trHeight w:val="559"/>
        </w:trPr>
        <w:tc>
          <w:tcPr>
            <w:tcW w:w="9948" w:type="dxa"/>
            <w:gridSpan w:val="2"/>
          </w:tcPr>
          <w:p w:rsidR="000F210B" w:rsidRPr="001B1299" w:rsidRDefault="000F210B" w:rsidP="004052B7">
            <w:r>
              <w:t>не требуется</w:t>
            </w:r>
          </w:p>
          <w:p w:rsidR="000F210B" w:rsidRPr="001B1299" w:rsidRDefault="000F210B" w:rsidP="004052B7"/>
        </w:tc>
      </w:tr>
      <w:tr w:rsidR="000F210B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F210B" w:rsidRDefault="000F210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F210B" w:rsidRPr="00B975CB" w:rsidRDefault="000F210B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F210B" w:rsidRPr="00B975CB">
        <w:trPr>
          <w:trHeight w:val="271"/>
        </w:trPr>
        <w:tc>
          <w:tcPr>
            <w:tcW w:w="9948" w:type="dxa"/>
            <w:gridSpan w:val="2"/>
          </w:tcPr>
          <w:p w:rsidR="000F210B" w:rsidRPr="00B975CB" w:rsidRDefault="000F210B" w:rsidP="004052B7"/>
        </w:tc>
      </w:tr>
      <w:tr w:rsidR="000F210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F210B" w:rsidRDefault="000F210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F210B" w:rsidRDefault="000F210B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F210B" w:rsidRPr="00B975CB" w:rsidRDefault="000F210B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0F210B" w:rsidRPr="00B975CB">
        <w:trPr>
          <w:trHeight w:val="1118"/>
        </w:trPr>
        <w:tc>
          <w:tcPr>
            <w:tcW w:w="9948" w:type="dxa"/>
            <w:gridSpan w:val="2"/>
          </w:tcPr>
          <w:p w:rsidR="000F210B" w:rsidRPr="00254E37" w:rsidRDefault="000F210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F210B" w:rsidRPr="00254E37" w:rsidRDefault="000F210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F210B" w:rsidRPr="00B975CB" w:rsidRDefault="000F210B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0F210B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F210B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F210B" w:rsidRPr="00B975CB" w:rsidRDefault="000F210B" w:rsidP="004052B7">
            <w:pPr>
              <w:rPr>
                <w:b/>
                <w:bCs/>
              </w:rPr>
            </w:pPr>
          </w:p>
        </w:tc>
      </w:tr>
      <w:tr w:rsidR="000F210B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F210B" w:rsidRPr="00B975CB" w:rsidRDefault="000F210B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F210B" w:rsidRPr="00B975CB">
        <w:trPr>
          <w:trHeight w:val="3353"/>
        </w:trPr>
        <w:tc>
          <w:tcPr>
            <w:tcW w:w="9948" w:type="dxa"/>
            <w:gridSpan w:val="2"/>
          </w:tcPr>
          <w:p w:rsidR="000F210B" w:rsidRPr="00690A16" w:rsidRDefault="000F210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A16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F210B" w:rsidRPr="00690A16" w:rsidRDefault="000F210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A16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F210B" w:rsidRPr="00072459" w:rsidRDefault="000F210B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0F210B" w:rsidRPr="000E6546" w:rsidRDefault="000F210B" w:rsidP="000E6546"/>
    <w:sectPr w:rsidR="000F210B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10B" w:rsidRDefault="000F210B" w:rsidP="007938E2">
      <w:r>
        <w:separator/>
      </w:r>
    </w:p>
  </w:endnote>
  <w:endnote w:type="continuationSeparator" w:id="1">
    <w:p w:rsidR="000F210B" w:rsidRDefault="000F210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0B" w:rsidRDefault="000F210B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0F210B" w:rsidRDefault="000F21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10B" w:rsidRDefault="000F210B" w:rsidP="007938E2">
      <w:r>
        <w:separator/>
      </w:r>
    </w:p>
  </w:footnote>
  <w:footnote w:type="continuationSeparator" w:id="1">
    <w:p w:rsidR="000F210B" w:rsidRDefault="000F210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0B" w:rsidRPr="00FC6B64" w:rsidRDefault="000F210B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0F210B" w:rsidRDefault="000F210B" w:rsidP="006B02BB">
    <w:pPr>
      <w:pStyle w:val="Header"/>
    </w:pPr>
    <w:r>
      <w:t>_____________________________________________________________________________</w:t>
    </w:r>
  </w:p>
  <w:p w:rsidR="000F210B" w:rsidRDefault="000F210B" w:rsidP="00B62271">
    <w:pPr>
      <w:pStyle w:val="Header"/>
    </w:pPr>
  </w:p>
  <w:p w:rsidR="000F210B" w:rsidRDefault="000F21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210B"/>
    <w:rsid w:val="000F3463"/>
    <w:rsid w:val="000F3C37"/>
    <w:rsid w:val="00110844"/>
    <w:rsid w:val="001132A5"/>
    <w:rsid w:val="00123CA2"/>
    <w:rsid w:val="00133A94"/>
    <w:rsid w:val="001477ED"/>
    <w:rsid w:val="001A1CB3"/>
    <w:rsid w:val="001A2900"/>
    <w:rsid w:val="001B1299"/>
    <w:rsid w:val="001B1374"/>
    <w:rsid w:val="001B69EC"/>
    <w:rsid w:val="001E04D5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08F8"/>
    <w:rsid w:val="00311C27"/>
    <w:rsid w:val="00322AEF"/>
    <w:rsid w:val="0032778E"/>
    <w:rsid w:val="0034085F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34717"/>
    <w:rsid w:val="00442358"/>
    <w:rsid w:val="00442A94"/>
    <w:rsid w:val="00462947"/>
    <w:rsid w:val="00475AF9"/>
    <w:rsid w:val="00492D26"/>
    <w:rsid w:val="004939EB"/>
    <w:rsid w:val="0049784E"/>
    <w:rsid w:val="004B0D1D"/>
    <w:rsid w:val="004B170A"/>
    <w:rsid w:val="004B3111"/>
    <w:rsid w:val="004C1332"/>
    <w:rsid w:val="004C1B43"/>
    <w:rsid w:val="004C3B3E"/>
    <w:rsid w:val="004E3C5E"/>
    <w:rsid w:val="004E53C0"/>
    <w:rsid w:val="00530E1B"/>
    <w:rsid w:val="005333A7"/>
    <w:rsid w:val="0054714C"/>
    <w:rsid w:val="00552ACB"/>
    <w:rsid w:val="00555FE9"/>
    <w:rsid w:val="00573860"/>
    <w:rsid w:val="005A6CAF"/>
    <w:rsid w:val="005C1799"/>
    <w:rsid w:val="005C3A6A"/>
    <w:rsid w:val="005D384E"/>
    <w:rsid w:val="005F7DD8"/>
    <w:rsid w:val="00601F0C"/>
    <w:rsid w:val="00602D1D"/>
    <w:rsid w:val="00646F65"/>
    <w:rsid w:val="00676FE5"/>
    <w:rsid w:val="00676FE6"/>
    <w:rsid w:val="00686551"/>
    <w:rsid w:val="00690A16"/>
    <w:rsid w:val="0069594C"/>
    <w:rsid w:val="006A4CB8"/>
    <w:rsid w:val="006B02BB"/>
    <w:rsid w:val="006B0578"/>
    <w:rsid w:val="006B4D55"/>
    <w:rsid w:val="006C2E0C"/>
    <w:rsid w:val="006E33ED"/>
    <w:rsid w:val="007048E4"/>
    <w:rsid w:val="00727CF6"/>
    <w:rsid w:val="00730AF1"/>
    <w:rsid w:val="00752D79"/>
    <w:rsid w:val="007560A4"/>
    <w:rsid w:val="0075699A"/>
    <w:rsid w:val="0077538E"/>
    <w:rsid w:val="007938E2"/>
    <w:rsid w:val="007A04F8"/>
    <w:rsid w:val="007A0DF3"/>
    <w:rsid w:val="007A4BEF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813C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43D1A"/>
    <w:rsid w:val="00952C99"/>
    <w:rsid w:val="00986247"/>
    <w:rsid w:val="009959D4"/>
    <w:rsid w:val="009A52E2"/>
    <w:rsid w:val="009B2C15"/>
    <w:rsid w:val="009D7ED1"/>
    <w:rsid w:val="009E2397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C1B8F"/>
    <w:rsid w:val="00AD48A4"/>
    <w:rsid w:val="00AD6041"/>
    <w:rsid w:val="00AE6F72"/>
    <w:rsid w:val="00AE7946"/>
    <w:rsid w:val="00AF15B5"/>
    <w:rsid w:val="00AF60DD"/>
    <w:rsid w:val="00AF6F0C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127E6"/>
    <w:rsid w:val="00C35846"/>
    <w:rsid w:val="00C45C70"/>
    <w:rsid w:val="00C67524"/>
    <w:rsid w:val="00C710C8"/>
    <w:rsid w:val="00C90A65"/>
    <w:rsid w:val="00CA1BE0"/>
    <w:rsid w:val="00CA372B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45A90"/>
    <w:rsid w:val="00E5573E"/>
    <w:rsid w:val="00E63FAB"/>
    <w:rsid w:val="00E73503"/>
    <w:rsid w:val="00E802A9"/>
    <w:rsid w:val="00E95555"/>
    <w:rsid w:val="00EB0D85"/>
    <w:rsid w:val="00EC648D"/>
    <w:rsid w:val="00F067A2"/>
    <w:rsid w:val="00F16CE4"/>
    <w:rsid w:val="00F2001F"/>
    <w:rsid w:val="00F2078C"/>
    <w:rsid w:val="00F27B00"/>
    <w:rsid w:val="00F512FA"/>
    <w:rsid w:val="00F56A5E"/>
    <w:rsid w:val="00F91EAA"/>
    <w:rsid w:val="00FB734C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4</Pages>
  <Words>1556</Words>
  <Characters>8873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5</cp:revision>
  <cp:lastPrinted>2014-09-10T09:05:00Z</cp:lastPrinted>
  <dcterms:created xsi:type="dcterms:W3CDTF">2014-09-05T09:01:00Z</dcterms:created>
  <dcterms:modified xsi:type="dcterms:W3CDTF">2014-09-10T09:06:00Z</dcterms:modified>
</cp:coreProperties>
</file>