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BA" w:rsidRDefault="009F25BA" w:rsidP="00735C75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9F25BA" w:rsidRPr="00E73503" w:rsidRDefault="009F25BA" w:rsidP="00735C75">
      <w:pPr>
        <w:pStyle w:val="4"/>
      </w:pPr>
    </w:p>
    <w:tbl>
      <w:tblPr>
        <w:tblW w:w="9720" w:type="dxa"/>
        <w:tblInd w:w="2" w:type="dxa"/>
        <w:tblLook w:val="01E0"/>
      </w:tblPr>
      <w:tblGrid>
        <w:gridCol w:w="9720"/>
      </w:tblGrid>
      <w:tr w:rsidR="009F25BA" w:rsidRPr="001B1299">
        <w:trPr>
          <w:trHeight w:val="581"/>
        </w:trPr>
        <w:tc>
          <w:tcPr>
            <w:tcW w:w="9720" w:type="dxa"/>
            <w:vAlign w:val="center"/>
          </w:tcPr>
          <w:p w:rsidR="009F25BA" w:rsidRPr="001B1299" w:rsidRDefault="009F25BA" w:rsidP="008B3814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r w:rsidRPr="009876BC">
              <w:rPr>
                <w:b/>
                <w:bCs/>
                <w:u w:val="single"/>
              </w:rPr>
              <w:t>SH-</w:t>
            </w:r>
            <w:r>
              <w:rPr>
                <w:b/>
                <w:bCs/>
                <w:u w:val="single"/>
              </w:rPr>
              <w:t>11747/1 от «20»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9F25BA" w:rsidRPr="001B1299" w:rsidRDefault="009F25BA" w:rsidP="008B3814">
            <w:pPr>
              <w:suppressAutoHyphens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</w:rPr>
              <w:t>5979/94</w:t>
            </w:r>
          </w:p>
        </w:tc>
      </w:tr>
    </w:tbl>
    <w:p w:rsidR="009F25BA" w:rsidRPr="00E73503" w:rsidRDefault="009F25BA" w:rsidP="000E6546">
      <w:pPr>
        <w:pStyle w:val="4"/>
      </w:pPr>
    </w:p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9F25BA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7D4215" w:rsidRDefault="009F25BA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9F25BA" w:rsidRPr="007D4215">
        <w:trPr>
          <w:trHeight w:val="146"/>
        </w:trPr>
        <w:tc>
          <w:tcPr>
            <w:tcW w:w="9948" w:type="dxa"/>
            <w:gridSpan w:val="2"/>
          </w:tcPr>
          <w:p w:rsidR="009F25BA" w:rsidRPr="007D4215" w:rsidRDefault="009F25BA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9F25BA" w:rsidRPr="007D4215" w:rsidRDefault="009F25BA" w:rsidP="004052B7">
            <w:pPr>
              <w:tabs>
                <w:tab w:val="left" w:pos="1134"/>
              </w:tabs>
              <w:jc w:val="both"/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Default="009F25BA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9F25BA" w:rsidRPr="007938E2" w:rsidRDefault="009F25BA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9F25BA" w:rsidRPr="007938E2" w:rsidRDefault="009F25B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Pr="007938E2" w:rsidRDefault="009F25B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Pr="007938E2" w:rsidRDefault="009F25B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Pr="007938E2" w:rsidRDefault="009F25B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BA" w:rsidRPr="007938E2" w:rsidRDefault="009F25B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Default="009F25BA" w:rsidP="00F33E0C">
            <w:pPr>
              <w:jc w:val="both"/>
            </w:pPr>
            <w:r w:rsidRPr="005959C1">
              <w:t>Хижняк Александр Евгеньевич,</w:t>
            </w:r>
            <w:r>
              <w:t xml:space="preserve"> телефон: (3823) 52-62-75</w:t>
            </w:r>
          </w:p>
          <w:p w:rsidR="009F25BA" w:rsidRPr="00B74E80" w:rsidRDefault="009F25BA" w:rsidP="004052B7">
            <w:pPr>
              <w:jc w:val="both"/>
            </w:pP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Pr="007938E2" w:rsidRDefault="009F25B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5BA" w:rsidRPr="007938E2" w:rsidRDefault="009F25BA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9F25BA" w:rsidRPr="007938E2" w:rsidRDefault="009F25BA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9F25B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25BA" w:rsidRPr="007938E2" w:rsidRDefault="009F25B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F25BA" w:rsidRPr="007938E2" w:rsidRDefault="009F25BA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9F25BA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</w:tcPr>
          <w:p w:rsidR="009F25BA" w:rsidRPr="00B74E80" w:rsidRDefault="009F25BA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рентгенозащитного оборудования</w:t>
            </w:r>
          </w:p>
          <w:p w:rsidR="009F25BA" w:rsidRDefault="009F25BA" w:rsidP="004052B7">
            <w:pPr>
              <w:rPr>
                <w:b/>
                <w:bCs/>
              </w:rPr>
            </w:pPr>
          </w:p>
          <w:p w:rsidR="009F25BA" w:rsidRPr="00F33E0C" w:rsidRDefault="009F25BA" w:rsidP="004052B7">
            <w:r w:rsidRPr="00F33E0C">
              <w:t xml:space="preserve">Предмет договора:  </w:t>
            </w:r>
            <w:r>
              <w:t>рентгенозащитные двери, окна</w:t>
            </w:r>
          </w:p>
          <w:p w:rsidR="009F25BA" w:rsidRPr="00F16CE4" w:rsidRDefault="009F25BA" w:rsidP="004052B7">
            <w:pPr>
              <w:rPr>
                <w:b/>
                <w:bCs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9F25BA" w:rsidRPr="00B975CB" w:rsidRDefault="009F25BA" w:rsidP="004052B7"/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B975CB" w:rsidRDefault="009F25BA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pPr>
              <w:ind w:right="153"/>
              <w:jc w:val="both"/>
            </w:pPr>
            <w:r w:rsidRPr="009F6C26">
              <w:t>в течение 30 календарных дней</w:t>
            </w:r>
            <w:r>
              <w:t xml:space="preserve"> с момента подписания договора уполномоченными лицами.</w:t>
            </w:r>
          </w:p>
          <w:p w:rsidR="009F25BA" w:rsidRPr="00B975CB" w:rsidRDefault="009F25BA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4A0A11" w:rsidRDefault="009F25BA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pPr>
              <w:ind w:right="153"/>
              <w:jc w:val="both"/>
              <w:rPr>
                <w:color w:val="FF0000"/>
              </w:rPr>
            </w:pPr>
            <w:r w:rsidRPr="00D01576">
              <w:rPr>
                <w:shd w:val="clear" w:color="auto" w:fill="FFFFFF"/>
              </w:rPr>
              <w:t xml:space="preserve">100 % в течение 30 календарных дней </w:t>
            </w:r>
            <w:r w:rsidRPr="00D01576">
              <w:t xml:space="preserve"> с момента поставки товара на склад Покупателя.</w:t>
            </w:r>
          </w:p>
          <w:p w:rsidR="009F25BA" w:rsidRPr="00B975CB" w:rsidRDefault="009F25BA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A16CE0" w:rsidRDefault="009F25BA" w:rsidP="00F33E0C">
            <w:r w:rsidRPr="008F1004">
              <w:t xml:space="preserve">АО «СХК», </w:t>
            </w:r>
            <w:r w:rsidRPr="00E918BE">
              <w:t>Томская</w:t>
            </w:r>
            <w:r w:rsidRPr="00A16CE0">
              <w:t xml:space="preserve"> обл.</w:t>
            </w:r>
            <w:r>
              <w:t>,</w:t>
            </w:r>
            <w:r w:rsidRPr="00A16CE0">
              <w:t xml:space="preserve"> г. Северск, ул. Предзаводская, 9. </w:t>
            </w:r>
          </w:p>
          <w:p w:rsidR="009F25BA" w:rsidRPr="00A16CE0" w:rsidRDefault="009F25BA" w:rsidP="00F33E0C">
            <w:pPr>
              <w:ind w:right="153"/>
              <w:jc w:val="both"/>
              <w:rPr>
                <w:color w:val="FF0000"/>
              </w:rPr>
            </w:pPr>
            <w:r w:rsidRPr="00A16CE0"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</w:t>
            </w:r>
            <w:r>
              <w:t>А</w:t>
            </w:r>
            <w:r w:rsidRPr="00A16CE0">
              <w:t>кционерное общество "Сибирский химический комбинат", ж.д. код – 2082.</w:t>
            </w:r>
          </w:p>
          <w:p w:rsidR="009F25BA" w:rsidRDefault="009F25BA" w:rsidP="00F33E0C">
            <w:pPr>
              <w:ind w:right="153"/>
            </w:pPr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Pr="005F3516">
              <w:t>.</w:t>
            </w:r>
          </w:p>
          <w:p w:rsidR="009F25BA" w:rsidRPr="002B23DB" w:rsidRDefault="009F25BA" w:rsidP="004052B7">
            <w:pPr>
              <w:ind w:right="153"/>
              <w:jc w:val="both"/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Default="009F25B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9F25BA" w:rsidRPr="00B975CB" w:rsidRDefault="009F25BA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4939EB" w:rsidRDefault="009F25BA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9F25BA" w:rsidRPr="004939EB" w:rsidRDefault="009F25BA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9F25BA" w:rsidRPr="00B975CB" w:rsidRDefault="009F25BA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B975CB" w:rsidRDefault="009F25BA" w:rsidP="004052B7"/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9F25BA" w:rsidRPr="001B1299">
        <w:trPr>
          <w:trHeight w:val="678"/>
        </w:trPr>
        <w:tc>
          <w:tcPr>
            <w:tcW w:w="9948" w:type="dxa"/>
            <w:gridSpan w:val="2"/>
          </w:tcPr>
          <w:p w:rsidR="009F25BA" w:rsidRPr="00F33E0C" w:rsidRDefault="009F25BA" w:rsidP="00F33E0C">
            <w:r>
              <w:rPr>
                <w:b/>
                <w:bCs/>
                <w:lang w:eastAsia="en-US"/>
              </w:rPr>
              <w:t xml:space="preserve">725 066 </w:t>
            </w:r>
            <w:r w:rsidRPr="00B247C8">
              <w:t>(</w:t>
            </w:r>
            <w:r>
              <w:t xml:space="preserve">семьсот двадцать пять тысяч шестьдесят шесть) </w:t>
            </w:r>
            <w:r w:rsidRPr="007C7E43">
              <w:rPr>
                <w:b/>
                <w:bCs/>
              </w:rPr>
              <w:t>рублей</w:t>
            </w:r>
            <w:r>
              <w:t xml:space="preserve"> </w:t>
            </w:r>
            <w:r w:rsidRPr="007C7E43">
              <w:rPr>
                <w:b/>
                <w:bCs/>
              </w:rPr>
              <w:t>36 копеек</w:t>
            </w:r>
            <w:r w:rsidRPr="002E40F6">
              <w:t>, включая НДС</w:t>
            </w:r>
            <w:r w:rsidRPr="00693D41">
              <w:t xml:space="preserve"> 18</w:t>
            </w:r>
            <w:r w:rsidRPr="000342F0">
              <w:t>%.</w:t>
            </w:r>
          </w:p>
          <w:p w:rsidR="009F25BA" w:rsidRDefault="009F25BA" w:rsidP="00F33E0C">
            <w:pPr>
              <w:rPr>
                <w:b/>
                <w:bCs/>
              </w:rPr>
            </w:pPr>
          </w:p>
          <w:p w:rsidR="009F25BA" w:rsidRPr="00F33E0C" w:rsidRDefault="009F25BA" w:rsidP="00F33E0C">
            <w:r>
              <w:rPr>
                <w:b/>
                <w:bCs/>
              </w:rPr>
              <w:t xml:space="preserve">614 463 </w:t>
            </w:r>
            <w:r w:rsidRPr="00B93CBE">
              <w:t>(</w:t>
            </w:r>
            <w:r>
              <w:t xml:space="preserve">шестьсот четырнадцать тысяч четыреста шестьдесят три)  </w:t>
            </w:r>
            <w:r w:rsidRPr="007C7E43">
              <w:rPr>
                <w:b/>
                <w:bCs/>
              </w:rPr>
              <w:t>рубля 02 копейки,</w:t>
            </w:r>
            <w:r>
              <w:t xml:space="preserve">  без учета НДС</w:t>
            </w:r>
          </w:p>
          <w:p w:rsidR="009F25BA" w:rsidRPr="00F33E0C" w:rsidRDefault="009F25BA" w:rsidP="00F33E0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9F25BA" w:rsidRPr="00F33E0C" w:rsidRDefault="009F25BA" w:rsidP="00F33E0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F33E0C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9F25BA" w:rsidRDefault="009F25BA" w:rsidP="00F33E0C"/>
          <w:p w:rsidR="009F25BA" w:rsidRDefault="009F25BA" w:rsidP="00F33E0C">
            <w:r w:rsidRPr="00E5573E">
              <w:t xml:space="preserve">Цена договора включает </w:t>
            </w:r>
            <w:r>
              <w:t xml:space="preserve">в себя: </w:t>
            </w:r>
            <w:r w:rsidRPr="009F6C26">
              <w:rPr>
                <w:color w:val="000000"/>
                <w:lang w:eastAsia="en-US"/>
              </w:rPr>
              <w:t>стоимость продукции, транспортные расходы, страхование, уплату таможенных пошлин, сборы и другие обяз</w:t>
            </w:r>
            <w:r>
              <w:rPr>
                <w:color w:val="000000"/>
                <w:lang w:eastAsia="en-US"/>
              </w:rPr>
              <w:t>ательные платежи по исполнению д</w:t>
            </w:r>
            <w:r w:rsidRPr="009F6C26">
              <w:rPr>
                <w:color w:val="000000"/>
                <w:lang w:eastAsia="en-US"/>
              </w:rPr>
              <w:t>оговора</w:t>
            </w:r>
            <w:r w:rsidRPr="009F6C26">
              <w:t>.</w:t>
            </w:r>
          </w:p>
          <w:p w:rsidR="009F25BA" w:rsidRDefault="009F25BA" w:rsidP="004052B7"/>
          <w:p w:rsidR="009F25BA" w:rsidRPr="001B1299" w:rsidRDefault="009F25BA" w:rsidP="004052B7">
            <w:pPr>
              <w:rPr>
                <w:u w:val="single"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9F25BA" w:rsidRPr="00225C74" w:rsidRDefault="009F25B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9F25BA" w:rsidRDefault="009F25BA" w:rsidP="004052B7">
            <w:pPr>
              <w:tabs>
                <w:tab w:val="left" w:pos="1134"/>
              </w:tabs>
            </w:pPr>
          </w:p>
          <w:p w:rsidR="009F25BA" w:rsidRPr="001050E6" w:rsidRDefault="009F25BA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B975CB" w:rsidRDefault="009F25BA" w:rsidP="004052B7"/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Default="009F25B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9F25BA" w:rsidRPr="00B975CB" w:rsidRDefault="009F25B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pPr>
              <w:pStyle w:val="Times12"/>
              <w:tabs>
                <w:tab w:val="left" w:pos="70"/>
              </w:tabs>
              <w:ind w:right="153" w:firstLine="0"/>
            </w:pPr>
            <w:r>
              <w:t>Не предусмотрена.</w:t>
            </w:r>
          </w:p>
          <w:p w:rsidR="009F25BA" w:rsidRPr="00D12912" w:rsidRDefault="009F25B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9F25BA" w:rsidRPr="009876BC" w:rsidRDefault="009F25BA" w:rsidP="00735C75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п.27.5.5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9F25BA" w:rsidRPr="006B4D55" w:rsidRDefault="009F25B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Default="009F25B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9F25BA" w:rsidRPr="00B975CB" w:rsidRDefault="009F25B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9F25BA" w:rsidRPr="00CE0D41" w:rsidRDefault="009F25BA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</w:tcPr>
          <w:p w:rsidR="009F25BA" w:rsidRPr="00735C75" w:rsidRDefault="009F25BA" w:rsidP="00FF66BC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735C75">
              <w:rPr>
                <w:b/>
                <w:bCs/>
                <w:i/>
                <w:iCs/>
                <w:color w:val="FF0000"/>
              </w:rPr>
              <w:t xml:space="preserve">в срок не позднее  </w:t>
            </w:r>
            <w:r w:rsidRPr="00735C75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color w:val="FF0000"/>
                <w:u w:val="single"/>
              </w:rPr>
              <w:t xml:space="preserve"> «27</w:t>
            </w:r>
            <w:r w:rsidRPr="00735C75">
              <w:rPr>
                <w:b/>
                <w:bCs/>
                <w:i/>
                <w:iCs/>
                <w:color w:val="FF0000"/>
                <w:u w:val="single"/>
              </w:rPr>
              <w:t>» ноября  2014 года</w:t>
            </w:r>
          </w:p>
          <w:p w:rsidR="009F25BA" w:rsidRPr="00EC648D" w:rsidRDefault="009F25BA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9F25BA" w:rsidRPr="00E01693" w:rsidRDefault="009F25BA" w:rsidP="004052B7"/>
          <w:p w:rsidR="009F25BA" w:rsidRPr="00735C75" w:rsidRDefault="009F25BA" w:rsidP="00E01693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735C75">
              <w:rPr>
                <w:b/>
                <w:bCs/>
                <w:i/>
                <w:iCs/>
                <w:color w:val="FF0000"/>
              </w:rPr>
              <w:t xml:space="preserve">Дата и время: </w:t>
            </w:r>
            <w:r w:rsidRPr="00735C75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color w:val="FF0000"/>
                <w:u w:val="single"/>
              </w:rPr>
              <w:t xml:space="preserve"> «27</w:t>
            </w:r>
            <w:r w:rsidRPr="00735C75">
              <w:rPr>
                <w:b/>
                <w:bCs/>
                <w:i/>
                <w:iCs/>
                <w:color w:val="FF0000"/>
                <w:u w:val="single"/>
              </w:rPr>
              <w:t>» ноября  2014 года</w:t>
            </w:r>
          </w:p>
          <w:p w:rsidR="009F25BA" w:rsidRPr="00EC648D" w:rsidRDefault="009F25BA" w:rsidP="004052B7">
            <w:pPr>
              <w:rPr>
                <w:b/>
                <w:bCs/>
                <w:u w:val="single"/>
              </w:rPr>
            </w:pP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</w:t>
            </w:r>
          </w:p>
          <w:p w:rsidR="009F25BA" w:rsidRPr="009E2FC9" w:rsidRDefault="009F25BA" w:rsidP="002227FA"/>
          <w:p w:rsidR="009F25BA" w:rsidRPr="001B1299" w:rsidRDefault="009F25BA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  <w:color w:val="FF0000"/>
              </w:rPr>
              <w:t>не позднее «16</w:t>
            </w:r>
            <w:r w:rsidRPr="00735C75">
              <w:rPr>
                <w:b/>
                <w:bCs/>
                <w:i/>
                <w:iCs/>
                <w:color w:val="FF0000"/>
              </w:rPr>
              <w:t>» декабря 2014 г.</w:t>
            </w: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1B1299" w:rsidRDefault="009F25BA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9F25BA" w:rsidRPr="001B1299">
        <w:trPr>
          <w:trHeight w:val="146"/>
        </w:trPr>
        <w:tc>
          <w:tcPr>
            <w:tcW w:w="9948" w:type="dxa"/>
            <w:gridSpan w:val="2"/>
          </w:tcPr>
          <w:p w:rsidR="009F25BA" w:rsidRDefault="009F25BA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комиссия.</w:t>
            </w:r>
          </w:p>
          <w:p w:rsidR="009F25BA" w:rsidRDefault="009F25BA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9F25BA" w:rsidRDefault="009F25BA" w:rsidP="002227FA"/>
          <w:p w:rsidR="009F25BA" w:rsidRPr="001B1299" w:rsidRDefault="009F25BA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  <w:color w:val="FF0000"/>
              </w:rPr>
              <w:t>не позднее «16</w:t>
            </w:r>
            <w:r w:rsidRPr="00735C75">
              <w:rPr>
                <w:b/>
                <w:bCs/>
                <w:i/>
                <w:iCs/>
                <w:color w:val="FF0000"/>
              </w:rPr>
              <w:t>» декабря 2014 г.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B975CB" w:rsidRDefault="009F25BA" w:rsidP="004052B7"/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9F25BA" w:rsidRPr="00B975CB">
        <w:trPr>
          <w:trHeight w:val="146"/>
        </w:trPr>
        <w:tc>
          <w:tcPr>
            <w:tcW w:w="9948" w:type="dxa"/>
            <w:gridSpan w:val="2"/>
          </w:tcPr>
          <w:p w:rsidR="009F25BA" w:rsidRPr="00AE6F72" w:rsidRDefault="009F25BA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9F25BA" w:rsidRPr="00225DB0" w:rsidRDefault="009F25BA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>
              <w:rPr>
                <w:b/>
                <w:bCs/>
                <w:i/>
                <w:iCs/>
              </w:rPr>
              <w:t>2</w:t>
            </w:r>
            <w:r w:rsidRPr="006E33ED">
              <w:rPr>
                <w:b/>
                <w:bCs/>
                <w:i/>
                <w:iCs/>
              </w:rPr>
              <w:t>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(двадцати)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9F25BA" w:rsidRPr="00242BFB" w:rsidRDefault="009F25BA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9F25BA" w:rsidRPr="009E58BB" w:rsidRDefault="009F25BA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9F25BA" w:rsidRPr="00B975CB" w:rsidRDefault="009F25BA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9F25B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9F25BA" w:rsidRPr="001B1299">
        <w:trPr>
          <w:trHeight w:val="559"/>
        </w:trPr>
        <w:tc>
          <w:tcPr>
            <w:tcW w:w="9948" w:type="dxa"/>
            <w:gridSpan w:val="2"/>
          </w:tcPr>
          <w:p w:rsidR="009F25BA" w:rsidRPr="001B1299" w:rsidRDefault="009F25BA" w:rsidP="004052B7">
            <w:r>
              <w:t>не требуется</w:t>
            </w:r>
          </w:p>
          <w:p w:rsidR="009F25BA" w:rsidRPr="001B1299" w:rsidRDefault="009F25BA" w:rsidP="004052B7"/>
        </w:tc>
      </w:tr>
      <w:tr w:rsidR="009F25BA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9F25BA" w:rsidRDefault="009F25B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9F25BA" w:rsidRPr="00B975CB" w:rsidRDefault="009F25BA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9F25BA" w:rsidRPr="00B975CB">
        <w:trPr>
          <w:trHeight w:val="271"/>
        </w:trPr>
        <w:tc>
          <w:tcPr>
            <w:tcW w:w="9948" w:type="dxa"/>
            <w:gridSpan w:val="2"/>
          </w:tcPr>
          <w:p w:rsidR="009F25BA" w:rsidRPr="00B975CB" w:rsidRDefault="009F25BA" w:rsidP="004052B7"/>
        </w:tc>
      </w:tr>
      <w:tr w:rsidR="009F25B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F25BA" w:rsidRDefault="009F25B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9F25BA" w:rsidRDefault="009F25BA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9F25BA" w:rsidRPr="00B975CB" w:rsidRDefault="009F25BA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9F25BA" w:rsidRPr="00B975CB">
        <w:trPr>
          <w:trHeight w:val="1118"/>
        </w:trPr>
        <w:tc>
          <w:tcPr>
            <w:tcW w:w="9948" w:type="dxa"/>
            <w:gridSpan w:val="2"/>
          </w:tcPr>
          <w:p w:rsidR="009F25BA" w:rsidRPr="00254E37" w:rsidRDefault="009F25B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9F25BA" w:rsidRPr="00254E37" w:rsidRDefault="009F25B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F25BA" w:rsidRPr="00B975CB" w:rsidRDefault="009F25BA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9F25BA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9F25BA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9F25BA" w:rsidRPr="00B975CB" w:rsidRDefault="009F25BA" w:rsidP="004052B7">
            <w:pPr>
              <w:rPr>
                <w:b/>
                <w:bCs/>
              </w:rPr>
            </w:pPr>
          </w:p>
        </w:tc>
      </w:tr>
      <w:tr w:rsidR="009F25BA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9F25BA" w:rsidRPr="00B975CB" w:rsidRDefault="009F25BA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9F25BA" w:rsidRPr="00B975CB">
        <w:trPr>
          <w:trHeight w:val="3353"/>
        </w:trPr>
        <w:tc>
          <w:tcPr>
            <w:tcW w:w="9948" w:type="dxa"/>
            <w:gridSpan w:val="2"/>
          </w:tcPr>
          <w:p w:rsidR="009F25BA" w:rsidRPr="001B0524" w:rsidRDefault="009F25B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52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9F25BA" w:rsidRPr="001B0524" w:rsidRDefault="009F25B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52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9F25BA" w:rsidRPr="00072459" w:rsidRDefault="009F25BA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9F25BA" w:rsidRPr="000E6546" w:rsidRDefault="009F25BA" w:rsidP="000E6546"/>
    <w:sectPr w:rsidR="009F25BA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5BA" w:rsidRDefault="009F25BA" w:rsidP="007938E2">
      <w:r>
        <w:separator/>
      </w:r>
    </w:p>
  </w:endnote>
  <w:endnote w:type="continuationSeparator" w:id="1">
    <w:p w:rsidR="009F25BA" w:rsidRDefault="009F25B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5BA" w:rsidRDefault="009F25BA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9F25BA" w:rsidRDefault="009F25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5BA" w:rsidRDefault="009F25BA" w:rsidP="007938E2">
      <w:r>
        <w:separator/>
      </w:r>
    </w:p>
  </w:footnote>
  <w:footnote w:type="continuationSeparator" w:id="1">
    <w:p w:rsidR="009F25BA" w:rsidRDefault="009F25B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5BA" w:rsidRPr="00FC6B64" w:rsidRDefault="009F25BA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9F25BA" w:rsidRDefault="009F25BA" w:rsidP="006B02BB">
    <w:pPr>
      <w:pStyle w:val="Header"/>
    </w:pPr>
    <w:r>
      <w:t>_____________________________________________________________________________</w:t>
    </w:r>
  </w:p>
  <w:p w:rsidR="009F25BA" w:rsidRDefault="009F25BA" w:rsidP="00B62271">
    <w:pPr>
      <w:pStyle w:val="Header"/>
    </w:pPr>
  </w:p>
  <w:p w:rsidR="009F25BA" w:rsidRDefault="009F25B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342F0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53B1"/>
    <w:rsid w:val="00123CA2"/>
    <w:rsid w:val="00133A94"/>
    <w:rsid w:val="0017607B"/>
    <w:rsid w:val="001A1425"/>
    <w:rsid w:val="001A1CB3"/>
    <w:rsid w:val="001A2900"/>
    <w:rsid w:val="001B0524"/>
    <w:rsid w:val="001B1299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E40F6"/>
    <w:rsid w:val="00300AEF"/>
    <w:rsid w:val="003010D7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EB0"/>
    <w:rsid w:val="003C5FF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959C1"/>
    <w:rsid w:val="00596DA3"/>
    <w:rsid w:val="005A6CAF"/>
    <w:rsid w:val="005B19CB"/>
    <w:rsid w:val="005C1799"/>
    <w:rsid w:val="005C3A6A"/>
    <w:rsid w:val="005F3516"/>
    <w:rsid w:val="005F7DD8"/>
    <w:rsid w:val="00601F0C"/>
    <w:rsid w:val="00602D1D"/>
    <w:rsid w:val="00646F65"/>
    <w:rsid w:val="00676FE6"/>
    <w:rsid w:val="00693D41"/>
    <w:rsid w:val="0069594C"/>
    <w:rsid w:val="006A4CB8"/>
    <w:rsid w:val="006B02BB"/>
    <w:rsid w:val="006B0578"/>
    <w:rsid w:val="006B4D55"/>
    <w:rsid w:val="006C2E0C"/>
    <w:rsid w:val="006C6522"/>
    <w:rsid w:val="006E33ED"/>
    <w:rsid w:val="00727CF6"/>
    <w:rsid w:val="00735C75"/>
    <w:rsid w:val="007560A4"/>
    <w:rsid w:val="00756A02"/>
    <w:rsid w:val="0077538E"/>
    <w:rsid w:val="007938E2"/>
    <w:rsid w:val="007A04F8"/>
    <w:rsid w:val="007A0DF3"/>
    <w:rsid w:val="007C7E4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814"/>
    <w:rsid w:val="008B3D8C"/>
    <w:rsid w:val="008C6150"/>
    <w:rsid w:val="008C70E8"/>
    <w:rsid w:val="008E4AF9"/>
    <w:rsid w:val="008F1004"/>
    <w:rsid w:val="00901F2F"/>
    <w:rsid w:val="00902A92"/>
    <w:rsid w:val="00916421"/>
    <w:rsid w:val="0093004B"/>
    <w:rsid w:val="00941BB4"/>
    <w:rsid w:val="00986247"/>
    <w:rsid w:val="009876BC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F25BA"/>
    <w:rsid w:val="009F2CC8"/>
    <w:rsid w:val="009F6C26"/>
    <w:rsid w:val="00A01F1E"/>
    <w:rsid w:val="00A165EB"/>
    <w:rsid w:val="00A16CE0"/>
    <w:rsid w:val="00A30103"/>
    <w:rsid w:val="00A36AAA"/>
    <w:rsid w:val="00A4097A"/>
    <w:rsid w:val="00A41139"/>
    <w:rsid w:val="00A47B3C"/>
    <w:rsid w:val="00A910EF"/>
    <w:rsid w:val="00AC61A6"/>
    <w:rsid w:val="00AD48A4"/>
    <w:rsid w:val="00AE342C"/>
    <w:rsid w:val="00AE6F72"/>
    <w:rsid w:val="00AE7946"/>
    <w:rsid w:val="00AF15B5"/>
    <w:rsid w:val="00AF60DD"/>
    <w:rsid w:val="00B247C8"/>
    <w:rsid w:val="00B33E4F"/>
    <w:rsid w:val="00B408E3"/>
    <w:rsid w:val="00B62271"/>
    <w:rsid w:val="00B74E80"/>
    <w:rsid w:val="00B93CBE"/>
    <w:rsid w:val="00B94692"/>
    <w:rsid w:val="00B975CB"/>
    <w:rsid w:val="00BB1E0B"/>
    <w:rsid w:val="00BC6F5F"/>
    <w:rsid w:val="00BD390D"/>
    <w:rsid w:val="00BF5DFC"/>
    <w:rsid w:val="00BF614E"/>
    <w:rsid w:val="00C05AAA"/>
    <w:rsid w:val="00C078CA"/>
    <w:rsid w:val="00C35846"/>
    <w:rsid w:val="00C373AB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CF3102"/>
    <w:rsid w:val="00D01576"/>
    <w:rsid w:val="00D12912"/>
    <w:rsid w:val="00D25B4F"/>
    <w:rsid w:val="00D3192B"/>
    <w:rsid w:val="00D402F9"/>
    <w:rsid w:val="00D45315"/>
    <w:rsid w:val="00D55F73"/>
    <w:rsid w:val="00D65FAD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18BE"/>
    <w:rsid w:val="00E95555"/>
    <w:rsid w:val="00EA6463"/>
    <w:rsid w:val="00EB0D85"/>
    <w:rsid w:val="00EC648D"/>
    <w:rsid w:val="00EE47F7"/>
    <w:rsid w:val="00F067A2"/>
    <w:rsid w:val="00F16CE4"/>
    <w:rsid w:val="00F2001F"/>
    <w:rsid w:val="00F2078C"/>
    <w:rsid w:val="00F27B00"/>
    <w:rsid w:val="00F33E0C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1614</Words>
  <Characters>9201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2014-11-20T02:15:00Z</dcterms:created>
  <dcterms:modified xsi:type="dcterms:W3CDTF">2014-11-20T02:15:00Z</dcterms:modified>
</cp:coreProperties>
</file>