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BA0" w:rsidRDefault="00003BA0" w:rsidP="000D7C8C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003BA0" w:rsidRPr="00783277" w:rsidRDefault="00003BA0" w:rsidP="000D7C8C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224/11.02-04/14-443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003BA0" w:rsidRPr="00783277" w:rsidRDefault="00003BA0" w:rsidP="000D7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003BA0" w:rsidRPr="00783277" w:rsidRDefault="00003BA0" w:rsidP="000D7C8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>на поставку электронно-вычислительной техники, ее деталей и принадлежностей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003BA0" w:rsidRPr="00783277" w:rsidRDefault="00003BA0" w:rsidP="000D7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03BA0" w:rsidRPr="00783277" w:rsidRDefault="00003BA0" w:rsidP="000D7C8C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003BA0" w:rsidRPr="00783277" w:rsidRDefault="00003BA0" w:rsidP="000D7C8C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003BA0" w:rsidRPr="00571D5E" w:rsidRDefault="00003BA0" w:rsidP="000D7C8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571D5E">
        <w:rPr>
          <w:rFonts w:ascii="Times New Roman" w:hAnsi="Times New Roman" w:cs="Times New Roman"/>
          <w:color w:val="000000"/>
        </w:rPr>
        <w:t xml:space="preserve">Фенина Нина Андреевна, (48439) 9-47-50, факс (48439) 9-49-30, </w:t>
      </w:r>
      <w:r w:rsidRPr="00571D5E">
        <w:rPr>
          <w:rFonts w:ascii="Times New Roman" w:hAnsi="Times New Roman" w:cs="Times New Roman"/>
          <w:color w:val="000000"/>
          <w:lang w:val="en-US"/>
        </w:rPr>
        <w:t>nfenina</w:t>
      </w:r>
      <w:r w:rsidRPr="00924D9A">
        <w:rPr>
          <w:rFonts w:ascii="Times New Roman" w:hAnsi="Times New Roman" w:cs="Times New Roman"/>
          <w:color w:val="000000"/>
        </w:rPr>
        <w:t>@</w:t>
      </w:r>
      <w:r w:rsidRPr="00571D5E">
        <w:rPr>
          <w:rFonts w:ascii="Times New Roman" w:hAnsi="Times New Roman" w:cs="Times New Roman"/>
          <w:color w:val="000000"/>
          <w:lang w:val="en-US"/>
        </w:rPr>
        <w:t>ippe</w:t>
      </w:r>
      <w:r w:rsidRPr="00924D9A">
        <w:rPr>
          <w:rFonts w:ascii="Times New Roman" w:hAnsi="Times New Roman" w:cs="Times New Roman"/>
          <w:color w:val="000000"/>
        </w:rPr>
        <w:t>.</w:t>
      </w:r>
      <w:r w:rsidRPr="00571D5E">
        <w:rPr>
          <w:rFonts w:ascii="Times New Roman" w:hAnsi="Times New Roman" w:cs="Times New Roman"/>
          <w:color w:val="000000"/>
          <w:lang w:val="en-US"/>
        </w:rPr>
        <w:t>ru</w:t>
      </w:r>
    </w:p>
    <w:p w:rsidR="00003BA0" w:rsidRDefault="00003BA0" w:rsidP="000D7C8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003BA0" w:rsidRPr="00135EEB" w:rsidRDefault="00003BA0" w:rsidP="000D7C8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>поставка электронно-вычислительной техники, ее деталей и принадлежностей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003BA0" w:rsidRPr="00571D5E" w:rsidRDefault="00003BA0" w:rsidP="000D7C8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</w:t>
      </w:r>
      <w:r w:rsidRPr="00571D5E">
        <w:rPr>
          <w:rFonts w:ascii="Times New Roman" w:hAnsi="Times New Roman" w:cs="Times New Roman"/>
        </w:rPr>
        <w:t xml:space="preserve">документации. </w:t>
      </w:r>
    </w:p>
    <w:p w:rsidR="00003BA0" w:rsidRPr="00571D5E" w:rsidRDefault="00003BA0" w:rsidP="000D7C8C">
      <w:pPr>
        <w:shd w:val="clear" w:color="auto" w:fill="FFFFFF"/>
        <w:ind w:firstLine="720"/>
        <w:rPr>
          <w:rFonts w:ascii="Times New Roman" w:hAnsi="Times New Roman" w:cs="Times New Roman"/>
          <w:color w:val="000000"/>
        </w:rPr>
      </w:pPr>
      <w:r w:rsidRPr="00571D5E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571D5E">
        <w:rPr>
          <w:rFonts w:ascii="Times New Roman" w:hAnsi="Times New Roman" w:cs="Times New Roman"/>
          <w:color w:val="000000"/>
        </w:rPr>
        <w:t>12 января 2015 года. Возможна досрочная поставка.</w:t>
      </w:r>
    </w:p>
    <w:p w:rsidR="00003BA0" w:rsidRDefault="00003BA0" w:rsidP="000D7C8C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 w:rsidRPr="00571D5E">
        <w:rPr>
          <w:rFonts w:ascii="Times New Roman" w:hAnsi="Times New Roman" w:cs="Times New Roman"/>
          <w:b/>
          <w:bCs/>
        </w:rPr>
        <w:tab/>
      </w:r>
      <w:r w:rsidRPr="00571D5E">
        <w:rPr>
          <w:rFonts w:ascii="Times New Roman" w:hAnsi="Times New Roman" w:cs="Times New Roman"/>
        </w:rPr>
        <w:t>5.</w:t>
      </w:r>
      <w:r w:rsidRPr="00571D5E">
        <w:rPr>
          <w:rFonts w:ascii="Times New Roman" w:hAnsi="Times New Roman" w:cs="Times New Roman"/>
          <w:b/>
          <w:bCs/>
        </w:rPr>
        <w:t xml:space="preserve"> Место</w:t>
      </w:r>
      <w:r w:rsidRPr="00783277">
        <w:rPr>
          <w:rFonts w:ascii="Times New Roman" w:hAnsi="Times New Roman" w:cs="Times New Roman"/>
          <w:b/>
          <w:bCs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003BA0" w:rsidRPr="00783277" w:rsidRDefault="00003BA0" w:rsidP="000D7C8C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03BA0" w:rsidRPr="00783277" w:rsidRDefault="00003BA0" w:rsidP="000D7C8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3BA0" w:rsidRPr="00783277" w:rsidRDefault="00003BA0" w:rsidP="000D7C8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3BA0" w:rsidRPr="00783277" w:rsidRDefault="00003BA0" w:rsidP="000D7C8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3BA0" w:rsidRPr="00783277" w:rsidRDefault="00003BA0" w:rsidP="000D7C8C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924D9A">
        <w:rPr>
          <w:rFonts w:ascii="Times New Roman" w:hAnsi="Times New Roman" w:cs="Times New Roman"/>
          <w:color w:val="000000"/>
        </w:rPr>
        <w:t xml:space="preserve">99 930,00 (девяносто девять тысяч девятьсот тридцать рублей 00 </w:t>
      </w:r>
      <w:r w:rsidRPr="00571D5E">
        <w:rPr>
          <w:rFonts w:ascii="Times New Roman" w:hAnsi="Times New Roman" w:cs="Times New Roman"/>
        </w:rPr>
        <w:t>копеек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03BA0" w:rsidRPr="00783277" w:rsidRDefault="00003BA0" w:rsidP="000D7C8C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924D9A">
        <w:rPr>
          <w:rFonts w:ascii="Times New Roman" w:hAnsi="Times New Roman" w:cs="Times New Roman"/>
        </w:rPr>
        <w:t>84 686,44 (восемьдесят четыре тысячи шестьсот восемьдесят шесть рублей 44</w:t>
      </w:r>
      <w:r w:rsidRPr="00260673">
        <w:rPr>
          <w:rFonts w:ascii="Times New Roman" w:hAnsi="Times New Roman" w:cs="Times New Roman"/>
          <w:lang w:eastAsia="ru-RU"/>
        </w:rPr>
        <w:t xml:space="preserve"> копе</w:t>
      </w:r>
      <w:r>
        <w:rPr>
          <w:rFonts w:ascii="Times New Roman" w:hAnsi="Times New Roman" w:cs="Times New Roman"/>
          <w:lang w:eastAsia="ru-RU"/>
        </w:rPr>
        <w:t>йки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03BA0" w:rsidRPr="00783277" w:rsidRDefault="00003BA0" w:rsidP="000D7C8C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03BA0" w:rsidRDefault="00003BA0" w:rsidP="0051129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51129C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003BA0" w:rsidRDefault="00003BA0" w:rsidP="0051129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003BA0" w:rsidRPr="00783277" w:rsidRDefault="00003BA0" w:rsidP="000D7C8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03BA0" w:rsidRPr="00783277" w:rsidRDefault="00003BA0" w:rsidP="000D7C8C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bookmarkStart w:id="0" w:name="_GoBack"/>
      <w:bookmarkEnd w:id="0"/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2E111D">
        <w:rPr>
          <w:rFonts w:ascii="Times New Roman" w:hAnsi="Times New Roman" w:cs="Times New Roman"/>
          <w:spacing w:val="-6"/>
          <w:highlight w:val="yellow"/>
        </w:rPr>
        <w:t xml:space="preserve">«09»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BA0" w:rsidRPr="00783277" w:rsidRDefault="00003BA0" w:rsidP="000D7C8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3BA0" w:rsidRPr="00783277" w:rsidRDefault="00003BA0" w:rsidP="000D7C8C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003BA0" w:rsidRPr="00783277" w:rsidRDefault="00003BA0" w:rsidP="000D7C8C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003BA0" w:rsidRDefault="00003BA0">
      <w:pPr>
        <w:rPr>
          <w:rFonts w:cs="Times New Roman"/>
        </w:rPr>
      </w:pPr>
    </w:p>
    <w:sectPr w:rsidR="00003BA0" w:rsidSect="008E6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025D"/>
    <w:rsid w:val="00003BA0"/>
    <w:rsid w:val="00004AA6"/>
    <w:rsid w:val="000C187D"/>
    <w:rsid w:val="000D7C8C"/>
    <w:rsid w:val="000E1028"/>
    <w:rsid w:val="00135EEB"/>
    <w:rsid w:val="001F4D81"/>
    <w:rsid w:val="00260673"/>
    <w:rsid w:val="002E111D"/>
    <w:rsid w:val="0051129C"/>
    <w:rsid w:val="00571D5E"/>
    <w:rsid w:val="007757DE"/>
    <w:rsid w:val="00783277"/>
    <w:rsid w:val="00854A53"/>
    <w:rsid w:val="0088752E"/>
    <w:rsid w:val="008C33AF"/>
    <w:rsid w:val="008E3C0C"/>
    <w:rsid w:val="008E6938"/>
    <w:rsid w:val="00924D9A"/>
    <w:rsid w:val="009E1518"/>
    <w:rsid w:val="00A24FEF"/>
    <w:rsid w:val="00AF2D02"/>
    <w:rsid w:val="00C572F3"/>
    <w:rsid w:val="00D1025D"/>
    <w:rsid w:val="00D42E6F"/>
    <w:rsid w:val="00F26FEC"/>
    <w:rsid w:val="00F85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7C8C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817</Words>
  <Characters>4659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2014-11-18T10:08:00Z</dcterms:created>
  <dcterms:modified xsi:type="dcterms:W3CDTF">2014-11-24T08:45:00Z</dcterms:modified>
</cp:coreProperties>
</file>