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0E8" w:rsidRPr="00CA4327" w:rsidRDefault="00FD70E8" w:rsidP="003342AB">
      <w:pPr>
        <w:jc w:val="center"/>
        <w:outlineLvl w:val="0"/>
        <w:rPr>
          <w:rFonts w:ascii="Times New Roman" w:hAnsi="Times New Roman" w:cs="Times New Roman"/>
        </w:rPr>
      </w:pPr>
      <w:r w:rsidRPr="00CA4327">
        <w:rPr>
          <w:rFonts w:ascii="Times New Roman" w:hAnsi="Times New Roman" w:cs="Times New Roman"/>
        </w:rPr>
        <w:t>ИЗВЕЩЕНИЕ О ПРОДЛЕНИИ СРОКА ПОДАЧИ ЗАЯВОК</w:t>
      </w:r>
    </w:p>
    <w:p w:rsidR="00FD70E8" w:rsidRPr="00CA4327" w:rsidRDefault="00FD70E8" w:rsidP="003342AB">
      <w:pPr>
        <w:jc w:val="center"/>
        <w:outlineLvl w:val="0"/>
        <w:rPr>
          <w:rFonts w:ascii="Times New Roman" w:hAnsi="Times New Roman" w:cs="Times New Roman"/>
        </w:rPr>
      </w:pPr>
      <w:r w:rsidRPr="00CA4327">
        <w:rPr>
          <w:rFonts w:ascii="Times New Roman" w:hAnsi="Times New Roman" w:cs="Times New Roman"/>
        </w:rPr>
        <w:t>224/67-03/13-180</w:t>
      </w:r>
      <w:r w:rsidRPr="00CA4327">
        <w:rPr>
          <w:rFonts w:ascii="Times New Roman" w:hAnsi="Times New Roman" w:cs="Times New Roman"/>
          <w:lang w:val="en-US"/>
        </w:rPr>
        <w:t>/2</w:t>
      </w:r>
      <w:r w:rsidRPr="00CA4327">
        <w:rPr>
          <w:rFonts w:ascii="Times New Roman" w:hAnsi="Times New Roman" w:cs="Times New Roman"/>
        </w:rPr>
        <w:t xml:space="preserve"> ОЗЦЭ</w:t>
      </w:r>
    </w:p>
    <w:p w:rsidR="00FD70E8" w:rsidRPr="00A6215E" w:rsidRDefault="00FD70E8" w:rsidP="003342AB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D70E8" w:rsidRPr="00A6215E" w:rsidRDefault="00FD70E8" w:rsidP="003342A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D70E8" w:rsidRDefault="00FD70E8" w:rsidP="003342A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D70E8" w:rsidRPr="006F3094" w:rsidRDefault="00FD70E8" w:rsidP="003342A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E81426">
        <w:rPr>
          <w:rFonts w:ascii="Times New Roman" w:hAnsi="Times New Roman" w:cs="Times New Roman"/>
          <w:lang w:val="en-US"/>
        </w:rPr>
        <w:t>yupavlova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FD70E8" w:rsidRPr="00807470" w:rsidRDefault="00FD70E8" w:rsidP="003342A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FD70E8" w:rsidRPr="00A6215E" w:rsidRDefault="00FD70E8" w:rsidP="003342A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1C0BDC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FD70E8" w:rsidRPr="00A6215E" w:rsidRDefault="00FD70E8" w:rsidP="003342A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D70E8" w:rsidRPr="00A6215E" w:rsidRDefault="00FD70E8" w:rsidP="003342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70E8" w:rsidRPr="00A6215E" w:rsidRDefault="00FD70E8" w:rsidP="003342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70E8" w:rsidRPr="00A6215E" w:rsidRDefault="00FD70E8" w:rsidP="003342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70E8" w:rsidRPr="00732BAD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32BAD">
        <w:rPr>
          <w:rFonts w:ascii="Times New Roman" w:hAnsi="Times New Roman" w:cs="Times New Roman"/>
        </w:rPr>
        <w:t xml:space="preserve">: </w:t>
      </w:r>
      <w:r w:rsidRPr="00EC1030">
        <w:rPr>
          <w:rFonts w:ascii="Times New Roman" w:hAnsi="Times New Roman" w:cs="Times New Roman"/>
        </w:rPr>
        <w:t>631</w:t>
      </w:r>
      <w:r>
        <w:rPr>
          <w:rFonts w:ascii="Times New Roman" w:hAnsi="Times New Roman" w:cs="Times New Roman"/>
        </w:rPr>
        <w:t xml:space="preserve"> </w:t>
      </w:r>
      <w:r w:rsidRPr="00EC1030">
        <w:rPr>
          <w:rFonts w:ascii="Times New Roman" w:hAnsi="Times New Roman" w:cs="Times New Roman"/>
        </w:rPr>
        <w:t>721,</w:t>
      </w:r>
      <w:r>
        <w:rPr>
          <w:rFonts w:ascii="Times New Roman" w:hAnsi="Times New Roman" w:cs="Times New Roman"/>
        </w:rPr>
        <w:t xml:space="preserve"> </w:t>
      </w:r>
      <w:r w:rsidRPr="00EC1030">
        <w:rPr>
          <w:rFonts w:ascii="Times New Roman" w:hAnsi="Times New Roman" w:cs="Times New Roman"/>
        </w:rPr>
        <w:t>00 (Шестьсот тридцать одна тысяча семьсот двадцать один</w:t>
      </w:r>
      <w:r w:rsidRPr="00732BAD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ь</w:t>
      </w:r>
      <w:r w:rsidRPr="00732BAD">
        <w:rPr>
          <w:rFonts w:ascii="Times New Roman" w:hAnsi="Times New Roman" w:cs="Times New Roman"/>
        </w:rPr>
        <w:t xml:space="preserve"> 00 копеек) рубл</w:t>
      </w:r>
      <w:r>
        <w:rPr>
          <w:rFonts w:ascii="Times New Roman" w:hAnsi="Times New Roman" w:cs="Times New Roman"/>
        </w:rPr>
        <w:t>ь</w:t>
      </w:r>
      <w:r w:rsidRPr="00732BAD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32BAD">
        <w:rPr>
          <w:rFonts w:ascii="Times New Roman" w:hAnsi="Times New Roman" w:cs="Times New Roman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D70E8" w:rsidRPr="00732BAD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32BAD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D70E8" w:rsidRPr="00A6215E" w:rsidRDefault="00FD70E8" w:rsidP="003342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D70E8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FD70E8" w:rsidRPr="00A2284A" w:rsidRDefault="00FD70E8" w:rsidP="00A2284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2284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2284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2284A">
        <w:rPr>
          <w:rFonts w:ascii="Times New Roman" w:hAnsi="Times New Roman" w:cs="Times New Roman"/>
          <w:b/>
          <w:bCs/>
        </w:rPr>
        <w:t>:</w:t>
      </w:r>
    </w:p>
    <w:p w:rsidR="00FD70E8" w:rsidRPr="00A2284A" w:rsidRDefault="00FD70E8" w:rsidP="00A2284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2284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2284A">
        <w:rPr>
          <w:rFonts w:ascii="Times New Roman" w:hAnsi="Times New Roman" w:cs="Times New Roman"/>
          <w:color w:val="0000FF"/>
        </w:rPr>
        <w:t xml:space="preserve"> </w:t>
      </w:r>
      <w:r w:rsidRPr="00A2284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2284A">
        <w:rPr>
          <w:rFonts w:ascii="Times New Roman" w:hAnsi="Times New Roman" w:cs="Times New Roman"/>
          <w:spacing w:val="-6"/>
        </w:rPr>
        <w:t>на участие в запросе цен</w:t>
      </w:r>
      <w:r w:rsidRPr="00A2284A">
        <w:rPr>
          <w:rFonts w:ascii="Times New Roman" w:hAnsi="Times New Roman" w:cs="Times New Roman"/>
        </w:rPr>
        <w:t xml:space="preserve"> продлевается на 4 рабочих дня.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D70E8" w:rsidRPr="00A6215E" w:rsidRDefault="00FD70E8" w:rsidP="003342A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18»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24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24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» июня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D70E8" w:rsidRPr="00D55FE5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D70E8" w:rsidRPr="00A6215E" w:rsidRDefault="00FD70E8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D70E8" w:rsidRPr="00A6215E" w:rsidRDefault="00FD70E8" w:rsidP="003342AB">
      <w:pPr>
        <w:jc w:val="center"/>
        <w:rPr>
          <w:rFonts w:ascii="Times New Roman" w:hAnsi="Times New Roman" w:cs="Times New Roman"/>
          <w:color w:val="000000"/>
        </w:rPr>
      </w:pPr>
    </w:p>
    <w:p w:rsidR="00FD70E8" w:rsidRDefault="00FD70E8" w:rsidP="003342AB">
      <w:pPr>
        <w:jc w:val="both"/>
      </w:pPr>
    </w:p>
    <w:sectPr w:rsidR="00FD70E8" w:rsidSect="008A1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1AF"/>
    <w:rsid w:val="000648DD"/>
    <w:rsid w:val="00173D51"/>
    <w:rsid w:val="001C0BDC"/>
    <w:rsid w:val="0026248C"/>
    <w:rsid w:val="003342AB"/>
    <w:rsid w:val="0036723D"/>
    <w:rsid w:val="003D771F"/>
    <w:rsid w:val="00454708"/>
    <w:rsid w:val="004E5D69"/>
    <w:rsid w:val="00520DB2"/>
    <w:rsid w:val="006B4A1D"/>
    <w:rsid w:val="006F3094"/>
    <w:rsid w:val="00732BAD"/>
    <w:rsid w:val="00801685"/>
    <w:rsid w:val="00807470"/>
    <w:rsid w:val="00887A00"/>
    <w:rsid w:val="008A1068"/>
    <w:rsid w:val="008E3C0C"/>
    <w:rsid w:val="00993560"/>
    <w:rsid w:val="00A061AF"/>
    <w:rsid w:val="00A2284A"/>
    <w:rsid w:val="00A6215E"/>
    <w:rsid w:val="00B15C4C"/>
    <w:rsid w:val="00BA40B6"/>
    <w:rsid w:val="00C572F3"/>
    <w:rsid w:val="00CA4327"/>
    <w:rsid w:val="00D14104"/>
    <w:rsid w:val="00D42E6F"/>
    <w:rsid w:val="00D55FE5"/>
    <w:rsid w:val="00D822F8"/>
    <w:rsid w:val="00DA6B67"/>
    <w:rsid w:val="00E81426"/>
    <w:rsid w:val="00EC1030"/>
    <w:rsid w:val="00EC47D8"/>
    <w:rsid w:val="00FD7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2A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"/>
    <w:basedOn w:val="Normal"/>
    <w:uiPriority w:val="99"/>
    <w:rsid w:val="003342AB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CA432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737</Words>
  <Characters>4205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2013-06-04T08:51:00Z</dcterms:created>
  <dcterms:modified xsi:type="dcterms:W3CDTF">2013-06-10T07:50:00Z</dcterms:modified>
</cp:coreProperties>
</file>