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6B7A0D" w:rsidRPr="005942D4">
        <w:tc>
          <w:tcPr>
            <w:tcW w:w="4001" w:type="dxa"/>
            <w:gridSpan w:val="2"/>
          </w:tcPr>
          <w:p w:rsidR="006B7A0D" w:rsidRPr="005942D4" w:rsidRDefault="006B7A0D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6B7A0D" w:rsidRPr="005942D4" w:rsidRDefault="006B7A0D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6B7A0D" w:rsidRPr="005942D4" w:rsidRDefault="006B7A0D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6B7A0D" w:rsidRPr="005942D4">
        <w:tc>
          <w:tcPr>
            <w:tcW w:w="4140" w:type="dxa"/>
            <w:gridSpan w:val="3"/>
          </w:tcPr>
          <w:p w:rsidR="006B7A0D" w:rsidRPr="005942D4" w:rsidRDefault="006B7A0D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6B7A0D" w:rsidRPr="005942D4" w:rsidRDefault="006B7A0D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6B7A0D" w:rsidRPr="005942D4" w:rsidRDefault="006B7A0D" w:rsidP="000C2E8B">
            <w:pPr>
              <w:snapToGrid w:val="0"/>
              <w:spacing w:beforeAutospacing="1" w:afterAutospacing="1"/>
            </w:pPr>
            <w:r w:rsidRPr="005942D4">
              <w:rPr>
                <w:lang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6B7A0D" w:rsidRPr="005942D4">
        <w:tc>
          <w:tcPr>
            <w:tcW w:w="1971" w:type="dxa"/>
          </w:tcPr>
          <w:p w:rsidR="006B7A0D" w:rsidRPr="005942D4" w:rsidRDefault="006B7A0D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6B7A0D" w:rsidRPr="005942D4" w:rsidRDefault="006B7A0D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6B7A0D" w:rsidRPr="005942D4" w:rsidRDefault="006B7A0D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6B7A0D" w:rsidRPr="005942D4" w:rsidRDefault="006B7A0D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6B7A0D" w:rsidRPr="005942D4" w:rsidRDefault="006B7A0D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6B7A0D" w:rsidRPr="005942D4">
        <w:tc>
          <w:tcPr>
            <w:tcW w:w="1971" w:type="dxa"/>
          </w:tcPr>
          <w:p w:rsidR="006B7A0D" w:rsidRPr="005942D4" w:rsidRDefault="006B7A0D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6B7A0D" w:rsidRPr="005942D4" w:rsidRDefault="006B7A0D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6B7A0D" w:rsidRPr="005942D4" w:rsidRDefault="006B7A0D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6B7A0D" w:rsidRPr="005942D4" w:rsidRDefault="006B7A0D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6B7A0D" w:rsidRPr="005942D4" w:rsidRDefault="006B7A0D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6B7A0D" w:rsidRPr="005942D4">
        <w:tc>
          <w:tcPr>
            <w:tcW w:w="1971" w:type="dxa"/>
          </w:tcPr>
          <w:p w:rsidR="006B7A0D" w:rsidRPr="005942D4" w:rsidRDefault="006B7A0D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6B7A0D" w:rsidRPr="005942D4" w:rsidRDefault="006B7A0D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6B7A0D" w:rsidRPr="005942D4" w:rsidRDefault="006B7A0D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6B7A0D" w:rsidRPr="005942D4" w:rsidRDefault="006B7A0D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6B7A0D" w:rsidRPr="005942D4" w:rsidRDefault="006B7A0D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6B7A0D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6B7A0D" w:rsidRPr="005942D4" w:rsidRDefault="006B7A0D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6B7A0D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6B7A0D" w:rsidRPr="005942D4" w:rsidRDefault="006B7A0D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6B7A0D" w:rsidRPr="005942D4">
        <w:trPr>
          <w:gridAfter w:val="3"/>
          <w:wAfter w:w="5847" w:type="dxa"/>
        </w:trPr>
        <w:tc>
          <w:tcPr>
            <w:tcW w:w="1971" w:type="dxa"/>
          </w:tcPr>
          <w:p w:rsidR="006B7A0D" w:rsidRPr="005942D4" w:rsidRDefault="006B7A0D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6B7A0D" w:rsidRPr="005942D4" w:rsidRDefault="006B7A0D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6B7A0D" w:rsidRPr="005942D4">
        <w:trPr>
          <w:gridAfter w:val="3"/>
          <w:wAfter w:w="5847" w:type="dxa"/>
        </w:trPr>
        <w:tc>
          <w:tcPr>
            <w:tcW w:w="1971" w:type="dxa"/>
          </w:tcPr>
          <w:p w:rsidR="006B7A0D" w:rsidRPr="005942D4" w:rsidRDefault="006B7A0D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6B7A0D" w:rsidRPr="005942D4" w:rsidRDefault="006B7A0D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6B7A0D" w:rsidRPr="005942D4">
        <w:trPr>
          <w:gridAfter w:val="4"/>
          <w:wAfter w:w="5986" w:type="dxa"/>
        </w:trPr>
        <w:tc>
          <w:tcPr>
            <w:tcW w:w="1971" w:type="dxa"/>
          </w:tcPr>
          <w:p w:rsidR="006B7A0D" w:rsidRPr="005942D4" w:rsidRDefault="006B7A0D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6B7A0D" w:rsidRPr="005942D4" w:rsidRDefault="006B7A0D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6B7A0D" w:rsidRPr="00563FFA" w:rsidRDefault="006B7A0D" w:rsidP="007D34D5">
      <w:pPr>
        <w:jc w:val="center"/>
        <w:rPr>
          <w:sz w:val="28"/>
          <w:szCs w:val="28"/>
        </w:rPr>
      </w:pPr>
    </w:p>
    <w:p w:rsidR="006B7A0D" w:rsidRPr="00563FFA" w:rsidRDefault="006B7A0D" w:rsidP="007D34D5">
      <w:pPr>
        <w:pStyle w:val="110"/>
        <w:keepNext w:val="0"/>
        <w:rPr>
          <w:sz w:val="28"/>
          <w:szCs w:val="28"/>
        </w:rPr>
      </w:pPr>
    </w:p>
    <w:p w:rsidR="006B7A0D" w:rsidRPr="00563FFA" w:rsidRDefault="006B7A0D" w:rsidP="007D34D5">
      <w:pPr>
        <w:jc w:val="center"/>
        <w:rPr>
          <w:sz w:val="28"/>
          <w:szCs w:val="28"/>
        </w:rPr>
      </w:pPr>
    </w:p>
    <w:p w:rsidR="006B7A0D" w:rsidRPr="00563FFA" w:rsidRDefault="006B7A0D" w:rsidP="007D34D5">
      <w:pPr>
        <w:jc w:val="center"/>
        <w:rPr>
          <w:sz w:val="28"/>
          <w:szCs w:val="28"/>
        </w:rPr>
      </w:pPr>
    </w:p>
    <w:p w:rsidR="006B7A0D" w:rsidRPr="00563FFA" w:rsidRDefault="006B7A0D" w:rsidP="007D34D5">
      <w:pPr>
        <w:jc w:val="center"/>
        <w:rPr>
          <w:sz w:val="28"/>
          <w:szCs w:val="28"/>
        </w:rPr>
      </w:pPr>
    </w:p>
    <w:p w:rsidR="006B7A0D" w:rsidRPr="00563FFA" w:rsidRDefault="006B7A0D" w:rsidP="007D34D5">
      <w:pPr>
        <w:jc w:val="center"/>
        <w:rPr>
          <w:sz w:val="28"/>
          <w:szCs w:val="28"/>
        </w:rPr>
      </w:pPr>
    </w:p>
    <w:p w:rsidR="006B7A0D" w:rsidRPr="00563FFA" w:rsidRDefault="006B7A0D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18586781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6B7A0D" w:rsidRPr="00BA276C" w:rsidRDefault="006B7A0D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форме,</w:t>
      </w:r>
      <w:r w:rsidRPr="00BA276C">
        <w:rPr>
          <w:b/>
          <w:bCs/>
          <w:i/>
          <w:iCs/>
        </w:rPr>
        <w:t xml:space="preserve"> </w:t>
      </w:r>
      <w:r w:rsidRPr="00BA276C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BA276C">
        <w:rPr>
          <w:sz w:val="28"/>
          <w:szCs w:val="28"/>
        </w:rPr>
        <w:t xml:space="preserve"> являются только субъекты малого и среднего предпринимательства, </w:t>
      </w:r>
    </w:p>
    <w:p w:rsidR="006B7A0D" w:rsidRPr="00BA276C" w:rsidRDefault="006B7A0D" w:rsidP="007D34D5">
      <w:pPr>
        <w:jc w:val="center"/>
        <w:rPr>
          <w:b/>
          <w:bCs/>
          <w:i/>
          <w:iCs/>
        </w:rPr>
      </w:pPr>
      <w:r w:rsidRPr="00BA276C">
        <w:rPr>
          <w:sz w:val="28"/>
          <w:szCs w:val="28"/>
        </w:rPr>
        <w:t xml:space="preserve">на право заключения договора на поставку </w:t>
      </w:r>
      <w:r>
        <w:rPr>
          <w:sz w:val="28"/>
          <w:szCs w:val="28"/>
        </w:rPr>
        <w:t>карточных принтеров</w:t>
      </w:r>
    </w:p>
    <w:p w:rsidR="006B7A0D" w:rsidRPr="00563FFA" w:rsidRDefault="006B7A0D" w:rsidP="007D34D5">
      <w:pPr>
        <w:jc w:val="center"/>
        <w:rPr>
          <w:sz w:val="28"/>
          <w:szCs w:val="28"/>
        </w:rPr>
      </w:pPr>
    </w:p>
    <w:p w:rsidR="006B7A0D" w:rsidRPr="00563FFA" w:rsidRDefault="006B7A0D" w:rsidP="007D34D5">
      <w:pPr>
        <w:jc w:val="center"/>
        <w:rPr>
          <w:sz w:val="28"/>
          <w:szCs w:val="28"/>
        </w:rPr>
      </w:pPr>
    </w:p>
    <w:p w:rsidR="006B7A0D" w:rsidRDefault="006B7A0D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6B7A0D" w:rsidRDefault="006B7A0D" w:rsidP="007D34D5">
      <w:pPr>
        <w:jc w:val="center"/>
        <w:rPr>
          <w:sz w:val="28"/>
          <w:szCs w:val="28"/>
        </w:rPr>
      </w:pPr>
    </w:p>
    <w:p w:rsidR="006B7A0D" w:rsidRDefault="006B7A0D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 </w:t>
      </w:r>
      <w:r w:rsidRPr="00F05F7A">
        <w:rPr>
          <w:sz w:val="28"/>
          <w:szCs w:val="28"/>
        </w:rPr>
        <w:t>08</w:t>
      </w:r>
      <w:r w:rsidRPr="00266B57">
        <w:rPr>
          <w:sz w:val="28"/>
          <w:szCs w:val="28"/>
        </w:rPr>
        <w:t>.</w:t>
      </w:r>
      <w:r w:rsidRPr="00F05F7A">
        <w:rPr>
          <w:sz w:val="28"/>
          <w:szCs w:val="28"/>
        </w:rPr>
        <w:t>05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</w:t>
      </w:r>
      <w:r>
        <w:rPr>
          <w:sz w:val="28"/>
          <w:szCs w:val="28"/>
          <w:lang w:val="en-US"/>
        </w:rPr>
        <w:t>137</w:t>
      </w:r>
      <w:r>
        <w:rPr>
          <w:sz w:val="28"/>
          <w:szCs w:val="28"/>
        </w:rPr>
        <w:t>-ЗЦ-Э</w:t>
      </w:r>
    </w:p>
    <w:p w:rsidR="006B7A0D" w:rsidRPr="00563FFA" w:rsidRDefault="006B7A0D" w:rsidP="007D34D5">
      <w:pPr>
        <w:jc w:val="center"/>
        <w:rPr>
          <w:sz w:val="28"/>
          <w:szCs w:val="28"/>
        </w:rPr>
      </w:pPr>
    </w:p>
    <w:p w:rsidR="006B7A0D" w:rsidRPr="00563FFA" w:rsidRDefault="006B7A0D" w:rsidP="007D34D5">
      <w:pPr>
        <w:jc w:val="center"/>
        <w:rPr>
          <w:sz w:val="28"/>
          <w:szCs w:val="28"/>
        </w:rPr>
      </w:pPr>
    </w:p>
    <w:p w:rsidR="006B7A0D" w:rsidRPr="00563FFA" w:rsidRDefault="006B7A0D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6B7A0D" w:rsidRPr="00563FFA" w:rsidRDefault="006B7A0D" w:rsidP="007D34D5">
      <w:pPr>
        <w:jc w:val="center"/>
        <w:rPr>
          <w:sz w:val="28"/>
          <w:szCs w:val="28"/>
        </w:rPr>
      </w:pPr>
    </w:p>
    <w:p w:rsidR="006B7A0D" w:rsidRPr="00563FFA" w:rsidRDefault="006B7A0D" w:rsidP="007D34D5">
      <w:pPr>
        <w:jc w:val="center"/>
        <w:rPr>
          <w:sz w:val="28"/>
          <w:szCs w:val="28"/>
        </w:rPr>
      </w:pPr>
    </w:p>
    <w:p w:rsidR="006B7A0D" w:rsidRPr="00563FFA" w:rsidRDefault="006B7A0D" w:rsidP="007D34D5">
      <w:pPr>
        <w:jc w:val="center"/>
        <w:rPr>
          <w:sz w:val="28"/>
          <w:szCs w:val="28"/>
        </w:rPr>
      </w:pPr>
    </w:p>
    <w:p w:rsidR="006B7A0D" w:rsidRPr="00563FFA" w:rsidRDefault="006B7A0D" w:rsidP="007D34D5">
      <w:pPr>
        <w:jc w:val="center"/>
        <w:rPr>
          <w:sz w:val="28"/>
          <w:szCs w:val="28"/>
        </w:rPr>
      </w:pPr>
    </w:p>
    <w:p w:rsidR="006B7A0D" w:rsidRPr="00563FFA" w:rsidRDefault="006B7A0D" w:rsidP="007D34D5">
      <w:pPr>
        <w:jc w:val="center"/>
        <w:rPr>
          <w:sz w:val="28"/>
          <w:szCs w:val="28"/>
        </w:rPr>
      </w:pPr>
    </w:p>
    <w:p w:rsidR="006B7A0D" w:rsidRPr="00563FFA" w:rsidRDefault="006B7A0D" w:rsidP="007D34D5">
      <w:pPr>
        <w:jc w:val="center"/>
        <w:rPr>
          <w:sz w:val="28"/>
          <w:szCs w:val="28"/>
        </w:rPr>
      </w:pPr>
    </w:p>
    <w:p w:rsidR="006B7A0D" w:rsidRPr="00563FFA" w:rsidRDefault="006B7A0D" w:rsidP="007D34D5">
      <w:pPr>
        <w:jc w:val="center"/>
        <w:rPr>
          <w:sz w:val="28"/>
          <w:szCs w:val="28"/>
        </w:rPr>
      </w:pPr>
    </w:p>
    <w:p w:rsidR="006B7A0D" w:rsidRPr="00563FFA" w:rsidRDefault="006B7A0D" w:rsidP="007D34D5">
      <w:pPr>
        <w:jc w:val="center"/>
        <w:rPr>
          <w:sz w:val="28"/>
          <w:szCs w:val="28"/>
        </w:rPr>
      </w:pPr>
    </w:p>
    <w:p w:rsidR="006B7A0D" w:rsidRPr="00563FFA" w:rsidRDefault="006B7A0D" w:rsidP="007D34D5">
      <w:pPr>
        <w:pStyle w:val="110"/>
        <w:keepNext w:val="0"/>
        <w:rPr>
          <w:b/>
          <w:bCs/>
          <w:sz w:val="28"/>
          <w:szCs w:val="28"/>
        </w:rPr>
      </w:pPr>
      <w:r w:rsidRPr="00563FFA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6B7A0D" w:rsidRPr="00563FFA" w:rsidRDefault="006B7A0D" w:rsidP="00CA2886">
      <w:pPr>
        <w:sectPr w:rsidR="006B7A0D" w:rsidRPr="00563FFA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6B7A0D" w:rsidRPr="00563FFA" w:rsidRDefault="006B7A0D" w:rsidP="00C87330">
      <w:pPr>
        <w:pStyle w:val="12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18586782"/>
      <w:r w:rsidRPr="00563FFA">
        <w:rPr>
          <w:b w:val="0"/>
          <w:bCs w:val="0"/>
          <w:sz w:val="28"/>
          <w:szCs w:val="28"/>
        </w:rPr>
        <w:t>СОДЕРЖАНИЕ</w:t>
      </w:r>
      <w:bookmarkEnd w:id="0"/>
      <w:bookmarkEnd w:id="5"/>
      <w:bookmarkEnd w:id="6"/>
      <w:bookmarkEnd w:id="7"/>
    </w:p>
    <w:p w:rsidR="006B7A0D" w:rsidRPr="00563FFA" w:rsidRDefault="006B7A0D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6B7A0D" w:rsidRDefault="006B7A0D">
      <w:pPr>
        <w:pStyle w:val="TOC1"/>
        <w:rPr>
          <w:rFonts w:ascii="Calibri" w:hAnsi="Calibri" w:cs="Calibri"/>
          <w:sz w:val="22"/>
          <w:szCs w:val="22"/>
        </w:rPr>
      </w:pPr>
      <w:r w:rsidRPr="00D4043B">
        <w:fldChar w:fldCharType="begin"/>
      </w:r>
      <w:r w:rsidRPr="00D4043B">
        <w:instrText xml:space="preserve"> TOC \o "1-3" \h \z \u </w:instrText>
      </w:r>
      <w:r w:rsidRPr="00D4043B">
        <w:fldChar w:fldCharType="separate"/>
      </w:r>
      <w:hyperlink w:anchor="_Toc418586781" w:history="1">
        <w:r w:rsidRPr="00AD2B59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B7A0D" w:rsidRDefault="006B7A0D">
      <w:pPr>
        <w:pStyle w:val="TOC1"/>
        <w:rPr>
          <w:rFonts w:ascii="Calibri" w:hAnsi="Calibri" w:cs="Calibri"/>
          <w:sz w:val="22"/>
          <w:szCs w:val="22"/>
        </w:rPr>
      </w:pPr>
      <w:hyperlink w:anchor="_Toc418586782" w:history="1">
        <w:r w:rsidRPr="00AD2B59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B7A0D" w:rsidRDefault="006B7A0D">
      <w:pPr>
        <w:pStyle w:val="TOC1"/>
        <w:rPr>
          <w:rFonts w:ascii="Calibri" w:hAnsi="Calibri" w:cs="Calibri"/>
          <w:sz w:val="22"/>
          <w:szCs w:val="22"/>
        </w:rPr>
      </w:pPr>
      <w:hyperlink w:anchor="_Toc418586783" w:history="1">
        <w:r w:rsidRPr="00AD2B59">
          <w:rPr>
            <w:rStyle w:val="Hyperlink"/>
          </w:rPr>
          <w:t>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B7A0D" w:rsidRDefault="006B7A0D">
      <w:pPr>
        <w:pStyle w:val="TOC1"/>
        <w:rPr>
          <w:rFonts w:ascii="Calibri" w:hAnsi="Calibri" w:cs="Calibri"/>
          <w:sz w:val="22"/>
          <w:szCs w:val="22"/>
        </w:rPr>
      </w:pPr>
      <w:hyperlink w:anchor="_Toc418586784" w:history="1">
        <w:r w:rsidRPr="00AD2B59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B7A0D" w:rsidRDefault="006B7A0D">
      <w:pPr>
        <w:pStyle w:val="TOC1"/>
        <w:rPr>
          <w:rFonts w:ascii="Calibri" w:hAnsi="Calibri" w:cs="Calibri"/>
          <w:sz w:val="22"/>
          <w:szCs w:val="22"/>
        </w:rPr>
      </w:pPr>
      <w:hyperlink w:anchor="_Toc418586785" w:history="1">
        <w:r w:rsidRPr="00AD2B59">
          <w:rPr>
            <w:rStyle w:val="Hyperlink"/>
          </w:rPr>
          <w:t>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B7A0D" w:rsidRDefault="006B7A0D">
      <w:pPr>
        <w:pStyle w:val="TOC1"/>
        <w:rPr>
          <w:rFonts w:ascii="Calibri" w:hAnsi="Calibri" w:cs="Calibri"/>
          <w:sz w:val="22"/>
          <w:szCs w:val="22"/>
        </w:rPr>
      </w:pPr>
      <w:hyperlink w:anchor="_Toc418586786" w:history="1">
        <w:r w:rsidRPr="00AD2B59">
          <w:rPr>
            <w:rStyle w:val="Hyperlink"/>
          </w:rPr>
          <w:t>2.1.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B7A0D" w:rsidRDefault="006B7A0D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586787" w:history="1">
        <w:r w:rsidRPr="00AD2B59">
          <w:rPr>
            <w:rStyle w:val="Hyperlink"/>
          </w:rPr>
          <w:t>2.1.1.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B7A0D" w:rsidRDefault="006B7A0D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586788" w:history="1">
        <w:r w:rsidRPr="00AD2B59">
          <w:rPr>
            <w:rStyle w:val="Hyperlink"/>
          </w:rPr>
          <w:t>2.1.2.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B7A0D" w:rsidRDefault="006B7A0D">
      <w:pPr>
        <w:pStyle w:val="TOC1"/>
        <w:rPr>
          <w:rFonts w:ascii="Calibri" w:hAnsi="Calibri" w:cs="Calibri"/>
          <w:sz w:val="22"/>
          <w:szCs w:val="22"/>
        </w:rPr>
      </w:pPr>
      <w:hyperlink w:anchor="_Toc418586789" w:history="1">
        <w:r w:rsidRPr="00AD2B59">
          <w:rPr>
            <w:rStyle w:val="Hyperlink"/>
          </w:rPr>
          <w:t>2.2.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6B7A0D" w:rsidRDefault="006B7A0D">
      <w:pPr>
        <w:pStyle w:val="TOC1"/>
        <w:rPr>
          <w:rFonts w:ascii="Calibri" w:hAnsi="Calibri" w:cs="Calibri"/>
          <w:sz w:val="22"/>
          <w:szCs w:val="22"/>
        </w:rPr>
      </w:pPr>
      <w:hyperlink w:anchor="_Toc418586790" w:history="1">
        <w:r w:rsidRPr="00AD2B59">
          <w:rPr>
            <w:rStyle w:val="Hyperlink"/>
          </w:rPr>
          <w:t>3.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B7A0D" w:rsidRDefault="006B7A0D">
      <w:pPr>
        <w:pStyle w:val="TOC1"/>
        <w:rPr>
          <w:rFonts w:ascii="Calibri" w:hAnsi="Calibri" w:cs="Calibri"/>
          <w:sz w:val="22"/>
          <w:szCs w:val="22"/>
        </w:rPr>
      </w:pPr>
      <w:hyperlink w:anchor="_Toc418586791" w:history="1">
        <w:r w:rsidRPr="00AD2B59">
          <w:rPr>
            <w:rStyle w:val="Hyperlink"/>
          </w:rPr>
          <w:t>4.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B7A0D" w:rsidRDefault="006B7A0D">
      <w:pPr>
        <w:pStyle w:val="TOC1"/>
        <w:rPr>
          <w:rFonts w:ascii="Calibri" w:hAnsi="Calibri" w:cs="Calibri"/>
          <w:sz w:val="22"/>
          <w:szCs w:val="22"/>
        </w:rPr>
      </w:pPr>
      <w:hyperlink w:anchor="_Toc418586792" w:history="1">
        <w:r w:rsidRPr="00AD2B59">
          <w:rPr>
            <w:rStyle w:val="Hyperlink"/>
          </w:rPr>
          <w:t>5.1.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B7A0D" w:rsidRPr="005C1E93" w:rsidRDefault="006B7A0D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3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З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аявка на участие в закупке (форма 1)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_Toc418586793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10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6B7A0D" w:rsidRPr="005C1E93" w:rsidRDefault="006B7A0D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4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ведения о принадлежности к субъектам малого и среднего предпринимательства (форма 1.1)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_Toc418586794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15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6B7A0D" w:rsidRPr="005C1E93" w:rsidRDefault="006B7A0D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5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ведения о цепочке собственников, включая бенефициаров (в том числе конечных) (форма 1.2)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_Toc418586795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17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6B7A0D" w:rsidRPr="005C1E93" w:rsidRDefault="006B7A0D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6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Т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ехническое предложение (форма 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_Toc418586796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21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6B7A0D" w:rsidRDefault="006B7A0D">
      <w:pPr>
        <w:pStyle w:val="TOC1"/>
        <w:rPr>
          <w:rFonts w:ascii="Calibri" w:hAnsi="Calibri" w:cs="Calibri"/>
          <w:sz w:val="22"/>
          <w:szCs w:val="22"/>
        </w:rPr>
      </w:pPr>
      <w:hyperlink w:anchor="_Toc418586797" w:history="1">
        <w:r w:rsidRPr="00AD2B59">
          <w:rPr>
            <w:rStyle w:val="Hyperlink"/>
            <w:b/>
            <w:bCs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6B7A0D" w:rsidRDefault="006B7A0D">
      <w:pPr>
        <w:pStyle w:val="TOC1"/>
        <w:rPr>
          <w:rFonts w:ascii="Calibri" w:hAnsi="Calibri" w:cs="Calibri"/>
          <w:sz w:val="22"/>
          <w:szCs w:val="22"/>
        </w:rPr>
      </w:pPr>
      <w:hyperlink w:anchor="_Toc418586798" w:history="1">
        <w:r w:rsidRPr="00AD2B59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6B7A0D" w:rsidRPr="00563FFA" w:rsidRDefault="006B7A0D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D4043B">
        <w:fldChar w:fldCharType="end"/>
      </w:r>
    </w:p>
    <w:p w:rsidR="006B7A0D" w:rsidRPr="00563FFA" w:rsidRDefault="006B7A0D" w:rsidP="005D6E3F">
      <w:pPr>
        <w:rPr>
          <w:sz w:val="28"/>
          <w:szCs w:val="28"/>
        </w:rPr>
      </w:pPr>
    </w:p>
    <w:p w:rsidR="006B7A0D" w:rsidRPr="00563FFA" w:rsidRDefault="006B7A0D" w:rsidP="00600E86"/>
    <w:p w:rsidR="006B7A0D" w:rsidRPr="00563FFA" w:rsidRDefault="006B7A0D" w:rsidP="00600E86">
      <w:pPr>
        <w:sectPr w:rsidR="006B7A0D" w:rsidRPr="00563FFA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6B7A0D" w:rsidRPr="00563FFA" w:rsidRDefault="006B7A0D" w:rsidP="004B3019">
      <w:pPr>
        <w:rPr>
          <w:sz w:val="28"/>
          <w:szCs w:val="28"/>
        </w:rPr>
      </w:pPr>
      <w:bookmarkStart w:id="8" w:name="_Toc397064010"/>
    </w:p>
    <w:p w:rsidR="006B7A0D" w:rsidRPr="00563FFA" w:rsidRDefault="006B7A0D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586783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Pr="00563FFA">
        <w:rPr>
          <w:sz w:val="28"/>
          <w:szCs w:val="28"/>
        </w:rPr>
        <w:t>ЗАКУПКИ</w:t>
      </w:r>
      <w:bookmarkEnd w:id="11"/>
    </w:p>
    <w:p w:rsidR="006B7A0D" w:rsidRPr="00563FFA" w:rsidRDefault="006B7A0D" w:rsidP="00347B82">
      <w:pPr>
        <w:rPr>
          <w:sz w:val="28"/>
          <w:szCs w:val="28"/>
        </w:rPr>
      </w:pPr>
    </w:p>
    <w:p w:rsidR="006B7A0D" w:rsidRPr="0099548E" w:rsidRDefault="006B7A0D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99548E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548E">
        <w:rPr>
          <w:rFonts w:ascii="Times New Roman" w:hAnsi="Times New Roman" w:cs="Times New Roman"/>
          <w:sz w:val="28"/>
          <w:szCs w:val="28"/>
        </w:rPr>
        <w:t xml:space="preserve">Открытый </w:t>
      </w:r>
      <w:r>
        <w:rPr>
          <w:rFonts w:ascii="Times New Roman" w:hAnsi="Times New Roman" w:cs="Times New Roman"/>
          <w:sz w:val="28"/>
          <w:szCs w:val="28"/>
        </w:rPr>
        <w:t>запрос цен в электронной форме.</w:t>
      </w:r>
    </w:p>
    <w:p w:rsidR="006B7A0D" w:rsidRPr="004B0F9E" w:rsidRDefault="006B7A0D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63FFA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29.04.201</w:t>
      </w:r>
      <w:r>
        <w:rPr>
          <w:rFonts w:ascii="Times New Roman" w:hAnsi="Times New Roman" w:cs="Times New Roman"/>
          <w:sz w:val="28"/>
          <w:szCs w:val="28"/>
        </w:rPr>
        <w:t>5 г. № 72), с учетом приказа</w:t>
      </w:r>
      <w:r w:rsidRPr="004B0F9E">
        <w:rPr>
          <w:rFonts w:ascii="Times New Roman" w:hAnsi="Times New Roman" w:cs="Times New Roman"/>
          <w:sz w:val="28"/>
          <w:szCs w:val="28"/>
        </w:rPr>
        <w:t xml:space="preserve"> генерального директора Госкорпорации «Росатом» от 29.04.2015 г.  № 1/431-П.</w:t>
      </w:r>
    </w:p>
    <w:p w:rsidR="006B7A0D" w:rsidRDefault="006B7A0D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sz w:val="28"/>
          <w:szCs w:val="28"/>
          <w:lang w:eastAsia="en-US"/>
        </w:rPr>
        <w:t>Положени</w:t>
      </w:r>
      <w:r>
        <w:rPr>
          <w:sz w:val="28"/>
          <w:szCs w:val="28"/>
          <w:lang w:eastAsia="en-US"/>
        </w:rPr>
        <w:t xml:space="preserve">я </w:t>
      </w:r>
      <w:r w:rsidRPr="00C3083B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sz w:val="28"/>
          <w:szCs w:val="28"/>
          <w:lang w:eastAsia="en-US"/>
        </w:rPr>
        <w:t xml:space="preserve">, </w:t>
      </w:r>
      <w:r w:rsidRPr="00C3083B">
        <w:rPr>
          <w:sz w:val="28"/>
          <w:szCs w:val="28"/>
          <w:lang w:eastAsia="en-US"/>
        </w:rPr>
        <w:t>утв</w:t>
      </w:r>
      <w:r>
        <w:rPr>
          <w:sz w:val="28"/>
          <w:szCs w:val="28"/>
          <w:lang w:eastAsia="en-US"/>
        </w:rPr>
        <w:t>ержденного П</w:t>
      </w:r>
      <w:r w:rsidRPr="00C3083B">
        <w:rPr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sz w:val="28"/>
          <w:szCs w:val="28"/>
          <w:lang w:eastAsia="en-US"/>
        </w:rPr>
        <w:t>№</w:t>
      </w:r>
      <w:r w:rsidRPr="00C3083B">
        <w:rPr>
          <w:sz w:val="28"/>
          <w:szCs w:val="28"/>
          <w:lang w:eastAsia="en-US"/>
        </w:rPr>
        <w:t> 1352</w:t>
      </w:r>
      <w:r w:rsidRPr="00E716C3">
        <w:rPr>
          <w:sz w:val="28"/>
          <w:szCs w:val="28"/>
          <w:lang w:eastAsia="en-US"/>
        </w:rPr>
        <w:t xml:space="preserve"> «</w:t>
      </w:r>
      <w:r w:rsidRPr="00963966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>
        <w:rPr>
          <w:sz w:val="28"/>
          <w:szCs w:val="28"/>
          <w:lang w:eastAsia="en-US"/>
        </w:rPr>
        <w:t>» (далее – Положение)</w:t>
      </w:r>
      <w:r w:rsidRPr="00563FFA">
        <w:rPr>
          <w:sz w:val="28"/>
          <w:szCs w:val="28"/>
          <w:lang w:eastAsia="en-US"/>
        </w:rPr>
        <w:t>.</w:t>
      </w:r>
    </w:p>
    <w:p w:rsidR="006B7A0D" w:rsidRPr="00563FFA" w:rsidRDefault="006B7A0D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pacing w:val="-6"/>
          <w:sz w:val="28"/>
          <w:szCs w:val="28"/>
        </w:rPr>
        <w:t xml:space="preserve">поставку </w:t>
      </w:r>
      <w:r w:rsidRPr="00EF40B7">
        <w:rPr>
          <w:rFonts w:ascii="Times New Roman" w:hAnsi="Times New Roman" w:cs="Times New Roman"/>
          <w:spacing w:val="-6"/>
          <w:sz w:val="28"/>
          <w:szCs w:val="28"/>
        </w:rPr>
        <w:t>карточных принтеров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6B7A0D" w:rsidRPr="00563FFA" w:rsidRDefault="006B7A0D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6B7A0D" w:rsidRPr="00563F70" w:rsidRDefault="006B7A0D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6B7A0D" w:rsidRPr="00563F70" w:rsidRDefault="006B7A0D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6B7A0D" w:rsidRPr="00563FFA" w:rsidRDefault="006B7A0D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6B7A0D" w:rsidRPr="00563FFA" w:rsidRDefault="006B7A0D" w:rsidP="00484D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6B7A0D" w:rsidRPr="00563FFA" w:rsidRDefault="006B7A0D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6B7A0D" w:rsidRPr="00563FFA" w:rsidRDefault="006B7A0D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>поставка карточных</w:t>
      </w:r>
      <w:r w:rsidRPr="00EF40B7">
        <w:rPr>
          <w:rFonts w:ascii="Times New Roman" w:hAnsi="Times New Roman" w:cs="Times New Roman"/>
          <w:sz w:val="28"/>
          <w:szCs w:val="28"/>
        </w:rPr>
        <w:t xml:space="preserve"> принтер</w:t>
      </w:r>
      <w:r>
        <w:rPr>
          <w:rFonts w:ascii="Times New Roman" w:hAnsi="Times New Roman" w:cs="Times New Roman"/>
          <w:sz w:val="28"/>
          <w:szCs w:val="28"/>
        </w:rPr>
        <w:t>ов (6 шт.).</w:t>
      </w:r>
    </w:p>
    <w:p w:rsidR="006B7A0D" w:rsidRDefault="006B7A0D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</w:t>
      </w:r>
      <w:r>
        <w:rPr>
          <w:sz w:val="28"/>
          <w:szCs w:val="28"/>
        </w:rPr>
        <w:t>и</w:t>
      </w:r>
      <w:r w:rsidRPr="00563FFA">
        <w:rPr>
          <w:sz w:val="28"/>
          <w:szCs w:val="28"/>
        </w:rPr>
        <w:t xml:space="preserve">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r w:rsidRPr="00307C1E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</w:t>
      </w:r>
    </w:p>
    <w:p w:rsidR="006B7A0D" w:rsidRDefault="006B7A0D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 xml:space="preserve">– </w:t>
      </w:r>
      <w:r w:rsidRPr="001B21EB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4 недель</w:t>
      </w:r>
      <w:r w:rsidRPr="001B21EB">
        <w:rPr>
          <w:sz w:val="28"/>
          <w:szCs w:val="28"/>
        </w:rPr>
        <w:t xml:space="preserve"> с даты подписания договора.</w:t>
      </w:r>
    </w:p>
    <w:p w:rsidR="006B7A0D" w:rsidRPr="00563FFA" w:rsidRDefault="006B7A0D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г. Москва, ул. Генерала Белова, д.14, силами и средствами Поставщика.</w:t>
      </w:r>
    </w:p>
    <w:p w:rsidR="006B7A0D" w:rsidRPr="00563FFA" w:rsidRDefault="006B7A0D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6B7A0D" w:rsidRPr="00563FFA" w:rsidRDefault="006B7A0D" w:rsidP="001A186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6B7A0D" w:rsidRDefault="006B7A0D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7A0D" w:rsidRPr="00B34D3D" w:rsidRDefault="006B7A0D" w:rsidP="00D33B0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 w:rsidRPr="00B34D3D">
        <w:rPr>
          <w:sz w:val="28"/>
          <w:szCs w:val="28"/>
        </w:rPr>
        <w:t xml:space="preserve">100% оплата производится в течение 5 </w:t>
      </w:r>
      <w:r>
        <w:rPr>
          <w:sz w:val="28"/>
          <w:szCs w:val="28"/>
        </w:rPr>
        <w:t xml:space="preserve">рабочих </w:t>
      </w:r>
      <w:r w:rsidRPr="00B34D3D">
        <w:rPr>
          <w:sz w:val="28"/>
          <w:szCs w:val="28"/>
        </w:rPr>
        <w:t xml:space="preserve">дней с момента фактической приемки товара на </w:t>
      </w:r>
      <w:r>
        <w:rPr>
          <w:sz w:val="28"/>
          <w:szCs w:val="28"/>
        </w:rPr>
        <w:t>складе</w:t>
      </w:r>
      <w:r w:rsidRPr="00B34D3D">
        <w:rPr>
          <w:sz w:val="28"/>
          <w:szCs w:val="28"/>
        </w:rPr>
        <w:t xml:space="preserve"> Заказчика (при наличии всех необходимых документов: паспорта, сертификаты, счета-фактуры, ТТН и т.д.) </w:t>
      </w:r>
    </w:p>
    <w:p w:rsidR="006B7A0D" w:rsidRPr="00A043E8" w:rsidRDefault="006B7A0D" w:rsidP="00D33B07">
      <w:pPr>
        <w:ind w:right="153" w:firstLine="709"/>
        <w:jc w:val="both"/>
        <w:rPr>
          <w:b/>
          <w:bCs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bCs/>
          <w:sz w:val="28"/>
          <w:szCs w:val="28"/>
          <w:u w:val="single"/>
        </w:rPr>
        <w:t>не допускаются</w:t>
      </w:r>
      <w:r>
        <w:rPr>
          <w:b/>
          <w:bCs/>
        </w:rPr>
        <w:t>.</w:t>
      </w:r>
    </w:p>
    <w:p w:rsidR="006B7A0D" w:rsidRPr="00563FFA" w:rsidRDefault="006B7A0D" w:rsidP="00D33B0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bookmarkStart w:id="12" w:name="_GoBack"/>
      <w:bookmarkEnd w:id="12"/>
      <w:r w:rsidRPr="00563FFA">
        <w:rPr>
          <w:sz w:val="28"/>
          <w:szCs w:val="28"/>
        </w:rPr>
        <w:t xml:space="preserve"> «Проект договора»).</w:t>
      </w:r>
    </w:p>
    <w:p w:rsidR="006B7A0D" w:rsidRPr="00563FFA" w:rsidRDefault="006B7A0D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2 330 500 (Два миллиона триста тридцать тысяч пятьсот) рублей 00 копеек</w:t>
      </w:r>
      <w:r w:rsidRPr="00563FFA">
        <w:rPr>
          <w:rFonts w:ascii="Times New Roman" w:hAnsi="Times New Roman" w:cs="Times New Roman"/>
          <w:sz w:val="28"/>
          <w:szCs w:val="28"/>
        </w:rPr>
        <w:t>, включая НДС.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себя: стоимость товара, упаковку, расходы Поставщика на доставку товара </w:t>
      </w:r>
      <w:r>
        <w:rPr>
          <w:rFonts w:ascii="Times New Roman" w:hAnsi="Times New Roman" w:cs="Times New Roman"/>
          <w:sz w:val="28"/>
          <w:szCs w:val="28"/>
        </w:rPr>
        <w:t xml:space="preserve"> до склада</w:t>
      </w:r>
      <w:r w:rsidRPr="00CC25E6">
        <w:rPr>
          <w:rFonts w:ascii="Times New Roman" w:hAnsi="Times New Roman" w:cs="Times New Roman"/>
          <w:sz w:val="28"/>
          <w:szCs w:val="28"/>
        </w:rPr>
        <w:t xml:space="preserve"> Заказчика, страхование, полный комплект документации, налоги и другие обязательные платежи.</w:t>
      </w:r>
      <w:r w:rsidRPr="00563FFA">
        <w:rPr>
          <w:b/>
          <w:bCs/>
          <w:i/>
          <w:iCs/>
        </w:rPr>
        <w:t xml:space="preserve"> </w:t>
      </w:r>
    </w:p>
    <w:p w:rsidR="006B7A0D" w:rsidRPr="00563FFA" w:rsidRDefault="006B7A0D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6B7A0D" w:rsidRPr="00563FFA" w:rsidRDefault="006B7A0D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627D9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6B7A0D" w:rsidRPr="00563FFA" w:rsidRDefault="006B7A0D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r w:rsidRPr="001627D9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6B7A0D" w:rsidRPr="00563FFA" w:rsidRDefault="006B7A0D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6B7A0D" w:rsidRPr="00563FFA" w:rsidRDefault="006B7A0D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A47A04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1" w:history="1">
        <w:r w:rsidRPr="00A47A04">
          <w:rPr>
            <w:rStyle w:val="Hyperlink"/>
            <w:sz w:val="28"/>
            <w:szCs w:val="28"/>
          </w:rPr>
          <w:t>www.a-k-d.ru</w:t>
        </w:r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6B7A0D" w:rsidRPr="00563FFA" w:rsidRDefault="006B7A0D" w:rsidP="006C0675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sz w:val="28"/>
          <w:szCs w:val="28"/>
          <w:lang w:eastAsia="en-US"/>
        </w:rPr>
        <w:t xml:space="preserve">участниками </w:t>
      </w:r>
      <w:r>
        <w:rPr>
          <w:sz w:val="28"/>
          <w:szCs w:val="28"/>
          <w:lang w:eastAsia="en-US"/>
        </w:rPr>
        <w:t>данной</w:t>
      </w:r>
      <w:r w:rsidRPr="00963966">
        <w:rPr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sz w:val="28"/>
          <w:szCs w:val="28"/>
          <w:lang w:eastAsia="en-US"/>
        </w:rPr>
        <w:t>, определенные</w:t>
      </w:r>
      <w:r w:rsidRPr="00963966" w:rsidDel="00EC0238">
        <w:rPr>
          <w:sz w:val="28"/>
          <w:szCs w:val="28"/>
          <w:lang w:eastAsia="en-US"/>
        </w:rPr>
        <w:t xml:space="preserve"> статьей 4 Федерального закона о</w:t>
      </w:r>
      <w:r>
        <w:rPr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sz w:val="28"/>
          <w:szCs w:val="28"/>
          <w:lang w:eastAsia="en-US"/>
        </w:rPr>
        <w:t>.</w:t>
      </w:r>
    </w:p>
    <w:p w:rsidR="006B7A0D" w:rsidRDefault="006B7A0D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6B7A0D" w:rsidRPr="00563FFA" w:rsidRDefault="006B7A0D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6B7A0D" w:rsidRPr="00563FFA" w:rsidRDefault="006B7A0D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6B7A0D" w:rsidRPr="00563FFA" w:rsidRDefault="006B7A0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6B7A0D" w:rsidRPr="00563FFA" w:rsidRDefault="006B7A0D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6B7A0D" w:rsidRPr="00563FFA" w:rsidRDefault="006B7A0D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6B7A0D" w:rsidRPr="00563FFA" w:rsidRDefault="006B7A0D" w:rsidP="002F77F7">
      <w:pPr>
        <w:pStyle w:val="ListParagraph"/>
        <w:numPr>
          <w:ilvl w:val="0"/>
          <w:numId w:val="26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6B7A0D" w:rsidRPr="00563FFA" w:rsidRDefault="006B7A0D" w:rsidP="002F77F7">
      <w:pPr>
        <w:pStyle w:val="ListParagraph"/>
        <w:numPr>
          <w:ilvl w:val="0"/>
          <w:numId w:val="26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ЭТП </w:t>
      </w:r>
      <w:r w:rsidRPr="000522AF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0522AF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6B7A0D" w:rsidRPr="00563FFA" w:rsidRDefault="006B7A0D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6B7A0D" w:rsidRPr="00563FFA" w:rsidRDefault="006B7A0D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6B7A0D" w:rsidRPr="00563FFA" w:rsidRDefault="006B7A0D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bCs/>
          <w:i/>
          <w:iCs/>
        </w:rPr>
        <w:t xml:space="preserve"> </w:t>
      </w:r>
      <w:r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15» мая 2015</w:t>
      </w:r>
      <w:r w:rsidRPr="00563FFA">
        <w:rPr>
          <w:spacing w:val="-6"/>
          <w:sz w:val="28"/>
          <w:szCs w:val="28"/>
        </w:rPr>
        <w:t xml:space="preserve"> года</w:t>
      </w:r>
    </w:p>
    <w:p w:rsidR="006B7A0D" w:rsidRPr="00563FFA" w:rsidRDefault="006B7A0D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 w:cs="Times New Roman"/>
          <w:sz w:val="28"/>
          <w:szCs w:val="28"/>
        </w:rPr>
        <w:t>дата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6B7A0D" w:rsidRPr="00563FFA" w:rsidRDefault="006B7A0D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>
        <w:rPr>
          <w:sz w:val="28"/>
          <w:szCs w:val="28"/>
        </w:rPr>
        <w:t>29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мая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6B7A0D" w:rsidRPr="00117DD4" w:rsidRDefault="006B7A0D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117DD4">
        <w:rPr>
          <w:rFonts w:ascii="Times New Roman" w:hAnsi="Times New Roman" w:cs="Times New Roman"/>
          <w:sz w:val="28"/>
          <w:szCs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6B7A0D" w:rsidRPr="00A83F61" w:rsidRDefault="006B7A0D" w:rsidP="00117DD4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</w:p>
    <w:p w:rsidR="006B7A0D" w:rsidRDefault="006B7A0D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spacing w:val="-6"/>
          <w:sz w:val="28"/>
          <w:szCs w:val="28"/>
          <w:lang w:eastAsia="en-US"/>
        </w:rPr>
        <w:t>е органом управления заказчика;</w:t>
      </w:r>
    </w:p>
    <w:p w:rsidR="006B7A0D" w:rsidRDefault="006B7A0D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spacing w:val="-6"/>
          <w:sz w:val="28"/>
          <w:szCs w:val="28"/>
          <w:lang w:eastAsia="en-US"/>
        </w:rPr>
        <w:t>.</w:t>
      </w:r>
    </w:p>
    <w:p w:rsidR="006B7A0D" w:rsidRDefault="006B7A0D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6B7A0D" w:rsidRDefault="006B7A0D" w:rsidP="00BD64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6B7A0D" w:rsidRDefault="006B7A0D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 xml:space="preserve">в течение 5 (пяти) дней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6B7A0D" w:rsidRPr="00563FFA" w:rsidRDefault="006B7A0D" w:rsidP="002F77F7">
      <w:pPr>
        <w:numPr>
          <w:ilvl w:val="0"/>
          <w:numId w:val="27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 </w:t>
      </w:r>
      <w:r w:rsidRPr="000C2E8B">
        <w:rPr>
          <w:b/>
          <w:bCs/>
          <w:sz w:val="28"/>
          <w:szCs w:val="28"/>
        </w:rPr>
        <w:t>не требуется</w:t>
      </w:r>
      <w:r>
        <w:rPr>
          <w:sz w:val="28"/>
          <w:szCs w:val="28"/>
        </w:rPr>
        <w:t>.</w:t>
      </w:r>
    </w:p>
    <w:p w:rsidR="006B7A0D" w:rsidRPr="00563FFA" w:rsidRDefault="006B7A0D" w:rsidP="002F77F7">
      <w:pPr>
        <w:numPr>
          <w:ilvl w:val="0"/>
          <w:numId w:val="27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996E01">
        <w:rPr>
          <w:sz w:val="28"/>
          <w:szCs w:val="28"/>
        </w:rPr>
        <w:t>запроса цен</w:t>
      </w:r>
      <w:r w:rsidRPr="00563FFA">
        <w:rPr>
          <w:b/>
          <w:bCs/>
          <w:i/>
          <w:iCs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6B7A0D" w:rsidRPr="00563FFA" w:rsidRDefault="006B7A0D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Отказ организатора закупки от проведения закупки по решению заказчика, </w:t>
      </w:r>
    </w:p>
    <w:p w:rsidR="006B7A0D" w:rsidRPr="00563FFA" w:rsidRDefault="006B7A0D" w:rsidP="002913B9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3B9">
        <w:rPr>
          <w:rFonts w:ascii="Times New Roman" w:hAnsi="Times New Roman" w:cs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6B7A0D" w:rsidRPr="00563FFA" w:rsidRDefault="006B7A0D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B7A0D" w:rsidRPr="00563FFA" w:rsidRDefault="006B7A0D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B7A0D" w:rsidRPr="00563FFA" w:rsidRDefault="006B7A0D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B7A0D" w:rsidRPr="00563FFA" w:rsidRDefault="006B7A0D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6B7A0D" w:rsidRPr="00563FFA" w:rsidRDefault="006B7A0D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6B7A0D" w:rsidRDefault="006B7A0D" w:rsidP="008A0248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Центральный арбитражный комитет (ЦАК) - </w:t>
      </w:r>
      <w:hyperlink r:id="rId15" w:history="1">
        <w:r w:rsidRPr="00563FFA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6B7A0D" w:rsidRPr="008A0248" w:rsidRDefault="006B7A0D" w:rsidP="008A0248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248">
        <w:rPr>
          <w:rFonts w:ascii="Times New Roman" w:hAnsi="Times New Roman" w:cs="Times New Roman"/>
          <w:sz w:val="28"/>
          <w:szCs w:val="28"/>
        </w:rPr>
        <w:t xml:space="preserve">По факту нарушения процедуры закупки можно обращаться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16" w:history="1"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6B7A0D" w:rsidRPr="00563FFA" w:rsidRDefault="006B7A0D" w:rsidP="00CD6C43">
      <w:pPr>
        <w:pStyle w:val="NormalWeb"/>
        <w:spacing w:before="0" w:beforeAutospacing="0" w:after="0" w:afterAutospacing="0"/>
        <w:ind w:right="153"/>
        <w:jc w:val="both"/>
        <w:sectPr w:rsidR="006B7A0D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6B7A0D" w:rsidRPr="00563FFA" w:rsidRDefault="006B7A0D" w:rsidP="00BA3C22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4" w:name="_Toc398564571"/>
      <w:bookmarkStart w:id="15" w:name="_Toc399408081"/>
      <w:bookmarkStart w:id="16" w:name="_Toc418586784"/>
      <w:r w:rsidRPr="00563FFA">
        <w:rPr>
          <w:b/>
          <w:bCs/>
          <w:sz w:val="28"/>
          <w:szCs w:val="28"/>
        </w:rPr>
        <w:t>ЧАСТЬ 1</w:t>
      </w:r>
      <w:bookmarkEnd w:id="14"/>
      <w:bookmarkEnd w:id="15"/>
      <w:bookmarkEnd w:id="16"/>
    </w:p>
    <w:p w:rsidR="006B7A0D" w:rsidRPr="00563FFA" w:rsidRDefault="006B7A0D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6B7A0D" w:rsidRPr="00563FFA" w:rsidRDefault="006B7A0D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6B7A0D" w:rsidRPr="00563FFA" w:rsidRDefault="006B7A0D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6B7A0D" w:rsidRPr="00563FFA" w:rsidRDefault="006B7A0D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586785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63FFA">
        <w:rPr>
          <w:sz w:val="28"/>
          <w:szCs w:val="28"/>
        </w:rPr>
        <w:t>ТРЕБОВАНИЯ. ДОКУМЕНТЫ. СОСТАВ ЗАЯВКИ НА УЧАСТИЕ В ЗАКУПКЕ.</w:t>
      </w:r>
      <w:bookmarkEnd w:id="17"/>
      <w:bookmarkEnd w:id="18"/>
      <w:bookmarkEnd w:id="19"/>
    </w:p>
    <w:p w:rsidR="006B7A0D" w:rsidRPr="00563FFA" w:rsidRDefault="006B7A0D" w:rsidP="002F77F7">
      <w:pPr>
        <w:pStyle w:val="Heading1"/>
        <w:numPr>
          <w:ilvl w:val="1"/>
          <w:numId w:val="2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586786"/>
      <w:r w:rsidRPr="00563FFA"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40"/>
      <w:bookmarkEnd w:id="41"/>
      <w:bookmarkEnd w:id="42"/>
    </w:p>
    <w:p w:rsidR="006B7A0D" w:rsidRPr="00563FFA" w:rsidRDefault="006B7A0D" w:rsidP="002F77F7">
      <w:pPr>
        <w:pStyle w:val="Heading1"/>
        <w:numPr>
          <w:ilvl w:val="2"/>
          <w:numId w:val="2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586787"/>
      <w:r w:rsidRPr="00563FFA">
        <w:rPr>
          <w:sz w:val="28"/>
          <w:szCs w:val="28"/>
        </w:rPr>
        <w:t>Требования к участникам закупки</w:t>
      </w:r>
      <w:bookmarkEnd w:id="43"/>
    </w:p>
    <w:p w:rsidR="006B7A0D" w:rsidRPr="00563FFA" w:rsidRDefault="006B7A0D" w:rsidP="00E716C3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851"/>
        <w:gridCol w:w="6237"/>
        <w:gridCol w:w="8363"/>
      </w:tblGrid>
      <w:tr w:rsidR="006B7A0D" w:rsidRPr="00E04F63">
        <w:trPr>
          <w:trHeight w:val="440"/>
          <w:tblHeader/>
        </w:trPr>
        <w:tc>
          <w:tcPr>
            <w:tcW w:w="851" w:type="dxa"/>
            <w:tcBorders>
              <w:left w:val="single" w:sz="4" w:space="0" w:color="808080"/>
            </w:tcBorders>
            <w:vAlign w:val="center"/>
          </w:tcPr>
          <w:p w:rsidR="006B7A0D" w:rsidRPr="00E04F63" w:rsidRDefault="006B7A0D" w:rsidP="00E04F63">
            <w:pPr>
              <w:jc w:val="center"/>
            </w:pPr>
            <w:r w:rsidRPr="00E04F63">
              <w:t>№ п/п</w:t>
            </w:r>
          </w:p>
        </w:tc>
        <w:tc>
          <w:tcPr>
            <w:tcW w:w="6237" w:type="dxa"/>
            <w:tcBorders>
              <w:right w:val="single" w:sz="4" w:space="0" w:color="808080"/>
            </w:tcBorders>
            <w:vAlign w:val="center"/>
          </w:tcPr>
          <w:p w:rsidR="006B7A0D" w:rsidRPr="00E04F63" w:rsidRDefault="006B7A0D" w:rsidP="00E04F63">
            <w:pPr>
              <w:ind w:right="153"/>
              <w:jc w:val="center"/>
            </w:pPr>
            <w:r w:rsidRPr="00E04F63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/>
            </w:tcBorders>
            <w:vAlign w:val="center"/>
          </w:tcPr>
          <w:p w:rsidR="006B7A0D" w:rsidRPr="00E04F63" w:rsidRDefault="006B7A0D" w:rsidP="00E04F63">
            <w:pPr>
              <w:ind w:right="153"/>
              <w:jc w:val="center"/>
            </w:pPr>
            <w:r w:rsidRPr="00E04F63">
              <w:t>Документы, подтверждающие соответствие установленным требованиям</w:t>
            </w:r>
          </w:p>
        </w:tc>
      </w:tr>
      <w:tr w:rsidR="006B7A0D" w:rsidRPr="00E04F63">
        <w:trPr>
          <w:trHeight w:val="367"/>
        </w:trPr>
        <w:tc>
          <w:tcPr>
            <w:tcW w:w="851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6B7A0D" w:rsidRPr="00E04F63" w:rsidRDefault="006B7A0D" w:rsidP="002F77F7">
            <w:pPr>
              <w:numPr>
                <w:ilvl w:val="0"/>
                <w:numId w:val="43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6B7A0D" w:rsidRPr="00E04F63" w:rsidRDefault="006B7A0D" w:rsidP="00E04F63">
            <w:pPr>
              <w:ind w:right="153"/>
              <w:jc w:val="both"/>
            </w:pPr>
            <w:r w:rsidRPr="00E04F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6B7A0D" w:rsidRPr="00E04F63">
        <w:trPr>
          <w:trHeight w:val="649"/>
        </w:trPr>
        <w:tc>
          <w:tcPr>
            <w:tcW w:w="851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6B7A0D" w:rsidRPr="00E04F63" w:rsidRDefault="006B7A0D" w:rsidP="002F77F7">
            <w:pPr>
              <w:numPr>
                <w:ilvl w:val="0"/>
                <w:numId w:val="44"/>
              </w:numPr>
              <w:tabs>
                <w:tab w:val="left" w:pos="495"/>
              </w:tabs>
              <w:spacing w:before="120" w:line="360" w:lineRule="auto"/>
              <w:jc w:val="both"/>
            </w:pPr>
            <w:bookmarkStart w:id="44" w:name="_Ref410145081"/>
          </w:p>
        </w:tc>
        <w:bookmarkEnd w:id="44"/>
        <w:tc>
          <w:tcPr>
            <w:tcW w:w="6237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6B7A0D" w:rsidRPr="00E04F63" w:rsidRDefault="006B7A0D" w:rsidP="00E04F63">
            <w:pPr>
              <w:ind w:right="153" w:firstLine="495"/>
              <w:jc w:val="both"/>
            </w:pPr>
            <w:r w:rsidRPr="00E04F63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/>
              <w:bottom w:val="single" w:sz="4" w:space="0" w:color="808080"/>
            </w:tcBorders>
          </w:tcPr>
          <w:p w:rsidR="006B7A0D" w:rsidRPr="00E04F63" w:rsidRDefault="006B7A0D" w:rsidP="00E04F63">
            <w:pPr>
              <w:tabs>
                <w:tab w:val="left" w:pos="300"/>
              </w:tabs>
              <w:ind w:right="153"/>
              <w:jc w:val="both"/>
            </w:pPr>
            <w:r w:rsidRPr="00E04F63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7" w:history="1">
              <w:r w:rsidRPr="00E04F63">
                <w:rPr>
                  <w:color w:val="0000FF"/>
                  <w:u w:val="single"/>
                  <w:lang w:val="en-US"/>
                </w:rPr>
                <w:t>http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://</w:t>
              </w:r>
              <w:r w:rsidRPr="00E04F63">
                <w:rPr>
                  <w:color w:val="0000FF"/>
                  <w:u w:val="single"/>
                  <w:lang w:val="en-US"/>
                </w:rPr>
                <w:t>egrul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nalog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ru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6B7A0D" w:rsidRPr="00E04F63" w:rsidRDefault="006B7A0D" w:rsidP="00E04F63">
            <w:pPr>
              <w:tabs>
                <w:tab w:val="left" w:pos="300"/>
              </w:tabs>
              <w:ind w:right="153"/>
            </w:pPr>
          </w:p>
        </w:tc>
      </w:tr>
      <w:tr w:rsidR="006B7A0D" w:rsidRPr="00E04F63">
        <w:trPr>
          <w:trHeight w:val="240"/>
        </w:trPr>
        <w:tc>
          <w:tcPr>
            <w:tcW w:w="85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B7A0D" w:rsidRPr="00E04F63" w:rsidRDefault="006B7A0D" w:rsidP="002F77F7">
            <w:pPr>
              <w:numPr>
                <w:ilvl w:val="2"/>
                <w:numId w:val="43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B7A0D" w:rsidRPr="00E04F63" w:rsidRDefault="006B7A0D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6B7A0D" w:rsidRPr="00862B1C" w:rsidRDefault="006B7A0D" w:rsidP="002F77F7">
            <w:pPr>
              <w:numPr>
                <w:ilvl w:val="0"/>
                <w:numId w:val="45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</w:p>
          <w:p w:rsidR="006B7A0D" w:rsidRPr="00E04F63" w:rsidRDefault="006B7A0D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6B7A0D" w:rsidRPr="00E04F63" w:rsidRDefault="006B7A0D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заявление о применении упрощенной системы налогообложения (при ее применении).</w:t>
            </w:r>
          </w:p>
        </w:tc>
      </w:tr>
      <w:tr w:rsidR="006B7A0D" w:rsidRPr="00E04F63">
        <w:trPr>
          <w:trHeight w:val="300"/>
        </w:trPr>
        <w:tc>
          <w:tcPr>
            <w:tcW w:w="85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B7A0D" w:rsidRPr="00E04F63" w:rsidRDefault="006B7A0D" w:rsidP="002F77F7">
            <w:pPr>
              <w:numPr>
                <w:ilvl w:val="2"/>
                <w:numId w:val="43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B7A0D" w:rsidRPr="00E04F63" w:rsidRDefault="006B7A0D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6B7A0D" w:rsidRPr="00E04F63" w:rsidRDefault="006B7A0D" w:rsidP="002F77F7">
            <w:pPr>
              <w:numPr>
                <w:ilvl w:val="0"/>
                <w:numId w:val="46"/>
              </w:numPr>
              <w:tabs>
                <w:tab w:val="left" w:pos="0"/>
              </w:tabs>
              <w:spacing w:before="120"/>
              <w:ind w:right="1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договора:</w:t>
            </w:r>
          </w:p>
          <w:p w:rsidR="006B7A0D" w:rsidRPr="00E04F63" w:rsidRDefault="006B7A0D" w:rsidP="002F77F7">
            <w:pPr>
              <w:numPr>
                <w:ilvl w:val="0"/>
                <w:numId w:val="41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6B7A0D" w:rsidRPr="00E04F63" w:rsidRDefault="006B7A0D" w:rsidP="002F77F7">
            <w:pPr>
              <w:numPr>
                <w:ilvl w:val="0"/>
                <w:numId w:val="41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6B7A0D" w:rsidRPr="00E04F63" w:rsidRDefault="006B7A0D" w:rsidP="00E04F63">
            <w:pPr>
              <w:tabs>
                <w:tab w:val="left" w:pos="353"/>
              </w:tabs>
              <w:ind w:right="153" w:firstLine="353"/>
              <w:jc w:val="both"/>
            </w:pPr>
            <w:r w:rsidRPr="00E04F6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6B7A0D" w:rsidRPr="00E04F63">
        <w:trPr>
          <w:trHeight w:val="699"/>
        </w:trPr>
        <w:tc>
          <w:tcPr>
            <w:tcW w:w="851" w:type="dxa"/>
            <w:vAlign w:val="center"/>
          </w:tcPr>
          <w:p w:rsidR="006B7A0D" w:rsidRPr="00E04F63" w:rsidRDefault="006B7A0D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Align w:val="center"/>
          </w:tcPr>
          <w:p w:rsidR="006B7A0D" w:rsidRPr="00E04F63" w:rsidRDefault="006B7A0D" w:rsidP="00E04F63">
            <w:pPr>
              <w:ind w:right="153"/>
              <w:jc w:val="both"/>
            </w:pPr>
            <w:r w:rsidRPr="00E04F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</w:tcPr>
          <w:p w:rsidR="006B7A0D" w:rsidRPr="00862B1C" w:rsidRDefault="006B7A0D" w:rsidP="002F77F7">
            <w:pPr>
              <w:numPr>
                <w:ilvl w:val="0"/>
                <w:numId w:val="45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</w:p>
          <w:p w:rsidR="006B7A0D" w:rsidRPr="00E04F63" w:rsidRDefault="006B7A0D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 ненахождении участника закупки в процессе ликвидации (для юридического лица);</w:t>
            </w:r>
          </w:p>
          <w:p w:rsidR="006B7A0D" w:rsidRPr="00E04F63" w:rsidRDefault="006B7A0D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6B7A0D" w:rsidRPr="00E04F63" w:rsidRDefault="006B7A0D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6B7A0D" w:rsidRPr="00E04F63" w:rsidRDefault="006B7A0D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 неприостановлении деятельности участника закупки.</w:t>
            </w:r>
          </w:p>
        </w:tc>
      </w:tr>
      <w:tr w:rsidR="006B7A0D" w:rsidRPr="00E04F63">
        <w:trPr>
          <w:trHeight w:val="440"/>
        </w:trPr>
        <w:tc>
          <w:tcPr>
            <w:tcW w:w="851" w:type="dxa"/>
            <w:vAlign w:val="center"/>
          </w:tcPr>
          <w:p w:rsidR="006B7A0D" w:rsidRPr="00E04F63" w:rsidRDefault="006B7A0D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6B7A0D" w:rsidRPr="00E04F63" w:rsidRDefault="006B7A0D" w:rsidP="00E04F63">
            <w:pPr>
              <w:ind w:right="153"/>
              <w:jc w:val="both"/>
            </w:pPr>
            <w:r w:rsidRPr="00E04F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6B7A0D" w:rsidRPr="00E04F63" w:rsidRDefault="006B7A0D" w:rsidP="002F77F7">
            <w:pPr>
              <w:numPr>
                <w:ilvl w:val="0"/>
                <w:numId w:val="39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  <w:rPr>
                <w:sz w:val="22"/>
                <w:szCs w:val="22"/>
              </w:rPr>
            </w:pPr>
          </w:p>
        </w:tc>
      </w:tr>
      <w:tr w:rsidR="006B7A0D" w:rsidRPr="00E04F63">
        <w:trPr>
          <w:trHeight w:val="440"/>
        </w:trPr>
        <w:tc>
          <w:tcPr>
            <w:tcW w:w="851" w:type="dxa"/>
            <w:vAlign w:val="center"/>
          </w:tcPr>
          <w:p w:rsidR="006B7A0D" w:rsidRPr="00E04F63" w:rsidRDefault="006B7A0D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6B7A0D" w:rsidRPr="00E04F63" w:rsidRDefault="006B7A0D" w:rsidP="00E04F63">
            <w:pPr>
              <w:ind w:right="153"/>
              <w:jc w:val="both"/>
            </w:pPr>
            <w:r w:rsidRPr="00E04F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6B7A0D" w:rsidRPr="00E04F63" w:rsidRDefault="006B7A0D" w:rsidP="00E04F63">
            <w:pPr>
              <w:ind w:right="153"/>
              <w:jc w:val="both"/>
            </w:pPr>
            <w:r w:rsidRPr="00E04F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6B7A0D" w:rsidRPr="00E04F63" w:rsidRDefault="006B7A0D" w:rsidP="002F77F7">
            <w:pPr>
              <w:numPr>
                <w:ilvl w:val="0"/>
                <w:numId w:val="45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6B7A0D" w:rsidRPr="00E04F63" w:rsidRDefault="006B7A0D" w:rsidP="00E04F63">
            <w:pPr>
              <w:tabs>
                <w:tab w:val="left" w:pos="0"/>
              </w:tabs>
              <w:ind w:left="353" w:right="153"/>
              <w:jc w:val="both"/>
              <w:rPr>
                <w:b/>
                <w:bCs/>
                <w:caps/>
              </w:rPr>
            </w:pPr>
          </w:p>
        </w:tc>
      </w:tr>
      <w:tr w:rsidR="006B7A0D" w:rsidRPr="00E04F63">
        <w:trPr>
          <w:trHeight w:val="70"/>
        </w:trPr>
        <w:tc>
          <w:tcPr>
            <w:tcW w:w="851" w:type="dxa"/>
            <w:vAlign w:val="center"/>
          </w:tcPr>
          <w:p w:rsidR="006B7A0D" w:rsidRPr="00E04F63" w:rsidRDefault="006B7A0D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6B7A0D" w:rsidRPr="00E04F63" w:rsidRDefault="006B7A0D" w:rsidP="00490972">
            <w:pPr>
              <w:tabs>
                <w:tab w:val="left" w:pos="778"/>
              </w:tabs>
              <w:ind w:right="153"/>
              <w:jc w:val="both"/>
            </w:pPr>
            <w:r w:rsidRPr="00E04F63">
              <w:t>отсутствие сведений об участнике закупки в следующих реестрах недобросовестных поставщиков:</w:t>
            </w:r>
          </w:p>
          <w:p w:rsidR="006B7A0D" w:rsidRPr="00E04F63" w:rsidRDefault="006B7A0D" w:rsidP="002F77F7">
            <w:pPr>
              <w:numPr>
                <w:ilvl w:val="0"/>
                <w:numId w:val="42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6B7A0D" w:rsidRPr="00E04F63" w:rsidRDefault="006B7A0D" w:rsidP="002F77F7">
            <w:pPr>
              <w:numPr>
                <w:ilvl w:val="0"/>
                <w:numId w:val="42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6B7A0D" w:rsidRPr="00E04F63" w:rsidRDefault="006B7A0D" w:rsidP="002F77F7">
            <w:pPr>
              <w:numPr>
                <w:ilvl w:val="0"/>
                <w:numId w:val="42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</w:tcPr>
          <w:p w:rsidR="006B7A0D" w:rsidRPr="00E04F63" w:rsidRDefault="006B7A0D" w:rsidP="00E04F63">
            <w:pPr>
              <w:jc w:val="both"/>
            </w:pPr>
            <w:r w:rsidRPr="00E04F6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6B7A0D" w:rsidRPr="00563FFA" w:rsidRDefault="006B7A0D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6B7A0D" w:rsidRPr="00563FFA" w:rsidRDefault="006B7A0D" w:rsidP="002F77F7">
      <w:pPr>
        <w:pStyle w:val="Heading1"/>
        <w:numPr>
          <w:ilvl w:val="2"/>
          <w:numId w:val="2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8586788"/>
      <w:r w:rsidRPr="00563FFA"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6B7A0D" w:rsidRPr="00563FFA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6B7A0D" w:rsidRPr="00563FFA" w:rsidRDefault="006B7A0D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563FFA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6B7A0D" w:rsidRPr="00563FFA" w:rsidRDefault="006B7A0D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Требование</w:t>
            </w:r>
          </w:p>
        </w:tc>
        <w:tc>
          <w:tcPr>
            <w:tcW w:w="2431" w:type="pct"/>
            <w:vAlign w:val="center"/>
          </w:tcPr>
          <w:p w:rsidR="006B7A0D" w:rsidRPr="00563FFA" w:rsidRDefault="006B7A0D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Документ, подтверждающий соответствие требованиям</w:t>
            </w:r>
          </w:p>
        </w:tc>
      </w:tr>
      <w:tr w:rsidR="006B7A0D" w:rsidRPr="00563FFA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6B7A0D" w:rsidRPr="00563FFA" w:rsidRDefault="006B7A0D" w:rsidP="002F77F7">
            <w:pPr>
              <w:widowControl w:val="0"/>
              <w:numPr>
                <w:ilvl w:val="0"/>
                <w:numId w:val="3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6B7A0D" w:rsidRPr="00563FFA" w:rsidRDefault="006B7A0D" w:rsidP="00703F4C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6B7A0D" w:rsidRPr="00563FFA" w:rsidRDefault="006B7A0D" w:rsidP="006414F1">
            <w:pPr>
              <w:widowControl w:val="0"/>
              <w:shd w:val="clear" w:color="auto" w:fill="FFFFFF"/>
              <w:jc w:val="both"/>
            </w:pPr>
            <w:r w:rsidRPr="00563FFA">
              <w:t>Техническое предложение (соответствующая Форма),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6B7A0D" w:rsidRPr="00563FFA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6B7A0D" w:rsidRPr="00563FFA" w:rsidRDefault="006B7A0D" w:rsidP="002F77F7">
            <w:pPr>
              <w:widowControl w:val="0"/>
              <w:numPr>
                <w:ilvl w:val="0"/>
                <w:numId w:val="3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6B7A0D" w:rsidRPr="00563FFA" w:rsidRDefault="006B7A0D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6B7A0D" w:rsidRPr="00563FFA" w:rsidRDefault="006B7A0D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6B7A0D" w:rsidRPr="00563FFA" w:rsidRDefault="006B7A0D" w:rsidP="00703F4C"/>
    <w:p w:rsidR="006B7A0D" w:rsidRPr="00563FFA" w:rsidRDefault="006B7A0D" w:rsidP="002F77F7">
      <w:pPr>
        <w:pStyle w:val="Heading1"/>
        <w:numPr>
          <w:ilvl w:val="1"/>
          <w:numId w:val="28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8586789"/>
      <w:r w:rsidRPr="00563FFA">
        <w:rPr>
          <w:sz w:val="28"/>
          <w:szCs w:val="28"/>
        </w:rPr>
        <w:t>СОСТАВ ЗАЯВКИ НА УЧАСТИЕ В ЗАКУПКЕ.</w:t>
      </w:r>
      <w:bookmarkEnd w:id="46"/>
      <w:bookmarkEnd w:id="47"/>
      <w:bookmarkEnd w:id="48"/>
    </w:p>
    <w:p w:rsidR="006B7A0D" w:rsidRPr="00563FFA" w:rsidRDefault="006B7A0D" w:rsidP="006414F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 w:rsidRPr="00563FFA">
        <w:t>Формы, заполняемые с помощью функционала ЭТП:</w:t>
      </w:r>
      <w:bookmarkEnd w:id="49"/>
    </w:p>
    <w:p w:rsidR="006B7A0D" w:rsidRPr="00563FFA" w:rsidRDefault="006B7A0D" w:rsidP="006414F1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6B7A0D" w:rsidRPr="00563FFA" w:rsidRDefault="006B7A0D" w:rsidP="006414F1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соответствующих полях стоимости затрат без учета НДС;</w:t>
      </w:r>
    </w:p>
    <w:p w:rsidR="006B7A0D" w:rsidRPr="00563FFA" w:rsidRDefault="006B7A0D" w:rsidP="006414F1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количество;</w:t>
      </w:r>
    </w:p>
    <w:p w:rsidR="006B7A0D" w:rsidRPr="00563FFA" w:rsidRDefault="006B7A0D" w:rsidP="006414F1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ставка НДС.</w:t>
      </w:r>
    </w:p>
    <w:p w:rsidR="006B7A0D" w:rsidRPr="00563FFA" w:rsidRDefault="006B7A0D" w:rsidP="006414F1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график оплаты с указанием следующей информации:</w:t>
      </w:r>
    </w:p>
    <w:p w:rsidR="006B7A0D" w:rsidRPr="00563FFA" w:rsidRDefault="006B7A0D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6B7A0D" w:rsidRPr="00563FFA" w:rsidRDefault="006B7A0D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размеры авансовых платежей, в рублях с НДС (при наличии авансов в условиях платежей);</w:t>
      </w:r>
    </w:p>
    <w:p w:rsidR="006B7A0D" w:rsidRPr="00563FFA" w:rsidRDefault="006B7A0D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остальных платежей;</w:t>
      </w:r>
    </w:p>
    <w:p w:rsidR="006B7A0D" w:rsidRPr="00563FFA" w:rsidRDefault="006B7A0D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 остальных платежей, в рублях с НДС.</w:t>
      </w:r>
    </w:p>
    <w:p w:rsidR="006B7A0D" w:rsidRPr="00563FFA" w:rsidRDefault="006B7A0D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</w:t>
      </w:r>
      <w:r w:rsidRPr="00862BCB">
        <w:rPr>
          <w:b/>
          <w:bCs/>
          <w:i/>
          <w:iCs/>
        </w:rPr>
        <w:t>(сроки)</w:t>
      </w:r>
      <w:r w:rsidRPr="00563FFA">
        <w:rPr>
          <w:b/>
          <w:bCs/>
          <w:i/>
          <w:iCs/>
        </w:rPr>
        <w:t xml:space="preserve">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6B7A0D" w:rsidRPr="00563FFA" w:rsidRDefault="006B7A0D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случае отсутствия авансовых платежей, поля с информацией об авансовых платежах не заполняются.</w:t>
      </w:r>
    </w:p>
    <w:p w:rsidR="006B7A0D" w:rsidRPr="00563FFA" w:rsidRDefault="006B7A0D" w:rsidP="006414F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0"/>
    </w:p>
    <w:p w:rsidR="006B7A0D" w:rsidRPr="00563FFA" w:rsidRDefault="006B7A0D" w:rsidP="002F77F7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5.1</w:t>
        </w:r>
      </w:fldSimple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Hyperlink"/>
          </w:rPr>
          <w:t>Форма1</w:t>
        </w:r>
      </w:hyperlink>
      <w:r>
        <w:rPr>
          <w:color w:val="0000FF"/>
          <w:u w:val="single"/>
        </w:rPr>
        <w:t>)</w:t>
      </w:r>
      <w:r w:rsidRPr="00563FFA">
        <w:t>;</w:t>
      </w:r>
      <w:bookmarkEnd w:id="51"/>
    </w:p>
    <w:p w:rsidR="006B7A0D" w:rsidRDefault="006B7A0D" w:rsidP="002F77F7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fldSimple w:instr=" REF _Ref401131967 \r \h  \* MERGEFORMAT ">
        <w:r>
          <w:t>5.1</w:t>
        </w:r>
      </w:fldSimple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Hyperlink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6B7A0D" w:rsidRPr="00563FFA" w:rsidRDefault="006B7A0D" w:rsidP="002F77F7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6B7A0D" w:rsidRPr="00563FFA" w:rsidRDefault="006B7A0D" w:rsidP="005D6E3F">
      <w:pPr>
        <w:pStyle w:val="Times12"/>
        <w:ind w:firstLine="0"/>
      </w:pPr>
    </w:p>
    <w:p w:rsidR="006B7A0D" w:rsidRPr="00563FFA" w:rsidRDefault="006B7A0D" w:rsidP="005D6E3F">
      <w:pPr>
        <w:pStyle w:val="Times12"/>
        <w:ind w:firstLine="0"/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6B7A0D" w:rsidRPr="00563FFA" w:rsidRDefault="006B7A0D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6B7A0D" w:rsidRPr="00563FFA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6B7A0D" w:rsidRPr="00563FFA" w:rsidRDefault="006B7A0D" w:rsidP="004B69B9">
      <w:pPr>
        <w:ind w:firstLine="709"/>
        <w:jc w:val="both"/>
        <w:rPr>
          <w:b/>
          <w:bCs/>
          <w:i/>
          <w:iCs/>
        </w:rPr>
      </w:pPr>
    </w:p>
    <w:p w:rsidR="006B7A0D" w:rsidRPr="00563FFA" w:rsidRDefault="006B7A0D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8081234"/>
      <w:bookmarkStart w:id="56" w:name="_Toc418586790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2"/>
      <w:bookmarkEnd w:id="53"/>
      <w:bookmarkEnd w:id="54"/>
      <w:bookmarkEnd w:id="55"/>
      <w:bookmarkEnd w:id="56"/>
    </w:p>
    <w:p w:rsidR="006B7A0D" w:rsidRPr="00563FFA" w:rsidRDefault="006B7A0D" w:rsidP="004B69B9">
      <w:pPr>
        <w:ind w:right="153" w:firstLine="636"/>
        <w:jc w:val="both"/>
        <w:rPr>
          <w:b/>
          <w:bCs/>
          <w:i/>
          <w:iCs/>
        </w:rPr>
      </w:pPr>
    </w:p>
    <w:p w:rsidR="006B7A0D" w:rsidRPr="00563FFA" w:rsidRDefault="006B7A0D" w:rsidP="004B69B9">
      <w:pPr>
        <w:ind w:right="153" w:firstLine="636"/>
        <w:jc w:val="both"/>
      </w:pPr>
      <w:r w:rsidRPr="00563FFA">
        <w:t>Закупочная комиссия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6B7A0D" w:rsidRPr="00563FFA" w:rsidRDefault="006B7A0D" w:rsidP="004B69B9">
      <w:pPr>
        <w:ind w:right="153" w:firstLine="636"/>
        <w:jc w:val="both"/>
        <w:rPr>
          <w:b/>
          <w:bCs/>
          <w:i/>
          <w:iCs/>
        </w:rPr>
      </w:pPr>
    </w:p>
    <w:p w:rsidR="006B7A0D" w:rsidRPr="00563FFA" w:rsidRDefault="006B7A0D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395190388"/>
      <w:bookmarkStart w:id="58" w:name="_Ref396487846"/>
      <w:bookmarkStart w:id="59" w:name="_Ref396489236"/>
      <w:bookmarkStart w:id="60" w:name="_Toc418081235"/>
      <w:bookmarkStart w:id="61" w:name="_Toc418586791"/>
      <w:bookmarkStart w:id="62" w:name="_Toc260130025"/>
      <w:bookmarkStart w:id="63" w:name="_Toc367283798"/>
      <w:r w:rsidRPr="00563FFA">
        <w:rPr>
          <w:sz w:val="28"/>
          <w:szCs w:val="28"/>
        </w:rPr>
        <w:t>ОБРАЗЦЫ ФОРМ ОСНОВНЫХ ДОКУМЕНТОВ</w:t>
      </w:r>
      <w:bookmarkEnd w:id="57"/>
      <w:bookmarkEnd w:id="58"/>
      <w:bookmarkEnd w:id="59"/>
      <w:bookmarkEnd w:id="60"/>
      <w:bookmarkEnd w:id="61"/>
    </w:p>
    <w:p w:rsidR="006B7A0D" w:rsidRPr="00563FFA" w:rsidRDefault="006B7A0D" w:rsidP="004B69B9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6B7A0D" w:rsidRPr="00563FFA" w:rsidRDefault="006B7A0D" w:rsidP="004B69B9">
      <w:pPr>
        <w:ind w:firstLine="709"/>
        <w:jc w:val="both"/>
        <w:rPr>
          <w:b/>
          <w:bCs/>
          <w:i/>
          <w:iCs/>
        </w:rPr>
      </w:pPr>
      <w:bookmarkStart w:id="64" w:name="_Письмо_о_подаче"/>
      <w:bookmarkStart w:id="65" w:name="_Анкета_Претендента_на"/>
      <w:bookmarkStart w:id="66" w:name="_Анкета_Участника_процедуры"/>
      <w:bookmarkStart w:id="67" w:name="_АНКЕТА_УЧАСТНИКА_КОНКУРСА"/>
      <w:bookmarkEnd w:id="64"/>
      <w:bookmarkEnd w:id="65"/>
      <w:bookmarkEnd w:id="66"/>
      <w:bookmarkEnd w:id="67"/>
    </w:p>
    <w:p w:rsidR="006B7A0D" w:rsidRPr="00563FFA" w:rsidRDefault="006B7A0D" w:rsidP="002F77F7">
      <w:pPr>
        <w:pStyle w:val="Heading1"/>
        <w:numPr>
          <w:ilvl w:val="0"/>
          <w:numId w:val="3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8" w:name="_Ref401131967"/>
      <w:bookmarkStart w:id="69" w:name="_Toc418081236"/>
      <w:bookmarkStart w:id="70" w:name="_Toc418586792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68"/>
      <w:bookmarkEnd w:id="69"/>
      <w:bookmarkEnd w:id="70"/>
    </w:p>
    <w:p w:rsidR="006B7A0D" w:rsidRDefault="006B7A0D" w:rsidP="004B69B9">
      <w:pPr>
        <w:pStyle w:val="Times12"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>Форма 1</w:t>
      </w:r>
      <w:r w:rsidRPr="00FC009D">
        <w:rPr>
          <w:sz w:val="28"/>
          <w:szCs w:val="28"/>
        </w:rPr>
        <w:t>.</w:t>
      </w:r>
    </w:p>
    <w:p w:rsidR="006B7A0D" w:rsidRPr="00FC009D" w:rsidRDefault="006B7A0D" w:rsidP="004B69B9">
      <w:pPr>
        <w:pStyle w:val="Times12"/>
        <w:jc w:val="right"/>
        <w:rPr>
          <w:sz w:val="28"/>
          <w:szCs w:val="28"/>
        </w:rPr>
      </w:pPr>
    </w:p>
    <w:p w:rsidR="006B7A0D" w:rsidRPr="00FC009D" w:rsidRDefault="006B7A0D" w:rsidP="004B69B9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6B7A0D" w:rsidRPr="00FC009D" w:rsidRDefault="006B7A0D" w:rsidP="004B69B9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6B7A0D" w:rsidRDefault="006B7A0D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1" w:name="_Toc255987071"/>
      <w:bookmarkStart w:id="72" w:name="_Toc272505461"/>
      <w:bookmarkStart w:id="73" w:name="_Toc390267513"/>
      <w:bookmarkStart w:id="74" w:name="_Toc412201945"/>
    </w:p>
    <w:p w:rsidR="006B7A0D" w:rsidRPr="00FC009D" w:rsidRDefault="006B7A0D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5" w:name="_ЗАЯВКА_НА_УЧАСТИЕ"/>
      <w:bookmarkStart w:id="76" w:name="_Ref418068028"/>
      <w:bookmarkStart w:id="77" w:name="_Toc418081237"/>
      <w:bookmarkStart w:id="78" w:name="_Toc418586793"/>
      <w:bookmarkEnd w:id="75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1"/>
      <w:bookmarkEnd w:id="72"/>
      <w:bookmarkEnd w:id="73"/>
      <w:bookmarkEnd w:id="74"/>
      <w:bookmarkEnd w:id="76"/>
      <w:bookmarkEnd w:id="77"/>
      <w:bookmarkEnd w:id="78"/>
    </w:p>
    <w:p w:rsidR="006B7A0D" w:rsidRPr="00FC009D" w:rsidRDefault="006B7A0D" w:rsidP="004B69B9">
      <w:pPr>
        <w:tabs>
          <w:tab w:val="left" w:pos="7938"/>
        </w:tabs>
        <w:ind w:firstLine="4820"/>
        <w:jc w:val="center"/>
        <w:rPr>
          <w:b/>
          <w:bCs/>
        </w:rPr>
      </w:pPr>
    </w:p>
    <w:p w:rsidR="006B7A0D" w:rsidRPr="00FC009D" w:rsidRDefault="006B7A0D" w:rsidP="004B69B9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bCs/>
          <w:i/>
          <w:iCs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6B7A0D" w:rsidRDefault="006B7A0D" w:rsidP="004B69B9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6B7A0D" w:rsidRPr="00FC009D" w:rsidRDefault="006B7A0D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6B7A0D" w:rsidRPr="00FC009D" w:rsidRDefault="006B7A0D" w:rsidP="004B69B9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6B7A0D" w:rsidRPr="00FC009D" w:rsidRDefault="006B7A0D" w:rsidP="004B69B9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6B7A0D" w:rsidRPr="00FC009D" w:rsidRDefault="006B7A0D" w:rsidP="004B69B9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6B7A0D" w:rsidRPr="00FC009D" w:rsidRDefault="006B7A0D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6B7A0D" w:rsidRPr="00FC009D" w:rsidRDefault="006B7A0D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6B7A0D" w:rsidRPr="00FC009D" w:rsidRDefault="006B7A0D" w:rsidP="004B69B9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6B7A0D" w:rsidRPr="00FC009D" w:rsidRDefault="006B7A0D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6B7A0D" w:rsidRPr="00FC009D" w:rsidRDefault="006B7A0D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6B7A0D" w:rsidRPr="00FC009D" w:rsidRDefault="006B7A0D" w:rsidP="004B69B9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6B7A0D" w:rsidRPr="00FC009D" w:rsidRDefault="006B7A0D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B7A0D" w:rsidRPr="00FC009D">
        <w:trPr>
          <w:cantSplit/>
          <w:tblHeader/>
        </w:trPr>
        <w:tc>
          <w:tcPr>
            <w:tcW w:w="709" w:type="dxa"/>
            <w:vAlign w:val="center"/>
          </w:tcPr>
          <w:p w:rsidR="006B7A0D" w:rsidRPr="00FC009D" w:rsidRDefault="006B7A0D" w:rsidP="000C2E8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6B7A0D" w:rsidRPr="00FC009D" w:rsidRDefault="006B7A0D" w:rsidP="000C2E8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6B7A0D" w:rsidRPr="00FC009D" w:rsidRDefault="006B7A0D" w:rsidP="000C2E8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6B7A0D" w:rsidRPr="00FC009D">
        <w:trPr>
          <w:cantSplit/>
        </w:trPr>
        <w:tc>
          <w:tcPr>
            <w:tcW w:w="709" w:type="dxa"/>
            <w:vAlign w:val="center"/>
          </w:tcPr>
          <w:p w:rsidR="006B7A0D" w:rsidRPr="00FC009D" w:rsidRDefault="006B7A0D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B7A0D" w:rsidRPr="00FC009D" w:rsidRDefault="006B7A0D" w:rsidP="000C2E8B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B7A0D" w:rsidRPr="00FC009D" w:rsidRDefault="006B7A0D" w:rsidP="000C2E8B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6B7A0D" w:rsidRPr="00FC009D">
        <w:trPr>
          <w:cantSplit/>
        </w:trPr>
        <w:tc>
          <w:tcPr>
            <w:tcW w:w="709" w:type="dxa"/>
            <w:vAlign w:val="center"/>
          </w:tcPr>
          <w:p w:rsidR="006B7A0D" w:rsidRPr="00FC009D" w:rsidRDefault="006B7A0D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B7A0D" w:rsidRPr="00FC009D" w:rsidRDefault="006B7A0D" w:rsidP="000C2E8B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B7A0D" w:rsidRPr="00FC009D" w:rsidRDefault="006B7A0D" w:rsidP="000C2E8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6B7A0D" w:rsidRPr="00FC009D">
        <w:trPr>
          <w:cantSplit/>
        </w:trPr>
        <w:tc>
          <w:tcPr>
            <w:tcW w:w="709" w:type="dxa"/>
            <w:vAlign w:val="center"/>
          </w:tcPr>
          <w:p w:rsidR="006B7A0D" w:rsidRPr="00FC009D" w:rsidRDefault="006B7A0D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B7A0D" w:rsidRPr="00FC009D" w:rsidRDefault="006B7A0D" w:rsidP="000C2E8B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6B7A0D" w:rsidRPr="00FC009D" w:rsidRDefault="006B7A0D" w:rsidP="000C2E8B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6B7A0D" w:rsidRPr="00FC009D">
        <w:trPr>
          <w:cantSplit/>
        </w:trPr>
        <w:tc>
          <w:tcPr>
            <w:tcW w:w="709" w:type="dxa"/>
            <w:vAlign w:val="center"/>
          </w:tcPr>
          <w:p w:rsidR="006B7A0D" w:rsidRPr="00FC009D" w:rsidRDefault="006B7A0D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B7A0D" w:rsidRPr="00FC009D" w:rsidRDefault="006B7A0D" w:rsidP="000C2E8B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6B7A0D" w:rsidRPr="00FC009D" w:rsidRDefault="006B7A0D" w:rsidP="000C2E8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6B7A0D" w:rsidRPr="00FC009D" w:rsidRDefault="006B7A0D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B7A0D" w:rsidRDefault="006B7A0D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bCs/>
          <w:i/>
          <w:iCs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6B7A0D" w:rsidRDefault="006B7A0D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6B7A0D" w:rsidRDefault="006B7A0D" w:rsidP="004B69B9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6B7A0D" w:rsidRPr="00100970" w:rsidRDefault="006B7A0D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6B7A0D" w:rsidRPr="00FC009D" w:rsidRDefault="006B7A0D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6B7A0D" w:rsidRDefault="006B7A0D" w:rsidP="002F77F7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B7A0D" w:rsidRPr="00FC009D" w:rsidRDefault="006B7A0D" w:rsidP="002F77F7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6B7A0D" w:rsidRPr="00FC009D" w:rsidRDefault="006B7A0D" w:rsidP="002F77F7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6B7A0D" w:rsidRPr="00FC009D" w:rsidRDefault="006B7A0D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6B7A0D" w:rsidRPr="00FC009D" w:rsidRDefault="006B7A0D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6B7A0D" w:rsidRPr="00FC009D" w:rsidRDefault="006B7A0D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6B7A0D" w:rsidRDefault="006B7A0D" w:rsidP="002F77F7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6B7A0D" w:rsidRDefault="006B7A0D" w:rsidP="004B69B9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6B7A0D" w:rsidRPr="00FC009D" w:rsidRDefault="006B7A0D" w:rsidP="004B69B9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6B7A0D" w:rsidRDefault="006B7A0D" w:rsidP="004B69B9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6B7A0D" w:rsidRPr="00FC009D" w:rsidRDefault="006B7A0D" w:rsidP="004B69B9">
      <w:pPr>
        <w:pStyle w:val="Times12"/>
        <w:suppressAutoHyphens/>
        <w:ind w:right="62" w:firstLine="539"/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</w:p>
    <w:p w:rsidR="006B7A0D" w:rsidRDefault="006B7A0D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6B7A0D" w:rsidRPr="00C35EF7" w:rsidRDefault="006B7A0D" w:rsidP="004B69B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i/>
          <w:iCs/>
        </w:rPr>
        <w:t xml:space="preserve">         </w:t>
      </w: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6B7A0D" w:rsidRDefault="006B7A0D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6B7A0D" w:rsidRPr="00FC009D" w:rsidRDefault="006B7A0D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B7A0D" w:rsidRDefault="006B7A0D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6B7A0D" w:rsidRPr="00FC009D" w:rsidRDefault="006B7A0D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6B7A0D" w:rsidRPr="00FC009D" w:rsidRDefault="006B7A0D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6B7A0D" w:rsidRDefault="006B7A0D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6B7A0D" w:rsidRDefault="006B7A0D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6B7A0D" w:rsidRPr="00914AB9" w:rsidRDefault="006B7A0D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6B7A0D" w:rsidRDefault="006B7A0D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6B7A0D" w:rsidRDefault="006B7A0D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6B7A0D" w:rsidRDefault="006B7A0D" w:rsidP="004B69B9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6B7A0D" w:rsidRPr="00881537" w:rsidRDefault="006B7A0D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6B7A0D" w:rsidRDefault="006B7A0D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6B7A0D" w:rsidRDefault="006B7A0D" w:rsidP="004B69B9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6B7A0D" w:rsidRPr="001205C1" w:rsidRDefault="006B7A0D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6B7A0D" w:rsidRPr="00FC009D" w:rsidRDefault="006B7A0D" w:rsidP="004B69B9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6B7A0D" w:rsidRDefault="006B7A0D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6B7A0D" w:rsidRPr="002C5C15" w:rsidRDefault="006B7A0D" w:rsidP="002F77F7">
      <w:pPr>
        <w:pStyle w:val="NormalWeb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6B7A0D" w:rsidRPr="002C5C15" w:rsidRDefault="006B7A0D" w:rsidP="002F77F7">
      <w:pPr>
        <w:pStyle w:val="NormalWeb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6B7A0D" w:rsidRPr="00FC009D" w:rsidRDefault="006B7A0D" w:rsidP="002F77F7">
      <w:pPr>
        <w:pStyle w:val="NormalWeb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6B7A0D" w:rsidRPr="00FC009D" w:rsidRDefault="006B7A0D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B7A0D" w:rsidRPr="00FC009D" w:rsidRDefault="006B7A0D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6B7A0D" w:rsidRPr="00FC009D" w:rsidRDefault="006B7A0D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B7A0D" w:rsidRPr="00FC009D">
        <w:trPr>
          <w:tblHeader/>
        </w:trPr>
        <w:tc>
          <w:tcPr>
            <w:tcW w:w="1091" w:type="dxa"/>
            <w:vAlign w:val="center"/>
          </w:tcPr>
          <w:p w:rsidR="006B7A0D" w:rsidRPr="00FC009D" w:rsidRDefault="006B7A0D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6B7A0D" w:rsidRPr="00FC009D" w:rsidRDefault="006B7A0D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6B7A0D" w:rsidRPr="00FC009D" w:rsidRDefault="006B7A0D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B7A0D" w:rsidRPr="00FC009D" w:rsidRDefault="006B7A0D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6B7A0D" w:rsidRPr="00FC009D">
        <w:tc>
          <w:tcPr>
            <w:tcW w:w="1091" w:type="dxa"/>
            <w:vAlign w:val="center"/>
          </w:tcPr>
          <w:p w:rsidR="006B7A0D" w:rsidRPr="00FC009D" w:rsidRDefault="006B7A0D" w:rsidP="002F77F7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6B7A0D" w:rsidRPr="00FC009D" w:rsidRDefault="006B7A0D" w:rsidP="000C2E8B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iCs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iCs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6B7A0D" w:rsidRPr="00FC009D" w:rsidRDefault="006B7A0D" w:rsidP="000C2E8B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6B7A0D" w:rsidRPr="00FC009D">
        <w:tc>
          <w:tcPr>
            <w:tcW w:w="1091" w:type="dxa"/>
            <w:vAlign w:val="center"/>
          </w:tcPr>
          <w:p w:rsidR="006B7A0D" w:rsidRPr="0083031A" w:rsidRDefault="006B7A0D" w:rsidP="002F77F7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B7A0D" w:rsidRPr="0083031A" w:rsidRDefault="006B7A0D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6B7A0D" w:rsidRPr="00FC009D" w:rsidRDefault="006B7A0D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6B7A0D" w:rsidRPr="00FC009D">
        <w:tc>
          <w:tcPr>
            <w:tcW w:w="1091" w:type="dxa"/>
            <w:vAlign w:val="center"/>
          </w:tcPr>
          <w:p w:rsidR="006B7A0D" w:rsidRPr="0083031A" w:rsidRDefault="006B7A0D" w:rsidP="002F77F7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B7A0D" w:rsidRPr="0083031A" w:rsidRDefault="006B7A0D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6B7A0D" w:rsidRPr="00FC009D" w:rsidRDefault="006B7A0D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6B7A0D" w:rsidRPr="00FC009D">
        <w:tc>
          <w:tcPr>
            <w:tcW w:w="1091" w:type="dxa"/>
            <w:vAlign w:val="center"/>
          </w:tcPr>
          <w:p w:rsidR="006B7A0D" w:rsidRPr="0083031A" w:rsidRDefault="006B7A0D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B7A0D" w:rsidRPr="0083031A" w:rsidRDefault="006B7A0D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6B7A0D" w:rsidRPr="00FC009D" w:rsidRDefault="006B7A0D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6B7A0D" w:rsidRPr="00FC009D">
        <w:tc>
          <w:tcPr>
            <w:tcW w:w="1091" w:type="dxa"/>
            <w:vAlign w:val="center"/>
          </w:tcPr>
          <w:p w:rsidR="006B7A0D" w:rsidRPr="0083031A" w:rsidRDefault="006B7A0D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B7A0D" w:rsidRPr="0083031A" w:rsidRDefault="006B7A0D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6B7A0D" w:rsidRPr="00FC009D" w:rsidRDefault="006B7A0D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6B7A0D" w:rsidRPr="00FC009D">
        <w:tc>
          <w:tcPr>
            <w:tcW w:w="1091" w:type="dxa"/>
            <w:vAlign w:val="center"/>
          </w:tcPr>
          <w:p w:rsidR="006B7A0D" w:rsidRPr="0083031A" w:rsidRDefault="006B7A0D" w:rsidP="000C2E8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B7A0D" w:rsidRPr="0083031A" w:rsidRDefault="006B7A0D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6B7A0D" w:rsidRPr="00FC009D" w:rsidRDefault="006B7A0D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6B7A0D" w:rsidRPr="00FC009D">
        <w:tc>
          <w:tcPr>
            <w:tcW w:w="1091" w:type="dxa"/>
            <w:vAlign w:val="center"/>
          </w:tcPr>
          <w:p w:rsidR="006B7A0D" w:rsidRPr="0083031A" w:rsidRDefault="006B7A0D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6B7A0D" w:rsidRPr="0083031A" w:rsidRDefault="006B7A0D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6B7A0D" w:rsidRPr="0083031A" w:rsidRDefault="006B7A0D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6B7A0D" w:rsidRPr="00FC009D" w:rsidRDefault="006B7A0D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7A0D" w:rsidRPr="00FC009D" w:rsidRDefault="006B7A0D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B7A0D" w:rsidRPr="00FC009D" w:rsidRDefault="006B7A0D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6B7A0D" w:rsidRPr="00FC009D" w:rsidRDefault="006B7A0D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6B7A0D" w:rsidRPr="00FC009D" w:rsidRDefault="006B7A0D" w:rsidP="004B69B9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6B7A0D" w:rsidRPr="00FC009D" w:rsidRDefault="006B7A0D" w:rsidP="004B69B9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6B7A0D" w:rsidRPr="00FC009D" w:rsidRDefault="006B7A0D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6B7A0D" w:rsidRPr="00FC009D" w:rsidRDefault="006B7A0D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6B7A0D" w:rsidRPr="00FC009D" w:rsidRDefault="006B7A0D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6B7A0D" w:rsidRPr="00FC009D" w:rsidRDefault="006B7A0D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6B7A0D" w:rsidRPr="00FC009D" w:rsidRDefault="006B7A0D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поставки товара/ выполнения работ/ оказания услуг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B7A0D" w:rsidRPr="009449E0" w:rsidRDefault="006B7A0D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79" w:name="_Ref55335821"/>
      <w:bookmarkStart w:id="80" w:name="_Ref55336345"/>
      <w:bookmarkStart w:id="81" w:name="_Toc57314674"/>
      <w:bookmarkStart w:id="82" w:name="_Toc69728988"/>
      <w:bookmarkStart w:id="83" w:name="_Toc98251754"/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fldSimple w:instr=" REF _Ref418067883 \h  \* MERGEFORMAT ">
        <w:r>
          <w:t xml:space="preserve">СВЕДЕНИЯ О </w:t>
        </w:r>
        <w:r w:rsidRPr="00936804" w:rsidDel="00EC0238">
          <w:t>ПРИНАДЛЕЖНОСТ</w:t>
        </w:r>
        <w:r>
          <w:t>И</w:t>
        </w:r>
        <w:r w:rsidRPr="00772FDB" w:rsidDel="00EC0238">
          <w:t xml:space="preserve"> </w:t>
        </w:r>
        <w:r w:rsidRPr="00936804" w:rsidDel="00EC0238">
          <w:t>К СУБЪЕКТАМ МАЛОГО И СРЕДНЕГО ПРЕДПРИНИМАТЕЛЬСТВА</w:t>
        </w:r>
        <w:r w:rsidRPr="00AE3456">
          <w:rPr>
            <w:b/>
            <w:bCs/>
            <w:i/>
            <w:iCs/>
          </w:rPr>
          <w:t xml:space="preserve"> (Форма 1.1)</w:t>
        </w:r>
      </w:fldSimple>
      <w:r w:rsidRPr="009449E0" w:rsidDel="00EC0238">
        <w:t>.</w:t>
      </w:r>
    </w:p>
    <w:p w:rsidR="006B7A0D" w:rsidRDefault="006B7A0D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6B7A0D" w:rsidRPr="00100970" w:rsidRDefault="006B7A0D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4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84"/>
    </w:p>
    <w:p w:rsidR="006B7A0D" w:rsidRPr="00100970" w:rsidRDefault="006B7A0D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5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5"/>
    </w:p>
    <w:p w:rsidR="006B7A0D" w:rsidRPr="00100970" w:rsidRDefault="006B7A0D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6B7A0D" w:rsidRDefault="006B7A0D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6"/>
    </w:p>
    <w:p w:rsidR="006B7A0D" w:rsidRPr="00A356CF" w:rsidRDefault="006B7A0D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6B7A0D" w:rsidRDefault="006B7A0D" w:rsidP="004B69B9">
      <w:pPr>
        <w:pStyle w:val="Times12"/>
        <w:ind w:right="-29"/>
        <w:rPr>
          <w:b/>
          <w:bCs/>
          <w:i/>
          <w:iCs/>
        </w:rPr>
      </w:pPr>
      <w:r w:rsidRPr="00FC009D">
        <w:rPr>
          <w:sz w:val="22"/>
          <w:szCs w:val="22"/>
        </w:rPr>
        <w:br w:type="page"/>
      </w:r>
      <w:bookmarkEnd w:id="79"/>
      <w:bookmarkEnd w:id="80"/>
      <w:bookmarkEnd w:id="81"/>
      <w:bookmarkEnd w:id="82"/>
      <w:bookmarkEnd w:id="83"/>
    </w:p>
    <w:p w:rsidR="006B7A0D" w:rsidRPr="00FC009D" w:rsidRDefault="006B7A0D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6B7A0D" w:rsidRPr="0022001A" w:rsidRDefault="006B7A0D" w:rsidP="004B69B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6B7A0D" w:rsidRPr="0022001A" w:rsidRDefault="006B7A0D" w:rsidP="004B69B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6B7A0D" w:rsidRPr="00FC009D" w:rsidRDefault="006B7A0D" w:rsidP="004B69B9">
      <w:pPr>
        <w:jc w:val="right"/>
        <w:rPr>
          <w:b/>
          <w:bCs/>
          <w:sz w:val="22"/>
          <w:szCs w:val="22"/>
        </w:rPr>
      </w:pPr>
    </w:p>
    <w:p w:rsidR="006B7A0D" w:rsidRPr="00B03ADB" w:rsidRDefault="006B7A0D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6B7A0D" w:rsidRDefault="006B7A0D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6B7A0D" w:rsidRPr="00FC009D" w:rsidRDefault="006B7A0D" w:rsidP="004B69B9">
      <w:pPr>
        <w:jc w:val="right"/>
        <w:rPr>
          <w:b/>
          <w:bCs/>
          <w:i/>
          <w:iCs/>
        </w:rPr>
      </w:pPr>
    </w:p>
    <w:p w:rsidR="006B7A0D" w:rsidRPr="00936804" w:rsidDel="00EC0238" w:rsidRDefault="006B7A0D" w:rsidP="004B69B9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7" w:name="_СВЕДЕНИЯ_О_ПРИНАДЛЕЖНОСТИ_1"/>
      <w:bookmarkStart w:id="88" w:name="_Toc402520353"/>
      <w:bookmarkStart w:id="89" w:name="_Toc412201948"/>
      <w:bookmarkStart w:id="90" w:name="_Ref418067883"/>
      <w:bookmarkStart w:id="91" w:name="_Toc418081238"/>
      <w:bookmarkStart w:id="92" w:name="_Ref418148596"/>
      <w:bookmarkStart w:id="93" w:name="_Toc418586794"/>
      <w:bookmarkEnd w:id="87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88"/>
      <w:bookmarkEnd w:id="89"/>
      <w:bookmarkEnd w:id="90"/>
      <w:bookmarkEnd w:id="91"/>
      <w:bookmarkEnd w:id="92"/>
      <w:bookmarkEnd w:id="93"/>
    </w:p>
    <w:p w:rsidR="006B7A0D" w:rsidRPr="00FC009D" w:rsidRDefault="006B7A0D" w:rsidP="004B69B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6B7A0D" w:rsidRDefault="006B7A0D" w:rsidP="004B69B9">
      <w:pPr>
        <w:jc w:val="both"/>
        <w:rPr>
          <w:lang w:eastAsia="en-US"/>
        </w:rPr>
      </w:pPr>
    </w:p>
    <w:p w:rsidR="006B7A0D" w:rsidDel="00EC0238" w:rsidRDefault="006B7A0D" w:rsidP="004B69B9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6B7A0D" w:rsidRPr="002B303E" w:rsidDel="00EC0238" w:rsidRDefault="006B7A0D" w:rsidP="004B69B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6B7A0D" w:rsidRPr="002B303E" w:rsidDel="00EC0238">
        <w:trPr>
          <w:tblHeader/>
        </w:trPr>
        <w:tc>
          <w:tcPr>
            <w:tcW w:w="540" w:type="dxa"/>
            <w:vAlign w:val="center"/>
          </w:tcPr>
          <w:p w:rsidR="006B7A0D" w:rsidRPr="005F6473" w:rsidDel="00EC0238" w:rsidRDefault="006B7A0D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6B7A0D" w:rsidRPr="005F6473" w:rsidDel="00EC0238" w:rsidRDefault="006B7A0D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6B7A0D" w:rsidRPr="005F6473" w:rsidDel="00EC0238" w:rsidRDefault="006B7A0D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6B7A0D" w:rsidRPr="005F6473" w:rsidDel="00EC0238" w:rsidRDefault="006B7A0D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6B7A0D" w:rsidRPr="005F6473" w:rsidDel="00EC0238" w:rsidRDefault="006B7A0D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6B7A0D" w:rsidRPr="002B303E" w:rsidDel="00EC0238">
        <w:trPr>
          <w:tblHeader/>
        </w:trPr>
        <w:tc>
          <w:tcPr>
            <w:tcW w:w="540" w:type="dxa"/>
            <w:vAlign w:val="center"/>
          </w:tcPr>
          <w:p w:rsidR="006B7A0D" w:rsidRPr="002B303E" w:rsidDel="00EC0238" w:rsidRDefault="006B7A0D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6B7A0D" w:rsidRPr="005F6473" w:rsidDel="00EC0238" w:rsidRDefault="006B7A0D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6B7A0D" w:rsidRPr="005F6473" w:rsidDel="00EC0238" w:rsidRDefault="006B7A0D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6B7A0D" w:rsidRPr="005F6473" w:rsidDel="00EC0238" w:rsidRDefault="006B7A0D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6B7A0D" w:rsidRPr="005F6473" w:rsidDel="00EC0238" w:rsidRDefault="006B7A0D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6B7A0D" w:rsidRPr="002B303E" w:rsidDel="00EC0238">
        <w:tc>
          <w:tcPr>
            <w:tcW w:w="540" w:type="dxa"/>
          </w:tcPr>
          <w:p w:rsidR="006B7A0D" w:rsidRPr="002B303E" w:rsidDel="00EC0238" w:rsidRDefault="006B7A0D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6B7A0D" w:rsidRPr="002B303E" w:rsidDel="00EC0238" w:rsidRDefault="006B7A0D" w:rsidP="000C2E8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6B7A0D" w:rsidRPr="002B303E" w:rsidDel="00EC0238" w:rsidRDefault="006B7A0D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6B7A0D" w:rsidRPr="002B303E" w:rsidDel="00EC0238" w:rsidRDefault="006B7A0D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6B7A0D" w:rsidRPr="005F6473" w:rsidDel="00EC0238" w:rsidRDefault="006B7A0D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6B7A0D" w:rsidRPr="005F6473" w:rsidDel="00EC0238" w:rsidRDefault="006B7A0D" w:rsidP="000C2E8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6B7A0D" w:rsidRPr="002B303E" w:rsidDel="00EC0238">
        <w:tc>
          <w:tcPr>
            <w:tcW w:w="540" w:type="dxa"/>
          </w:tcPr>
          <w:p w:rsidR="006B7A0D" w:rsidRPr="002B303E" w:rsidDel="00EC0238" w:rsidRDefault="006B7A0D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6B7A0D" w:rsidRPr="002B303E" w:rsidDel="00EC0238" w:rsidRDefault="006B7A0D" w:rsidP="000C2E8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6B7A0D" w:rsidRPr="002B303E" w:rsidDel="00EC0238" w:rsidRDefault="006B7A0D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6B7A0D" w:rsidRPr="005F6473" w:rsidDel="00EC0238" w:rsidRDefault="006B7A0D" w:rsidP="000C2E8B">
            <w:pPr>
              <w:jc w:val="center"/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6B7A0D" w:rsidRPr="005F6473" w:rsidDel="00EC0238" w:rsidRDefault="006B7A0D" w:rsidP="000C2E8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6B7A0D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6B7A0D" w:rsidRPr="002B303E" w:rsidDel="00EC0238" w:rsidRDefault="006B7A0D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6B7A0D" w:rsidRPr="002B303E" w:rsidDel="00EC0238" w:rsidRDefault="006B7A0D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6B7A0D" w:rsidRPr="002B303E" w:rsidDel="00EC0238" w:rsidRDefault="006B7A0D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6B7A0D" w:rsidRPr="002B303E" w:rsidDel="00EC0238" w:rsidRDefault="006B7A0D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6B7A0D" w:rsidRPr="002B303E" w:rsidDel="00EC0238" w:rsidRDefault="006B7A0D" w:rsidP="000C2E8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6B7A0D" w:rsidRPr="002B303E" w:rsidDel="00EC0238" w:rsidRDefault="006B7A0D" w:rsidP="000C2E8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6B7A0D" w:rsidRPr="002B303E" w:rsidDel="00EC0238">
        <w:trPr>
          <w:trHeight w:val="1903"/>
        </w:trPr>
        <w:tc>
          <w:tcPr>
            <w:tcW w:w="540" w:type="dxa"/>
            <w:vMerge/>
          </w:tcPr>
          <w:p w:rsidR="006B7A0D" w:rsidRPr="002B303E" w:rsidDel="00EC0238" w:rsidRDefault="006B7A0D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6B7A0D" w:rsidRPr="002B303E" w:rsidDel="00EC0238" w:rsidRDefault="006B7A0D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6B7A0D" w:rsidRPr="005F6473" w:rsidDel="00EC0238" w:rsidRDefault="006B7A0D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6B7A0D" w:rsidRPr="005F6473" w:rsidDel="00EC0238" w:rsidRDefault="006B7A0D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6B7A0D" w:rsidRPr="002B303E" w:rsidDel="00EC0238" w:rsidRDefault="006B7A0D" w:rsidP="000C2E8B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6B7A0D" w:rsidRPr="002B303E" w:rsidDel="00EC0238" w:rsidRDefault="006B7A0D" w:rsidP="000C2E8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6B7A0D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6B7A0D" w:rsidRPr="002B303E" w:rsidDel="00EC0238" w:rsidRDefault="006B7A0D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6B7A0D" w:rsidRPr="005F6473" w:rsidDel="00EC0238" w:rsidRDefault="006B7A0D" w:rsidP="000C2E8B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6B7A0D" w:rsidRPr="005F6473" w:rsidDel="00EC0238" w:rsidRDefault="006B7A0D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6B7A0D" w:rsidRPr="00241B8D" w:rsidDel="00EC0238" w:rsidRDefault="006B7A0D" w:rsidP="000C2E8B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6B7A0D" w:rsidRPr="00241B8D" w:rsidDel="00EC0238" w:rsidRDefault="006B7A0D" w:rsidP="000C2E8B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6B7A0D" w:rsidRPr="002B303E" w:rsidDel="00EC0238">
        <w:trPr>
          <w:trHeight w:val="1267"/>
        </w:trPr>
        <w:tc>
          <w:tcPr>
            <w:tcW w:w="540" w:type="dxa"/>
            <w:vMerge/>
          </w:tcPr>
          <w:p w:rsidR="006B7A0D" w:rsidRPr="002B303E" w:rsidDel="00EC0238" w:rsidRDefault="006B7A0D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6B7A0D" w:rsidRPr="002B303E" w:rsidDel="00EC0238" w:rsidRDefault="006B7A0D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6B7A0D" w:rsidRPr="005F6473" w:rsidDel="00EC0238" w:rsidRDefault="006B7A0D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6B7A0D" w:rsidRPr="005F6473" w:rsidDel="00EC0238" w:rsidRDefault="006B7A0D" w:rsidP="000C2E8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</w:tcPr>
          <w:p w:rsidR="006B7A0D" w:rsidRPr="002B303E" w:rsidDel="00EC0238" w:rsidRDefault="006B7A0D" w:rsidP="000C2E8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</w:tbl>
    <w:p w:rsidR="006B7A0D" w:rsidRPr="00012898" w:rsidDel="00EC0238" w:rsidRDefault="006B7A0D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6B7A0D" w:rsidRPr="008B0FDE" w:rsidDel="00EC0238" w:rsidRDefault="006B7A0D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6B7A0D" w:rsidRPr="008B0FDE" w:rsidDel="00EC0238" w:rsidRDefault="006B7A0D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6B7A0D" w:rsidDel="00EC0238" w:rsidRDefault="006B7A0D" w:rsidP="004B69B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6B7A0D" w:rsidRPr="00FC009D" w:rsidDel="00EC0238" w:rsidRDefault="006B7A0D" w:rsidP="004B69B9">
      <w:pPr>
        <w:jc w:val="center"/>
        <w:rPr>
          <w:b/>
          <w:bCs/>
        </w:rPr>
      </w:pPr>
    </w:p>
    <w:p w:rsidR="006B7A0D" w:rsidRPr="00FC009D" w:rsidDel="00EC0238" w:rsidRDefault="006B7A0D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6B7A0D" w:rsidRDefault="006B7A0D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6B7A0D" w:rsidRPr="00FC009D" w:rsidDel="00EC0238" w:rsidRDefault="006B7A0D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6B7A0D" w:rsidRPr="00FC009D" w:rsidDel="00EC0238" w:rsidRDefault="006B7A0D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6B7A0D" w:rsidRPr="0076483D" w:rsidDel="00EC0238" w:rsidRDefault="006B7A0D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6B7A0D" w:rsidRPr="00770FB1" w:rsidDel="00EC0238" w:rsidRDefault="006B7A0D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6B7A0D" w:rsidRDefault="006B7A0D" w:rsidP="004B69B9">
      <w:pPr>
        <w:pStyle w:val="Times12"/>
        <w:ind w:right="-29"/>
        <w:rPr>
          <w:b/>
          <w:bCs/>
          <w:i/>
          <w:iCs/>
        </w:rPr>
        <w:sectPr w:rsidR="006B7A0D" w:rsidSect="000C2E8B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6B7A0D" w:rsidRPr="00815223" w:rsidRDefault="006B7A0D" w:rsidP="004B69B9">
      <w:pPr>
        <w:pStyle w:val="Times12"/>
        <w:ind w:left="2977" w:right="2806" w:firstLine="0"/>
        <w:jc w:val="center"/>
        <w:rPr>
          <w:b/>
          <w:bCs/>
          <w:i/>
          <w:iCs/>
        </w:rPr>
      </w:pPr>
      <w:bookmarkStart w:id="94" w:name="_Справка_об_участии_в_судебных_разби"/>
      <w:bookmarkStart w:id="95" w:name="_Справка_об_участии"/>
      <w:bookmarkEnd w:id="62"/>
      <w:bookmarkEnd w:id="63"/>
      <w:bookmarkEnd w:id="94"/>
      <w:bookmarkEnd w:id="95"/>
      <w:r w:rsidRPr="00914AB9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данная форма предоставляется до заключения договора </w:t>
      </w:r>
      <w:r w:rsidRPr="00182E0E">
        <w:rPr>
          <w:b/>
          <w:bCs/>
          <w:i/>
          <w:iCs/>
        </w:rPr>
        <w:t xml:space="preserve">победителем </w:t>
      </w:r>
      <w:r>
        <w:rPr>
          <w:b/>
          <w:bCs/>
          <w:i/>
          <w:iCs/>
        </w:rPr>
        <w:t>закупки</w:t>
      </w:r>
      <w:r w:rsidRPr="00182E0E">
        <w:rPr>
          <w:b/>
          <w:bCs/>
          <w:i/>
          <w:iCs/>
        </w:rPr>
        <w:t xml:space="preserve">, либо </w:t>
      </w:r>
      <w:r>
        <w:rPr>
          <w:b/>
          <w:bCs/>
          <w:i/>
          <w:iCs/>
        </w:rPr>
        <w:t>лицом, с которым принято решение заключить договор</w:t>
      </w:r>
      <w:r w:rsidRPr="00914AB9">
        <w:rPr>
          <w:b/>
          <w:bCs/>
          <w:i/>
          <w:iCs/>
        </w:rPr>
        <w:t>]</w:t>
      </w:r>
    </w:p>
    <w:p w:rsidR="006B7A0D" w:rsidRPr="00FC009D" w:rsidRDefault="006B7A0D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6B7A0D" w:rsidRPr="00FC009D" w:rsidRDefault="006B7A0D" w:rsidP="004B69B9">
      <w:pPr>
        <w:pStyle w:val="Times12"/>
        <w:ind w:left="10065" w:firstLine="0"/>
        <w:jc w:val="left"/>
      </w:pPr>
    </w:p>
    <w:p w:rsidR="006B7A0D" w:rsidRPr="00FC009D" w:rsidRDefault="006B7A0D" w:rsidP="004B69B9">
      <w:pPr>
        <w:jc w:val="right"/>
        <w:rPr>
          <w:b/>
          <w:bCs/>
          <w:sz w:val="22"/>
          <w:szCs w:val="22"/>
        </w:rPr>
      </w:pPr>
    </w:p>
    <w:p w:rsidR="006B7A0D" w:rsidRPr="00FC009D" w:rsidRDefault="006B7A0D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18586795"/>
      <w:bookmarkEnd w:id="96"/>
      <w:bookmarkEnd w:id="97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8"/>
      <w:bookmarkEnd w:id="99"/>
      <w:bookmarkEnd w:id="100"/>
    </w:p>
    <w:p w:rsidR="006B7A0D" w:rsidRPr="00FC009D" w:rsidRDefault="006B7A0D" w:rsidP="004B69B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6B7A0D" w:rsidRPr="00FC009D" w:rsidRDefault="006B7A0D" w:rsidP="004B69B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6B7A0D" w:rsidRPr="00FC009D" w:rsidRDefault="006B7A0D" w:rsidP="004B69B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B7A0D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6B7A0D" w:rsidRPr="00FC009D" w:rsidRDefault="006B7A0D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6B7A0D" w:rsidRPr="00FC009D" w:rsidRDefault="006B7A0D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6B7A0D" w:rsidRPr="00FC009D" w:rsidRDefault="006B7A0D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6B7A0D" w:rsidRPr="00FC009D" w:rsidRDefault="006B7A0D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B7A0D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6B7A0D" w:rsidRPr="00FC009D" w:rsidRDefault="006B7A0D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6B7A0D" w:rsidRPr="00FC009D" w:rsidRDefault="006B7A0D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6B7A0D" w:rsidRPr="00FC009D" w:rsidRDefault="006B7A0D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6B7A0D" w:rsidRPr="00FC009D" w:rsidRDefault="006B7A0D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6B7A0D" w:rsidRPr="00FC009D" w:rsidRDefault="006B7A0D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6B7A0D" w:rsidRPr="00FC009D" w:rsidRDefault="006B7A0D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6B7A0D" w:rsidRPr="00FC009D" w:rsidRDefault="006B7A0D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6B7A0D" w:rsidRPr="00FC009D" w:rsidRDefault="006B7A0D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6B7A0D" w:rsidRPr="00FC009D" w:rsidRDefault="006B7A0D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6B7A0D" w:rsidRPr="00FC009D" w:rsidRDefault="006B7A0D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6B7A0D" w:rsidRPr="00FC009D" w:rsidRDefault="006B7A0D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6B7A0D" w:rsidRPr="00FC009D" w:rsidRDefault="006B7A0D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6B7A0D" w:rsidRPr="00FC009D" w:rsidRDefault="006B7A0D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</w:tr>
      <w:tr w:rsidR="006B7A0D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6B7A0D" w:rsidRPr="00FC009D" w:rsidRDefault="006B7A0D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6B7A0D" w:rsidRPr="00FC009D" w:rsidRDefault="006B7A0D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6B7A0D" w:rsidRPr="00FC009D" w:rsidRDefault="006B7A0D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6B7A0D" w:rsidRPr="00FC009D" w:rsidRDefault="006B7A0D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6B7A0D" w:rsidRPr="00FC009D" w:rsidRDefault="006B7A0D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6B7A0D" w:rsidRPr="00FC009D" w:rsidRDefault="006B7A0D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6B7A0D" w:rsidRPr="00FC009D" w:rsidRDefault="006B7A0D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6B7A0D" w:rsidRPr="00FC009D" w:rsidRDefault="006B7A0D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6B7A0D" w:rsidRPr="00FC009D" w:rsidRDefault="006B7A0D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6B7A0D" w:rsidRPr="00FC009D" w:rsidRDefault="006B7A0D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6B7A0D" w:rsidRPr="00FC009D" w:rsidRDefault="006B7A0D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6B7A0D" w:rsidRPr="00FC009D" w:rsidRDefault="006B7A0D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6B7A0D" w:rsidRPr="00FC009D" w:rsidRDefault="006B7A0D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6B7A0D" w:rsidRPr="00FC009D" w:rsidRDefault="006B7A0D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6B7A0D" w:rsidRPr="00FC009D" w:rsidRDefault="006B7A0D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6B7A0D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6B7A0D" w:rsidRPr="00FC009D" w:rsidRDefault="006B7A0D" w:rsidP="000C2E8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6B7A0D" w:rsidRPr="00FC009D" w:rsidRDefault="006B7A0D" w:rsidP="000C2E8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</w:tr>
      <w:tr w:rsidR="006B7A0D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</w:tr>
      <w:tr w:rsidR="006B7A0D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6B7A0D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</w:tr>
      <w:tr w:rsidR="006B7A0D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6B7A0D" w:rsidRPr="00FC009D" w:rsidRDefault="006B7A0D" w:rsidP="000C2E8B">
            <w:pPr>
              <w:rPr>
                <w:sz w:val="20"/>
                <w:szCs w:val="20"/>
              </w:rPr>
            </w:pPr>
          </w:p>
        </w:tc>
      </w:tr>
    </w:tbl>
    <w:p w:rsidR="006B7A0D" w:rsidRPr="00FC009D" w:rsidRDefault="006B7A0D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7A0D" w:rsidRPr="00FC009D" w:rsidRDefault="006B7A0D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B7A0D" w:rsidRPr="00FC009D" w:rsidRDefault="006B7A0D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6B7A0D" w:rsidRPr="00FC009D" w:rsidRDefault="006B7A0D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6B7A0D" w:rsidRPr="00FC009D" w:rsidRDefault="006B7A0D" w:rsidP="004B69B9">
      <w:pPr>
        <w:jc w:val="center"/>
        <w:rPr>
          <w:b/>
          <w:bCs/>
        </w:rPr>
      </w:pPr>
    </w:p>
    <w:p w:rsidR="006B7A0D" w:rsidRPr="00FC009D" w:rsidRDefault="006B7A0D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6B7A0D" w:rsidRPr="00FC009D" w:rsidRDefault="006B7A0D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6B7A0D" w:rsidRPr="00FC009D" w:rsidRDefault="006B7A0D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6B7A0D" w:rsidRPr="00FC009D" w:rsidRDefault="006B7A0D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6B7A0D" w:rsidRPr="00FC009D" w:rsidRDefault="006B7A0D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B7A0D" w:rsidRPr="00FC009D" w:rsidRDefault="006B7A0D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B7A0D" w:rsidRPr="00FC009D" w:rsidRDefault="006B7A0D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6B7A0D" w:rsidRPr="00FC009D" w:rsidRDefault="006B7A0D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B7A0D" w:rsidRPr="00FC009D" w:rsidRDefault="006B7A0D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6B7A0D" w:rsidRPr="00FC009D" w:rsidRDefault="006B7A0D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6B7A0D" w:rsidRPr="00FC009D" w:rsidRDefault="006B7A0D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6B7A0D" w:rsidRPr="00FC009D" w:rsidRDefault="006B7A0D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6B7A0D" w:rsidRPr="00FC009D" w:rsidRDefault="006B7A0D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6B7A0D" w:rsidRPr="00FC009D" w:rsidRDefault="006B7A0D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6B7A0D" w:rsidRPr="00FC009D" w:rsidRDefault="006B7A0D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6B7A0D" w:rsidRPr="00FC009D" w:rsidRDefault="006B7A0D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6B7A0D" w:rsidRPr="00FC009D" w:rsidRDefault="006B7A0D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B7A0D" w:rsidRPr="00FC009D" w:rsidRDefault="006B7A0D" w:rsidP="004B69B9">
      <w:pPr>
        <w:pStyle w:val="Times12"/>
        <w:ind w:firstLine="0"/>
        <w:jc w:val="left"/>
      </w:pPr>
    </w:p>
    <w:p w:rsidR="006B7A0D" w:rsidRPr="00023AED" w:rsidRDefault="006B7A0D" w:rsidP="004B69B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t>ОБРАЗЕЦ ЗАПОЛНЕНИЯ ТАБЛИЦЫ СВЕДЕНИЙ О ЦЕПОЧКЕ СОБСТВЕННИКОВ</w:t>
      </w:r>
    </w:p>
    <w:p w:rsidR="006B7A0D" w:rsidRPr="00023AED" w:rsidRDefault="006B7A0D" w:rsidP="004B69B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6B7A0D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6B7A0D" w:rsidRPr="00023AED" w:rsidRDefault="006B7A0D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6B7A0D" w:rsidRPr="00023AED" w:rsidRDefault="006B7A0D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6B7A0D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6B7A0D" w:rsidRPr="00023AED" w:rsidRDefault="006B7A0D" w:rsidP="000C2E8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6B7A0D" w:rsidRPr="00023AED" w:rsidRDefault="006B7A0D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6B7A0D" w:rsidRPr="00023AED" w:rsidRDefault="006B7A0D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6B7A0D" w:rsidRPr="00023AED" w:rsidRDefault="006B7A0D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6B7A0D" w:rsidRPr="00023AED" w:rsidRDefault="006B7A0D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6B7A0D" w:rsidRPr="00023AED" w:rsidRDefault="006B7A0D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6B7A0D" w:rsidRPr="00023AED" w:rsidRDefault="006B7A0D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6B7A0D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6B7A0D" w:rsidRPr="00023AED" w:rsidRDefault="006B7A0D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6B7A0D" w:rsidRPr="00023AED" w:rsidRDefault="006B7A0D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6B7A0D" w:rsidRPr="00023AED" w:rsidRDefault="006B7A0D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6B7A0D" w:rsidRPr="00023AED" w:rsidRDefault="006B7A0D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6B7A0D" w:rsidRPr="00023AED" w:rsidRDefault="006B7A0D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6B7A0D" w:rsidRPr="00023AED" w:rsidRDefault="006B7A0D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6B7A0D" w:rsidRPr="00023AED" w:rsidRDefault="006B7A0D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6B7A0D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6B7A0D" w:rsidRPr="00023AED" w:rsidRDefault="006B7A0D" w:rsidP="000C2E8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6B7A0D" w:rsidRPr="00023AED" w:rsidRDefault="006B7A0D" w:rsidP="000C2E8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6B7A0D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</w:tr>
      <w:tr w:rsidR="006B7A0D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6B7A0D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</w:tr>
      <w:tr w:rsidR="006B7A0D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</w:tr>
      <w:tr w:rsidR="006B7A0D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</w:tr>
      <w:tr w:rsidR="006B7A0D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</w:tr>
      <w:tr w:rsidR="006B7A0D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</w:tr>
      <w:tr w:rsidR="006B7A0D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</w:tr>
      <w:tr w:rsidR="006B7A0D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</w:tr>
      <w:tr w:rsidR="006B7A0D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</w:tr>
      <w:tr w:rsidR="006B7A0D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</w:tr>
      <w:tr w:rsidR="006B7A0D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</w:tr>
      <w:tr w:rsidR="006B7A0D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</w:tr>
      <w:tr w:rsidR="006B7A0D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</w:p>
        </w:tc>
      </w:tr>
    </w:tbl>
    <w:p w:rsidR="006B7A0D" w:rsidRPr="00023AED" w:rsidRDefault="006B7A0D" w:rsidP="004B69B9">
      <w:pPr>
        <w:overflowPunct w:val="0"/>
        <w:autoSpaceDE w:val="0"/>
        <w:autoSpaceDN w:val="0"/>
        <w:adjustRightInd w:val="0"/>
        <w:sectPr w:rsidR="006B7A0D" w:rsidRPr="00023AED" w:rsidSect="000C2E8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6B7A0D" w:rsidRPr="00023AED" w:rsidRDefault="006B7A0D" w:rsidP="004B69B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6B7A0D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6B7A0D" w:rsidRPr="00023AED" w:rsidRDefault="006B7A0D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6B7A0D" w:rsidRPr="00023AED" w:rsidRDefault="006B7A0D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B7A0D" w:rsidRPr="00023AED">
        <w:trPr>
          <w:trHeight w:val="1590"/>
        </w:trPr>
        <w:tc>
          <w:tcPr>
            <w:tcW w:w="851" w:type="dxa"/>
            <w:vAlign w:val="center"/>
          </w:tcPr>
          <w:p w:rsidR="006B7A0D" w:rsidRPr="00023AED" w:rsidRDefault="006B7A0D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6B7A0D" w:rsidRPr="00023AED" w:rsidRDefault="006B7A0D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6B7A0D" w:rsidRPr="00023AED" w:rsidRDefault="006B7A0D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6B7A0D" w:rsidRPr="00023AED" w:rsidRDefault="006B7A0D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6B7A0D" w:rsidRPr="00023AED" w:rsidRDefault="006B7A0D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6B7A0D" w:rsidRPr="00023AED" w:rsidRDefault="006B7A0D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6B7A0D" w:rsidRPr="00023AED" w:rsidRDefault="006B7A0D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6B7A0D" w:rsidRPr="00023AED" w:rsidRDefault="006B7A0D" w:rsidP="000C2E8B">
            <w:pPr>
              <w:rPr>
                <w:i/>
                <w:iCs/>
                <w:sz w:val="20"/>
                <w:szCs w:val="20"/>
              </w:rPr>
            </w:pPr>
          </w:p>
        </w:tc>
      </w:tr>
      <w:tr w:rsidR="006B7A0D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6B7A0D" w:rsidRPr="00023AED" w:rsidRDefault="006B7A0D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6B7A0D" w:rsidRPr="00023AED" w:rsidRDefault="006B7A0D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6B7A0D" w:rsidRPr="00023AED" w:rsidRDefault="006B7A0D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6B7A0D" w:rsidRPr="00023AED" w:rsidRDefault="006B7A0D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6B7A0D" w:rsidRPr="00023AED" w:rsidRDefault="006B7A0D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6B7A0D" w:rsidRPr="00023AED" w:rsidRDefault="006B7A0D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6B7A0D" w:rsidRPr="00023AED" w:rsidRDefault="006B7A0D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6B7A0D" w:rsidRPr="00023AED" w:rsidRDefault="006B7A0D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6B7A0D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B7A0D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6B7A0D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B7A0D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B7A0D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6B7A0D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6B7A0D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B7A0D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B7A0D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6B7A0D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B7A0D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6B7A0D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B7A0D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6B7A0D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B7A0D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6B7A0D" w:rsidRPr="00023AED" w:rsidRDefault="006B7A0D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6B7A0D" w:rsidRDefault="006B7A0D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6B7A0D" w:rsidRDefault="006B7A0D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6B7A0D" w:rsidRDefault="006B7A0D" w:rsidP="004B69B9">
      <w:pPr>
        <w:pStyle w:val="Times12"/>
        <w:jc w:val="right"/>
        <w:rPr>
          <w:sz w:val="28"/>
          <w:szCs w:val="28"/>
        </w:rPr>
        <w:sectPr w:rsidR="006B7A0D" w:rsidSect="000C2E8B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6B7A0D" w:rsidRPr="00FC009D" w:rsidRDefault="006B7A0D" w:rsidP="004B69B9">
      <w:pPr>
        <w:pStyle w:val="Times12"/>
        <w:jc w:val="right"/>
        <w:rPr>
          <w:sz w:val="28"/>
          <w:szCs w:val="28"/>
        </w:rPr>
      </w:pPr>
      <w:r>
        <w:rPr>
          <w:sz w:val="28"/>
          <w:szCs w:val="28"/>
        </w:rPr>
        <w:t>Форма 2</w:t>
      </w:r>
      <w:r w:rsidRPr="00FC009D">
        <w:rPr>
          <w:sz w:val="28"/>
          <w:szCs w:val="28"/>
        </w:rPr>
        <w:t>.</w:t>
      </w:r>
    </w:p>
    <w:p w:rsidR="006B7A0D" w:rsidRPr="00FC009D" w:rsidRDefault="006B7A0D" w:rsidP="004B69B9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6B7A0D" w:rsidRPr="00FC009D" w:rsidRDefault="006B7A0D" w:rsidP="004B69B9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6B7A0D" w:rsidRPr="00FC009D" w:rsidRDefault="006B7A0D" w:rsidP="004B69B9">
      <w:pPr>
        <w:pStyle w:val="Times12"/>
        <w:jc w:val="center"/>
        <w:rPr>
          <w:b/>
          <w:bCs/>
          <w:snapToGrid w:val="0"/>
        </w:rPr>
      </w:pPr>
    </w:p>
    <w:p w:rsidR="006B7A0D" w:rsidRPr="00B03ADB" w:rsidRDefault="006B7A0D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6B7A0D" w:rsidRPr="00FC009D" w:rsidRDefault="006B7A0D" w:rsidP="004B69B9">
      <w:pPr>
        <w:widowControl w:val="0"/>
        <w:autoSpaceDE w:val="0"/>
        <w:autoSpaceDN w:val="0"/>
        <w:adjustRightInd w:val="0"/>
        <w:jc w:val="center"/>
      </w:pPr>
    </w:p>
    <w:p w:rsidR="006B7A0D" w:rsidRPr="00FC009D" w:rsidRDefault="006B7A0D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1" w:name="_Техническое_предложение__Форма"/>
      <w:bookmarkStart w:id="102" w:name="_Toc235439567"/>
      <w:bookmarkStart w:id="103" w:name="_Toc390267515"/>
      <w:bookmarkStart w:id="104" w:name="_Toc412201950"/>
      <w:bookmarkStart w:id="105" w:name="_Ref418089088"/>
      <w:bookmarkStart w:id="106" w:name="_Toc418586796"/>
      <w:bookmarkEnd w:id="101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2"/>
      <w:bookmarkEnd w:id="103"/>
      <w:bookmarkEnd w:id="104"/>
      <w:bookmarkEnd w:id="105"/>
      <w:bookmarkEnd w:id="106"/>
    </w:p>
    <w:p w:rsidR="006B7A0D" w:rsidRPr="00FC009D" w:rsidRDefault="006B7A0D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6B7A0D" w:rsidRPr="00927CFA" w:rsidRDefault="006B7A0D" w:rsidP="004B69B9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6B7A0D" w:rsidRPr="00FC009D" w:rsidRDefault="006B7A0D" w:rsidP="004B69B9">
      <w:pPr>
        <w:pStyle w:val="Times12"/>
        <w:rPr>
          <w:i/>
          <w:iCs/>
          <w:sz w:val="22"/>
          <w:szCs w:val="22"/>
        </w:rPr>
      </w:pPr>
    </w:p>
    <w:p w:rsidR="006B7A0D" w:rsidRPr="00FC009D" w:rsidRDefault="006B7A0D" w:rsidP="004B69B9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6B7A0D" w:rsidRPr="00FC009D" w:rsidRDefault="006B7A0D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7A0D" w:rsidRPr="00102E0C" w:rsidRDefault="006B7A0D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6B7A0D" w:rsidRPr="00102E0C" w:rsidRDefault="006B7A0D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6B7A0D" w:rsidRPr="00102E0C" w:rsidRDefault="006B7A0D" w:rsidP="004B69B9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6B7A0D" w:rsidRPr="00FC009D" w:rsidRDefault="006B7A0D" w:rsidP="004B69B9">
      <w:pPr>
        <w:jc w:val="center"/>
        <w:rPr>
          <w:b/>
          <w:bCs/>
        </w:rPr>
      </w:pPr>
    </w:p>
    <w:p w:rsidR="006B7A0D" w:rsidRPr="00FC009D" w:rsidRDefault="006B7A0D" w:rsidP="004B69B9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6B7A0D" w:rsidRPr="00FC009D" w:rsidRDefault="006B7A0D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6B7A0D" w:rsidRPr="00FC009D" w:rsidRDefault="006B7A0D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6B7A0D" w:rsidRPr="00102E0C" w:rsidRDefault="006B7A0D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6B7A0D" w:rsidRPr="00FC009D" w:rsidRDefault="006B7A0D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6B7A0D" w:rsidRPr="00FC009D" w:rsidRDefault="006B7A0D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6B7A0D" w:rsidRPr="00FC009D" w:rsidRDefault="006B7A0D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6B7A0D" w:rsidRPr="00FC009D" w:rsidRDefault="006B7A0D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B7A0D" w:rsidRPr="00FC009D" w:rsidRDefault="006B7A0D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B7A0D" w:rsidRPr="00FC009D" w:rsidRDefault="006B7A0D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6B7A0D" w:rsidRPr="00FC009D" w:rsidRDefault="006B7A0D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6B7A0D" w:rsidRDefault="006B7A0D" w:rsidP="004B69B9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6B7A0D" w:rsidRPr="00FC009D" w:rsidRDefault="006B7A0D" w:rsidP="004B69B9">
      <w:pPr>
        <w:spacing w:before="60" w:after="60"/>
        <w:ind w:firstLine="709"/>
        <w:jc w:val="both"/>
        <w:rPr>
          <w:i/>
          <w:iCs/>
        </w:rPr>
      </w:pPr>
      <w:r w:rsidRPr="00FC009D">
        <w:rPr>
          <w:i/>
          <w:iCs/>
        </w:rPr>
        <w:t xml:space="preserve">В случае представления в составе заявки участника </w:t>
      </w:r>
      <w:r>
        <w:rPr>
          <w:i/>
          <w:iCs/>
        </w:rPr>
        <w:t>закупки</w:t>
      </w:r>
      <w:r w:rsidRPr="00FC009D">
        <w:rPr>
          <w:i/>
          <w:iCs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i/>
          <w:iCs/>
        </w:rPr>
        <w:t>дение выполнения требований ИТТ.</w:t>
      </w:r>
    </w:p>
    <w:p w:rsidR="006B7A0D" w:rsidRPr="00FC009D" w:rsidRDefault="006B7A0D" w:rsidP="004B69B9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6B7A0D" w:rsidRPr="00FC009D" w:rsidRDefault="006B7A0D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2"/>
        <w:gridCol w:w="1134"/>
        <w:gridCol w:w="1"/>
        <w:gridCol w:w="1632"/>
        <w:gridCol w:w="3830"/>
        <w:gridCol w:w="2051"/>
        <w:gridCol w:w="280"/>
      </w:tblGrid>
      <w:tr w:rsidR="006B7A0D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7A0D" w:rsidRPr="00FC009D" w:rsidRDefault="006B7A0D" w:rsidP="000C2E8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7A0D" w:rsidRPr="00FC009D" w:rsidRDefault="006B7A0D" w:rsidP="000C2E8B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7A0D" w:rsidRPr="00FC009D" w:rsidRDefault="006B7A0D" w:rsidP="000C2E8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7A0D" w:rsidRPr="00FC009D" w:rsidRDefault="006B7A0D" w:rsidP="000C2E8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7A0D" w:rsidRPr="00FC009D" w:rsidRDefault="006B7A0D" w:rsidP="000C2E8B">
            <w:pPr>
              <w:jc w:val="center"/>
            </w:pPr>
            <w:r w:rsidRPr="00FC009D">
              <w:t>Ссылки на ПП</w:t>
            </w:r>
          </w:p>
        </w:tc>
      </w:tr>
      <w:tr w:rsidR="006B7A0D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B7A0D" w:rsidRPr="00FC009D" w:rsidRDefault="006B7A0D" w:rsidP="000C2E8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B7A0D" w:rsidRPr="00FC009D" w:rsidRDefault="006B7A0D" w:rsidP="000C2E8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B7A0D" w:rsidRPr="00FC009D" w:rsidRDefault="006B7A0D" w:rsidP="000C2E8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B7A0D" w:rsidRPr="00FC009D" w:rsidRDefault="006B7A0D" w:rsidP="000C2E8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7A0D" w:rsidRPr="00FC009D" w:rsidRDefault="006B7A0D" w:rsidP="000C2E8B">
            <w:pPr>
              <w:jc w:val="center"/>
            </w:pPr>
          </w:p>
        </w:tc>
      </w:tr>
      <w:tr w:rsidR="006B7A0D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6B7A0D" w:rsidRPr="00FC009D" w:rsidRDefault="006B7A0D" w:rsidP="000C2E8B"/>
          <w:p w:rsidR="006B7A0D" w:rsidRPr="00FC009D" w:rsidRDefault="006B7A0D" w:rsidP="000C2E8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6B7A0D" w:rsidRPr="00FC009D" w:rsidRDefault="006B7A0D" w:rsidP="000C2E8B"/>
          <w:p w:rsidR="006B7A0D" w:rsidRPr="00FC009D" w:rsidRDefault="006B7A0D" w:rsidP="000C2E8B">
            <w:r w:rsidRPr="00FC009D">
              <w:t>порядковый номер</w:t>
            </w:r>
          </w:p>
        </w:tc>
      </w:tr>
      <w:tr w:rsidR="006B7A0D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6B7A0D" w:rsidRPr="00FC009D" w:rsidRDefault="006B7A0D" w:rsidP="000C2E8B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6B7A0D" w:rsidRPr="00FC009D" w:rsidRDefault="006B7A0D" w:rsidP="000C2E8B">
            <w:r w:rsidRPr="00FC009D">
              <w:t xml:space="preserve">номер пункта Технических требований </w:t>
            </w:r>
          </w:p>
        </w:tc>
      </w:tr>
      <w:tr w:rsidR="006B7A0D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6B7A0D" w:rsidRPr="00FC009D" w:rsidRDefault="006B7A0D" w:rsidP="000C2E8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6B7A0D" w:rsidRPr="00FC009D" w:rsidRDefault="006B7A0D" w:rsidP="000C2E8B"/>
        </w:tc>
      </w:tr>
      <w:tr w:rsidR="006B7A0D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6B7A0D" w:rsidRPr="00FC009D" w:rsidRDefault="006B7A0D" w:rsidP="000C2E8B"/>
        </w:tc>
        <w:tc>
          <w:tcPr>
            <w:tcW w:w="7513" w:type="dxa"/>
            <w:gridSpan w:val="3"/>
          </w:tcPr>
          <w:p w:rsidR="006B7A0D" w:rsidRPr="00FC009D" w:rsidRDefault="006B7A0D" w:rsidP="000C2E8B">
            <w:r w:rsidRPr="00FC009D">
              <w:t>"да" - будет выполнен полностью</w:t>
            </w:r>
          </w:p>
        </w:tc>
      </w:tr>
      <w:tr w:rsidR="006B7A0D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6B7A0D" w:rsidRPr="00FC009D" w:rsidRDefault="006B7A0D" w:rsidP="000C2E8B"/>
        </w:tc>
        <w:tc>
          <w:tcPr>
            <w:tcW w:w="7513" w:type="dxa"/>
            <w:gridSpan w:val="3"/>
          </w:tcPr>
          <w:p w:rsidR="006B7A0D" w:rsidRPr="00FC009D" w:rsidRDefault="006B7A0D" w:rsidP="000C2E8B">
            <w:r w:rsidRPr="00FC009D">
              <w:t>"нет" - не будет выполнен</w:t>
            </w:r>
          </w:p>
        </w:tc>
      </w:tr>
      <w:tr w:rsidR="006B7A0D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6B7A0D" w:rsidRPr="00FC009D" w:rsidRDefault="006B7A0D" w:rsidP="000C2E8B"/>
        </w:tc>
        <w:tc>
          <w:tcPr>
            <w:tcW w:w="7513" w:type="dxa"/>
            <w:gridSpan w:val="3"/>
          </w:tcPr>
          <w:p w:rsidR="006B7A0D" w:rsidRPr="00FC009D" w:rsidRDefault="006B7A0D" w:rsidP="000C2E8B">
            <w:r w:rsidRPr="00FC009D">
              <w:t>"частично" – выполняется с "такими-то" ограничениями</w:t>
            </w:r>
          </w:p>
        </w:tc>
      </w:tr>
      <w:tr w:rsidR="006B7A0D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6B7A0D" w:rsidRPr="00FC009D" w:rsidRDefault="006B7A0D" w:rsidP="000C2E8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6B7A0D" w:rsidRPr="00FC009D" w:rsidRDefault="006B7A0D" w:rsidP="000C2E8B">
            <w:r w:rsidRPr="00FC009D">
              <w:t>необходимые пояснения</w:t>
            </w:r>
          </w:p>
        </w:tc>
      </w:tr>
      <w:tr w:rsidR="006B7A0D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6B7A0D" w:rsidRPr="00FC009D" w:rsidRDefault="006B7A0D" w:rsidP="000C2E8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6B7A0D" w:rsidRPr="00FC009D" w:rsidRDefault="006B7A0D" w:rsidP="000C2E8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6B7A0D" w:rsidRPr="00FC009D" w:rsidRDefault="006B7A0D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6B7A0D" w:rsidRPr="00FC009D" w:rsidRDefault="006B7A0D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6B7A0D" w:rsidRPr="00FC009D" w:rsidRDefault="006B7A0D" w:rsidP="004B69B9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6B7A0D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6B7A0D" w:rsidRPr="00FC009D" w:rsidRDefault="006B7A0D" w:rsidP="000C2E8B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6B7A0D" w:rsidRPr="00FC009D" w:rsidRDefault="006B7A0D" w:rsidP="000C2E8B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6B7A0D" w:rsidRPr="00FC009D" w:rsidRDefault="006B7A0D" w:rsidP="000C2E8B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6B7A0D" w:rsidRPr="00FC009D" w:rsidRDefault="006B7A0D" w:rsidP="000C2E8B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6B7A0D" w:rsidRPr="00FC009D">
        <w:trPr>
          <w:trHeight w:val="371"/>
        </w:trPr>
        <w:tc>
          <w:tcPr>
            <w:tcW w:w="600" w:type="dxa"/>
          </w:tcPr>
          <w:p w:rsidR="006B7A0D" w:rsidRPr="00FC009D" w:rsidRDefault="006B7A0D" w:rsidP="000C2E8B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6B7A0D" w:rsidRPr="00FC009D" w:rsidRDefault="006B7A0D" w:rsidP="000C2E8B"/>
        </w:tc>
        <w:tc>
          <w:tcPr>
            <w:tcW w:w="1440" w:type="dxa"/>
          </w:tcPr>
          <w:p w:rsidR="006B7A0D" w:rsidRPr="00FC009D" w:rsidRDefault="006B7A0D" w:rsidP="000C2E8B"/>
        </w:tc>
        <w:tc>
          <w:tcPr>
            <w:tcW w:w="2880" w:type="dxa"/>
          </w:tcPr>
          <w:p w:rsidR="006B7A0D" w:rsidRPr="00FC009D" w:rsidRDefault="006B7A0D" w:rsidP="000C2E8B">
            <w:pPr>
              <w:ind w:firstLine="16"/>
              <w:jc w:val="center"/>
            </w:pPr>
          </w:p>
        </w:tc>
      </w:tr>
      <w:tr w:rsidR="006B7A0D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6B7A0D" w:rsidRPr="00FC009D" w:rsidRDefault="006B7A0D" w:rsidP="000C2E8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6B7A0D" w:rsidRPr="00FC009D" w:rsidRDefault="006B7A0D" w:rsidP="000C2E8B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6B7A0D" w:rsidRPr="00FC009D" w:rsidRDefault="006B7A0D" w:rsidP="000C2E8B"/>
        </w:tc>
        <w:tc>
          <w:tcPr>
            <w:tcW w:w="2880" w:type="dxa"/>
            <w:tcBorders>
              <w:bottom w:val="double" w:sz="4" w:space="0" w:color="auto"/>
            </w:tcBorders>
          </w:tcPr>
          <w:p w:rsidR="006B7A0D" w:rsidRPr="00FC009D" w:rsidRDefault="006B7A0D" w:rsidP="000C2E8B">
            <w:pPr>
              <w:ind w:firstLine="16"/>
              <w:jc w:val="center"/>
            </w:pPr>
          </w:p>
        </w:tc>
      </w:tr>
    </w:tbl>
    <w:p w:rsidR="006B7A0D" w:rsidRPr="00FC009D" w:rsidRDefault="006B7A0D" w:rsidP="004B69B9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6B7A0D" w:rsidRPr="00FC009D" w:rsidRDefault="006B7A0D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6B7A0D" w:rsidRPr="00FC009D" w:rsidRDefault="006B7A0D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6B7A0D" w:rsidRPr="00FC009D" w:rsidRDefault="006B7A0D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6B7A0D" w:rsidRDefault="006B7A0D" w:rsidP="004B69B9">
      <w:pPr>
        <w:pStyle w:val="Times12"/>
        <w:ind w:firstLine="0"/>
        <w:jc w:val="center"/>
        <w:rPr>
          <w:b/>
          <w:bCs/>
          <w:i/>
          <w:iCs/>
        </w:rPr>
        <w:sectPr w:rsidR="006B7A0D" w:rsidSect="000C2E8B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B7A0D" w:rsidRDefault="006B7A0D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6B7A0D" w:rsidRPr="00563FFA" w:rsidRDefault="006B7A0D" w:rsidP="004B69B9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07" w:name="_Toc418081239"/>
      <w:bookmarkStart w:id="108" w:name="_Toc418586797"/>
      <w:r w:rsidRPr="00563FFA">
        <w:rPr>
          <w:b/>
          <w:bCs/>
          <w:sz w:val="28"/>
          <w:szCs w:val="28"/>
        </w:rPr>
        <w:t>ЧАСТЬ 2</w:t>
      </w:r>
      <w:bookmarkEnd w:id="107"/>
      <w:bookmarkEnd w:id="108"/>
    </w:p>
    <w:p w:rsidR="006B7A0D" w:rsidRPr="00563FFA" w:rsidRDefault="006B7A0D" w:rsidP="004B69B9">
      <w:pPr>
        <w:pStyle w:val="Times12"/>
        <w:ind w:left="5387" w:firstLine="0"/>
        <w:jc w:val="left"/>
      </w:pPr>
    </w:p>
    <w:p w:rsidR="006B7A0D" w:rsidRPr="00563FFA" w:rsidRDefault="006B7A0D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9" w:name="_Ref317259044"/>
      <w:bookmarkStart w:id="110" w:name="_Toc390267492"/>
      <w:r w:rsidRPr="00563FFA">
        <w:rPr>
          <w:sz w:val="28"/>
          <w:szCs w:val="28"/>
        </w:rPr>
        <w:t xml:space="preserve">Порядок проведения </w:t>
      </w:r>
      <w:bookmarkEnd w:id="109"/>
      <w:bookmarkEnd w:id="110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6B7A0D" w:rsidRPr="00563FFA" w:rsidRDefault="006B7A0D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B7A0D" w:rsidRPr="00563FFA" w:rsidRDefault="006B7A0D" w:rsidP="004B69B9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1" w:name="_Toc418081240"/>
      <w:bookmarkStart w:id="112" w:name="_Toc418586798"/>
      <w:r w:rsidRPr="00563FFA">
        <w:rPr>
          <w:b/>
          <w:bCs/>
          <w:sz w:val="28"/>
          <w:szCs w:val="28"/>
        </w:rPr>
        <w:t>ЧАСТЬ 3</w:t>
      </w:r>
      <w:bookmarkEnd w:id="111"/>
      <w:bookmarkEnd w:id="112"/>
    </w:p>
    <w:p w:rsidR="006B7A0D" w:rsidRPr="00563FFA" w:rsidRDefault="006B7A0D" w:rsidP="004B69B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bCs/>
          <w:i/>
          <w:iCs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6B7A0D" w:rsidRPr="00563FFA" w:rsidRDefault="006B7A0D" w:rsidP="004B69B9">
      <w:pPr>
        <w:pStyle w:val="Heading1"/>
        <w:numPr>
          <w:ilvl w:val="0"/>
          <w:numId w:val="0"/>
        </w:numPr>
        <w:tabs>
          <w:tab w:val="left" w:pos="426"/>
        </w:tabs>
        <w:jc w:val="both"/>
      </w:pPr>
    </w:p>
    <w:sectPr w:rsidR="006B7A0D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7A0D" w:rsidRDefault="006B7A0D">
      <w:r>
        <w:separator/>
      </w:r>
    </w:p>
  </w:endnote>
  <w:endnote w:type="continuationSeparator" w:id="0">
    <w:p w:rsidR="006B7A0D" w:rsidRDefault="006B7A0D">
      <w:r>
        <w:continuationSeparator/>
      </w:r>
    </w:p>
  </w:endnote>
  <w:endnote w:type="continuationNotice" w:id="1">
    <w:p w:rsidR="006B7A0D" w:rsidRDefault="006B7A0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A0D" w:rsidRPr="00FE6219" w:rsidRDefault="006B7A0D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A0D" w:rsidRPr="00FE6219" w:rsidRDefault="006B7A0D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7A0D" w:rsidRDefault="006B7A0D">
      <w:r>
        <w:separator/>
      </w:r>
    </w:p>
  </w:footnote>
  <w:footnote w:type="continuationSeparator" w:id="0">
    <w:p w:rsidR="006B7A0D" w:rsidRDefault="006B7A0D">
      <w:r>
        <w:continuationSeparator/>
      </w:r>
    </w:p>
  </w:footnote>
  <w:footnote w:type="continuationNotice" w:id="1">
    <w:p w:rsidR="006B7A0D" w:rsidRDefault="006B7A0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A0D" w:rsidRPr="00157639" w:rsidRDefault="006B7A0D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6B7A0D" w:rsidRPr="00157639" w:rsidRDefault="006B7A0D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6B7A0D" w:rsidRPr="00157639" w:rsidRDefault="006B7A0D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6B7A0D" w:rsidRPr="00157639" w:rsidRDefault="006B7A0D" w:rsidP="007D34D5">
    <w:pPr>
      <w:jc w:val="center"/>
      <w:rPr>
        <w:b/>
        <w:bCs/>
        <w:caps/>
      </w:rPr>
    </w:pPr>
  </w:p>
  <w:p w:rsidR="006B7A0D" w:rsidRPr="007D34D5" w:rsidRDefault="006B7A0D" w:rsidP="007D34D5">
    <w:pPr>
      <w:spacing w:beforeAutospacing="1" w:after="100" w:afterAutospacing="1"/>
      <w:jc w:val="both"/>
      <w:rPr>
        <w:lang/>
      </w:rPr>
    </w:pPr>
    <w:r>
      <w:rPr>
        <w:noProof/>
      </w:rPr>
      <w:pict>
        <v:line id="Line 1" o:spid="_x0000_s2049" style="position:absolute;left:0;text-align:left;z-index:251660288;visibility:visible" from="7.25pt,3.15pt" to="484.85pt,3.15pt" strokeweight="1.59mm">
          <v:stroke joinstyle="miter"/>
        </v:line>
      </w:pict>
    </w:r>
    <w:r w:rsidRPr="00157639">
      <w:rPr>
        <w:sz w:val="22"/>
        <w:szCs w:val="22"/>
        <w:lang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A0D" w:rsidRPr="00F429FC" w:rsidRDefault="006B7A0D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5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A0D" w:rsidRPr="00F429FC" w:rsidRDefault="006B7A0D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23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36"/>
  </w:num>
  <w:num w:numId="10">
    <w:abstractNumId w:val="24"/>
  </w:num>
  <w:num w:numId="11">
    <w:abstractNumId w:val="22"/>
  </w:num>
  <w:num w:numId="12">
    <w:abstractNumId w:val="1"/>
  </w:num>
  <w:num w:numId="13">
    <w:abstractNumId w:val="0"/>
  </w:num>
  <w:num w:numId="14">
    <w:abstractNumId w:val="19"/>
  </w:num>
  <w:num w:numId="15">
    <w:abstractNumId w:val="18"/>
  </w:num>
  <w:num w:numId="16">
    <w:abstractNumId w:val="3"/>
  </w:num>
  <w:num w:numId="17">
    <w:abstractNumId w:val="12"/>
  </w:num>
  <w:num w:numId="18">
    <w:abstractNumId w:val="2"/>
  </w:num>
  <w:num w:numId="19">
    <w:abstractNumId w:val="10"/>
  </w:num>
  <w:num w:numId="20">
    <w:abstractNumId w:val="16"/>
  </w:num>
  <w:num w:numId="21">
    <w:abstractNumId w:val="33"/>
  </w:num>
  <w:num w:numId="22">
    <w:abstractNumId w:val="23"/>
  </w:num>
  <w:num w:numId="23">
    <w:abstractNumId w:val="15"/>
  </w:num>
  <w:num w:numId="24">
    <w:abstractNumId w:val="38"/>
  </w:num>
  <w:num w:numId="25">
    <w:abstractNumId w:val="20"/>
  </w:num>
  <w:num w:numId="26">
    <w:abstractNumId w:val="37"/>
  </w:num>
  <w:num w:numId="27">
    <w:abstractNumId w:val="21"/>
  </w:num>
  <w:num w:numId="28">
    <w:abstractNumId w:val="30"/>
  </w:num>
  <w:num w:numId="29">
    <w:abstractNumId w:val="13"/>
  </w:num>
  <w:num w:numId="30">
    <w:abstractNumId w:val="29"/>
  </w:num>
  <w:num w:numId="31">
    <w:abstractNumId w:val="34"/>
  </w:num>
  <w:num w:numId="32">
    <w:abstractNumId w:val="39"/>
  </w:num>
  <w:num w:numId="33">
    <w:abstractNumId w:val="14"/>
  </w:num>
  <w:num w:numId="34">
    <w:abstractNumId w:val="35"/>
  </w:num>
  <w:num w:numId="35">
    <w:abstractNumId w:val="17"/>
  </w:num>
  <w:num w:numId="36">
    <w:abstractNumId w:val="5"/>
  </w:num>
  <w:num w:numId="37">
    <w:abstractNumId w:val="26"/>
  </w:num>
  <w:num w:numId="38">
    <w:abstractNumId w:val="25"/>
  </w:num>
  <w:num w:numId="39">
    <w:abstractNumId w:val="9"/>
  </w:num>
  <w:num w:numId="40">
    <w:abstractNumId w:val="11"/>
  </w:num>
  <w:num w:numId="41">
    <w:abstractNumId w:val="32"/>
  </w:num>
  <w:num w:numId="42">
    <w:abstractNumId w:val="6"/>
  </w:num>
  <w:num w:numId="43">
    <w:abstractNumId w:val="27"/>
  </w:num>
  <w:num w:numId="44">
    <w:abstractNumId w:val="28"/>
  </w:num>
  <w:num w:numId="45">
    <w:abstractNumId w:val="4"/>
  </w:num>
  <w:num w:numId="46">
    <w:abstractNumId w:val="7"/>
  </w:num>
  <w:num w:numId="47">
    <w:abstractNumId w:val="8"/>
  </w:num>
  <w:num w:numId="48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3AED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324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2E0E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1EB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DB8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453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1FC0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2CB6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DD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AF6"/>
    <w:rsid w:val="00563F70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591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B7A0D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E7E8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C97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1C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81A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B7B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3E8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A04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B59"/>
    <w:rsid w:val="00AD2C25"/>
    <w:rsid w:val="00AD6F5B"/>
    <w:rsid w:val="00AD6F69"/>
    <w:rsid w:val="00AD716A"/>
    <w:rsid w:val="00AE0985"/>
    <w:rsid w:val="00AE2915"/>
    <w:rsid w:val="00AE2F18"/>
    <w:rsid w:val="00AE3456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ED9"/>
    <w:rsid w:val="00B130FC"/>
    <w:rsid w:val="00B13723"/>
    <w:rsid w:val="00B1482B"/>
    <w:rsid w:val="00B14BD7"/>
    <w:rsid w:val="00B15A9F"/>
    <w:rsid w:val="00B15F9B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4D3D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76C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2281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35A1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67E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1A60"/>
    <w:rsid w:val="00EC1EEB"/>
    <w:rsid w:val="00EC25C4"/>
    <w:rsid w:val="00EC2C6D"/>
    <w:rsid w:val="00EC3767"/>
    <w:rsid w:val="00EC5239"/>
    <w:rsid w:val="00EC5CDB"/>
    <w:rsid w:val="00EC6AB2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84C"/>
    <w:rsid w:val="00EE1B75"/>
    <w:rsid w:val="00EE2DD0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0B7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5F7A"/>
    <w:rsid w:val="00F061FA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183C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4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5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rsid w:val="00963132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rsid w:val="0096313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963132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3132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3132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3132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3132"/>
    <w:rPr>
      <w:rFonts w:asciiTheme="majorHAnsi" w:eastAsiaTheme="majorEastAsia" w:hAnsiTheme="majorHAnsi" w:cstheme="majorBidi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63132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3132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3132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132"/>
    <w:rPr>
      <w:sz w:val="0"/>
      <w:szCs w:val="0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6313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4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63132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63132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63132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63132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963132"/>
    <w:rPr>
      <w:sz w:val="0"/>
      <w:szCs w:val="0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pPr>
      <w:numPr>
        <w:numId w:val="8"/>
      </w:numPr>
      <w:tabs>
        <w:tab w:val="clear" w:pos="643"/>
        <w:tab w:val="num" w:pos="926"/>
      </w:tabs>
      <w:ind w:left="926"/>
    </w:pPr>
  </w:style>
  <w:style w:type="paragraph" w:styleId="ListNumber3">
    <w:name w:val="List Number 3"/>
    <w:basedOn w:val="Normal"/>
    <w:uiPriority w:val="99"/>
    <w:pPr>
      <w:numPr>
        <w:numId w:val="9"/>
      </w:numPr>
      <w:tabs>
        <w:tab w:val="num" w:pos="926"/>
      </w:tabs>
      <w:ind w:left="926"/>
    </w:pPr>
  </w:style>
  <w:style w:type="paragraph" w:styleId="ListContinue">
    <w:name w:val="List Continue"/>
    <w:basedOn w:val="Normal"/>
    <w:uiPriority w:val="99"/>
    <w:pPr>
      <w:spacing w:after="120"/>
      <w:ind w:left="283"/>
    </w:pPr>
  </w:style>
  <w:style w:type="paragraph" w:styleId="ListNumber">
    <w:name w:val="List Number"/>
    <w:basedOn w:val="Normal"/>
    <w:uiPriority w:val="99"/>
    <w:pPr>
      <w:numPr>
        <w:numId w:val="1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pPr>
      <w:numPr>
        <w:numId w:val="17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pPr>
      <w:numPr>
        <w:numId w:val="14"/>
      </w:numPr>
      <w:tabs>
        <w:tab w:val="clear" w:pos="1134"/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14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</w:style>
  <w:style w:type="character" w:customStyle="1" w:styleId="afa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eastAsia="Times New Roman" w:hAnsi="Calibri" w:cs="Calibri"/>
      <w:sz w:val="22"/>
      <w:szCs w:val="22"/>
      <w:lang w:eastAsia="en-US"/>
    </w:rPr>
  </w:style>
  <w:style w:type="numbering" w:customStyle="1" w:styleId="21">
    <w:name w:val="Стиль21"/>
    <w:rsid w:val="00963132"/>
    <w:pPr>
      <w:numPr>
        <w:numId w:val="23"/>
      </w:numPr>
    </w:pPr>
  </w:style>
  <w:style w:type="numbering" w:customStyle="1" w:styleId="1">
    <w:name w:val="Стиль1"/>
    <w:rsid w:val="00963132"/>
    <w:pPr>
      <w:numPr>
        <w:numId w:val="20"/>
      </w:numPr>
    </w:pPr>
  </w:style>
  <w:style w:type="numbering" w:customStyle="1" w:styleId="11">
    <w:name w:val="Стиль11"/>
    <w:rsid w:val="00963132"/>
    <w:pPr>
      <w:numPr>
        <w:numId w:val="22"/>
      </w:numPr>
    </w:pPr>
  </w:style>
  <w:style w:type="numbering" w:customStyle="1" w:styleId="2">
    <w:name w:val="Стиль2"/>
    <w:rsid w:val="00963132"/>
    <w:pPr>
      <w:numPr>
        <w:numId w:val="2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7391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1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3917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91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1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1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1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1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1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3917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9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1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1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1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egrul.nalog.ru/" TargetMode="Externa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100</TotalTime>
  <Pages>23</Pages>
  <Words>6583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34</cp:revision>
  <cp:lastPrinted>2015-05-05T13:00:00Z</cp:lastPrinted>
  <dcterms:created xsi:type="dcterms:W3CDTF">2015-05-05T06:59:00Z</dcterms:created>
  <dcterms:modified xsi:type="dcterms:W3CDTF">2015-05-07T18:09:00Z</dcterms:modified>
</cp:coreProperties>
</file>