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616" w:rsidRPr="00E25B1F" w:rsidRDefault="00AF4616" w:rsidP="00AF4616">
      <w:pPr>
        <w:pStyle w:val="110"/>
        <w:keepNext w:val="0"/>
        <w:rPr>
          <w:bCs/>
          <w:snapToGrid/>
          <w:sz w:val="28"/>
          <w:szCs w:val="24"/>
        </w:rPr>
      </w:pPr>
    </w:p>
    <w:p w:rsid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Pr="00AF4616" w:rsidRDefault="00AF4616" w:rsidP="00AF4616">
      <w:pPr>
        <w:jc w:val="center"/>
        <w:rPr>
          <w:bCs/>
          <w:sz w:val="28"/>
          <w:lang w:val="en-US"/>
        </w:rPr>
      </w:pPr>
    </w:p>
    <w:p w:rsidR="00AF4616" w:rsidRPr="00E25B1F" w:rsidRDefault="00AF4616" w:rsidP="00AF4616">
      <w:pPr>
        <w:jc w:val="center"/>
        <w:rPr>
          <w:bCs/>
          <w:sz w:val="28"/>
        </w:rPr>
      </w:pPr>
    </w:p>
    <w:p w:rsidR="00AF4616" w:rsidRPr="00E25B1F" w:rsidRDefault="00AF4616" w:rsidP="00AF4616">
      <w:pPr>
        <w:jc w:val="center"/>
        <w:rPr>
          <w:bCs/>
          <w:sz w:val="28"/>
        </w:rPr>
      </w:pPr>
    </w:p>
    <w:p w:rsidR="00AF4616" w:rsidRPr="00E25B1F" w:rsidRDefault="00AF4616" w:rsidP="00AF4616">
      <w:pPr>
        <w:jc w:val="center"/>
        <w:rPr>
          <w:bCs/>
          <w:sz w:val="28"/>
          <w:szCs w:val="28"/>
        </w:rPr>
      </w:pPr>
    </w:p>
    <w:p w:rsidR="00AF4616" w:rsidRPr="00E25B1F" w:rsidRDefault="00AF4616" w:rsidP="00AF4616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99230580"/>
      <w:r w:rsidRPr="00E25B1F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456212" w:rsidRPr="007A1F8A" w:rsidRDefault="00456212" w:rsidP="00456212">
      <w:pPr>
        <w:shd w:val="clear" w:color="auto" w:fill="FFFFFF"/>
        <w:ind w:left="34" w:hanging="34"/>
        <w:jc w:val="center"/>
        <w:rPr>
          <w:b/>
          <w:sz w:val="28"/>
          <w:szCs w:val="28"/>
        </w:rPr>
      </w:pPr>
      <w:r w:rsidRPr="003042EF">
        <w:rPr>
          <w:b/>
          <w:sz w:val="28"/>
          <w:szCs w:val="28"/>
        </w:rPr>
        <w:t xml:space="preserve">открытый запрос цен в электронной форме </w:t>
      </w:r>
      <w:r w:rsidRPr="003042EF">
        <w:rPr>
          <w:b/>
          <w:bCs/>
          <w:color w:val="000000"/>
          <w:sz w:val="28"/>
          <w:szCs w:val="28"/>
        </w:rPr>
        <w:t xml:space="preserve">на </w:t>
      </w:r>
      <w:r w:rsidRPr="007927DB">
        <w:rPr>
          <w:b/>
          <w:bCs/>
          <w:sz w:val="28"/>
          <w:szCs w:val="28"/>
        </w:rPr>
        <w:t>право заключения договора на капитальный ремонт нежилого здания (проходная)</w:t>
      </w:r>
      <w:r w:rsidRPr="007927DB">
        <w:rPr>
          <w:b/>
          <w:bCs/>
          <w:iCs/>
          <w:sz w:val="28"/>
          <w:szCs w:val="28"/>
        </w:rPr>
        <w:t xml:space="preserve"> Саратовского </w:t>
      </w:r>
      <w:r w:rsidRPr="007927DB">
        <w:rPr>
          <w:b/>
          <w:sz w:val="28"/>
          <w:szCs w:val="28"/>
        </w:rPr>
        <w:t xml:space="preserve">отделения филиала «Приволжский территориальный округ» </w:t>
      </w:r>
    </w:p>
    <w:p w:rsidR="00456212" w:rsidRPr="009305B8" w:rsidRDefault="00456212" w:rsidP="00456212">
      <w:pPr>
        <w:shd w:val="clear" w:color="auto" w:fill="FFFFFF"/>
        <w:ind w:left="34" w:hanging="34"/>
        <w:jc w:val="center"/>
        <w:rPr>
          <w:b/>
          <w:sz w:val="28"/>
          <w:szCs w:val="28"/>
        </w:rPr>
      </w:pPr>
      <w:r w:rsidRPr="007927DB">
        <w:rPr>
          <w:b/>
          <w:sz w:val="28"/>
          <w:szCs w:val="28"/>
        </w:rPr>
        <w:t>ФГУП «РосРАО»</w:t>
      </w:r>
    </w:p>
    <w:p w:rsidR="00AF4616" w:rsidRPr="009305B8" w:rsidRDefault="00AF4616" w:rsidP="00AF4616">
      <w:pPr>
        <w:jc w:val="center"/>
        <w:rPr>
          <w:b/>
          <w:sz w:val="28"/>
          <w:szCs w:val="28"/>
        </w:rPr>
      </w:pPr>
    </w:p>
    <w:p w:rsidR="00AF4616" w:rsidRDefault="00AF4616" w:rsidP="00AF4616">
      <w:pPr>
        <w:jc w:val="center"/>
        <w:rPr>
          <w:sz w:val="28"/>
          <w:szCs w:val="28"/>
        </w:rPr>
      </w:pPr>
    </w:p>
    <w:p w:rsidR="00AF4616" w:rsidRPr="00AA757A" w:rsidRDefault="00AF4616" w:rsidP="00AF4616">
      <w:pPr>
        <w:jc w:val="center"/>
        <w:rPr>
          <w:sz w:val="28"/>
          <w:szCs w:val="28"/>
        </w:rPr>
      </w:pPr>
    </w:p>
    <w:p w:rsidR="00AF4616" w:rsidRPr="00AA757A" w:rsidRDefault="00AF4616" w:rsidP="00AF4616">
      <w:pPr>
        <w:jc w:val="center"/>
        <w:rPr>
          <w:sz w:val="28"/>
          <w:szCs w:val="28"/>
        </w:rPr>
      </w:pPr>
    </w:p>
    <w:p w:rsidR="00AF4616" w:rsidRPr="00E25B1F" w:rsidRDefault="00AF4616" w:rsidP="00AF4616">
      <w:pPr>
        <w:jc w:val="center"/>
        <w:rPr>
          <w:sz w:val="28"/>
          <w:szCs w:val="28"/>
        </w:rPr>
      </w:pP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AF4616" w:rsidRPr="00270579" w:rsidRDefault="00AF4616" w:rsidP="00AF4616">
      <w:pPr>
        <w:pStyle w:val="af4"/>
        <w:widowControl w:val="0"/>
        <w:spacing w:before="0" w:beforeAutospacing="0" w:after="0" w:afterAutospacing="0"/>
        <w:jc w:val="center"/>
      </w:pPr>
    </w:p>
    <w:p w:rsidR="00AF4616" w:rsidRPr="00E84C6B" w:rsidRDefault="00AF4616" w:rsidP="00AF4616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AF4616" w:rsidRPr="00E84C6B" w:rsidRDefault="00AF4616" w:rsidP="00AF4616">
      <w:pPr>
        <w:pStyle w:val="af4"/>
        <w:widowControl w:val="0"/>
        <w:spacing w:before="0" w:beforeAutospacing="0" w:after="0" w:afterAutospacing="0"/>
        <w:jc w:val="center"/>
      </w:pPr>
    </w:p>
    <w:p w:rsidR="00AF4616" w:rsidRPr="00E84C6B" w:rsidRDefault="00AF4616" w:rsidP="00AF4616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AF4616" w:rsidRPr="00E84C6B" w:rsidRDefault="00AF4616" w:rsidP="00AF4616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AF4616" w:rsidRDefault="00AF4616" w:rsidP="00AF4616">
      <w:pPr>
        <w:jc w:val="center"/>
        <w:rPr>
          <w:caps/>
          <w:sz w:val="28"/>
          <w:szCs w:val="28"/>
        </w:rPr>
      </w:pPr>
    </w:p>
    <w:p w:rsidR="00AF4616" w:rsidRDefault="00AF4616" w:rsidP="00AF4616">
      <w:pPr>
        <w:jc w:val="center"/>
        <w:rPr>
          <w:caps/>
          <w:sz w:val="28"/>
          <w:szCs w:val="28"/>
        </w:rPr>
      </w:pPr>
    </w:p>
    <w:p w:rsidR="00AF4616" w:rsidRDefault="00AF4616" w:rsidP="00AF4616">
      <w:pPr>
        <w:jc w:val="center"/>
        <w:rPr>
          <w:caps/>
          <w:sz w:val="28"/>
          <w:szCs w:val="28"/>
        </w:rPr>
      </w:pPr>
    </w:p>
    <w:p w:rsidR="00AF4616" w:rsidRPr="00AA757A" w:rsidRDefault="00AF4616" w:rsidP="00AF4616">
      <w:pPr>
        <w:jc w:val="center"/>
        <w:rPr>
          <w:caps/>
          <w:sz w:val="28"/>
          <w:szCs w:val="28"/>
        </w:rPr>
      </w:pPr>
    </w:p>
    <w:p w:rsidR="00AF4616" w:rsidRPr="00AA757A" w:rsidRDefault="00AF4616" w:rsidP="00AF4616">
      <w:pPr>
        <w:jc w:val="center"/>
        <w:rPr>
          <w:caps/>
          <w:sz w:val="28"/>
          <w:szCs w:val="28"/>
        </w:rPr>
      </w:pPr>
    </w:p>
    <w:p w:rsidR="00AF4616" w:rsidRPr="00AA757A" w:rsidRDefault="00AF4616" w:rsidP="00AF4616">
      <w:pPr>
        <w:jc w:val="center"/>
        <w:rPr>
          <w:sz w:val="28"/>
          <w:szCs w:val="28"/>
        </w:rPr>
      </w:pPr>
    </w:p>
    <w:p w:rsidR="00AF4616" w:rsidRPr="00E25B1F" w:rsidRDefault="00AF4616" w:rsidP="00AF4616">
      <w:pPr>
        <w:jc w:val="center"/>
        <w:rPr>
          <w:sz w:val="28"/>
          <w:szCs w:val="28"/>
        </w:rPr>
      </w:pP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Pr="007A1F8A" w:rsidRDefault="00112DDB" w:rsidP="007A1F8A">
      <w:pPr>
        <w:rPr>
          <w:sz w:val="28"/>
          <w:szCs w:val="28"/>
          <w:lang w:val="en-US"/>
        </w:rPr>
      </w:pPr>
    </w:p>
    <w:p w:rsidR="00FD44E4" w:rsidRPr="008C4FE4" w:rsidRDefault="00FD44E4" w:rsidP="00FD44E4">
      <w:pPr>
        <w:ind w:left="360" w:firstLine="66"/>
        <w:jc w:val="center"/>
        <w:rPr>
          <w:b/>
        </w:rPr>
      </w:pPr>
    </w:p>
    <w:p w:rsidR="00FD44E4" w:rsidRPr="006E5185" w:rsidRDefault="00FD44E4" w:rsidP="00FD44E4">
      <w:pPr>
        <w:ind w:left="360" w:firstLine="66"/>
        <w:jc w:val="center"/>
        <w:outlineLvl w:val="0"/>
        <w:rPr>
          <w:b/>
        </w:rPr>
      </w:pPr>
      <w:r w:rsidRPr="006E5185">
        <w:rPr>
          <w:b/>
        </w:rPr>
        <w:t>ТЕХНИЧЕСКОЕ ЗАДАНИЕ</w:t>
      </w:r>
    </w:p>
    <w:p w:rsidR="00FD44E4" w:rsidRPr="006E5185" w:rsidRDefault="00FD44E4" w:rsidP="00FD44E4">
      <w:pPr>
        <w:ind w:left="360" w:firstLine="66"/>
        <w:jc w:val="center"/>
      </w:pPr>
      <w:r w:rsidRPr="006E5185">
        <w:t xml:space="preserve">на выполнение строительно-монтажных работ при строительстве, реконструкции </w:t>
      </w:r>
    </w:p>
    <w:p w:rsidR="00FD44E4" w:rsidRPr="006E5185" w:rsidRDefault="00FD44E4" w:rsidP="00FD44E4">
      <w:pPr>
        <w:ind w:left="360" w:firstLine="66"/>
        <w:jc w:val="center"/>
      </w:pPr>
      <w:r w:rsidRPr="006E5185">
        <w:t xml:space="preserve">и капитальном </w:t>
      </w:r>
      <w:proofErr w:type="gramStart"/>
      <w:r w:rsidRPr="006E5185">
        <w:t>ремонте</w:t>
      </w:r>
      <w:proofErr w:type="gramEnd"/>
      <w:r w:rsidRPr="006E5185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FD44E4" w:rsidRPr="006E5185" w:rsidRDefault="00FD44E4" w:rsidP="00FD44E4">
      <w:pPr>
        <w:ind w:left="360" w:firstLine="66"/>
        <w:jc w:val="center"/>
        <w:rPr>
          <w:iCs/>
        </w:rPr>
      </w:pPr>
      <w:r w:rsidRPr="006E5185">
        <w:t>по объекту:</w:t>
      </w:r>
      <w:r w:rsidRPr="006E5185">
        <w:rPr>
          <w:bCs/>
          <w:iCs/>
        </w:rPr>
        <w:t xml:space="preserve"> Капитальный ремонт нежилого здания (проходная) Саратовского </w:t>
      </w:r>
      <w:r w:rsidRPr="006E5185">
        <w:t xml:space="preserve">отделения филиала </w:t>
      </w:r>
      <w:r w:rsidRPr="006E5185">
        <w:rPr>
          <w:iCs/>
        </w:rPr>
        <w:t>«Приволжский территориальный округ» ФГУП «РосРАО»</w:t>
      </w:r>
    </w:p>
    <w:p w:rsidR="00FD44E4" w:rsidRPr="006E5185" w:rsidRDefault="00FD44E4" w:rsidP="00FD44E4">
      <w:pPr>
        <w:ind w:left="360" w:firstLine="66"/>
        <w:jc w:val="center"/>
        <w:rPr>
          <w:b/>
          <w:iCs/>
        </w:rPr>
      </w:pPr>
    </w:p>
    <w:p w:rsidR="00FD44E4" w:rsidRPr="006E5185" w:rsidRDefault="00FD44E4" w:rsidP="00FD44E4">
      <w:pPr>
        <w:ind w:left="360" w:firstLine="66"/>
        <w:jc w:val="center"/>
        <w:rPr>
          <w:b/>
          <w:iCs/>
        </w:rPr>
      </w:pPr>
    </w:p>
    <w:p w:rsidR="00FD44E4" w:rsidRPr="006E5185" w:rsidRDefault="00FD44E4" w:rsidP="00FD44E4">
      <w:pPr>
        <w:jc w:val="center"/>
        <w:outlineLvl w:val="0"/>
        <w:rPr>
          <w:iCs/>
        </w:rPr>
      </w:pPr>
      <w:r w:rsidRPr="006E5185">
        <w:rPr>
          <w:iCs/>
        </w:rPr>
        <w:t>СОДЕРЖАНИЕ</w:t>
      </w:r>
    </w:p>
    <w:p w:rsidR="00FD44E4" w:rsidRPr="006E5185" w:rsidRDefault="00FD44E4" w:rsidP="00FD44E4">
      <w:pPr>
        <w:jc w:val="center"/>
        <w:rPr>
          <w:iCs/>
        </w:rPr>
      </w:pPr>
    </w:p>
    <w:p w:rsidR="00FD44E4" w:rsidRPr="006E5185" w:rsidRDefault="00FD44E4" w:rsidP="00FD44E4">
      <w:pPr>
        <w:outlineLvl w:val="0"/>
        <w:rPr>
          <w:iCs/>
        </w:rPr>
      </w:pPr>
      <w:r w:rsidRPr="006E5185">
        <w:rPr>
          <w:iCs/>
        </w:rPr>
        <w:t>РАЗДЕЛ 1. НАИМЕНОВАНИЕ ВЫПОЛНЯЕМЫХ РАБОТ.</w:t>
      </w:r>
    </w:p>
    <w:p w:rsidR="00FD44E4" w:rsidRPr="006E5185" w:rsidRDefault="00FD44E4" w:rsidP="00FD44E4">
      <w:pPr>
        <w:rPr>
          <w:iCs/>
        </w:rPr>
      </w:pPr>
    </w:p>
    <w:p w:rsidR="00FD44E4" w:rsidRPr="006E5185" w:rsidRDefault="00FD44E4" w:rsidP="00FD44E4">
      <w:pPr>
        <w:jc w:val="both"/>
        <w:outlineLvl w:val="0"/>
        <w:rPr>
          <w:iCs/>
        </w:rPr>
      </w:pPr>
      <w:r w:rsidRPr="006E5185">
        <w:rPr>
          <w:iCs/>
        </w:rPr>
        <w:t>РАЗДЕЛ 2. ОБЩИЕ ПОЛОЖЕНИЯ.</w:t>
      </w:r>
    </w:p>
    <w:p w:rsidR="00FD44E4" w:rsidRPr="006E5185" w:rsidRDefault="00FD44E4" w:rsidP="00FD44E4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6E5185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D44E4" w:rsidRPr="006E5185" w:rsidRDefault="00FD44E4" w:rsidP="00FD44E4">
      <w:pPr>
        <w:jc w:val="both"/>
      </w:pPr>
      <w:r w:rsidRPr="006E5185">
        <w:t>Подраздел 2.2  Сведения о выполняемых работах.</w:t>
      </w:r>
    </w:p>
    <w:p w:rsidR="00FD44E4" w:rsidRPr="006E5185" w:rsidRDefault="00FD44E4" w:rsidP="00FD44E4">
      <w:pPr>
        <w:jc w:val="both"/>
        <w:rPr>
          <w:iCs/>
        </w:rPr>
      </w:pPr>
      <w:r w:rsidRPr="006E5185">
        <w:t>Подраздел 2.3  Сведения о месте выполнения работ.</w:t>
      </w:r>
    </w:p>
    <w:p w:rsidR="00FD44E4" w:rsidRPr="006E5185" w:rsidRDefault="00FD44E4" w:rsidP="00FD44E4"/>
    <w:p w:rsidR="00FD44E4" w:rsidRPr="006E5185" w:rsidRDefault="00FD44E4" w:rsidP="00FD44E4">
      <w:pPr>
        <w:outlineLvl w:val="0"/>
      </w:pPr>
      <w:r w:rsidRPr="006E5185">
        <w:t>РАЗДЕЛ 3. ТРЕБОВАНИЯ К ТЕХНИЧЕСКИМ ХАРАКТЕРИСТИКАМ РАБОТ.</w:t>
      </w:r>
    </w:p>
    <w:p w:rsidR="00FD44E4" w:rsidRPr="006E5185" w:rsidRDefault="00FD44E4" w:rsidP="00FD44E4">
      <w:r w:rsidRPr="006E5185">
        <w:t>Подраздел 3.1 Технические требования при выполнении работ.</w:t>
      </w:r>
    </w:p>
    <w:p w:rsidR="00FD44E4" w:rsidRPr="006E5185" w:rsidRDefault="00FD44E4" w:rsidP="00FD44E4">
      <w:r w:rsidRPr="006E5185">
        <w:t xml:space="preserve">Подраздел 3.2 Требования </w:t>
      </w:r>
      <w:r w:rsidRPr="006E5185">
        <w:rPr>
          <w:bCs/>
        </w:rPr>
        <w:t>к оформлению и составу проекта производства работ (ППР).</w:t>
      </w:r>
    </w:p>
    <w:p w:rsidR="00FD44E4" w:rsidRPr="006E5185" w:rsidRDefault="00FD44E4" w:rsidP="00FD44E4"/>
    <w:p w:rsidR="00FD44E4" w:rsidRPr="006E5185" w:rsidRDefault="00FD44E4" w:rsidP="00FD44E4">
      <w:pPr>
        <w:jc w:val="both"/>
      </w:pPr>
      <w:r w:rsidRPr="006E5185">
        <w:t>РАЗДЕЛ 4. ВЕДОМОСТЬ ФИЗИЧЕСКИХ ОБЪЕМОВ РАБОТ, РЕСУРСНАЯ ВЕДОМОСТЬ, СМЕТНЫЕ РАСЧЕТЫ.</w:t>
      </w:r>
    </w:p>
    <w:p w:rsidR="00FD44E4" w:rsidRPr="006E5185" w:rsidRDefault="00FD44E4" w:rsidP="00FD44E4"/>
    <w:p w:rsidR="00FD44E4" w:rsidRPr="006E5185" w:rsidRDefault="00FD44E4" w:rsidP="00FD44E4">
      <w:pPr>
        <w:jc w:val="both"/>
      </w:pPr>
      <w:r w:rsidRPr="006E5185">
        <w:t xml:space="preserve">РАЗДЕЛ 5. ТРЕБОВАНИЯ К МАТЕРИАЛАМ И </w:t>
      </w:r>
      <w:proofErr w:type="gramStart"/>
      <w:r w:rsidRPr="006E5185">
        <w:t>ОБОРУДОВАНИЮ</w:t>
      </w:r>
      <w:proofErr w:type="gramEnd"/>
      <w:r w:rsidRPr="006E5185">
        <w:t xml:space="preserve"> ПРИМЕНЯЕМЫМ ДЛЯ ВЫПОЛНЕНИЯ РАБОТ, В Т.Ч. ВЕДОМОСТЬ МАТЕРИАЛОВ.</w:t>
      </w:r>
    </w:p>
    <w:p w:rsidR="00FD44E4" w:rsidRPr="006E5185" w:rsidRDefault="00FD44E4" w:rsidP="00FD44E4"/>
    <w:p w:rsidR="00FD44E4" w:rsidRPr="006E5185" w:rsidRDefault="00FD44E4" w:rsidP="00FD44E4">
      <w:pPr>
        <w:jc w:val="both"/>
        <w:outlineLvl w:val="0"/>
      </w:pPr>
      <w:r w:rsidRPr="006E5185">
        <w:t>РАЗДЕЛ 6. СРОК ВЫПОЛНЕНИЯ РАБОТ.</w:t>
      </w: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  <w:outlineLvl w:val="0"/>
      </w:pPr>
      <w:r w:rsidRPr="006E5185">
        <w:t>РАЗДЕЛ 7. ТРЕБОВАНИЯ К КАЧЕСТВУ ВЫПОЛНЯЕМЫХ РАБОТ.</w:t>
      </w: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  <w:outlineLvl w:val="0"/>
      </w:pPr>
      <w:r w:rsidRPr="006E5185">
        <w:t>РАЗДЕЛ 8. ТРЕБОВАНИЯ К СРОКУ И (ИЛИ) ОБЪЕМУ ПРЕДОСТАВЛЕНИЯ ГАРАНТИЙ.</w:t>
      </w:r>
    </w:p>
    <w:p w:rsidR="00FD44E4" w:rsidRPr="006E5185" w:rsidRDefault="00FD44E4" w:rsidP="00FD44E4"/>
    <w:p w:rsidR="00FD44E4" w:rsidRPr="006E5185" w:rsidRDefault="00FD44E4" w:rsidP="00FD44E4">
      <w:pPr>
        <w:jc w:val="both"/>
        <w:outlineLvl w:val="0"/>
      </w:pPr>
      <w:r w:rsidRPr="006E5185">
        <w:t>РАЗДЕЛ 9. ТРЕБОВАНИЯ К БЕЗОПАСНОСТИ ВЫПОЛНЯЕМЫХ РАБОТ.</w:t>
      </w: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  <w:outlineLvl w:val="0"/>
      </w:pPr>
      <w:r w:rsidRPr="006E5185">
        <w:t>РАЗДЕЛ 10. ТРЕБОВАНИЯ К РЕЗУЛЬТАТУ РАБОТ И ПОРЯДКУ ПРИЕМКИ.</w:t>
      </w: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  <w:outlineLvl w:val="0"/>
      </w:pPr>
      <w:r w:rsidRPr="006E5185">
        <w:t>РАЗДЕЛ 11. ТРЕБОВАНИЕ К ФОРМЕ ПРЕДСТАВЛЯЕМОЙ ИНФОРМАЦИИ.</w:t>
      </w: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  <w:outlineLvl w:val="0"/>
      </w:pPr>
      <w:r w:rsidRPr="006E5185">
        <w:t>РАЗДЕЛ 12. ПЕРЕЧЕНЬ ПРИНЯТЫХ СОКРАЩЕНИЙ.</w:t>
      </w: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  <w:outlineLvl w:val="0"/>
      </w:pPr>
      <w:r w:rsidRPr="006E5185">
        <w:t>РАЗДЕЛ 13. ПЕРЕЧЕНЬ ПРИЛОЖЕНИЙ.</w:t>
      </w: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rPr>
          <w:iCs/>
        </w:rPr>
      </w:pPr>
    </w:p>
    <w:p w:rsidR="00FD44E4" w:rsidRPr="006E5185" w:rsidRDefault="00FD44E4" w:rsidP="00FD44E4">
      <w:pPr>
        <w:rPr>
          <w:iCs/>
        </w:rPr>
      </w:pPr>
    </w:p>
    <w:p w:rsidR="00FD44E4" w:rsidRPr="006E5185" w:rsidRDefault="00FD44E4" w:rsidP="00FD44E4">
      <w:pPr>
        <w:ind w:right="141"/>
        <w:jc w:val="center"/>
      </w:pPr>
    </w:p>
    <w:p w:rsidR="00FD44E4" w:rsidRPr="006E5185" w:rsidRDefault="00FD44E4" w:rsidP="00FD44E4">
      <w:pPr>
        <w:ind w:right="141"/>
        <w:jc w:val="center"/>
        <w:outlineLvl w:val="0"/>
      </w:pPr>
      <w:r w:rsidRPr="006E5185">
        <w:t>РАЗДЕЛ 1. НАИМЕНОВАНИЕ ВЫПОЛНЯЕМЫХ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tabs>
                <w:tab w:val="left" w:pos="360"/>
                <w:tab w:val="left" w:pos="645"/>
              </w:tabs>
              <w:jc w:val="both"/>
              <w:rPr>
                <w:i/>
                <w:lang w:eastAsia="en-US"/>
              </w:rPr>
            </w:pPr>
            <w:r w:rsidRPr="006E5185">
              <w:rPr>
                <w:bCs/>
                <w:iCs/>
              </w:rPr>
              <w:t>Капитальный ремонт нежилого здания (проходная) Саратовского отделения</w:t>
            </w:r>
            <w:r w:rsidRPr="006E5185">
              <w:t xml:space="preserve"> филиала «Приволжский территориальный округ» ФГУП «РосРАО»</w:t>
            </w:r>
          </w:p>
        </w:tc>
      </w:tr>
    </w:tbl>
    <w:p w:rsidR="00FD44E4" w:rsidRPr="006E5185" w:rsidRDefault="00FD44E4" w:rsidP="00FD44E4">
      <w:pPr>
        <w:jc w:val="center"/>
      </w:pPr>
    </w:p>
    <w:p w:rsidR="00FD44E4" w:rsidRPr="006E5185" w:rsidRDefault="00FD44E4" w:rsidP="00FD44E4">
      <w:pPr>
        <w:jc w:val="center"/>
        <w:outlineLvl w:val="0"/>
        <w:rPr>
          <w:lang w:eastAsia="en-US"/>
        </w:rPr>
      </w:pPr>
      <w:r w:rsidRPr="006E5185">
        <w:t>РАЗДЕЛ 2. ОБЩИЕ ПОЛОЖЕНИЯ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center"/>
            </w:pPr>
            <w:r w:rsidRPr="006E5185">
              <w:t xml:space="preserve">Подраздел 2.1 Сведения о строительно-монтажных работах при строительстве, реконструкции </w:t>
            </w:r>
          </w:p>
          <w:p w:rsidR="00FD44E4" w:rsidRPr="006E5185" w:rsidRDefault="00FD44E4" w:rsidP="001457B2">
            <w:pPr>
              <w:jc w:val="center"/>
              <w:rPr>
                <w:lang w:eastAsia="en-US"/>
              </w:rPr>
            </w:pPr>
            <w:r w:rsidRPr="006E5185">
              <w:t xml:space="preserve">и капитальном </w:t>
            </w:r>
            <w:proofErr w:type="gramStart"/>
            <w:r w:rsidRPr="006E5185">
              <w:t>ремонте</w:t>
            </w:r>
            <w:proofErr w:type="gramEnd"/>
            <w:r w:rsidRPr="006E5185">
              <w:t xml:space="preserve"> объектов </w:t>
            </w:r>
          </w:p>
        </w:tc>
      </w:tr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both"/>
              <w:rPr>
                <w:lang w:eastAsia="en-US"/>
              </w:rPr>
            </w:pPr>
            <w:r w:rsidRPr="006E5185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center"/>
              <w:rPr>
                <w:i/>
              </w:rPr>
            </w:pPr>
            <w:r w:rsidRPr="006E5185">
              <w:t>Подраздел 2.2 Сведения о выполняемых работах</w:t>
            </w:r>
          </w:p>
        </w:tc>
      </w:tr>
      <w:tr w:rsidR="00FD44E4" w:rsidRPr="006E5185" w:rsidTr="001457B2">
        <w:trPr>
          <w:trHeight w:val="47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6E5185">
              <w:rPr>
                <w:bCs/>
                <w:iCs/>
              </w:rPr>
              <w:t>Капитальный ремонт здания (проходной): ремонт кровли, ремонт системы отопления, электроснабжения, ремонт внутренних помещений, ремонт фасада здания.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FD44E4" w:rsidRPr="006E5185" w:rsidTr="001457B2">
              <w:tc>
                <w:tcPr>
                  <w:tcW w:w="10598" w:type="dxa"/>
                </w:tcPr>
                <w:p w:rsidR="00FD44E4" w:rsidRPr="006E5185" w:rsidRDefault="00FD44E4" w:rsidP="001457B2">
                  <w:pPr>
                    <w:jc w:val="center"/>
                    <w:rPr>
                      <w:i/>
                    </w:rPr>
                  </w:pPr>
                  <w:r w:rsidRPr="006E5185">
                    <w:t>Подраздел 2.3 Сведения о месте выполнения работ</w:t>
                  </w:r>
                </w:p>
              </w:tc>
            </w:tr>
          </w:tbl>
          <w:p w:rsidR="00FD44E4" w:rsidRPr="006E5185" w:rsidRDefault="00FD44E4" w:rsidP="001457B2">
            <w:pPr>
              <w:jc w:val="both"/>
              <w:rPr>
                <w:lang w:eastAsia="en-US"/>
              </w:rPr>
            </w:pPr>
            <w:proofErr w:type="spellStart"/>
            <w:r w:rsidRPr="006E5185">
              <w:rPr>
                <w:iCs/>
              </w:rPr>
              <w:t>г</w:t>
            </w:r>
            <w:proofErr w:type="gramStart"/>
            <w:r w:rsidRPr="006E5185">
              <w:rPr>
                <w:iCs/>
              </w:rPr>
              <w:t>.С</w:t>
            </w:r>
            <w:proofErr w:type="gramEnd"/>
            <w:r w:rsidRPr="006E5185">
              <w:rPr>
                <w:iCs/>
              </w:rPr>
              <w:t>аратов</w:t>
            </w:r>
            <w:proofErr w:type="spellEnd"/>
            <w:r w:rsidRPr="006E5185">
              <w:rPr>
                <w:iCs/>
              </w:rPr>
              <w:t>, район очистных сооружений АООТ «НИТРОН»</w:t>
            </w:r>
          </w:p>
        </w:tc>
      </w:tr>
    </w:tbl>
    <w:p w:rsidR="00FD44E4" w:rsidRPr="006E5185" w:rsidRDefault="00FD44E4" w:rsidP="00FD44E4">
      <w:pPr>
        <w:ind w:left="360"/>
        <w:rPr>
          <w:bCs/>
          <w:iCs/>
        </w:rPr>
      </w:pPr>
    </w:p>
    <w:p w:rsidR="00FD44E4" w:rsidRPr="006E5185" w:rsidRDefault="00FD44E4" w:rsidP="00FD44E4">
      <w:pPr>
        <w:jc w:val="center"/>
        <w:outlineLvl w:val="0"/>
        <w:rPr>
          <w:lang w:eastAsia="en-US"/>
        </w:rPr>
      </w:pPr>
      <w:r w:rsidRPr="006E5185">
        <w:t>РАЗДЕЛ 3. ТРЕБОВАНИЯ К ТЕХНИЧЕСКИМ ХАРАКТЕРИСТИКАМ РАБОТ</w:t>
      </w: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FD44E4" w:rsidRPr="006E5185" w:rsidTr="001457B2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center"/>
              <w:rPr>
                <w:bCs/>
              </w:rPr>
            </w:pPr>
            <w:r w:rsidRPr="006E5185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FD44E4" w:rsidRPr="006E5185" w:rsidTr="001457B2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r w:rsidRPr="006E5185">
              <w:rPr>
                <w:bCs/>
                <w:iCs/>
              </w:rPr>
              <w:t>Капитальный ремонт здания (проходная) Саратовского отделения</w:t>
            </w:r>
            <w:r w:rsidRPr="006E5185">
              <w:t>:</w:t>
            </w:r>
          </w:p>
          <w:p w:rsidR="00FD44E4" w:rsidRPr="006E5185" w:rsidRDefault="00FD44E4" w:rsidP="001457B2">
            <w:r w:rsidRPr="006E5185">
              <w:t>- Замена оконных блоков – 2 шт.;</w:t>
            </w:r>
          </w:p>
          <w:p w:rsidR="00FD44E4" w:rsidRPr="006E5185" w:rsidRDefault="00FD44E4" w:rsidP="001457B2">
            <w:r w:rsidRPr="006E5185">
              <w:t xml:space="preserve">- Замена деревянных дверных  блоков на </w:t>
            </w:r>
            <w:proofErr w:type="gramStart"/>
            <w:r w:rsidRPr="006E5185">
              <w:t>металлические</w:t>
            </w:r>
            <w:proofErr w:type="gramEnd"/>
            <w:r w:rsidRPr="006E5185">
              <w:t xml:space="preserve"> – 3 шт.;</w:t>
            </w:r>
          </w:p>
          <w:p w:rsidR="00FD44E4" w:rsidRPr="006E5185" w:rsidRDefault="00FD44E4" w:rsidP="001457B2">
            <w:r w:rsidRPr="006E5185">
              <w:t>- Ремонт кровли -27,8 м</w:t>
            </w:r>
            <w:proofErr w:type="gramStart"/>
            <w:r w:rsidRPr="006E5185">
              <w:t>2</w:t>
            </w:r>
            <w:proofErr w:type="gramEnd"/>
            <w:r w:rsidRPr="006E5185">
              <w:t>;</w:t>
            </w:r>
          </w:p>
          <w:p w:rsidR="00FD44E4" w:rsidRPr="006E5185" w:rsidRDefault="00FD44E4" w:rsidP="001457B2">
            <w:r w:rsidRPr="006E5185">
              <w:t>- Ремонт полов – 27,8 м</w:t>
            </w:r>
            <w:proofErr w:type="gramStart"/>
            <w:r w:rsidRPr="006E5185">
              <w:t>2</w:t>
            </w:r>
            <w:proofErr w:type="gramEnd"/>
            <w:r w:rsidRPr="006E5185">
              <w:t>;</w:t>
            </w:r>
          </w:p>
          <w:p w:rsidR="00FD44E4" w:rsidRPr="006E5185" w:rsidRDefault="00FD44E4" w:rsidP="001457B2">
            <w:r w:rsidRPr="006E5185">
              <w:t>- Ремонт фасада здания – 99,84 м</w:t>
            </w:r>
            <w:proofErr w:type="gramStart"/>
            <w:r w:rsidRPr="006E5185">
              <w:t>2</w:t>
            </w:r>
            <w:proofErr w:type="gramEnd"/>
            <w:r w:rsidRPr="006E5185">
              <w:t>;</w:t>
            </w:r>
          </w:p>
          <w:p w:rsidR="00FD44E4" w:rsidRPr="006E5185" w:rsidRDefault="00FD44E4" w:rsidP="001457B2">
            <w:r w:rsidRPr="006E5185">
              <w:t xml:space="preserve">- Ремонт </w:t>
            </w:r>
            <w:proofErr w:type="spellStart"/>
            <w:r w:rsidRPr="006E5185">
              <w:t>отмостки</w:t>
            </w:r>
            <w:proofErr w:type="spellEnd"/>
            <w:r w:rsidRPr="006E5185">
              <w:t xml:space="preserve"> – 39 м</w:t>
            </w:r>
            <w:proofErr w:type="gramStart"/>
            <w:r w:rsidRPr="006E5185">
              <w:t>2</w:t>
            </w:r>
            <w:proofErr w:type="gramEnd"/>
            <w:r w:rsidRPr="006E5185">
              <w:t>;</w:t>
            </w:r>
          </w:p>
          <w:p w:rsidR="00FD44E4" w:rsidRPr="006E5185" w:rsidRDefault="00FD44E4" w:rsidP="001457B2">
            <w:r w:rsidRPr="006E5185">
              <w:t>- Ремонт системы отопления;</w:t>
            </w:r>
          </w:p>
          <w:p w:rsidR="00FD44E4" w:rsidRPr="006E5185" w:rsidRDefault="00FD44E4" w:rsidP="001457B2">
            <w:r w:rsidRPr="006E5185">
              <w:t xml:space="preserve">- Ремонт системы электроснабжения. </w:t>
            </w:r>
          </w:p>
        </w:tc>
      </w:tr>
      <w:tr w:rsidR="00FD44E4" w:rsidRPr="006E5185" w:rsidTr="001457B2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center"/>
            </w:pPr>
            <w:r w:rsidRPr="006E5185">
              <w:t xml:space="preserve">Подраздел 3.2 Требования </w:t>
            </w:r>
            <w:r w:rsidRPr="006E5185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FD44E4" w:rsidRPr="006E5185" w:rsidTr="001457B2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both"/>
            </w:pPr>
            <w:r w:rsidRPr="006E5185">
              <w:t>Проект производства работ не требуется.</w:t>
            </w:r>
          </w:p>
        </w:tc>
      </w:tr>
    </w:tbl>
    <w:p w:rsidR="00FD44E4" w:rsidRPr="006E5185" w:rsidRDefault="00FD44E4" w:rsidP="00FD44E4">
      <w:pPr>
        <w:jc w:val="center"/>
      </w:pPr>
    </w:p>
    <w:p w:rsidR="00FD44E4" w:rsidRPr="006E5185" w:rsidRDefault="00FD44E4" w:rsidP="00FD44E4">
      <w:pPr>
        <w:jc w:val="center"/>
      </w:pPr>
      <w:r w:rsidRPr="006E5185">
        <w:t>РАЗДЕЛ 4. ВЕДОМОСТЬ ФИЗИЧЕСКИХ ОБЪЕМОВ РАБОТ, РЕСУРСНАЯ ВЕДОМОСТЬ, СМЕТНЫЕ РАСЧЕТЫ</w:t>
      </w:r>
    </w:p>
    <w:p w:rsidR="00FD44E4" w:rsidRPr="006E5185" w:rsidRDefault="00FD44E4" w:rsidP="00FD44E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D44E4" w:rsidRPr="006E5185" w:rsidTr="001457B2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both"/>
              <w:rPr>
                <w:i/>
              </w:rPr>
            </w:pPr>
          </w:p>
          <w:p w:rsidR="00FD44E4" w:rsidRPr="006E5185" w:rsidRDefault="00FD44E4" w:rsidP="001457B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6E5185">
              <w:rPr>
                <w:i/>
              </w:rPr>
              <w:t>Таблица 1</w:t>
            </w:r>
          </w:p>
          <w:tbl>
            <w:tblPr>
              <w:tblW w:w="10260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6768"/>
              <w:gridCol w:w="1669"/>
              <w:gridCol w:w="1257"/>
            </w:tblGrid>
            <w:tr w:rsidR="00FD44E4" w:rsidRPr="006E5185" w:rsidTr="001457B2">
              <w:trPr>
                <w:tblHeader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 xml:space="preserve">№ </w:t>
                  </w:r>
                  <w:proofErr w:type="gramStart"/>
                  <w:r w:rsidRPr="006E5185">
                    <w:t>п</w:t>
                  </w:r>
                  <w:proofErr w:type="gramEnd"/>
                  <w:r w:rsidRPr="006E5185">
                    <w:t>/п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Наименование видов работ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Единица измерения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Количество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Демонтаж оконных коробок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bookmarkStart w:id="2" w:name="TO0000036"/>
                  <w:r w:rsidRPr="006E5185">
                    <w:t>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Снятие оконных переплетов остекленных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3,6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Снятие подоконных досок деревянных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0,9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Установка оконных блоков из ПВХ профилей поворотных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3,6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Облицовка оконных и дверных откосов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4,2</w:t>
                  </w:r>
                </w:p>
              </w:tc>
            </w:tr>
            <w:tr w:rsidR="00FD44E4" w:rsidRPr="006E5185" w:rsidTr="001457B2">
              <w:trPr>
                <w:trHeight w:val="256"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Установка подоконных досок из ПВХ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r w:rsidRPr="006E5185">
                    <w:t>п.</w:t>
                  </w:r>
                  <w:proofErr w:type="gramStart"/>
                  <w:r w:rsidRPr="006E5185">
                    <w:t>м</w:t>
                  </w:r>
                  <w:proofErr w:type="spellEnd"/>
                  <w:proofErr w:type="gramEnd"/>
                  <w:r w:rsidRPr="006E5185">
                    <w:t>.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2,35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Демонтаж дверных коробок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8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Снятие дверных полотен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6,3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9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Монтаж металлических  дверей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10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Разборка деревянных подвесных потолков из плит </w:t>
                  </w:r>
                  <w:proofErr w:type="spellStart"/>
                  <w:r w:rsidRPr="006E5185">
                    <w:t>акмигран</w:t>
                  </w:r>
                  <w:proofErr w:type="spellEnd"/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Устройство подвесных потолков типа «</w:t>
                  </w:r>
                  <w:proofErr w:type="spellStart"/>
                  <w:r w:rsidRPr="006E5185">
                    <w:t>Армстронг</w:t>
                  </w:r>
                  <w:proofErr w:type="spellEnd"/>
                  <w:r w:rsidRPr="006E5185">
                    <w:t xml:space="preserve">»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Смена светильников с лампами накаливания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lastRenderedPageBreak/>
                    <w:t>13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Разборка облицовки стен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81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Облицовка стен декоративным бумажно-слоистым пластиком или листами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81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Разборка покрытий полов из линолеума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Разборка плинтусов деревянных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32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Разборка покрытий полов цементных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18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Устройство стяжек цементных толщиной 40 мм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19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Устройство покрытий из линолеума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20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Устройство плинтусов деревянных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32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Разборка покрытий кровель из рулонных материалов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Разборка теплоизоляции на кровле из ваты минеральной толщиной 100 мм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Разборка парапетов кирпичных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4,6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Кладка парапетов кирпичных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4,6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Устройство </w:t>
                  </w:r>
                  <w:proofErr w:type="spellStart"/>
                  <w:r w:rsidRPr="006E5185">
                    <w:t>пароизоляции</w:t>
                  </w:r>
                  <w:proofErr w:type="spellEnd"/>
                  <w:r w:rsidRPr="006E5185">
                    <w:t xml:space="preserve"> </w:t>
                  </w:r>
                  <w:proofErr w:type="gramStart"/>
                  <w:r w:rsidRPr="006E5185">
                    <w:t>прокладочной</w:t>
                  </w:r>
                  <w:proofErr w:type="gramEnd"/>
                  <w:r w:rsidRPr="006E5185">
                    <w:t xml:space="preserve"> в один слой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Утепление покрытий плитами из минеральной ваты тол. 200 мм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Устройство выравнивающих стяжек  из плоских асбестоцементных листов </w:t>
                  </w:r>
                  <w:r w:rsidRPr="006E5185">
                    <w:rPr>
                      <w:lang w:val="en-US"/>
                    </w:rPr>
                    <w:t>t</w:t>
                  </w:r>
                  <w:r w:rsidRPr="006E5185">
                    <w:t>.=10мм в два слоя  внахлест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28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Устройство кровли из линокрома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27,8</w:t>
                  </w:r>
                </w:p>
              </w:tc>
            </w:tr>
            <w:tr w:rsidR="00FD44E4" w:rsidRPr="006E5185" w:rsidTr="001457B2">
              <w:trPr>
                <w:trHeight w:val="222"/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29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Устройство примыканий кровель из наплавляемых материалов к стенам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17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30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Устройство мелких покрытий (брандмауэры, парапеты, свесы и т.п.) из листовой оцинкованной стали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23,5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Облицовка стен фасадов зданий искусственными плитами типа &lt;ФАССТ&gt; на металлическом каркасе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99,84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Изоляция стен изделиями из волокнистых и зернистых материалов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9,984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Разборка покрытий и </w:t>
                  </w:r>
                  <w:proofErr w:type="gramStart"/>
                  <w:r w:rsidRPr="006E5185">
                    <w:t>оснований</w:t>
                  </w:r>
                  <w:proofErr w:type="gramEnd"/>
                  <w:r w:rsidRPr="006E5185">
                    <w:t xml:space="preserve"> асфальтобетонных с помощью молотков отбойных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3,3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Разборка бортовых камней на бетонном основании</w:t>
                  </w:r>
                </w:p>
                <w:p w:rsidR="00FD44E4" w:rsidRPr="006E5185" w:rsidRDefault="00FD44E4" w:rsidP="001457B2"/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  <w:p w:rsidR="00FD44E4" w:rsidRPr="006E5185" w:rsidRDefault="00FD44E4" w:rsidP="001457B2">
                  <w:pPr>
                    <w:jc w:val="center"/>
                  </w:pP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35</w:t>
                  </w:r>
                </w:p>
                <w:p w:rsidR="00FD44E4" w:rsidRPr="006E5185" w:rsidRDefault="00FD44E4" w:rsidP="001457B2">
                  <w:pPr>
                    <w:jc w:val="center"/>
                  </w:pP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both"/>
                  </w:pPr>
                  <w:r w:rsidRPr="006E5185">
                    <w:t>Устройство подстилающих и выравнивающих слоев оснований из песка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0,6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Устройство подстилающих и выравнивающих слоев оснований из щебня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0,6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Установка бортовых камней бетонных при цементобетонных покрытиях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35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38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Устройство покрытий бетонных толщиной 30 мм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39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39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Смена розеток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40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Смена выключателей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41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Демонтаж скрытой электропроводки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42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42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Затягивание провода в проложенные трубы и металлические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42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43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Монтаж коробки кабельной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12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44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Смена внутренних трубопроводов из стальных труб диаметром до 50 мм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16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45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Демонтаж регистров из стальных сварных труб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24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46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 xml:space="preserve">Установка регистров из стальных сварных труб 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24</w:t>
                  </w:r>
                </w:p>
              </w:tc>
            </w:tr>
            <w:tr w:rsidR="00FD44E4" w:rsidRPr="006E5185" w:rsidTr="001457B2">
              <w:trPr>
                <w:jc w:val="center"/>
              </w:trPr>
              <w:tc>
                <w:tcPr>
                  <w:tcW w:w="2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47</w:t>
                  </w:r>
                </w:p>
              </w:tc>
              <w:tc>
                <w:tcPr>
                  <w:tcW w:w="33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r w:rsidRPr="006E5185">
                    <w:t>Погрузка и вывоз строительного мусора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т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18,6</w:t>
                  </w:r>
                </w:p>
              </w:tc>
            </w:tr>
            <w:bookmarkEnd w:id="2"/>
          </w:tbl>
          <w:p w:rsidR="00FD44E4" w:rsidRPr="006E5185" w:rsidRDefault="00FD44E4" w:rsidP="001457B2">
            <w:pPr>
              <w:jc w:val="both"/>
              <w:rPr>
                <w:i/>
                <w:lang w:eastAsia="en-US"/>
              </w:rPr>
            </w:pPr>
          </w:p>
        </w:tc>
      </w:tr>
    </w:tbl>
    <w:p w:rsidR="00FD44E4" w:rsidRPr="006E5185" w:rsidRDefault="00FD44E4" w:rsidP="00FD44E4">
      <w:pPr>
        <w:tabs>
          <w:tab w:val="left" w:pos="1080"/>
        </w:tabs>
        <w:ind w:right="-55"/>
        <w:jc w:val="right"/>
      </w:pPr>
    </w:p>
    <w:p w:rsidR="00FD44E4" w:rsidRPr="006E5185" w:rsidRDefault="00FD44E4" w:rsidP="00FD44E4">
      <w:pPr>
        <w:tabs>
          <w:tab w:val="left" w:pos="1080"/>
        </w:tabs>
        <w:ind w:right="-55"/>
      </w:pPr>
    </w:p>
    <w:p w:rsidR="00FD44E4" w:rsidRPr="006E5185" w:rsidRDefault="00FD44E4" w:rsidP="00FD44E4">
      <w:pPr>
        <w:jc w:val="center"/>
      </w:pPr>
      <w:r w:rsidRPr="006E5185">
        <w:lastRenderedPageBreak/>
        <w:t xml:space="preserve"> 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7"/>
      </w:tblGrid>
      <w:tr w:rsidR="00FD44E4" w:rsidRPr="006E5185" w:rsidTr="001457B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ind w:right="34"/>
              <w:jc w:val="both"/>
            </w:pPr>
            <w:r w:rsidRPr="006E5185">
              <w:t>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FD44E4" w:rsidRPr="006E5185" w:rsidRDefault="00FD44E4" w:rsidP="001457B2">
            <w:pPr>
              <w:tabs>
                <w:tab w:val="left" w:pos="1080"/>
              </w:tabs>
              <w:ind w:right="-55"/>
              <w:jc w:val="both"/>
            </w:pPr>
            <w:r w:rsidRPr="006E5185">
              <w:t>- Материалы и оборудование для производства ремонтных работ поставляются Подрядчиком;</w:t>
            </w:r>
          </w:p>
          <w:p w:rsidR="00FD44E4" w:rsidRPr="006E5185" w:rsidRDefault="00FD44E4" w:rsidP="001457B2">
            <w:pPr>
              <w:tabs>
                <w:tab w:val="left" w:pos="1080"/>
              </w:tabs>
              <w:ind w:right="-55"/>
              <w:jc w:val="both"/>
            </w:pPr>
            <w:r w:rsidRPr="006E5185">
              <w:t>- Подрядчик при производстве работ согласовывает с Заказчиком образцы применяемых материалов;</w:t>
            </w:r>
          </w:p>
          <w:p w:rsidR="00FD44E4" w:rsidRPr="006E5185" w:rsidRDefault="00FD44E4" w:rsidP="001457B2">
            <w:pPr>
              <w:tabs>
                <w:tab w:val="left" w:pos="1080"/>
              </w:tabs>
              <w:ind w:right="-55"/>
              <w:jc w:val="both"/>
            </w:pPr>
            <w:r w:rsidRPr="006E5185"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  <w:p w:rsidR="00FD44E4" w:rsidRPr="006E5185" w:rsidRDefault="00FD44E4" w:rsidP="001457B2">
            <w:pPr>
              <w:ind w:right="-3"/>
              <w:jc w:val="both"/>
              <w:rPr>
                <w:i/>
                <w:lang w:val="en-US"/>
              </w:rPr>
            </w:pPr>
          </w:p>
          <w:p w:rsidR="00D033CF" w:rsidRPr="006E5185" w:rsidRDefault="00D033CF" w:rsidP="001457B2">
            <w:pPr>
              <w:ind w:right="-3"/>
              <w:jc w:val="both"/>
              <w:rPr>
                <w:i/>
                <w:lang w:val="en-US"/>
              </w:rPr>
            </w:pPr>
          </w:p>
          <w:p w:rsidR="00D033CF" w:rsidRPr="006E5185" w:rsidRDefault="00D033CF" w:rsidP="001457B2">
            <w:pPr>
              <w:ind w:right="-3"/>
              <w:jc w:val="both"/>
              <w:rPr>
                <w:i/>
                <w:lang w:val="en-US"/>
              </w:rPr>
            </w:pPr>
          </w:p>
          <w:p w:rsidR="00D033CF" w:rsidRPr="006E5185" w:rsidRDefault="00D033CF" w:rsidP="001457B2">
            <w:pPr>
              <w:ind w:right="-3"/>
              <w:jc w:val="both"/>
              <w:rPr>
                <w:i/>
                <w:lang w:val="en-US"/>
              </w:rPr>
            </w:pPr>
          </w:p>
          <w:p w:rsidR="00FD44E4" w:rsidRPr="006E5185" w:rsidRDefault="00FD44E4" w:rsidP="001457B2">
            <w:pPr>
              <w:jc w:val="right"/>
              <w:rPr>
                <w:i/>
              </w:rPr>
            </w:pPr>
            <w:r w:rsidRPr="006E5185">
              <w:rPr>
                <w:i/>
              </w:rPr>
              <w:t>Таблица 2</w:t>
            </w:r>
          </w:p>
          <w:p w:rsidR="00FD44E4" w:rsidRPr="006E5185" w:rsidRDefault="00FD44E4" w:rsidP="001457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6E5185">
              <w:rPr>
                <w:b/>
                <w:bCs/>
                <w:i/>
              </w:rPr>
              <w:t xml:space="preserve">Ведомость материалов </w:t>
            </w:r>
          </w:p>
          <w:p w:rsidR="00FD44E4" w:rsidRPr="006E5185" w:rsidRDefault="00FD44E4" w:rsidP="001457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  <w:tbl>
            <w:tblPr>
              <w:tblW w:w="9713" w:type="dxa"/>
              <w:tblLook w:val="04A0" w:firstRow="1" w:lastRow="0" w:firstColumn="1" w:lastColumn="0" w:noHBand="0" w:noVBand="1"/>
            </w:tblPr>
            <w:tblGrid>
              <w:gridCol w:w="677"/>
              <w:gridCol w:w="6118"/>
              <w:gridCol w:w="1294"/>
              <w:gridCol w:w="1572"/>
            </w:tblGrid>
            <w:tr w:rsidR="00FD44E4" w:rsidRPr="006E5185" w:rsidTr="001457B2">
              <w:trPr>
                <w:trHeight w:val="276"/>
              </w:trPr>
              <w:tc>
                <w:tcPr>
                  <w:tcW w:w="6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 xml:space="preserve">№ </w:t>
                  </w:r>
                  <w:proofErr w:type="gramStart"/>
                  <w:r w:rsidRPr="006E5185">
                    <w:t>п</w:t>
                  </w:r>
                  <w:proofErr w:type="gramEnd"/>
                  <w:r w:rsidRPr="006E5185">
                    <w:t>/п</w:t>
                  </w:r>
                </w:p>
              </w:tc>
              <w:tc>
                <w:tcPr>
                  <w:tcW w:w="61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 xml:space="preserve">Наименование материалов </w:t>
                  </w:r>
                </w:p>
                <w:p w:rsidR="00FD44E4" w:rsidRPr="006E5185" w:rsidRDefault="00FD44E4" w:rsidP="001457B2">
                  <w:pPr>
                    <w:jc w:val="center"/>
                  </w:pPr>
                  <w:r w:rsidRPr="006E5185">
                    <w:t>(тип, марка, технические характеристики и т.п.)</w:t>
                  </w: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Единица измерения</w:t>
                  </w:r>
                </w:p>
              </w:tc>
              <w:tc>
                <w:tcPr>
                  <w:tcW w:w="15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Кол-во общее</w:t>
                  </w:r>
                </w:p>
              </w:tc>
            </w:tr>
            <w:tr w:rsidR="00FD44E4" w:rsidRPr="006E5185" w:rsidTr="001457B2">
              <w:trPr>
                <w:trHeight w:val="276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  <w:tc>
                <w:tcPr>
                  <w:tcW w:w="61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</w:tr>
            <w:tr w:rsidR="00FD44E4" w:rsidRPr="006E5185" w:rsidTr="001457B2">
              <w:trPr>
                <w:trHeight w:val="276"/>
              </w:trPr>
              <w:tc>
                <w:tcPr>
                  <w:tcW w:w="6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  <w:tc>
                <w:tcPr>
                  <w:tcW w:w="61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  <w:tc>
                <w:tcPr>
                  <w:tcW w:w="13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  <w:tc>
                <w:tcPr>
                  <w:tcW w:w="15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44E4" w:rsidRPr="006E5185" w:rsidRDefault="00FD44E4" w:rsidP="001457B2"/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</w:t>
                  </w:r>
                </w:p>
              </w:tc>
            </w:tr>
            <w:tr w:rsidR="00FD44E4" w:rsidRPr="006E5185" w:rsidTr="001457B2">
              <w:trPr>
                <w:trHeight w:val="193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</w:t>
                  </w:r>
                </w:p>
              </w:tc>
              <w:tc>
                <w:tcPr>
                  <w:tcW w:w="6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Лента бутиловая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12,5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Лента бутиловая ПСУЛ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7,7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Лента бутиловая диффузионная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2,6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Герметик пенополиуретановый (пена монтажная) типа </w:t>
                  </w:r>
                  <w:proofErr w:type="spellStart"/>
                  <w:r w:rsidRPr="006E5185">
                    <w:t>Makrofleks</w:t>
                  </w:r>
                  <w:proofErr w:type="spellEnd"/>
                  <w:r w:rsidRPr="006E5185">
                    <w:t xml:space="preserve">, </w:t>
                  </w:r>
                  <w:proofErr w:type="spellStart"/>
                  <w:r w:rsidRPr="006E5185">
                    <w:t>Soudal</w:t>
                  </w:r>
                  <w:proofErr w:type="spellEnd"/>
                  <w:r w:rsidRPr="006E5185">
                    <w:t xml:space="preserve"> в баллонах по 750 мл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5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Дюбели монтажные 10х130 (10х132, 10х150)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2,2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Клинья пластиковые монтажные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39</w:t>
                  </w:r>
                </w:p>
              </w:tc>
            </w:tr>
            <w:tr w:rsidR="00FD44E4" w:rsidRPr="006E5185" w:rsidTr="001457B2">
              <w:trPr>
                <w:trHeight w:val="18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Блоки оконные из поливинилхлоридных профилей с листовым стеклом и стеклопакетом </w:t>
                  </w:r>
                  <w:proofErr w:type="spellStart"/>
                  <w:r w:rsidRPr="006E5185">
                    <w:t>одностворные</w:t>
                  </w:r>
                  <w:proofErr w:type="spellEnd"/>
                  <w:r w:rsidRPr="006E5185">
                    <w:t xml:space="preserve"> ОПРСП 9-9, площадью 0,75 м</w:t>
                  </w:r>
                  <w:proofErr w:type="gramStart"/>
                  <w:r w:rsidRPr="006E5185">
                    <w:t>2</w:t>
                  </w:r>
                  <w:proofErr w:type="gramEnd"/>
                  <w:r w:rsidRPr="006E5185">
                    <w:t xml:space="preserve"> (ГОСТ 30674-99)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3,6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Ветошь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0,21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Пластик бумажно-слоистый 2 с декоративной стороной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1000 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0,0044</w:t>
                  </w:r>
                </w:p>
              </w:tc>
            </w:tr>
            <w:tr w:rsidR="00FD44E4" w:rsidRPr="006E5185" w:rsidTr="001457B2">
              <w:trPr>
                <w:trHeight w:val="26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Клей ПВА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1,6</w:t>
                  </w:r>
                </w:p>
              </w:tc>
            </w:tr>
            <w:tr w:rsidR="00FD44E4" w:rsidRPr="006E5185" w:rsidTr="001457B2">
              <w:trPr>
                <w:trHeight w:val="21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Грунтовка масляная ВАК-</w:t>
                  </w:r>
                  <w:proofErr w:type="gramStart"/>
                  <w:r w:rsidRPr="006E5185">
                    <w:t>I</w:t>
                  </w:r>
                  <w:proofErr w:type="gramEnd"/>
                  <w:r w:rsidRPr="006E5185">
                    <w:t>-V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0,0004</w:t>
                  </w:r>
                </w:p>
              </w:tc>
            </w:tr>
            <w:tr w:rsidR="00FD44E4" w:rsidRPr="006E5185" w:rsidTr="001457B2">
              <w:trPr>
                <w:trHeight w:val="218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Доски подоконные ПВХ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2,35</w:t>
                  </w:r>
                </w:p>
              </w:tc>
            </w:tr>
            <w:tr w:rsidR="00FD44E4" w:rsidRPr="006E5185" w:rsidTr="001457B2">
              <w:trPr>
                <w:trHeight w:val="22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Кислород технический газообразный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0,25</w:t>
                  </w:r>
                </w:p>
              </w:tc>
            </w:tr>
            <w:tr w:rsidR="00FD44E4" w:rsidRPr="006E5185" w:rsidTr="001457B2">
              <w:trPr>
                <w:trHeight w:val="15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Швеллеры № 40 из стали марки Ст</w:t>
                  </w:r>
                  <w:proofErr w:type="gramStart"/>
                  <w:r w:rsidRPr="006E5185">
                    <w:t>0</w:t>
                  </w:r>
                  <w:proofErr w:type="gramEnd"/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0,0003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Электроды диаметром 4 мм Э46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0,0001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Пропан-бутан, смесь техническая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14</w:t>
                  </w:r>
                </w:p>
              </w:tc>
            </w:tr>
            <w:tr w:rsidR="00FD44E4" w:rsidRPr="006E5185" w:rsidTr="001457B2">
              <w:trPr>
                <w:trHeight w:val="226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Растворитель марки Р-4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0,0001</w:t>
                  </w:r>
                </w:p>
              </w:tc>
            </w:tr>
            <w:tr w:rsidR="00FD44E4" w:rsidRPr="006E5185" w:rsidTr="001457B2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Грунтовка ГФ-021 красно-коричневая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0,0001</w:t>
                  </w:r>
                </w:p>
              </w:tc>
            </w:tr>
            <w:tr w:rsidR="00FD44E4" w:rsidRPr="006E5185" w:rsidTr="001457B2">
              <w:trPr>
                <w:trHeight w:val="26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Дверь противопожарная металлическая ДПМ-01/60 (EI 60)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r w:rsidRPr="006E5185">
                    <w:t>компл</w:t>
                  </w:r>
                  <w:proofErr w:type="spellEnd"/>
                  <w:r w:rsidRPr="006E5185">
                    <w:t>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3</w:t>
                  </w:r>
                </w:p>
              </w:tc>
            </w:tr>
            <w:tr w:rsidR="00FD44E4" w:rsidRPr="006E5185" w:rsidTr="001457B2">
              <w:trPr>
                <w:trHeight w:val="264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Замок врезной оцинкованный с цилиндровым механизмом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proofErr w:type="spellStart"/>
                  <w:r w:rsidRPr="006E5185">
                    <w:t>компл</w:t>
                  </w:r>
                  <w:proofErr w:type="spellEnd"/>
                  <w:r w:rsidRPr="006E5185">
                    <w:t>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3</w:t>
                  </w:r>
                </w:p>
              </w:tc>
            </w:tr>
            <w:tr w:rsidR="00FD44E4" w:rsidRPr="006E5185" w:rsidTr="001457B2">
              <w:trPr>
                <w:trHeight w:val="30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21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roofErr w:type="spellStart"/>
                  <w:r w:rsidRPr="006E5185">
                    <w:t>Закрыватель</w:t>
                  </w:r>
                  <w:proofErr w:type="spellEnd"/>
                  <w:r w:rsidRPr="006E5185">
                    <w:t xml:space="preserve"> </w:t>
                  </w:r>
                  <w:proofErr w:type="gramStart"/>
                  <w:r w:rsidRPr="006E5185">
                    <w:t>дверной</w:t>
                  </w:r>
                  <w:proofErr w:type="gramEnd"/>
                  <w:r w:rsidRPr="006E5185">
                    <w:t xml:space="preserve"> гидравлический рычажный в алюминиевом корпусе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3</w:t>
                  </w:r>
                </w:p>
              </w:tc>
            </w:tr>
            <w:tr w:rsidR="00FD44E4" w:rsidRPr="006E5185" w:rsidTr="001457B2">
              <w:trPr>
                <w:trHeight w:val="266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Панели потолочные с комплектующими «</w:t>
                  </w:r>
                  <w:proofErr w:type="spellStart"/>
                  <w:r w:rsidRPr="006E5185">
                    <w:t>Армстронг</w:t>
                  </w:r>
                  <w:proofErr w:type="spellEnd"/>
                  <w:r w:rsidRPr="006E5185">
                    <w:t>»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28,63</w:t>
                  </w:r>
                </w:p>
              </w:tc>
            </w:tr>
            <w:tr w:rsidR="00FD44E4" w:rsidRPr="006E5185" w:rsidTr="001457B2">
              <w:trPr>
                <w:trHeight w:val="28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Светильники с лампами накаливания для производственных помещений с тяжелыми условиями </w:t>
                  </w:r>
                  <w:r w:rsidRPr="006E5185">
                    <w:lastRenderedPageBreak/>
                    <w:t>среды, подвесной с защитной сеткой и стеклом, тип НСП09-200/Р50-03-02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lastRenderedPageBreak/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lastRenderedPageBreak/>
                    <w:t>24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Шурупы с полукруглой головкой 8x100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Раскладки поливинилхлоридные горизонтальные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71,5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Раскладки поливинилхлоридные вертикальные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32,72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Гвозди строительные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Бруски обрезные хвойных пород длиной 4-6,5 м, шириной 75-150 мм, толщиной 40-75 мм, IV сорта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29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Паста антисептическая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Рейки деревянные 8х18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0,025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31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Панели декоративные МДФ размером 2600х168х7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81,8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Раствор готовый кладочный цементный марки 150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1,14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Вода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4,44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Ковры (готовые на комнату) из линолеума поливинилхлоридного на </w:t>
                  </w:r>
                  <w:proofErr w:type="spellStart"/>
                  <w:r w:rsidRPr="006E5185">
                    <w:t>теплозвукоизолирующей</w:t>
                  </w:r>
                  <w:proofErr w:type="spellEnd"/>
                  <w:r w:rsidRPr="006E5185">
                    <w:t xml:space="preserve"> подоснове марок: ПР-ВТ</w:t>
                  </w:r>
                  <w:proofErr w:type="gramStart"/>
                  <w:r w:rsidRPr="006E5185">
                    <w:t>,В</w:t>
                  </w:r>
                  <w:proofErr w:type="gramEnd"/>
                  <w:r w:rsidRPr="006E5185">
                    <w:t>К-ВТ, ЭК-ВТ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28,36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Гвозди строительные с плоской головкой 1,8х60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Плинтуса из древесины тип ПЛ-2, размером 19х54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32,32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Раствор готовый кладочный цементно-известковый марки 25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1,104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Кирпич керамический одинарный, размером 250х120х65 мм, марка 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1,812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39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Мастика битумная кровельная горячая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0,041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Рубероид кровельный с пылевидной посыпкой марки РКП-350б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30,58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Битумы нефтяные строительные для кровельных мастик марки БНМ-55/60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0,5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42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 xml:space="preserve">Плиты из минеральной ваты на </w:t>
                  </w:r>
                  <w:proofErr w:type="gramStart"/>
                  <w:r w:rsidRPr="006E5185">
                    <w:t>синтетическом</w:t>
                  </w:r>
                  <w:proofErr w:type="gramEnd"/>
                  <w:r w:rsidRPr="006E5185">
                    <w:t xml:space="preserve"> связующем М-250 (ГОСТ 9573-82)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5,56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Листы асбестоцементные плоские с гладкой поверхностью прессованные толщиной 10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56,71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Гудрон (полугудрон)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0,077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Сталь листовая оцинкованная толщиной листа 0,7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Ткань стеклянная изоляционная И-200, толщиной 0,2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11,12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Дюбели с калиброванной головкой (в обоймах) с цинковым </w:t>
                  </w:r>
                  <w:proofErr w:type="spellStart"/>
                  <w:r w:rsidRPr="006E5185">
                    <w:t>хроматированным</w:t>
                  </w:r>
                  <w:proofErr w:type="spellEnd"/>
                  <w:r w:rsidRPr="006E5185">
                    <w:t xml:space="preserve"> покрытием 3х58,5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Гвозди толевые круглые 3,0х40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49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Мастика </w:t>
                  </w:r>
                  <w:proofErr w:type="spellStart"/>
                  <w:r w:rsidRPr="006E5185">
                    <w:t>тиоколовая</w:t>
                  </w:r>
                  <w:proofErr w:type="spellEnd"/>
                  <w:r w:rsidRPr="006E5185">
                    <w:t xml:space="preserve"> строительного назначения, марки АМ-0,5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1,73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Шнуры резиновые прямоугольного сечения с площадью сечения от 30 до 50 мм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Патроны для строительно-монтажного пистолета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0,067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Сталь полосовая, марка стали Ст3сп шириной 50-200 мм толщиной 4-5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Эмульсия битумная для гидроизоляционных работ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0,013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Линокром ТКП </w:t>
                  </w:r>
                  <w:proofErr w:type="spellStart"/>
                  <w:r w:rsidRPr="006E5185">
                    <w:t>гранулят</w:t>
                  </w:r>
                  <w:proofErr w:type="spellEnd"/>
                  <w:r w:rsidRPr="006E5185">
                    <w:t xml:space="preserve"> </w:t>
                  </w:r>
                  <w:proofErr w:type="gramStart"/>
                  <w:r w:rsidRPr="006E5185">
                    <w:t>коричневый</w:t>
                  </w:r>
                  <w:proofErr w:type="gramEnd"/>
                  <w:r w:rsidRPr="006E5185">
                    <w:t>, основа стеклоткань (для верхнего слоя)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31,7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Линокром ТПП, основа стеклоткань (для нижнего слоя)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45,6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Раствор готовый кладочный цементный марки 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Материалы рулонные кровельные для верхнего слоя, </w:t>
                  </w:r>
                  <w:proofErr w:type="spellStart"/>
                  <w:r w:rsidRPr="006E5185">
                    <w:t>изопласт</w:t>
                  </w:r>
                  <w:proofErr w:type="spellEnd"/>
                  <w:r w:rsidRPr="006E5185">
                    <w:t xml:space="preserve"> ЭКП-4.5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32,13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lastRenderedPageBreak/>
                    <w:t>58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Проволока канатная оцинкованная, диаметром 3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59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Винты самонарезающие для крепления профилированного настила и панелей к несущим конструкциям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0,013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60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Резина губчатая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7,6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61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Болты анкерные оцинкованные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47,42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62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Плиты облицовочные типа «ФАССТ» в комплекте с планками заполнения стыков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  <w:proofErr w:type="gramStart"/>
                  <w:r w:rsidRPr="006E5185">
                    <w:t>2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104,8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63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Профили стальные оцинкованные в комплекте с направляющими и стоечными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0,609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64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Плиты теплоизоляционные из стекловолокна URSA, марки П-30-У10-1250-600-100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10,18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65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Песок природный для строительных работ средний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0,6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66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Щебень из природного камня для строительных работ марка 800, фракция 20-40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0,6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67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Брусья необрезные хвойных пород длиной 4-6,5 м, все ширины, толщиной 100, 125 мм, IV сорта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68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Бетон тяжелый, класс В15 (М200)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1,4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69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Камни бортовые БР 100.30.18 / бетон В30 (М400), объем 0,052 м3/ (ГОСТ 6665-91)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35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Бетон тяжелый, крупность заполнителя 40 мм, класс В15 (М200)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1,2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71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 xml:space="preserve">Розетка скрытой проводки </w:t>
                  </w:r>
                  <w:proofErr w:type="spellStart"/>
                  <w:r w:rsidRPr="006E5185">
                    <w:t>двухгнездная</w:t>
                  </w:r>
                  <w:proofErr w:type="spellEnd"/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Выключатель одноклавишный для скрытой проводки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Проволока стальная низкоуглеродистая разного назначения оцинкованная диаметром 3,0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Патроны для пристрелки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5,7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Электроды диаметром 4 мм Э42А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0,41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Дюбели для пристрелки стальные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5,7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Клей БМК-5к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0,084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Патрубки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0,8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79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Скобы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2,9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Втулки изолирующие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Заглушки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0,5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82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Труба винипластовая диаметром 25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42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Тальк молотый, сорт I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Краска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0,0084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Лента липкая изоляционная на </w:t>
                  </w:r>
                  <w:proofErr w:type="spellStart"/>
                  <w:r w:rsidRPr="006E5185">
                    <w:t>поликасиновом</w:t>
                  </w:r>
                  <w:proofErr w:type="spellEnd"/>
                  <w:r w:rsidRPr="006E5185">
                    <w:t xml:space="preserve"> компаунде марки ЛСЭПЛ, шириной 20-30 мм, толщиной от 0,14 до 0,19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0,13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Бирки маркировочные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Сжимы </w:t>
                  </w:r>
                  <w:proofErr w:type="spellStart"/>
                  <w:r w:rsidRPr="006E5185">
                    <w:t>ответвительные</w:t>
                  </w:r>
                  <w:proofErr w:type="spellEnd"/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0,13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Колпачки изолирующие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0,336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89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Гильзы соединительные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90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      </w:r>
                  <w:proofErr w:type="gramStart"/>
                  <w:r w:rsidRPr="006E5185">
                    <w:t xml:space="preserve"> </w:t>
                  </w:r>
                  <w:proofErr w:type="spellStart"/>
                  <w:r w:rsidRPr="006E5185">
                    <w:t>К</w:t>
                  </w:r>
                  <w:proofErr w:type="gramEnd"/>
                  <w:r w:rsidRPr="006E5185">
                    <w:t>в</w:t>
                  </w:r>
                  <w:proofErr w:type="spellEnd"/>
                  <w:r w:rsidRPr="006E5185">
                    <w:t>, число жил 3 и сечением 2,5 мм2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1000 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0,042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Лак электроизоляционный 318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0,12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Нитки суровые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0,12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Бирки маркировочные пластмассовые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 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0,72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lastRenderedPageBreak/>
                    <w:t>94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Припои оловянно-свинцовые </w:t>
                  </w:r>
                  <w:proofErr w:type="spellStart"/>
                  <w:r w:rsidRPr="006E5185">
                    <w:t>бессурьмянистые</w:t>
                  </w:r>
                  <w:proofErr w:type="spellEnd"/>
                  <w:r w:rsidRPr="006E5185">
                    <w:t xml:space="preserve"> марки ПОС40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0,12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Прессшпан листовой, марки 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96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roofErr w:type="spellStart"/>
                  <w:r w:rsidRPr="006E5185">
                    <w:t>Разветвительная</w:t>
                  </w:r>
                  <w:proofErr w:type="spellEnd"/>
                  <w:r w:rsidRPr="006E5185">
                    <w:t xml:space="preserve"> коробка У994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12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Проволока сварочная легированная диаметром 4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98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Электроды диаметром 5 мм Э42А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99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Ацетилен газообразный технический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0,08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100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Очес льняной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101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proofErr w:type="gramStart"/>
                  <w:r w:rsidRPr="006E5185">
                    <w:t>Узлы</w:t>
                  </w:r>
                  <w:proofErr w:type="gramEnd"/>
                  <w:r w:rsidRPr="006E5185">
                    <w:t xml:space="preserve"> укрупненные монтажные (трубопроводы) из стальных </w:t>
                  </w:r>
                  <w:proofErr w:type="spellStart"/>
                  <w:r w:rsidRPr="006E5185">
                    <w:t>водогазопроводных</w:t>
                  </w:r>
                  <w:proofErr w:type="spellEnd"/>
                  <w:r w:rsidRPr="006E5185">
                    <w:t xml:space="preserve"> оцинкованных труб с гильзами для водоснабжения диаметром 50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16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102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>Крепления для трубопроводов: кронштейны, планки, хомуты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кг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0,3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103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r w:rsidRPr="006E5185">
                    <w:t xml:space="preserve">Краны стальные шаровые </w:t>
                  </w:r>
                  <w:proofErr w:type="spellStart"/>
                  <w:r w:rsidRPr="006E5185">
                    <w:t>равнопроходные</w:t>
                  </w:r>
                  <w:proofErr w:type="spellEnd"/>
                  <w:r w:rsidRPr="006E5185">
                    <w:t xml:space="preserve"> диаметром 50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</w:pPr>
                  <w:r w:rsidRPr="006E5185">
                    <w:t>2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104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Дюбели с калиброванной головкой (россыпью) 3х68,5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105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Краски масляные земляные марки МА-0115 мумия, сурик железный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т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0,0001</w:t>
                  </w:r>
                </w:p>
              </w:tc>
            </w:tr>
            <w:tr w:rsidR="00FD44E4" w:rsidRPr="006E5185" w:rsidTr="001457B2">
              <w:trPr>
                <w:trHeight w:val="27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106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Регистры отопительные из стальных электросварных труб диаметром нитки 108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24</w:t>
                  </w:r>
                </w:p>
              </w:tc>
            </w:tr>
            <w:tr w:rsidR="00FD44E4" w:rsidRPr="006E5185" w:rsidTr="001457B2">
              <w:trPr>
                <w:trHeight w:val="272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107</w:t>
                  </w:r>
                </w:p>
              </w:tc>
              <w:tc>
                <w:tcPr>
                  <w:tcW w:w="61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Кронштейны для крепления радиаторов к кирпичным и бетонным стенам, при длине кронштейна 131 мм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8</w:t>
                  </w:r>
                </w:p>
              </w:tc>
            </w:tr>
            <w:tr w:rsidR="00FD44E4" w:rsidRPr="006E5185" w:rsidTr="001457B2">
              <w:trPr>
                <w:trHeight w:val="272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108</w:t>
                  </w:r>
                </w:p>
              </w:tc>
              <w:tc>
                <w:tcPr>
                  <w:tcW w:w="6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  Кронштейны для крепления радиаторов к кирпичным и бетонным стенам, при длине кронштейна 325 мм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шт.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8</w:t>
                  </w:r>
                </w:p>
              </w:tc>
            </w:tr>
            <w:tr w:rsidR="00FD44E4" w:rsidRPr="006E5185" w:rsidTr="001457B2">
              <w:trPr>
                <w:trHeight w:val="272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109</w:t>
                  </w:r>
                </w:p>
              </w:tc>
              <w:tc>
                <w:tcPr>
                  <w:tcW w:w="6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>Раствор готовый кладочный цементный марки 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м3</w:t>
                  </w:r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0,02</w:t>
                  </w:r>
                </w:p>
              </w:tc>
            </w:tr>
            <w:tr w:rsidR="00FD44E4" w:rsidRPr="006E5185" w:rsidTr="001457B2">
              <w:trPr>
                <w:trHeight w:val="272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r w:rsidRPr="006E5185">
                    <w:t>110</w:t>
                  </w:r>
                </w:p>
              </w:tc>
              <w:tc>
                <w:tcPr>
                  <w:tcW w:w="61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D44E4" w:rsidRPr="006E5185" w:rsidRDefault="00FD44E4" w:rsidP="001457B2">
                  <w:pPr>
                    <w:outlineLvl w:val="0"/>
                  </w:pPr>
                  <w:r w:rsidRPr="006E5185">
                    <w:t xml:space="preserve">Отводы 90 град. с радиусом кривизны R=1,5 </w:t>
                  </w:r>
                  <w:proofErr w:type="spellStart"/>
                  <w:r w:rsidRPr="006E5185">
                    <w:t>Ду</w:t>
                  </w:r>
                  <w:proofErr w:type="spellEnd"/>
                  <w:r w:rsidRPr="006E5185">
                    <w:t xml:space="preserve"> на </w:t>
                  </w:r>
                  <w:proofErr w:type="spellStart"/>
                  <w:r w:rsidRPr="006E5185">
                    <w:t>Ру</w:t>
                  </w:r>
                  <w:proofErr w:type="spellEnd"/>
                  <w:r w:rsidRPr="006E5185">
                    <w:t xml:space="preserve"> до 16 МПа (160 кгс/см</w:t>
                  </w:r>
                  <w:proofErr w:type="gramStart"/>
                  <w:r w:rsidRPr="006E5185">
                    <w:t>2</w:t>
                  </w:r>
                  <w:proofErr w:type="gramEnd"/>
                  <w:r w:rsidRPr="006E5185">
                    <w:t>), диаметром условного прохода 100 мм, наружным диаметром 108 мм, толщиной стенки 4 мм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center"/>
                    <w:outlineLvl w:val="0"/>
                  </w:pPr>
                  <w:proofErr w:type="spellStart"/>
                  <w:proofErr w:type="gramStart"/>
                  <w:r w:rsidRPr="006E5185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D44E4" w:rsidRPr="006E5185" w:rsidRDefault="00FD44E4" w:rsidP="001457B2">
                  <w:pPr>
                    <w:jc w:val="right"/>
                    <w:outlineLvl w:val="0"/>
                  </w:pPr>
                  <w:r w:rsidRPr="006E5185">
                    <w:t>5</w:t>
                  </w:r>
                </w:p>
              </w:tc>
            </w:tr>
          </w:tbl>
          <w:p w:rsidR="00FD44E4" w:rsidRPr="006E5185" w:rsidRDefault="00FD44E4" w:rsidP="001457B2">
            <w:pPr>
              <w:jc w:val="both"/>
              <w:rPr>
                <w:i/>
                <w:lang w:eastAsia="en-US"/>
              </w:rPr>
            </w:pPr>
          </w:p>
        </w:tc>
      </w:tr>
    </w:tbl>
    <w:p w:rsidR="00FD44E4" w:rsidRPr="006E5185" w:rsidRDefault="00FD44E4" w:rsidP="00FD44E4">
      <w:pPr>
        <w:tabs>
          <w:tab w:val="left" w:pos="1080"/>
        </w:tabs>
        <w:ind w:right="-55"/>
        <w:jc w:val="both"/>
      </w:pPr>
    </w:p>
    <w:p w:rsidR="00FD44E4" w:rsidRPr="006E5185" w:rsidRDefault="00FD44E4" w:rsidP="00FD44E4">
      <w:pPr>
        <w:jc w:val="center"/>
        <w:outlineLvl w:val="0"/>
        <w:rPr>
          <w:b/>
          <w:bCs/>
        </w:rPr>
      </w:pPr>
      <w:r w:rsidRPr="006E5185"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Style w:val="afffd"/>
              <w:jc w:val="both"/>
            </w:pPr>
            <w:r w:rsidRPr="006E5185">
              <w:t>Дата начала выполнения работ –  дата подписания договора;</w:t>
            </w:r>
          </w:p>
          <w:p w:rsidR="00FD44E4" w:rsidRPr="006E5185" w:rsidRDefault="00FD44E4" w:rsidP="001457B2">
            <w:pPr>
              <w:pStyle w:val="afffd"/>
              <w:jc w:val="both"/>
              <w:rPr>
                <w:i/>
                <w:lang w:eastAsia="en-US"/>
              </w:rPr>
            </w:pPr>
            <w:r w:rsidRPr="006E5185">
              <w:t xml:space="preserve">Дата окончания выполнения работ – по истечении 3 (трех) месяцев </w:t>
            </w:r>
            <w:proofErr w:type="gramStart"/>
            <w:r w:rsidRPr="006E5185">
              <w:t>с даты подписания</w:t>
            </w:r>
            <w:proofErr w:type="gramEnd"/>
            <w:r w:rsidRPr="006E5185">
              <w:t xml:space="preserve"> договора.</w:t>
            </w:r>
          </w:p>
        </w:tc>
      </w:tr>
    </w:tbl>
    <w:p w:rsidR="00FD44E4" w:rsidRPr="006E5185" w:rsidRDefault="00FD44E4" w:rsidP="00FD44E4">
      <w:pPr>
        <w:tabs>
          <w:tab w:val="left" w:pos="1080"/>
        </w:tabs>
        <w:ind w:right="-55"/>
      </w:pPr>
    </w:p>
    <w:p w:rsidR="00FD44E4" w:rsidRPr="006E5185" w:rsidRDefault="00FD44E4" w:rsidP="00FD44E4">
      <w:pPr>
        <w:jc w:val="center"/>
        <w:outlineLvl w:val="0"/>
        <w:rPr>
          <w:b/>
          <w:bCs/>
        </w:rPr>
      </w:pPr>
      <w:r w:rsidRPr="006E5185">
        <w:t>РАЗДЕЛ 7.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6E5185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FD44E4" w:rsidRPr="006E5185" w:rsidRDefault="00FD44E4" w:rsidP="00FD44E4">
      <w:pPr>
        <w:pStyle w:val="afffd"/>
      </w:pPr>
    </w:p>
    <w:p w:rsidR="00FD44E4" w:rsidRPr="006E5185" w:rsidRDefault="00FD44E4" w:rsidP="00FD44E4">
      <w:pPr>
        <w:jc w:val="center"/>
      </w:pPr>
    </w:p>
    <w:p w:rsidR="00FD44E4" w:rsidRPr="006E5185" w:rsidRDefault="00FD44E4" w:rsidP="00FD44E4">
      <w:pPr>
        <w:jc w:val="center"/>
        <w:outlineLvl w:val="0"/>
        <w:rPr>
          <w:b/>
          <w:bCs/>
        </w:rPr>
      </w:pPr>
      <w:r w:rsidRPr="006E5185">
        <w:t>РАЗДЕЛ 8.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shd w:val="clear" w:color="auto" w:fill="FFFFFF"/>
              <w:jc w:val="both"/>
              <w:rPr>
                <w:i/>
              </w:rPr>
            </w:pPr>
            <w:r w:rsidRPr="006E5185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FD44E4" w:rsidRPr="006E5185" w:rsidRDefault="00FD44E4" w:rsidP="00FD44E4">
      <w:pPr>
        <w:pStyle w:val="afffd"/>
      </w:pPr>
    </w:p>
    <w:p w:rsidR="00FD44E4" w:rsidRPr="006E5185" w:rsidRDefault="00FD44E4" w:rsidP="00FD44E4">
      <w:pPr>
        <w:jc w:val="center"/>
        <w:outlineLvl w:val="0"/>
        <w:rPr>
          <w:b/>
          <w:bCs/>
        </w:rPr>
      </w:pPr>
      <w:r w:rsidRPr="006E5185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Style w:val="afff0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E5185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FD44E4" w:rsidRDefault="00FD44E4" w:rsidP="00FD44E4">
      <w:pPr>
        <w:tabs>
          <w:tab w:val="left" w:pos="1080"/>
        </w:tabs>
        <w:ind w:right="-55"/>
        <w:jc w:val="both"/>
        <w:rPr>
          <w:lang w:val="en-US"/>
        </w:rPr>
      </w:pPr>
    </w:p>
    <w:p w:rsidR="006E5185" w:rsidRPr="006E5185" w:rsidRDefault="006E5185" w:rsidP="00FD44E4">
      <w:pPr>
        <w:tabs>
          <w:tab w:val="left" w:pos="1080"/>
        </w:tabs>
        <w:ind w:right="-55"/>
        <w:jc w:val="both"/>
        <w:rPr>
          <w:lang w:val="en-US"/>
        </w:rPr>
      </w:pPr>
      <w:bookmarkStart w:id="3" w:name="_GoBack"/>
      <w:bookmarkEnd w:id="3"/>
    </w:p>
    <w:p w:rsidR="00FD44E4" w:rsidRPr="006E5185" w:rsidRDefault="00FD44E4" w:rsidP="00FD44E4">
      <w:pPr>
        <w:jc w:val="center"/>
        <w:outlineLvl w:val="0"/>
        <w:rPr>
          <w:b/>
          <w:bCs/>
        </w:rPr>
      </w:pPr>
      <w:r w:rsidRPr="006E5185">
        <w:lastRenderedPageBreak/>
        <w:t>РАЗДЕЛ 10.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6E5185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FD44E4" w:rsidRPr="006E5185" w:rsidRDefault="00FD44E4" w:rsidP="00FD44E4">
      <w:pPr>
        <w:jc w:val="center"/>
      </w:pPr>
    </w:p>
    <w:p w:rsidR="00FD44E4" w:rsidRPr="006E5185" w:rsidRDefault="00FD44E4" w:rsidP="00FD44E4">
      <w:pPr>
        <w:jc w:val="center"/>
        <w:outlineLvl w:val="0"/>
        <w:rPr>
          <w:b/>
          <w:bCs/>
        </w:rPr>
      </w:pPr>
      <w:r w:rsidRPr="006E5185"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FD44E4" w:rsidRPr="006E5185" w:rsidTr="001457B2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Style w:val="afffd"/>
              <w:jc w:val="both"/>
              <w:rPr>
                <w:i/>
              </w:rPr>
            </w:pPr>
            <w:r w:rsidRPr="006E5185">
              <w:t xml:space="preserve">Унифицированная форма № КС-2, унифицированная форма №КС-3 - </w:t>
            </w:r>
            <w:proofErr w:type="gramStart"/>
            <w:r w:rsidRPr="006E5185">
              <w:t>утвержденные</w:t>
            </w:r>
            <w:proofErr w:type="gramEnd"/>
            <w:r w:rsidRPr="006E5185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FD44E4" w:rsidRPr="006E5185" w:rsidRDefault="00FD44E4" w:rsidP="00FD44E4">
      <w:pPr>
        <w:jc w:val="center"/>
      </w:pPr>
    </w:p>
    <w:p w:rsidR="00FD44E4" w:rsidRPr="006E5185" w:rsidRDefault="00FD44E4" w:rsidP="00FD44E4">
      <w:pPr>
        <w:jc w:val="center"/>
      </w:pPr>
    </w:p>
    <w:p w:rsidR="00FD44E4" w:rsidRPr="006E5185" w:rsidRDefault="00FD44E4" w:rsidP="00FD44E4">
      <w:pPr>
        <w:ind w:firstLine="567"/>
        <w:jc w:val="center"/>
        <w:outlineLvl w:val="0"/>
      </w:pPr>
      <w:r w:rsidRPr="006E5185">
        <w:t>РАЗДЕЛ 12. ПЕРЕЧЕНЬ ПРИНЯТЫХ СОКРАЩЕНИЙ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FD44E4" w:rsidRPr="006E5185" w:rsidTr="001457B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4E4" w:rsidRPr="006E5185" w:rsidRDefault="00FD44E4" w:rsidP="001457B2">
            <w:pPr>
              <w:jc w:val="center"/>
            </w:pPr>
            <w:r w:rsidRPr="006E5185">
              <w:t xml:space="preserve">№ </w:t>
            </w:r>
            <w:proofErr w:type="gramStart"/>
            <w:r w:rsidRPr="006E5185">
              <w:t>п</w:t>
            </w:r>
            <w:proofErr w:type="gramEnd"/>
            <w:r w:rsidRPr="006E5185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4E4" w:rsidRPr="006E5185" w:rsidRDefault="00FD44E4" w:rsidP="001457B2">
            <w:pPr>
              <w:autoSpaceDE w:val="0"/>
              <w:autoSpaceDN w:val="0"/>
              <w:adjustRightInd w:val="0"/>
              <w:jc w:val="center"/>
            </w:pPr>
            <w:r w:rsidRPr="006E5185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4E4" w:rsidRPr="006E5185" w:rsidRDefault="00FD44E4" w:rsidP="001457B2">
            <w:pPr>
              <w:jc w:val="center"/>
            </w:pPr>
            <w:r w:rsidRPr="006E5185">
              <w:t>Расшифровка сокращения</w:t>
            </w:r>
          </w:p>
        </w:tc>
      </w:tr>
      <w:tr w:rsidR="00FD44E4" w:rsidRPr="006E5185" w:rsidTr="001457B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both"/>
            </w:pPr>
            <w:r w:rsidRPr="006E5185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Style w:val="afffd"/>
            </w:pPr>
            <w:r w:rsidRPr="006E5185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Style w:val="afffd"/>
            </w:pPr>
            <w:r w:rsidRPr="006E5185">
              <w:t>Строительные нормы и правила</w:t>
            </w:r>
          </w:p>
        </w:tc>
      </w:tr>
      <w:tr w:rsidR="00FD44E4" w:rsidRPr="006E5185" w:rsidTr="001457B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both"/>
            </w:pPr>
            <w:r w:rsidRPr="006E5185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Style w:val="afffd"/>
            </w:pPr>
            <w:r w:rsidRPr="006E5185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pStyle w:val="afffd"/>
            </w:pPr>
            <w:r w:rsidRPr="006E5185">
              <w:t>Проект производства работ</w:t>
            </w:r>
          </w:p>
        </w:tc>
      </w:tr>
    </w:tbl>
    <w:p w:rsidR="00FD44E4" w:rsidRPr="006E5185" w:rsidRDefault="00FD44E4" w:rsidP="00FD44E4">
      <w:pPr>
        <w:jc w:val="both"/>
      </w:pPr>
    </w:p>
    <w:p w:rsidR="00FD44E4" w:rsidRPr="006E5185" w:rsidRDefault="00FD44E4" w:rsidP="00FD44E4">
      <w:pPr>
        <w:jc w:val="center"/>
        <w:outlineLvl w:val="0"/>
      </w:pPr>
      <w:r w:rsidRPr="006E5185">
        <w:t>РАЗДЕЛ 13. ПЕРЕЧЕНЬ ПРИЛОЖЕНИЙ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FD44E4" w:rsidRPr="006E5185" w:rsidTr="001457B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4E4" w:rsidRPr="006E5185" w:rsidRDefault="00FD44E4" w:rsidP="001457B2">
            <w:pPr>
              <w:jc w:val="center"/>
            </w:pPr>
            <w:r w:rsidRPr="006E5185">
              <w:t xml:space="preserve">№ </w:t>
            </w:r>
            <w:proofErr w:type="gramStart"/>
            <w:r w:rsidRPr="006E5185">
              <w:t>п</w:t>
            </w:r>
            <w:proofErr w:type="gramEnd"/>
            <w:r w:rsidRPr="006E5185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4E4" w:rsidRPr="006E5185" w:rsidRDefault="00FD44E4" w:rsidP="001457B2">
            <w:pPr>
              <w:autoSpaceDE w:val="0"/>
              <w:autoSpaceDN w:val="0"/>
              <w:adjustRightInd w:val="0"/>
              <w:jc w:val="center"/>
            </w:pPr>
            <w:r w:rsidRPr="006E5185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4E4" w:rsidRPr="006E5185" w:rsidRDefault="00FD44E4" w:rsidP="001457B2">
            <w:pPr>
              <w:jc w:val="center"/>
            </w:pPr>
            <w:r w:rsidRPr="006E5185">
              <w:t>Номер страницы</w:t>
            </w:r>
          </w:p>
        </w:tc>
      </w:tr>
      <w:tr w:rsidR="00FD44E4" w:rsidRPr="006E5185" w:rsidTr="001457B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both"/>
            </w:pPr>
            <w:r w:rsidRPr="006E5185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autoSpaceDE w:val="0"/>
              <w:autoSpaceDN w:val="0"/>
              <w:adjustRightInd w:val="0"/>
            </w:pPr>
            <w:r w:rsidRPr="006E5185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4E4" w:rsidRPr="006E5185" w:rsidRDefault="00FD44E4" w:rsidP="001457B2">
            <w:pPr>
              <w:jc w:val="center"/>
            </w:pPr>
            <w:r w:rsidRPr="006E5185">
              <w:t>9</w:t>
            </w:r>
          </w:p>
        </w:tc>
      </w:tr>
    </w:tbl>
    <w:p w:rsidR="00FD44E4" w:rsidRPr="006E5185" w:rsidRDefault="00FD44E4" w:rsidP="00FD44E4">
      <w:pPr>
        <w:pStyle w:val="afffd"/>
        <w:jc w:val="center"/>
        <w:rPr>
          <w:b/>
          <w:caps/>
        </w:rPr>
      </w:pPr>
    </w:p>
    <w:p w:rsidR="00FD44E4" w:rsidRPr="006E5185" w:rsidRDefault="00FD44E4" w:rsidP="00FD44E4">
      <w:pPr>
        <w:pStyle w:val="afffd"/>
        <w:jc w:val="center"/>
        <w:rPr>
          <w:b/>
          <w:caps/>
        </w:rPr>
      </w:pPr>
    </w:p>
    <w:p w:rsidR="00FD44E4" w:rsidRPr="006E5185" w:rsidRDefault="00FD44E4" w:rsidP="00FD44E4">
      <w:pPr>
        <w:pStyle w:val="afffd"/>
        <w:jc w:val="center"/>
        <w:rPr>
          <w:b/>
          <w:caps/>
        </w:rPr>
      </w:pPr>
    </w:p>
    <w:p w:rsidR="00FD44E4" w:rsidRPr="006E5185" w:rsidRDefault="00FD44E4" w:rsidP="00FD44E4">
      <w:pPr>
        <w:tabs>
          <w:tab w:val="left" w:pos="900"/>
          <w:tab w:val="left" w:pos="1080"/>
        </w:tabs>
        <w:ind w:right="-55"/>
        <w:jc w:val="both"/>
        <w:rPr>
          <w:lang w:val="en-US"/>
        </w:rPr>
      </w:pPr>
    </w:p>
    <w:p w:rsidR="00FD44E4" w:rsidRPr="006E5185" w:rsidRDefault="00FD44E4" w:rsidP="00FD44E4">
      <w:pPr>
        <w:tabs>
          <w:tab w:val="left" w:pos="900"/>
          <w:tab w:val="left" w:pos="1080"/>
        </w:tabs>
        <w:ind w:right="-55"/>
        <w:jc w:val="both"/>
        <w:rPr>
          <w:lang w:val="en-US"/>
        </w:rPr>
      </w:pPr>
    </w:p>
    <w:p w:rsidR="00FD44E4" w:rsidRPr="006E5185" w:rsidRDefault="00FD44E4" w:rsidP="00FD44E4"/>
    <w:p w:rsidR="00FD44E4" w:rsidRPr="006E5185" w:rsidRDefault="00FD44E4" w:rsidP="00FD44E4"/>
    <w:p w:rsidR="00FD44E4" w:rsidRPr="006E5185" w:rsidRDefault="00FD44E4" w:rsidP="00FD44E4">
      <w:pPr>
        <w:tabs>
          <w:tab w:val="left" w:pos="900"/>
          <w:tab w:val="left" w:pos="1080"/>
        </w:tabs>
        <w:ind w:right="-55"/>
        <w:jc w:val="both"/>
        <w:rPr>
          <w:strike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sectPr w:rsidR="00112DD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5185">
      <w:rPr>
        <w:noProof/>
      </w:rPr>
      <w:t>8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F3E689A"/>
    <w:multiLevelType w:val="multilevel"/>
    <w:tmpl w:val="84C613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4395F33"/>
    <w:multiLevelType w:val="hybridMultilevel"/>
    <w:tmpl w:val="3F6E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035522"/>
    <w:multiLevelType w:val="hybridMultilevel"/>
    <w:tmpl w:val="9DAE8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5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0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68251475"/>
    <w:multiLevelType w:val="hybridMultilevel"/>
    <w:tmpl w:val="25CAFC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3"/>
  </w:num>
  <w:num w:numId="8">
    <w:abstractNumId w:val="17"/>
  </w:num>
  <w:num w:numId="9">
    <w:abstractNumId w:val="2"/>
  </w:num>
  <w:num w:numId="10">
    <w:abstractNumId w:val="22"/>
  </w:num>
  <w:num w:numId="11">
    <w:abstractNumId w:val="39"/>
  </w:num>
  <w:num w:numId="12">
    <w:abstractNumId w:val="12"/>
  </w:num>
  <w:num w:numId="13">
    <w:abstractNumId w:val="32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29"/>
  </w:num>
  <w:num w:numId="19">
    <w:abstractNumId w:val="36"/>
  </w:num>
  <w:num w:numId="20">
    <w:abstractNumId w:val="19"/>
  </w:num>
  <w:num w:numId="21">
    <w:abstractNumId w:val="26"/>
  </w:num>
  <w:num w:numId="22">
    <w:abstractNumId w:val="33"/>
  </w:num>
  <w:num w:numId="23">
    <w:abstractNumId w:val="23"/>
  </w:num>
  <w:num w:numId="24">
    <w:abstractNumId w:val="27"/>
  </w:num>
  <w:num w:numId="25">
    <w:abstractNumId w:val="25"/>
  </w:num>
  <w:num w:numId="26">
    <w:abstractNumId w:val="30"/>
  </w:num>
  <w:num w:numId="27">
    <w:abstractNumId w:val="40"/>
  </w:num>
  <w:num w:numId="28">
    <w:abstractNumId w:val="42"/>
  </w:num>
  <w:num w:numId="29">
    <w:abstractNumId w:val="11"/>
  </w:num>
  <w:num w:numId="30">
    <w:abstractNumId w:val="21"/>
  </w:num>
  <w:num w:numId="31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9"/>
  </w:num>
  <w:num w:numId="35">
    <w:abstractNumId w:val="38"/>
  </w:num>
  <w:num w:numId="36">
    <w:abstractNumId w:val="18"/>
  </w:num>
  <w:num w:numId="37">
    <w:abstractNumId w:val="4"/>
  </w:num>
  <w:num w:numId="38">
    <w:abstractNumId w:val="5"/>
  </w:num>
  <w:num w:numId="39">
    <w:abstractNumId w:val="10"/>
  </w:num>
  <w:num w:numId="40">
    <w:abstractNumId w:val="37"/>
  </w:num>
  <w:num w:numId="41">
    <w:abstractNumId w:val="35"/>
  </w:num>
  <w:num w:numId="42">
    <w:abstractNumId w:val="13"/>
  </w:num>
  <w:num w:numId="43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EBC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53A3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53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212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185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1F8A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2BD7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EDA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9E6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57A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4616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33CF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44E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2240E11-7E71-47A5-9567-F4EE1854C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379</TotalTime>
  <Pages>9</Pages>
  <Words>2201</Words>
  <Characters>13411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130</cp:revision>
  <cp:lastPrinted>2013-05-13T10:31:00Z</cp:lastPrinted>
  <dcterms:created xsi:type="dcterms:W3CDTF">2013-12-04T11:06:00Z</dcterms:created>
  <dcterms:modified xsi:type="dcterms:W3CDTF">2015-04-29T13:31:00Z</dcterms:modified>
</cp:coreProperties>
</file>