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34C" w:rsidRDefault="0048134C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48134C" w:rsidRDefault="0048134C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8134C" w:rsidRPr="00AE6B22" w:rsidRDefault="0048134C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8134C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48134C" w:rsidRPr="00FC009D" w:rsidRDefault="0048134C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8134C" w:rsidRPr="00FC009D" w:rsidRDefault="0048134C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8134C" w:rsidRPr="00FC009D" w:rsidRDefault="0048134C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48134C" w:rsidRPr="00FC009D">
        <w:trPr>
          <w:trHeight w:val="184"/>
        </w:trPr>
        <w:tc>
          <w:tcPr>
            <w:tcW w:w="781" w:type="dxa"/>
          </w:tcPr>
          <w:p w:rsidR="0048134C" w:rsidRPr="00FC009D" w:rsidRDefault="0048134C" w:rsidP="00B178C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8134C" w:rsidRPr="00FC009D" w:rsidRDefault="0048134C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48134C" w:rsidRPr="009A5C74" w:rsidRDefault="0048134C" w:rsidP="00B178CB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48134C" w:rsidRDefault="0048134C" w:rsidP="00B178CB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48134C" w:rsidRPr="00FD5F77" w:rsidRDefault="0048134C" w:rsidP="00B178CB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48134C" w:rsidRPr="00A16F29" w:rsidRDefault="0048134C" w:rsidP="00B178CB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48134C" w:rsidRPr="00FC009D">
        <w:trPr>
          <w:trHeight w:val="955"/>
        </w:trPr>
        <w:tc>
          <w:tcPr>
            <w:tcW w:w="781" w:type="dxa"/>
          </w:tcPr>
          <w:p w:rsidR="0048134C" w:rsidRPr="00FC009D" w:rsidRDefault="0048134C" w:rsidP="00B178C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8134C" w:rsidRPr="00FC009D" w:rsidRDefault="0048134C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48134C" w:rsidRDefault="0048134C" w:rsidP="00B178CB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48134C" w:rsidRDefault="0048134C" w:rsidP="00B178CB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48134C" w:rsidRDefault="0048134C" w:rsidP="00B178CB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48134C" w:rsidRDefault="0048134C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48134C" w:rsidRPr="00AD35B1" w:rsidRDefault="0048134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48134C" w:rsidRPr="00A16F29" w:rsidRDefault="0048134C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48134C" w:rsidRDefault="0048134C" w:rsidP="00B178CB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в </w:t>
            </w:r>
            <w:r>
              <w:t xml:space="preserve">течение 1 (одного) рабочего дня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48134C" w:rsidRDefault="0048134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48134C" w:rsidRDefault="0048134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48134C" w:rsidRPr="00AD35B1" w:rsidRDefault="0048134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48134C" w:rsidRPr="00AD35B1" w:rsidRDefault="0048134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48134C" w:rsidRDefault="0048134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48134C" w:rsidRPr="00AD35B1" w:rsidRDefault="0048134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48134C" w:rsidRPr="00AD35B1" w:rsidRDefault="0048134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48134C" w:rsidRPr="00A16F29" w:rsidRDefault="0048134C" w:rsidP="00B178CB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48134C" w:rsidRPr="00FC009D">
        <w:trPr>
          <w:trHeight w:val="246"/>
        </w:trPr>
        <w:tc>
          <w:tcPr>
            <w:tcW w:w="781" w:type="dxa"/>
          </w:tcPr>
          <w:p w:rsidR="0048134C" w:rsidRPr="00FC009D" w:rsidRDefault="0048134C" w:rsidP="00B178C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8134C" w:rsidRPr="00FC009D" w:rsidRDefault="0048134C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48134C" w:rsidRDefault="0048134C" w:rsidP="00B178CB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48134C" w:rsidRPr="00AD35B1" w:rsidRDefault="0048134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48134C" w:rsidRPr="00AD35B1" w:rsidRDefault="0048134C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48134C" w:rsidRDefault="0048134C" w:rsidP="00B178CB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48134C" w:rsidRDefault="0048134C" w:rsidP="00B178CB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48134C" w:rsidRDefault="0048134C" w:rsidP="00B178CB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48134C" w:rsidRPr="00FC009D" w:rsidRDefault="0048134C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48134C" w:rsidRPr="00FC009D">
        <w:trPr>
          <w:trHeight w:val="473"/>
        </w:trPr>
        <w:tc>
          <w:tcPr>
            <w:tcW w:w="781" w:type="dxa"/>
          </w:tcPr>
          <w:p w:rsidR="0048134C" w:rsidRPr="00FC009D" w:rsidRDefault="0048134C" w:rsidP="00B178C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48134C" w:rsidRPr="00FC009D" w:rsidRDefault="0048134C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48134C" w:rsidRDefault="0048134C" w:rsidP="00B178CB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48134C" w:rsidRPr="00805445" w:rsidRDefault="0048134C" w:rsidP="00B178CB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48134C" w:rsidRPr="00EC3767" w:rsidRDefault="0048134C" w:rsidP="00B178CB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48134C" w:rsidRPr="00345E3A" w:rsidRDefault="0048134C" w:rsidP="00B178CB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48134C" w:rsidRPr="00A3133D" w:rsidRDefault="0048134C" w:rsidP="00B178CB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48134C" w:rsidRPr="00A3133D" w:rsidRDefault="0048134C" w:rsidP="00B178CB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48134C" w:rsidRPr="00A3133D" w:rsidRDefault="0048134C" w:rsidP="00B178CB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8134C" w:rsidRPr="00A3133D" w:rsidRDefault="0048134C" w:rsidP="00B178CB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48134C" w:rsidRPr="00A3133D" w:rsidRDefault="0048134C" w:rsidP="00B178CB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48134C" w:rsidRPr="00A3133D" w:rsidRDefault="0048134C" w:rsidP="00B178CB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48134C" w:rsidRPr="00A3133D" w:rsidRDefault="0048134C" w:rsidP="00B178CB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48134C" w:rsidRPr="005A4FD0" w:rsidRDefault="0048134C" w:rsidP="00B178CB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48134C" w:rsidRPr="00EC3767" w:rsidRDefault="0048134C" w:rsidP="00B178CB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48134C" w:rsidRPr="00E77DD2" w:rsidRDefault="0048134C" w:rsidP="00B178CB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8134C" w:rsidRPr="002C4A4B" w:rsidRDefault="0048134C" w:rsidP="00B178CB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48134C" w:rsidRPr="00E77DD2" w:rsidRDefault="0048134C" w:rsidP="00B178CB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48134C" w:rsidRPr="00E77DD2" w:rsidRDefault="0048134C" w:rsidP="00B178CB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48134C" w:rsidRPr="00E77DD2" w:rsidRDefault="0048134C" w:rsidP="00B178CB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8134C" w:rsidRPr="00E77DD2" w:rsidRDefault="0048134C" w:rsidP="00B178CB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48134C" w:rsidRPr="00E77DD2" w:rsidRDefault="0048134C" w:rsidP="00B178CB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48134C" w:rsidRPr="00EC3767" w:rsidRDefault="0048134C" w:rsidP="00B178CB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48134C" w:rsidRPr="00EC3767" w:rsidRDefault="0048134C" w:rsidP="00B178CB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48134C" w:rsidRPr="00787BF1" w:rsidRDefault="0048134C" w:rsidP="00B178CB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48134C" w:rsidRPr="00FC009D" w:rsidRDefault="0048134C" w:rsidP="00B178CB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48134C" w:rsidRPr="00FC009D">
        <w:trPr>
          <w:trHeight w:val="388"/>
        </w:trPr>
        <w:tc>
          <w:tcPr>
            <w:tcW w:w="781" w:type="dxa"/>
          </w:tcPr>
          <w:p w:rsidR="0048134C" w:rsidRDefault="0048134C" w:rsidP="00B178C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48134C" w:rsidRPr="00FC009D" w:rsidRDefault="0048134C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48134C" w:rsidRPr="000035D6" w:rsidRDefault="0048134C" w:rsidP="00B178C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48134C" w:rsidRPr="007F4E78" w:rsidRDefault="0048134C" w:rsidP="00B178C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48134C" w:rsidRPr="00F322E9" w:rsidRDefault="0048134C" w:rsidP="00B178C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48134C" w:rsidRDefault="0048134C" w:rsidP="00B178C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48134C" w:rsidRDefault="0048134C" w:rsidP="00B178C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48134C" w:rsidRDefault="0048134C" w:rsidP="00B178C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48134C" w:rsidRPr="00641F6C" w:rsidRDefault="0048134C" w:rsidP="00B178CB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48134C" w:rsidRPr="00C74B4E" w:rsidRDefault="0048134C" w:rsidP="00B178CB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48134C" w:rsidRPr="00C74B4E" w:rsidRDefault="0048134C" w:rsidP="00B178CB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48134C" w:rsidRPr="005671FF" w:rsidRDefault="0048134C" w:rsidP="00B178C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48134C" w:rsidRPr="005671FF" w:rsidRDefault="0048134C" w:rsidP="00B178CB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48134C" w:rsidRPr="005671FF" w:rsidRDefault="0048134C" w:rsidP="00B178CB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48134C" w:rsidRDefault="0048134C" w:rsidP="00B178CB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48134C" w:rsidRPr="005671FF" w:rsidRDefault="0048134C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48134C" w:rsidRDefault="0048134C" w:rsidP="00B178C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48134C" w:rsidRPr="00AB5B20" w:rsidRDefault="0048134C" w:rsidP="00B178C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48134C" w:rsidRDefault="0048134C" w:rsidP="00B178CB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48134C" w:rsidRDefault="0048134C" w:rsidP="00B178CB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48134C" w:rsidRDefault="0048134C" w:rsidP="00B178CB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48134C" w:rsidRDefault="0048134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48134C" w:rsidRDefault="0048134C" w:rsidP="00B178CB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48134C" w:rsidRPr="00FC009D" w:rsidRDefault="0048134C" w:rsidP="00B178C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48134C" w:rsidRPr="00FC009D" w:rsidRDefault="0048134C" w:rsidP="00B178CB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48134C" w:rsidRPr="00FC009D">
        <w:trPr>
          <w:trHeight w:val="388"/>
        </w:trPr>
        <w:tc>
          <w:tcPr>
            <w:tcW w:w="781" w:type="dxa"/>
          </w:tcPr>
          <w:p w:rsidR="0048134C" w:rsidRDefault="0048134C" w:rsidP="00B178C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8134C" w:rsidRPr="007A1F5D" w:rsidRDefault="0048134C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48134C" w:rsidRPr="00412D5D" w:rsidRDefault="0048134C" w:rsidP="00B178CB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48134C" w:rsidRPr="003012C7" w:rsidRDefault="0048134C" w:rsidP="00B178CB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48134C" w:rsidRPr="003012C7" w:rsidRDefault="0048134C" w:rsidP="00B178CB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48134C" w:rsidRPr="002562F4" w:rsidRDefault="0048134C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48134C" w:rsidRPr="00FC009D">
        <w:trPr>
          <w:trHeight w:val="388"/>
        </w:trPr>
        <w:tc>
          <w:tcPr>
            <w:tcW w:w="781" w:type="dxa"/>
          </w:tcPr>
          <w:p w:rsidR="0048134C" w:rsidRDefault="0048134C" w:rsidP="00B178C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8134C" w:rsidRPr="00FC009D" w:rsidRDefault="0048134C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48134C" w:rsidRPr="00412D5D" w:rsidRDefault="0048134C" w:rsidP="00B178C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48134C" w:rsidRPr="003012C7" w:rsidRDefault="0048134C" w:rsidP="00B178CB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48134C" w:rsidRPr="003012C7" w:rsidRDefault="0048134C" w:rsidP="00B178CB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48134C" w:rsidRPr="003012C7" w:rsidRDefault="0048134C" w:rsidP="00B178C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48134C" w:rsidRPr="003012C7" w:rsidRDefault="0048134C" w:rsidP="00B178C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48134C" w:rsidRPr="003012C7" w:rsidRDefault="0048134C" w:rsidP="00B178C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48134C" w:rsidRPr="00656215" w:rsidRDefault="0048134C" w:rsidP="00B178C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48134C" w:rsidRPr="003012C7" w:rsidRDefault="0048134C" w:rsidP="00B178C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48134C" w:rsidRPr="003012C7" w:rsidRDefault="0048134C" w:rsidP="00B178C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48134C" w:rsidRPr="003012C7" w:rsidRDefault="0048134C" w:rsidP="00B178C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48134C" w:rsidRPr="003012C7" w:rsidRDefault="0048134C" w:rsidP="00B178C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48134C" w:rsidRPr="003012C7" w:rsidRDefault="0048134C" w:rsidP="00B178C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48134C" w:rsidRPr="003012C7" w:rsidRDefault="0048134C" w:rsidP="00B178C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48134C" w:rsidRPr="003012C7" w:rsidRDefault="0048134C" w:rsidP="00B178C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48134C" w:rsidRPr="003012C7" w:rsidRDefault="0048134C" w:rsidP="00B178CB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48134C" w:rsidRPr="003012C7" w:rsidRDefault="0048134C" w:rsidP="00B178C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48134C" w:rsidRPr="002562F4" w:rsidRDefault="0048134C" w:rsidP="00B178CB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48134C" w:rsidRPr="00656215" w:rsidRDefault="0048134C" w:rsidP="00B178CB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48134C" w:rsidRPr="003012C7" w:rsidRDefault="0048134C" w:rsidP="00B178CB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48134C" w:rsidRPr="003012C7" w:rsidRDefault="0048134C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48134C" w:rsidRPr="003012C7" w:rsidRDefault="0048134C" w:rsidP="00B178C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48134C" w:rsidRPr="003012C7" w:rsidRDefault="0048134C" w:rsidP="00B178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48134C" w:rsidRPr="00656215" w:rsidRDefault="0048134C" w:rsidP="00B178CB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48134C" w:rsidRPr="00656215" w:rsidRDefault="0048134C" w:rsidP="00B178CB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48134C" w:rsidRPr="003012C7" w:rsidRDefault="0048134C" w:rsidP="00B178CB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48134C" w:rsidRPr="003012C7" w:rsidRDefault="0048134C" w:rsidP="00B178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48134C" w:rsidRPr="003012C7" w:rsidRDefault="0048134C" w:rsidP="00B178CB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48134C" w:rsidRPr="00CC3AA2" w:rsidRDefault="0048134C" w:rsidP="00B178C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48134C" w:rsidRPr="003012C7" w:rsidRDefault="0048134C" w:rsidP="00B178C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3B0CF5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48134C" w:rsidRPr="003012C7" w:rsidRDefault="0048134C" w:rsidP="00B178C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3B0CF5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3B0CF5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48134C" w:rsidRPr="003012C7" w:rsidRDefault="0048134C" w:rsidP="00B178C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48134C" w:rsidRPr="003012C7" w:rsidRDefault="0048134C" w:rsidP="00B178C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3B0CF5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48134C" w:rsidRPr="003012C7" w:rsidRDefault="0048134C" w:rsidP="00B178C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48134C" w:rsidRPr="00412D5D" w:rsidRDefault="0048134C" w:rsidP="00B178CB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48134C" w:rsidRPr="00FC009D">
        <w:trPr>
          <w:trHeight w:val="388"/>
        </w:trPr>
        <w:tc>
          <w:tcPr>
            <w:tcW w:w="781" w:type="dxa"/>
          </w:tcPr>
          <w:p w:rsidR="0048134C" w:rsidRDefault="0048134C" w:rsidP="00B178C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8134C" w:rsidRPr="00FC009D" w:rsidRDefault="0048134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48134C" w:rsidRDefault="0048134C" w:rsidP="00B178CB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48134C" w:rsidRPr="00DA3FA6" w:rsidRDefault="0048134C" w:rsidP="00B178CB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48134C" w:rsidRPr="00DA3FA6" w:rsidRDefault="0048134C" w:rsidP="00B178CB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48134C" w:rsidRPr="00DA3FA6" w:rsidRDefault="0048134C" w:rsidP="00B178CB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48134C" w:rsidRPr="00DA3FA6" w:rsidRDefault="0048134C" w:rsidP="00B178CB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48134C" w:rsidRPr="00DA3FA6" w:rsidRDefault="0048134C" w:rsidP="00B178CB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48134C" w:rsidRPr="00DA3FA6" w:rsidRDefault="0048134C" w:rsidP="00B178CB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48134C" w:rsidRPr="00DA3FA6" w:rsidRDefault="0048134C" w:rsidP="00B178CB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48134C" w:rsidRPr="00DA3FA6" w:rsidRDefault="0048134C" w:rsidP="00B178CB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48134C" w:rsidRPr="00DA3FA6" w:rsidRDefault="0048134C" w:rsidP="00B178CB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48134C" w:rsidRPr="00DA3FA6" w:rsidRDefault="0048134C" w:rsidP="00B178CB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48134C" w:rsidRPr="00DA3FA6" w:rsidRDefault="0048134C" w:rsidP="00B178CB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48134C" w:rsidRPr="00DA3FA6" w:rsidRDefault="0048134C" w:rsidP="00B178CB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48134C" w:rsidRPr="00DA3FA6" w:rsidRDefault="0048134C" w:rsidP="00B178CB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48134C" w:rsidRPr="00DA3FA6" w:rsidRDefault="0048134C" w:rsidP="00B178CB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48134C" w:rsidRPr="00DA3FA6" w:rsidRDefault="0048134C" w:rsidP="00B178CB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48134C" w:rsidRPr="0084666B" w:rsidRDefault="0048134C" w:rsidP="00B178CB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48134C" w:rsidRPr="00656215" w:rsidRDefault="0048134C" w:rsidP="00B178CB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48134C" w:rsidRPr="00DA3FA6" w:rsidRDefault="0048134C" w:rsidP="00B178CB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48134C" w:rsidRPr="00FC009D">
        <w:trPr>
          <w:trHeight w:val="388"/>
        </w:trPr>
        <w:tc>
          <w:tcPr>
            <w:tcW w:w="781" w:type="dxa"/>
          </w:tcPr>
          <w:p w:rsidR="0048134C" w:rsidRPr="00FC009D" w:rsidRDefault="0048134C" w:rsidP="00B178C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8134C" w:rsidRPr="000619BA" w:rsidRDefault="0048134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48134C" w:rsidRPr="00AA57E4" w:rsidRDefault="0048134C" w:rsidP="00B178CB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48134C" w:rsidRDefault="0048134C" w:rsidP="00B178CB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48134C" w:rsidRPr="00AA57E4" w:rsidRDefault="0048134C" w:rsidP="00B178CB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134C" w:rsidRPr="00AA57E4" w:rsidRDefault="0048134C" w:rsidP="00B178CB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48134C" w:rsidRPr="00AA57E4" w:rsidRDefault="0048134C" w:rsidP="00B178CB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48134C" w:rsidRPr="00AA57E4" w:rsidRDefault="0048134C" w:rsidP="00B178CB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48134C" w:rsidRPr="00DE0B73" w:rsidRDefault="0048134C" w:rsidP="00B178CB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48134C" w:rsidRPr="00DE0B73" w:rsidRDefault="0048134C" w:rsidP="00B178CB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48134C" w:rsidRPr="000619BA" w:rsidRDefault="0048134C" w:rsidP="00B178CB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8134C" w:rsidRPr="00FC009D">
        <w:trPr>
          <w:trHeight w:val="194"/>
        </w:trPr>
        <w:tc>
          <w:tcPr>
            <w:tcW w:w="781" w:type="dxa"/>
          </w:tcPr>
          <w:p w:rsidR="0048134C" w:rsidRPr="00FC009D" w:rsidRDefault="0048134C" w:rsidP="00B178C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48134C" w:rsidRPr="00FC009D" w:rsidRDefault="0048134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48134C" w:rsidRPr="00DE0B73" w:rsidRDefault="0048134C" w:rsidP="00B178CB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8134C" w:rsidRPr="00DE0B73" w:rsidRDefault="0048134C" w:rsidP="00B178CB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48134C" w:rsidRDefault="0048134C" w:rsidP="00B178CB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48134C" w:rsidRPr="00EF37DD" w:rsidRDefault="0048134C" w:rsidP="00B178CB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48134C" w:rsidRPr="00FA02D7" w:rsidRDefault="0048134C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48134C" w:rsidRPr="00AE7722" w:rsidRDefault="0048134C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48134C" w:rsidRPr="00AE7722" w:rsidRDefault="0048134C" w:rsidP="00B178CB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48134C" w:rsidRPr="00676509" w:rsidRDefault="0048134C" w:rsidP="00B178CB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48134C" w:rsidRPr="00676509" w:rsidRDefault="0048134C" w:rsidP="00B178CB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48134C" w:rsidRPr="00676509" w:rsidRDefault="0048134C" w:rsidP="00B178CB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48134C" w:rsidRPr="00FC009D" w:rsidRDefault="0048134C" w:rsidP="00B178CB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48134C" w:rsidRPr="00FC009D">
        <w:trPr>
          <w:trHeight w:val="194"/>
        </w:trPr>
        <w:tc>
          <w:tcPr>
            <w:tcW w:w="781" w:type="dxa"/>
          </w:tcPr>
          <w:p w:rsidR="0048134C" w:rsidRPr="00FC009D" w:rsidRDefault="0048134C" w:rsidP="00B178C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48134C" w:rsidRDefault="0048134C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48134C" w:rsidRPr="00676509" w:rsidRDefault="0048134C" w:rsidP="00B178CB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48134C" w:rsidRPr="00676509" w:rsidRDefault="0048134C" w:rsidP="00B178CB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48134C" w:rsidRPr="00676509" w:rsidRDefault="0048134C" w:rsidP="00B178CB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48134C" w:rsidRPr="00676509" w:rsidRDefault="0048134C" w:rsidP="00B178CB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48134C" w:rsidRPr="00134C01" w:rsidRDefault="0048134C" w:rsidP="00B178CB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8134C" w:rsidRPr="00FC009D">
        <w:trPr>
          <w:trHeight w:val="194"/>
        </w:trPr>
        <w:tc>
          <w:tcPr>
            <w:tcW w:w="781" w:type="dxa"/>
          </w:tcPr>
          <w:p w:rsidR="0048134C" w:rsidRPr="00FC009D" w:rsidRDefault="0048134C" w:rsidP="00B178C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48134C" w:rsidRPr="00FC009D" w:rsidRDefault="0048134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48134C" w:rsidRPr="00DE0B73" w:rsidRDefault="0048134C" w:rsidP="00B178CB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48134C" w:rsidRPr="00DE0B73" w:rsidRDefault="0048134C" w:rsidP="00B178CB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48134C" w:rsidRPr="00DE0B73" w:rsidRDefault="0048134C" w:rsidP="00B178CB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48134C" w:rsidRPr="00DE0B73" w:rsidRDefault="0048134C" w:rsidP="00B178CB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48134C" w:rsidRPr="00DE0B73" w:rsidRDefault="0048134C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48134C" w:rsidRPr="00DE0B73" w:rsidRDefault="0048134C" w:rsidP="00B178CB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48134C" w:rsidRPr="00DE0B73" w:rsidRDefault="0048134C" w:rsidP="00B178CB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48134C" w:rsidRPr="00DE0B73" w:rsidRDefault="0048134C" w:rsidP="00B178CB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48134C" w:rsidRPr="00DE0B73" w:rsidRDefault="0048134C" w:rsidP="00B178CB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3B0CF5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134C" w:rsidRPr="00DE0B73" w:rsidRDefault="0048134C" w:rsidP="00B178CB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48134C" w:rsidRPr="00134C01" w:rsidRDefault="0048134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48134C" w:rsidRPr="00DE0B73" w:rsidRDefault="0048134C" w:rsidP="00B178CB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48134C" w:rsidRPr="00FC009D">
        <w:trPr>
          <w:trHeight w:val="194"/>
        </w:trPr>
        <w:tc>
          <w:tcPr>
            <w:tcW w:w="781" w:type="dxa"/>
          </w:tcPr>
          <w:p w:rsidR="0048134C" w:rsidRPr="00FC009D" w:rsidRDefault="0048134C" w:rsidP="00B178C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48134C" w:rsidRPr="00EC3767" w:rsidRDefault="0048134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48134C" w:rsidRPr="00C06D47" w:rsidRDefault="0048134C" w:rsidP="00B178CB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C06D47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48134C" w:rsidRDefault="0048134C" w:rsidP="00B178C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48134C" w:rsidRDefault="0048134C" w:rsidP="00B178C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48134C" w:rsidRDefault="0048134C" w:rsidP="00B178C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48134C" w:rsidRDefault="0048134C" w:rsidP="00B178CB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48134C" w:rsidRDefault="0048134C" w:rsidP="00B178CB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48134C" w:rsidRPr="00C06D47" w:rsidRDefault="0048134C" w:rsidP="00B178CB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C06D47">
              <w:t>В случае уклонения лица, с которым заключается договор, от подписания договора, заказчик:</w:t>
            </w:r>
          </w:p>
          <w:p w:rsidR="0048134C" w:rsidRDefault="0048134C" w:rsidP="00B178CB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48134C" w:rsidRDefault="0048134C" w:rsidP="00B178CB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48134C" w:rsidRPr="00C06D47" w:rsidRDefault="0048134C" w:rsidP="00B178CB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C06D47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48134C" w:rsidRPr="00C06D47" w:rsidRDefault="0048134C" w:rsidP="00B178CB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C06D47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48134C" w:rsidRPr="00C06D47" w:rsidRDefault="0048134C" w:rsidP="00B178CB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C06D47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48134C" w:rsidRDefault="0048134C" w:rsidP="00B178CB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48134C" w:rsidRPr="00C06D47" w:rsidRDefault="0048134C" w:rsidP="00B178CB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06D47">
              <w:t>будучи признанным победителем закупки, уклонился от заключения договора;</w:t>
            </w:r>
          </w:p>
          <w:p w:rsidR="0048134C" w:rsidRPr="00C06D47" w:rsidRDefault="0048134C" w:rsidP="00B178CB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06D47">
              <w:t>будучи единственным участником, с которым заключается договор, уклонился от заключения договора;</w:t>
            </w:r>
          </w:p>
          <w:p w:rsidR="0048134C" w:rsidRPr="00C06D47" w:rsidRDefault="0048134C" w:rsidP="00B178CB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06D47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48134C" w:rsidRDefault="0048134C" w:rsidP="00B178CB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48134C" w:rsidRPr="00C06D47" w:rsidRDefault="0048134C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C06D47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48134C" w:rsidRPr="00C06D47" w:rsidRDefault="0048134C" w:rsidP="00B178CB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06D47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48134C" w:rsidRPr="00C06D47" w:rsidRDefault="0048134C" w:rsidP="00B178CB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06D47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48134C" w:rsidRPr="00C06D47" w:rsidRDefault="0048134C" w:rsidP="00B178CB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06D47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48134C" w:rsidRPr="00FC009D">
        <w:trPr>
          <w:trHeight w:val="194"/>
        </w:trPr>
        <w:tc>
          <w:tcPr>
            <w:tcW w:w="781" w:type="dxa"/>
          </w:tcPr>
          <w:p w:rsidR="0048134C" w:rsidRPr="00FC009D" w:rsidRDefault="0048134C" w:rsidP="00B178C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48134C" w:rsidRPr="00FC009D" w:rsidRDefault="0048134C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48134C" w:rsidRPr="00C06D47" w:rsidRDefault="0048134C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6D47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48134C" w:rsidRPr="00C06D47" w:rsidRDefault="0048134C" w:rsidP="00E17338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6D47">
              <w:rPr>
                <w:b/>
                <w:bCs/>
              </w:rPr>
              <w:t>По факту нарушения процедуры закупки можно обращаться</w:t>
            </w:r>
            <w:r w:rsidRPr="00C06D47">
      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C06D47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C06D47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C06D47">
              <w:t>, тел. (499)725-00-17.</w:t>
            </w:r>
          </w:p>
          <w:p w:rsidR="0048134C" w:rsidRPr="00C06D47" w:rsidRDefault="0048134C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6D47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48134C" w:rsidRPr="00C06D47" w:rsidRDefault="0048134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6D47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48134C" w:rsidRPr="00C06D47" w:rsidRDefault="0048134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6D47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48134C" w:rsidRPr="00C06D47" w:rsidRDefault="0048134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6D47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48134C" w:rsidRPr="00C06D47" w:rsidRDefault="0048134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6D47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48134C" w:rsidRPr="00C06D47" w:rsidRDefault="0048134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6D47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48134C" w:rsidRPr="00FC009D">
        <w:trPr>
          <w:trHeight w:val="194"/>
        </w:trPr>
        <w:tc>
          <w:tcPr>
            <w:tcW w:w="781" w:type="dxa"/>
          </w:tcPr>
          <w:p w:rsidR="0048134C" w:rsidRPr="00FC009D" w:rsidRDefault="0048134C" w:rsidP="00B178CB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48134C" w:rsidRPr="00FC009D" w:rsidRDefault="0048134C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48134C" w:rsidRPr="00C06D47" w:rsidRDefault="0048134C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06D47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48134C" w:rsidRPr="00C06D47" w:rsidRDefault="0048134C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06D47">
              <w:t>1.</w:t>
            </w:r>
            <w:r w:rsidRPr="00C06D47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48134C" w:rsidRPr="00C06D47" w:rsidRDefault="0048134C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06D47">
              <w:t>2.</w:t>
            </w:r>
            <w:r w:rsidRPr="00C06D47">
              <w:tab/>
              <w:t>Адрес электронной почты: 0707@rosatom.ru;</w:t>
            </w:r>
          </w:p>
          <w:p w:rsidR="0048134C" w:rsidRPr="00C06D47" w:rsidRDefault="0048134C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06D47">
              <w:t>3.</w:t>
            </w:r>
            <w:r w:rsidRPr="00C06D47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48134C" w:rsidRDefault="0048134C" w:rsidP="005D6E3F">
      <w:pPr>
        <w:ind w:firstLine="709"/>
        <w:jc w:val="both"/>
        <w:rPr>
          <w:b/>
          <w:bCs/>
          <w:i/>
          <w:iCs/>
        </w:rPr>
      </w:pPr>
    </w:p>
    <w:p w:rsidR="0048134C" w:rsidRDefault="0048134C" w:rsidP="005D6E3F">
      <w:pPr>
        <w:ind w:firstLine="709"/>
        <w:jc w:val="both"/>
      </w:pPr>
    </w:p>
    <w:p w:rsidR="0048134C" w:rsidRPr="00B178CB" w:rsidRDefault="0048134C" w:rsidP="005D6E3F">
      <w:pPr>
        <w:ind w:firstLine="709"/>
        <w:jc w:val="both"/>
      </w:pPr>
      <w:r>
        <w:t>Исполнитель    _______________________ В.Д. Тарасов</w:t>
      </w:r>
    </w:p>
    <w:sectPr w:rsidR="0048134C" w:rsidRPr="00B178CB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34C" w:rsidRDefault="0048134C">
      <w:r>
        <w:separator/>
      </w:r>
    </w:p>
  </w:endnote>
  <w:endnote w:type="continuationSeparator" w:id="0">
    <w:p w:rsidR="0048134C" w:rsidRDefault="0048134C">
      <w:r>
        <w:continuationSeparator/>
      </w:r>
    </w:p>
  </w:endnote>
  <w:endnote w:type="continuationNotice" w:id="1">
    <w:p w:rsidR="0048134C" w:rsidRDefault="0048134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34C" w:rsidRPr="00FE6219" w:rsidRDefault="0048134C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34C" w:rsidRDefault="0048134C">
      <w:r>
        <w:separator/>
      </w:r>
    </w:p>
  </w:footnote>
  <w:footnote w:type="continuationSeparator" w:id="0">
    <w:p w:rsidR="0048134C" w:rsidRDefault="0048134C">
      <w:r>
        <w:continuationSeparator/>
      </w:r>
    </w:p>
  </w:footnote>
  <w:footnote w:type="continuationNotice" w:id="1">
    <w:p w:rsidR="0048134C" w:rsidRDefault="0048134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34C" w:rsidRPr="00F429FC" w:rsidRDefault="0048134C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11506C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DCE6E2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DCBCC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FDA8CBC0"/>
    <w:lvl w:ilvl="0" w:tplc="E688980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88A234DC"/>
    <w:lvl w:ilvl="0" w:tplc="F7B686E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2E469782"/>
    <w:lvl w:ilvl="0" w:tplc="E98ADB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23782C24"/>
    <w:lvl w:ilvl="0" w:tplc="AF6423C8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EB653F4"/>
    <w:lvl w:ilvl="0" w:tplc="B10C8CB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50"/>
  </w:num>
  <w:num w:numId="10">
    <w:abstractNumId w:val="43"/>
  </w:num>
  <w:num w:numId="11">
    <w:abstractNumId w:val="39"/>
  </w:num>
  <w:num w:numId="12">
    <w:abstractNumId w:val="33"/>
  </w:num>
  <w:num w:numId="13">
    <w:abstractNumId w:val="31"/>
  </w:num>
  <w:num w:numId="14">
    <w:abstractNumId w:val="21"/>
  </w:num>
  <w:num w:numId="15">
    <w:abstractNumId w:val="24"/>
  </w:num>
  <w:num w:numId="16">
    <w:abstractNumId w:val="49"/>
  </w:num>
  <w:num w:numId="17">
    <w:abstractNumId w:val="41"/>
  </w:num>
  <w:num w:numId="18">
    <w:abstractNumId w:val="23"/>
  </w:num>
  <w:num w:numId="19">
    <w:abstractNumId w:val="17"/>
  </w:num>
  <w:num w:numId="20">
    <w:abstractNumId w:val="14"/>
  </w:num>
  <w:num w:numId="21">
    <w:abstractNumId w:val="46"/>
  </w:num>
  <w:num w:numId="22">
    <w:abstractNumId w:val="8"/>
  </w:num>
  <w:num w:numId="23">
    <w:abstractNumId w:val="13"/>
  </w:num>
  <w:num w:numId="24">
    <w:abstractNumId w:val="35"/>
  </w:num>
  <w:num w:numId="25">
    <w:abstractNumId w:val="37"/>
  </w:num>
  <w:num w:numId="26">
    <w:abstractNumId w:val="48"/>
  </w:num>
  <w:num w:numId="27">
    <w:abstractNumId w:val="54"/>
  </w:num>
  <w:num w:numId="28">
    <w:abstractNumId w:val="52"/>
  </w:num>
  <w:num w:numId="29">
    <w:abstractNumId w:val="11"/>
  </w:num>
  <w:num w:numId="30">
    <w:abstractNumId w:val="29"/>
  </w:num>
  <w:num w:numId="31">
    <w:abstractNumId w:val="36"/>
  </w:num>
  <w:num w:numId="32">
    <w:abstractNumId w:val="40"/>
  </w:num>
  <w:num w:numId="33">
    <w:abstractNumId w:val="22"/>
  </w:num>
  <w:num w:numId="34">
    <w:abstractNumId w:val="32"/>
  </w:num>
  <w:num w:numId="35">
    <w:abstractNumId w:val="9"/>
  </w:num>
  <w:num w:numId="36">
    <w:abstractNumId w:val="30"/>
  </w:num>
  <w:num w:numId="37">
    <w:abstractNumId w:val="53"/>
  </w:num>
  <w:num w:numId="38">
    <w:abstractNumId w:val="7"/>
  </w:num>
  <w:num w:numId="39">
    <w:abstractNumId w:val="47"/>
  </w:num>
  <w:num w:numId="40">
    <w:abstractNumId w:val="5"/>
  </w:num>
  <w:num w:numId="41">
    <w:abstractNumId w:val="18"/>
  </w:num>
  <w:num w:numId="42">
    <w:abstractNumId w:val="42"/>
  </w:num>
  <w:num w:numId="43">
    <w:abstractNumId w:val="28"/>
  </w:num>
  <w:num w:numId="44">
    <w:abstractNumId w:val="45"/>
  </w:num>
  <w:num w:numId="45">
    <w:abstractNumId w:val="19"/>
  </w:num>
  <w:num w:numId="46">
    <w:abstractNumId w:val="16"/>
  </w:num>
  <w:num w:numId="47">
    <w:abstractNumId w:val="34"/>
  </w:num>
  <w:num w:numId="48">
    <w:abstractNumId w:val="27"/>
  </w:num>
  <w:num w:numId="49">
    <w:abstractNumId w:val="51"/>
  </w:num>
  <w:num w:numId="50">
    <w:abstractNumId w:val="6"/>
  </w:num>
  <w:num w:numId="51">
    <w:abstractNumId w:val="15"/>
  </w:num>
  <w:num w:numId="52">
    <w:abstractNumId w:val="25"/>
  </w:num>
  <w:num w:numId="53">
    <w:abstractNumId w:val="38"/>
  </w:num>
  <w:num w:numId="54">
    <w:abstractNumId w:val="44"/>
  </w:num>
  <w:num w:numId="55">
    <w:abstractNumId w:val="4"/>
  </w:num>
  <w:num w:numId="56">
    <w:abstractNumId w:val="26"/>
  </w:num>
  <w:num w:numId="57">
    <w:abstractNumId w:val="10"/>
  </w:num>
  <w:num w:numId="58">
    <w:abstractNumId w:val="12"/>
  </w:num>
  <w:num w:numId="5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5722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0DDD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AEC"/>
    <w:rsid w:val="00252EBD"/>
    <w:rsid w:val="00252FF5"/>
    <w:rsid w:val="00253A39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367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89B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361EF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CF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134C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E86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58BE"/>
    <w:rsid w:val="005761D6"/>
    <w:rsid w:val="00576817"/>
    <w:rsid w:val="00577E36"/>
    <w:rsid w:val="0058002C"/>
    <w:rsid w:val="00580881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3B0E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553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3B6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2F3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578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2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4B7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024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882"/>
    <w:rsid w:val="009000DC"/>
    <w:rsid w:val="0090017A"/>
    <w:rsid w:val="00900572"/>
    <w:rsid w:val="00902621"/>
    <w:rsid w:val="009033B3"/>
    <w:rsid w:val="009038B7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6C10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B34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1321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40A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178C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974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2B9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72C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D47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828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8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0D7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70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6A05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4AC9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77D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3B7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D7899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572"/>
    <w:rsid w:val="00E13949"/>
    <w:rsid w:val="00E14352"/>
    <w:rsid w:val="00E15A77"/>
    <w:rsid w:val="00E15F63"/>
    <w:rsid w:val="00E16C2B"/>
    <w:rsid w:val="00E16FD2"/>
    <w:rsid w:val="00E17338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31C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BC1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500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17721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3EF9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BC62B9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CE5270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CE527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E5270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E5270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CE5270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CE5270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CE5270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C62B9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5270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E5270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E5270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5270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E5270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CE5270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5270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E5270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CE5270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BC62B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CE5270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BC62B9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BC62B9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BC62B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BC62B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BC62B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BC62B9"/>
    <w:pPr>
      <w:numPr>
        <w:numId w:val="1"/>
      </w:numPr>
    </w:pPr>
  </w:style>
  <w:style w:type="paragraph" w:styleId="ListNumber3">
    <w:name w:val="List Number 3"/>
    <w:basedOn w:val="Normal"/>
    <w:uiPriority w:val="99"/>
    <w:rsid w:val="00BC62B9"/>
    <w:pPr>
      <w:numPr>
        <w:numId w:val="4"/>
      </w:numPr>
      <w:tabs>
        <w:tab w:val="clear" w:pos="643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BC62B9"/>
    <w:pPr>
      <w:spacing w:after="120"/>
      <w:ind w:left="283"/>
    </w:pPr>
  </w:style>
  <w:style w:type="paragraph" w:styleId="ListNumber">
    <w:name w:val="List Number"/>
    <w:basedOn w:val="Normal"/>
    <w:uiPriority w:val="99"/>
    <w:rsid w:val="00BC62B9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BC62B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BC62B9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BC62B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BC62B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BC62B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BC62B9"/>
    <w:pPr>
      <w:numPr>
        <w:numId w:val="14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BC62B9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BC62B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BC62B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BC62B9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BC62B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BC62B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BC62B9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BC62B9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BC62B9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BC62B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BC62B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BC62B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BC62B9"/>
  </w:style>
  <w:style w:type="character" w:customStyle="1" w:styleId="afa">
    <w:name w:val="Подпункт Знак"/>
    <w:uiPriority w:val="99"/>
    <w:rsid w:val="00BC62B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BC62B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BC62B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BC62B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BC62B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BC62B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BC62B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BC62B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BC62B9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BC62B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BC62B9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AA05E0"/>
    <w:pPr>
      <w:numPr>
        <w:numId w:val="18"/>
      </w:numPr>
    </w:pPr>
  </w:style>
  <w:style w:type="numbering" w:customStyle="1" w:styleId="1">
    <w:name w:val="Стиль1"/>
    <w:rsid w:val="00AA05E0"/>
    <w:pPr>
      <w:numPr>
        <w:numId w:val="15"/>
      </w:numPr>
    </w:pPr>
  </w:style>
  <w:style w:type="numbering" w:customStyle="1" w:styleId="11">
    <w:name w:val="Стиль11"/>
    <w:rsid w:val="00AA05E0"/>
    <w:pPr>
      <w:numPr>
        <w:numId w:val="17"/>
      </w:numPr>
    </w:pPr>
  </w:style>
  <w:style w:type="numbering" w:customStyle="1" w:styleId="2">
    <w:name w:val="Стиль2"/>
    <w:rsid w:val="00AA05E0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076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</TotalTime>
  <Pages>16</Pages>
  <Words>6285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30</cp:revision>
  <cp:lastPrinted>2015-10-08T11:58:00Z</cp:lastPrinted>
  <dcterms:created xsi:type="dcterms:W3CDTF">2015-02-16T15:04:00Z</dcterms:created>
  <dcterms:modified xsi:type="dcterms:W3CDTF">2015-10-08T11:58:00Z</dcterms:modified>
</cp:coreProperties>
</file>