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67" w:rsidRPr="00A80BC7" w:rsidRDefault="00325C67" w:rsidP="00EC0FAB">
      <w:pPr>
        <w:jc w:val="center"/>
        <w:outlineLvl w:val="0"/>
        <w:rPr>
          <w:rFonts w:ascii="Times New Roman" w:hAnsi="Times New Roman" w:cs="Times New Roman"/>
        </w:rPr>
      </w:pPr>
      <w:r w:rsidRPr="00A80BC7">
        <w:rPr>
          <w:rFonts w:ascii="Times New Roman" w:hAnsi="Times New Roman" w:cs="Times New Roman"/>
        </w:rPr>
        <w:t>ИЗВЕЩЕНИЕ О ПРОДЛЕНИИ СРОКА ПОДАЧИ ЗАЯВОК</w:t>
      </w:r>
    </w:p>
    <w:p w:rsidR="00325C67" w:rsidRPr="00A80BC7" w:rsidRDefault="00325C67" w:rsidP="00EC0FAB">
      <w:pPr>
        <w:jc w:val="center"/>
        <w:outlineLvl w:val="0"/>
        <w:rPr>
          <w:rFonts w:ascii="Times New Roman" w:hAnsi="Times New Roman" w:cs="Times New Roman"/>
        </w:rPr>
      </w:pPr>
      <w:r w:rsidRPr="00A80BC7">
        <w:rPr>
          <w:rFonts w:ascii="Times New Roman" w:hAnsi="Times New Roman" w:cs="Times New Roman"/>
        </w:rPr>
        <w:t>224/67-03/13-176/2 ОЗЦЭ</w:t>
      </w:r>
    </w:p>
    <w:p w:rsidR="00325C67" w:rsidRPr="00A80BC7" w:rsidRDefault="00325C67" w:rsidP="00EC0FAB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25C67" w:rsidRPr="00A6215E" w:rsidRDefault="00325C67" w:rsidP="00EC0FA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25C67" w:rsidRDefault="00325C67" w:rsidP="00EC0FA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25C67" w:rsidRPr="006F3094" w:rsidRDefault="00325C67" w:rsidP="00EC0F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995F42">
        <w:rPr>
          <w:rFonts w:ascii="Times New Roman" w:hAnsi="Times New Roman" w:cs="Times New Roman"/>
          <w:lang w:val="en-US"/>
        </w:rPr>
        <w:t>nfenina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25C67" w:rsidRPr="00BD1E5B" w:rsidRDefault="00325C67" w:rsidP="00EC0FAB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25C67" w:rsidRPr="00353EA4" w:rsidRDefault="00325C67" w:rsidP="00EC0FA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353EA4">
        <w:rPr>
          <w:rFonts w:ascii="Times New Roman" w:hAnsi="Times New Roman" w:cs="Times New Roman"/>
        </w:rPr>
        <w:t>электронно-вычислительной техники, ее деталей и принадлежностей</w:t>
      </w:r>
      <w:r>
        <w:rPr>
          <w:rFonts w:ascii="Times New Roman" w:hAnsi="Times New Roman" w:cs="Times New Roman"/>
        </w:rPr>
        <w:t xml:space="preserve"> </w:t>
      </w:r>
      <w:r w:rsidRPr="00353EA4">
        <w:rPr>
          <w:rFonts w:ascii="Times New Roman" w:hAnsi="Times New Roman" w:cs="Times New Roman"/>
        </w:rPr>
        <w:t>для нужд ФГУП «ГНЦ РФ-ФЭИ».</w:t>
      </w:r>
    </w:p>
    <w:p w:rsidR="00325C67" w:rsidRPr="00A6215E" w:rsidRDefault="00325C67" w:rsidP="00EC0F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25C67" w:rsidRPr="00A6215E" w:rsidRDefault="00325C67" w:rsidP="00EC0F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5C67" w:rsidRPr="00A6215E" w:rsidRDefault="00325C67" w:rsidP="00EC0F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5C67" w:rsidRPr="00A6215E" w:rsidRDefault="00325C67" w:rsidP="00EC0F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5C67" w:rsidRPr="00732BAD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A75CB0">
        <w:rPr>
          <w:rFonts w:ascii="Times New Roman" w:hAnsi="Times New Roman" w:cs="Times New Roman"/>
        </w:rPr>
        <w:t>610</w:t>
      </w:r>
      <w:r>
        <w:rPr>
          <w:rFonts w:ascii="Times New Roman" w:hAnsi="Times New Roman" w:cs="Times New Roman"/>
        </w:rPr>
        <w:t xml:space="preserve"> </w:t>
      </w:r>
      <w:r w:rsidRPr="00A75CB0">
        <w:rPr>
          <w:rFonts w:ascii="Times New Roman" w:hAnsi="Times New Roman" w:cs="Times New Roman"/>
        </w:rPr>
        <w:t>845,</w:t>
      </w:r>
      <w:r>
        <w:rPr>
          <w:rFonts w:ascii="Times New Roman" w:hAnsi="Times New Roman" w:cs="Times New Roman"/>
        </w:rPr>
        <w:t xml:space="preserve"> </w:t>
      </w:r>
      <w:r w:rsidRPr="00A75CB0">
        <w:rPr>
          <w:rFonts w:ascii="Times New Roman" w:hAnsi="Times New Roman" w:cs="Times New Roman"/>
        </w:rPr>
        <w:t xml:space="preserve">00 (шестьсот десять тысяч восемьсот сорок пять </w:t>
      </w:r>
      <w:r w:rsidRPr="00732BAD">
        <w:rPr>
          <w:rFonts w:ascii="Times New Roman" w:hAnsi="Times New Roman" w:cs="Times New Roman"/>
        </w:rPr>
        <w:t xml:space="preserve">рублей 00 копеек) рублей,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25C67" w:rsidRPr="00732BAD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25C67" w:rsidRPr="00A6215E" w:rsidRDefault="00325C67" w:rsidP="00EC0F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25C67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25C67" w:rsidRPr="00330056" w:rsidRDefault="00325C67" w:rsidP="0033005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005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3005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30056">
        <w:rPr>
          <w:rFonts w:ascii="Times New Roman" w:hAnsi="Times New Roman" w:cs="Times New Roman"/>
          <w:b/>
          <w:bCs/>
        </w:rPr>
        <w:t>:</w:t>
      </w:r>
    </w:p>
    <w:p w:rsidR="00325C67" w:rsidRPr="00330056" w:rsidRDefault="00325C67" w:rsidP="0033005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3005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30056">
        <w:rPr>
          <w:rFonts w:ascii="Times New Roman" w:hAnsi="Times New Roman" w:cs="Times New Roman"/>
          <w:color w:val="0000FF"/>
        </w:rPr>
        <w:t xml:space="preserve"> </w:t>
      </w:r>
      <w:r w:rsidRPr="0033005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30056">
        <w:rPr>
          <w:rFonts w:ascii="Times New Roman" w:hAnsi="Times New Roman" w:cs="Times New Roman"/>
          <w:spacing w:val="-6"/>
        </w:rPr>
        <w:t>на участие в запросе цен</w:t>
      </w:r>
      <w:r w:rsidRPr="00330056">
        <w:rPr>
          <w:rFonts w:ascii="Times New Roman" w:hAnsi="Times New Roman" w:cs="Times New Roman"/>
        </w:rPr>
        <w:t xml:space="preserve"> продлевается на 4 рабочих дня.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25C67" w:rsidRPr="00A6215E" w:rsidRDefault="00325C67" w:rsidP="00EC0FA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</w:t>
      </w:r>
      <w:r w:rsidRPr="00F664B5">
        <w:rPr>
          <w:rFonts w:ascii="Times New Roman" w:hAnsi="Times New Roman" w:cs="Times New Roman"/>
          <w:spacing w:val="-6"/>
          <w:highlight w:val="yellow"/>
        </w:rPr>
        <w:t>7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25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5C67" w:rsidRPr="00D55FE5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5C67" w:rsidRPr="00A6215E" w:rsidRDefault="00325C67" w:rsidP="00EC0F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25C67" w:rsidRDefault="00325C67" w:rsidP="00EC0FAB">
      <w:pPr>
        <w:jc w:val="both"/>
      </w:pPr>
    </w:p>
    <w:sectPr w:rsidR="00325C67" w:rsidSect="003C5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606"/>
    <w:rsid w:val="00325C67"/>
    <w:rsid w:val="00330056"/>
    <w:rsid w:val="00353EA4"/>
    <w:rsid w:val="0036723D"/>
    <w:rsid w:val="003C50F4"/>
    <w:rsid w:val="003D771F"/>
    <w:rsid w:val="00454708"/>
    <w:rsid w:val="004E5D69"/>
    <w:rsid w:val="00520DB2"/>
    <w:rsid w:val="006B4A1D"/>
    <w:rsid w:val="006F3094"/>
    <w:rsid w:val="00732BAD"/>
    <w:rsid w:val="00801685"/>
    <w:rsid w:val="00887A00"/>
    <w:rsid w:val="008E3C0C"/>
    <w:rsid w:val="00995F42"/>
    <w:rsid w:val="00A6215E"/>
    <w:rsid w:val="00A75CB0"/>
    <w:rsid w:val="00A80BC7"/>
    <w:rsid w:val="00B15C4C"/>
    <w:rsid w:val="00BA40B6"/>
    <w:rsid w:val="00BD1E5B"/>
    <w:rsid w:val="00C572F3"/>
    <w:rsid w:val="00D14104"/>
    <w:rsid w:val="00D42E6F"/>
    <w:rsid w:val="00D55FE5"/>
    <w:rsid w:val="00D822F8"/>
    <w:rsid w:val="00D90606"/>
    <w:rsid w:val="00DA6B67"/>
    <w:rsid w:val="00E76758"/>
    <w:rsid w:val="00EC0FAB"/>
    <w:rsid w:val="00F3423F"/>
    <w:rsid w:val="00F66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FA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EC0FAB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A80BC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735</Words>
  <Characters>4194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2013-05-31T13:51:00Z</dcterms:created>
  <dcterms:modified xsi:type="dcterms:W3CDTF">2013-06-07T08:52:00Z</dcterms:modified>
</cp:coreProperties>
</file>