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C28" w:rsidRPr="002E20AB" w:rsidRDefault="00B80C28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B80C28" w:rsidRPr="002E20AB" w:rsidRDefault="00B80C28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Научно-исследовательский технологический институт</w:t>
      </w:r>
    </w:p>
    <w:p w:rsidR="00B80C28" w:rsidRPr="002E20AB" w:rsidRDefault="00B80C28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>ени</w:t>
      </w:r>
      <w:r w:rsidRPr="002E20AB">
        <w:rPr>
          <w:b/>
          <w:sz w:val="28"/>
          <w:szCs w:val="28"/>
        </w:rPr>
        <w:t xml:space="preserve"> А.П. Александрова </w:t>
      </w:r>
    </w:p>
    <w:p w:rsidR="00B80C28" w:rsidRPr="002E20AB" w:rsidRDefault="00B80C28" w:rsidP="00DB2C62">
      <w:pPr>
        <w:rPr>
          <w:b/>
          <w:szCs w:val="28"/>
        </w:rPr>
      </w:pPr>
      <w:r>
        <w:rPr>
          <w:noProof/>
        </w:rPr>
        <w:pict>
          <v:line id="_x0000_s1026" style="position:absolute;z-index:251658240" from="0,4.1pt" to="7in,4.1pt" strokeweight="3pt">
            <v:stroke linestyle="thinThin"/>
          </v:line>
        </w:pict>
      </w:r>
    </w:p>
    <w:p w:rsidR="00B80C28" w:rsidRPr="002E20AB" w:rsidRDefault="00B80C28" w:rsidP="00DB2C62">
      <w:pPr>
        <w:rPr>
          <w:b/>
          <w:szCs w:val="28"/>
        </w:rPr>
      </w:pPr>
    </w:p>
    <w:p w:rsidR="00B80C28" w:rsidRPr="002E20AB" w:rsidRDefault="00B80C28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 xml:space="preserve">УТВЕРЖДАЮ </w:t>
      </w:r>
    </w:p>
    <w:p w:rsidR="00B80C28" w:rsidRPr="002E20AB" w:rsidRDefault="00B80C28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Генеральный директор</w:t>
      </w:r>
    </w:p>
    <w:p w:rsidR="00B80C28" w:rsidRPr="002E20AB" w:rsidRDefault="00B80C28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B80C28" w:rsidRPr="002E20AB" w:rsidRDefault="00B80C28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____________  В.А. Василенко</w:t>
      </w:r>
    </w:p>
    <w:p w:rsidR="00B80C28" w:rsidRPr="002E20AB" w:rsidRDefault="00B80C28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</w:p>
    <w:p w:rsidR="00B80C28" w:rsidRPr="002E20AB" w:rsidRDefault="00B80C28" w:rsidP="003763E7">
      <w:pPr>
        <w:pStyle w:val="ConsNonformat"/>
        <w:widowControl/>
        <w:ind w:left="6095"/>
        <w:rPr>
          <w:rFonts w:ascii="Times New Roman" w:hAnsi="Times New Roman"/>
          <w:sz w:val="28"/>
          <w:szCs w:val="28"/>
        </w:rPr>
      </w:pPr>
      <w:r w:rsidRPr="002E20AB">
        <w:rPr>
          <w:rFonts w:ascii="Times New Roman" w:hAnsi="Times New Roman"/>
          <w:sz w:val="28"/>
          <w:szCs w:val="28"/>
        </w:rPr>
        <w:t>«___»____________20</w:t>
      </w:r>
      <w:r>
        <w:rPr>
          <w:rFonts w:ascii="Times New Roman" w:hAnsi="Times New Roman"/>
          <w:sz w:val="28"/>
          <w:szCs w:val="28"/>
        </w:rPr>
        <w:t>12</w:t>
      </w:r>
      <w:r w:rsidRPr="002E20AB">
        <w:rPr>
          <w:rFonts w:ascii="Times New Roman" w:hAnsi="Times New Roman"/>
          <w:sz w:val="28"/>
          <w:szCs w:val="28"/>
        </w:rPr>
        <w:t xml:space="preserve"> г.</w:t>
      </w:r>
    </w:p>
    <w:p w:rsidR="00B80C28" w:rsidRPr="002E20AB" w:rsidRDefault="00B80C28" w:rsidP="00DB2C62">
      <w:pPr>
        <w:autoSpaceDE w:val="0"/>
        <w:autoSpaceDN w:val="0"/>
        <w:adjustRightInd w:val="0"/>
        <w:rPr>
          <w:sz w:val="28"/>
          <w:szCs w:val="28"/>
        </w:rPr>
      </w:pPr>
    </w:p>
    <w:p w:rsidR="00B80C28" w:rsidRPr="002E20AB" w:rsidRDefault="00B80C28" w:rsidP="00DB2C62">
      <w:pPr>
        <w:rPr>
          <w:sz w:val="28"/>
          <w:szCs w:val="28"/>
        </w:rPr>
      </w:pPr>
    </w:p>
    <w:p w:rsidR="00B80C28" w:rsidRDefault="00B80C28" w:rsidP="00DB2C62">
      <w:pPr>
        <w:jc w:val="center"/>
      </w:pPr>
    </w:p>
    <w:p w:rsidR="00B80C28" w:rsidRPr="002E20AB" w:rsidRDefault="00B80C28" w:rsidP="00DB2C62">
      <w:pPr>
        <w:jc w:val="center"/>
      </w:pPr>
    </w:p>
    <w:p w:rsidR="00B80C28" w:rsidRPr="002E20AB" w:rsidRDefault="00B80C28" w:rsidP="00DB2C62">
      <w:pPr>
        <w:jc w:val="center"/>
      </w:pPr>
    </w:p>
    <w:p w:rsidR="00B80C28" w:rsidRPr="002E20AB" w:rsidRDefault="00B80C28" w:rsidP="00DB2C62">
      <w:pPr>
        <w:jc w:val="center"/>
        <w:rPr>
          <w:b/>
          <w:sz w:val="28"/>
          <w:szCs w:val="28"/>
        </w:rPr>
      </w:pPr>
      <w:r w:rsidRPr="002E20AB">
        <w:rPr>
          <w:b/>
          <w:sz w:val="28"/>
          <w:szCs w:val="28"/>
        </w:rPr>
        <w:t xml:space="preserve">      ИЗВЕЩЕНИЕ </w:t>
      </w:r>
      <w:r>
        <w:rPr>
          <w:b/>
          <w:sz w:val="28"/>
          <w:szCs w:val="28"/>
        </w:rPr>
        <w:t>№ 99</w:t>
      </w:r>
    </w:p>
    <w:p w:rsidR="00B80C28" w:rsidRPr="00AF7C1A" w:rsidRDefault="00B80C28" w:rsidP="00AF7C1A">
      <w:pPr>
        <w:pStyle w:val="DocumentTitle"/>
        <w:spacing w:after="0"/>
        <w:rPr>
          <w:smallCaps w:val="0"/>
          <w:noProof w:val="0"/>
          <w:sz w:val="24"/>
          <w:szCs w:val="24"/>
          <w:lang w:val="ru-RU" w:eastAsia="ru-RU"/>
        </w:rPr>
      </w:pPr>
      <w:r w:rsidRPr="00AF7C1A">
        <w:rPr>
          <w:smallCaps w:val="0"/>
          <w:noProof w:val="0"/>
          <w:sz w:val="24"/>
          <w:szCs w:val="24"/>
          <w:lang w:val="ru-RU" w:eastAsia="ru-RU"/>
        </w:rPr>
        <w:t>Открытый запрос предложений в электронной форме на право заключения договора</w:t>
      </w:r>
    </w:p>
    <w:p w:rsidR="00B80C28" w:rsidRPr="00AF7C1A" w:rsidRDefault="00B80C28" w:rsidP="00AF7C1A">
      <w:pPr>
        <w:pStyle w:val="DocumentTitle"/>
        <w:spacing w:after="0"/>
        <w:rPr>
          <w:smallCaps w:val="0"/>
          <w:noProof w:val="0"/>
          <w:sz w:val="24"/>
          <w:szCs w:val="24"/>
          <w:lang w:val="ru-RU" w:eastAsia="ru-RU"/>
        </w:rPr>
      </w:pPr>
      <w:r w:rsidRPr="00AF7C1A">
        <w:rPr>
          <w:smallCaps w:val="0"/>
          <w:noProof w:val="0"/>
          <w:sz w:val="24"/>
          <w:szCs w:val="24"/>
          <w:lang w:val="ru-RU" w:eastAsia="ru-RU"/>
        </w:rPr>
        <w:t xml:space="preserve">на выполнение комплекса </w:t>
      </w:r>
      <w:r>
        <w:rPr>
          <w:smallCaps w:val="0"/>
          <w:noProof w:val="0"/>
          <w:sz w:val="24"/>
          <w:szCs w:val="24"/>
          <w:lang w:val="ru-RU" w:eastAsia="ru-RU"/>
        </w:rPr>
        <w:t xml:space="preserve">проектных </w:t>
      </w:r>
      <w:r w:rsidRPr="00AF7C1A">
        <w:rPr>
          <w:smallCaps w:val="0"/>
          <w:noProof w:val="0"/>
          <w:sz w:val="24"/>
          <w:szCs w:val="24"/>
          <w:lang w:val="ru-RU" w:eastAsia="ru-RU"/>
        </w:rPr>
        <w:t>работ по созданию инфраструктуры для обеспечения деятельности подразделений в/ч 3705.</w:t>
      </w:r>
    </w:p>
    <w:p w:rsidR="00B80C28" w:rsidRPr="00863B4B" w:rsidRDefault="00B80C28" w:rsidP="00863B4B">
      <w:pPr>
        <w:pStyle w:val="DocumentTitle"/>
        <w:spacing w:after="0"/>
        <w:ind w:left="900"/>
        <w:rPr>
          <w:smallCaps w:val="0"/>
          <w:noProof w:val="0"/>
          <w:sz w:val="28"/>
          <w:szCs w:val="28"/>
          <w:lang w:val="ru-RU" w:eastAsia="ru-RU"/>
        </w:rPr>
      </w:pPr>
      <w:r w:rsidRPr="00863B4B">
        <w:rPr>
          <w:smallCaps w:val="0"/>
          <w:noProof w:val="0"/>
          <w:sz w:val="28"/>
          <w:szCs w:val="28"/>
          <w:lang w:val="ru-RU" w:eastAsia="ru-RU"/>
        </w:rPr>
        <w:t>.</w:t>
      </w:r>
    </w:p>
    <w:p w:rsidR="00B80C28" w:rsidRDefault="00B80C28" w:rsidP="009D793B">
      <w:pPr>
        <w:suppressAutoHyphens/>
        <w:jc w:val="center"/>
      </w:pPr>
    </w:p>
    <w:p w:rsidR="00B80C28" w:rsidRPr="00085381" w:rsidRDefault="00B80C28" w:rsidP="00A65716">
      <w:pPr>
        <w:suppressAutoHyphens/>
        <w:ind w:left="900" w:right="639"/>
        <w:jc w:val="center"/>
      </w:pPr>
      <w:r w:rsidRPr="00085381">
        <w:t xml:space="preserve">Извещение  размещено на официальном сайте </w:t>
      </w:r>
      <w:hyperlink r:id="rId7" w:history="1">
        <w:r w:rsidRPr="00913689">
          <w:rPr>
            <w:rStyle w:val="Hyperlink"/>
            <w:lang w:val="en-US"/>
          </w:rPr>
          <w:t>http</w:t>
        </w:r>
        <w:r w:rsidRPr="00913689">
          <w:rPr>
            <w:rStyle w:val="Hyperlink"/>
          </w:rPr>
          <w:t>://</w:t>
        </w:r>
        <w:r w:rsidRPr="00913689">
          <w:rPr>
            <w:rStyle w:val="Hyperlink"/>
            <w:lang w:val="en-US"/>
          </w:rPr>
          <w:t>zakupki</w:t>
        </w:r>
        <w:r w:rsidRPr="00913689">
          <w:rPr>
            <w:rStyle w:val="Hyperlink"/>
          </w:rPr>
          <w:t>.</w:t>
        </w:r>
        <w:r w:rsidRPr="00913689">
          <w:rPr>
            <w:rStyle w:val="Hyperlink"/>
            <w:lang w:val="en-US"/>
          </w:rPr>
          <w:t>rosatom</w:t>
        </w:r>
        <w:r w:rsidRPr="00913689">
          <w:rPr>
            <w:rStyle w:val="Hyperlink"/>
          </w:rPr>
          <w:t>.</w:t>
        </w:r>
        <w:r w:rsidRPr="00913689">
          <w:rPr>
            <w:rStyle w:val="Hyperlink"/>
            <w:lang w:val="en-US"/>
          </w:rPr>
          <w:t>ru</w:t>
        </w:r>
      </w:hyperlink>
    </w:p>
    <w:p w:rsidR="00B80C28" w:rsidRDefault="00B80C28" w:rsidP="00A65716">
      <w:pPr>
        <w:suppressAutoHyphens/>
        <w:ind w:left="900" w:right="639"/>
        <w:jc w:val="center"/>
      </w:pPr>
    </w:p>
    <w:p w:rsidR="00B80C28" w:rsidRDefault="00B80C28" w:rsidP="00A65716">
      <w:pPr>
        <w:suppressAutoHyphens/>
        <w:ind w:left="900" w:right="639"/>
        <w:jc w:val="center"/>
      </w:pPr>
      <w:r w:rsidRPr="00085381">
        <w:t>от «</w:t>
      </w:r>
      <w:r>
        <w:t>___</w:t>
      </w:r>
      <w:r w:rsidRPr="00085381">
        <w:t>» _____</w:t>
      </w:r>
      <w:r>
        <w:t>_____</w:t>
      </w:r>
      <w:r w:rsidRPr="00085381">
        <w:t>_ 20</w:t>
      </w:r>
      <w:r>
        <w:t xml:space="preserve">12 </w:t>
      </w:r>
      <w:r w:rsidRPr="00085381">
        <w:t>года</w:t>
      </w:r>
      <w:r>
        <w:t xml:space="preserve"> </w:t>
      </w:r>
      <w:r w:rsidRPr="00085381">
        <w:t xml:space="preserve">№ </w:t>
      </w:r>
      <w:r>
        <w:t>_______________________________________</w:t>
      </w:r>
    </w:p>
    <w:p w:rsidR="00B80C28" w:rsidRDefault="00B80C28" w:rsidP="00A65716">
      <w:pPr>
        <w:suppressAutoHyphens/>
        <w:ind w:left="900" w:right="639"/>
        <w:jc w:val="center"/>
      </w:pPr>
    </w:p>
    <w:p w:rsidR="00B80C28" w:rsidRDefault="00B80C28" w:rsidP="00A65716">
      <w:pPr>
        <w:suppressAutoHyphens/>
        <w:ind w:left="900" w:right="639"/>
        <w:jc w:val="center"/>
      </w:pPr>
      <w:r>
        <w:t xml:space="preserve">и на сайте электронной торговой площадки </w:t>
      </w:r>
      <w:hyperlink r:id="rId8" w:history="1">
        <w:r w:rsidRPr="007C23BF">
          <w:rPr>
            <w:rStyle w:val="Hyperlink"/>
          </w:rPr>
          <w:t>http://a-k-d.ru</w:t>
        </w:r>
      </w:hyperlink>
      <w:r w:rsidRPr="00A65716">
        <w:rPr>
          <w:rStyle w:val="Hyperlink"/>
        </w:rPr>
        <w:t xml:space="preserve"> </w:t>
      </w:r>
      <w:r>
        <w:t>№ __________________</w:t>
      </w:r>
    </w:p>
    <w:p w:rsidR="00B80C28" w:rsidRDefault="00B80C28" w:rsidP="00DB2C62">
      <w:pPr>
        <w:suppressAutoHyphens/>
        <w:jc w:val="center"/>
        <w:rPr>
          <w:sz w:val="28"/>
          <w:szCs w:val="28"/>
        </w:rPr>
      </w:pPr>
    </w:p>
    <w:p w:rsidR="00B80C28" w:rsidRDefault="00B80C28" w:rsidP="00DB2C62">
      <w:pPr>
        <w:suppressAutoHyphens/>
        <w:jc w:val="center"/>
        <w:rPr>
          <w:sz w:val="28"/>
          <w:szCs w:val="28"/>
        </w:rPr>
      </w:pPr>
    </w:p>
    <w:p w:rsidR="00B80C28" w:rsidRDefault="00B80C28" w:rsidP="00DB2C62">
      <w:pPr>
        <w:suppressAutoHyphens/>
        <w:jc w:val="center"/>
        <w:rPr>
          <w:sz w:val="28"/>
          <w:szCs w:val="28"/>
        </w:rPr>
      </w:pPr>
    </w:p>
    <w:p w:rsidR="00B80C28" w:rsidRDefault="00B80C28" w:rsidP="00DB2C62">
      <w:pPr>
        <w:suppressAutoHyphens/>
        <w:jc w:val="center"/>
        <w:rPr>
          <w:sz w:val="28"/>
          <w:szCs w:val="28"/>
        </w:rPr>
      </w:pPr>
    </w:p>
    <w:p w:rsidR="00B80C28" w:rsidRDefault="00B80C28" w:rsidP="00DB2C62">
      <w:pPr>
        <w:suppressAutoHyphens/>
        <w:jc w:val="center"/>
        <w:rPr>
          <w:sz w:val="28"/>
          <w:szCs w:val="28"/>
        </w:rPr>
      </w:pPr>
    </w:p>
    <w:p w:rsidR="00B80C28" w:rsidRPr="009C7A50" w:rsidRDefault="00B80C28" w:rsidP="009C7A50">
      <w:pPr>
        <w:tabs>
          <w:tab w:val="left" w:pos="5040"/>
        </w:tabs>
        <w:ind w:left="5040" w:right="639" w:hanging="5040"/>
        <w:rPr>
          <w:sz w:val="28"/>
          <w:szCs w:val="28"/>
        </w:rPr>
      </w:pPr>
      <w:r>
        <w:rPr>
          <w:sz w:val="28"/>
          <w:szCs w:val="28"/>
        </w:rPr>
        <w:t>Начальник группы РЗРУ ОКТ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C7A50">
        <w:rPr>
          <w:sz w:val="28"/>
          <w:szCs w:val="28"/>
        </w:rPr>
        <w:t>А.И. Песков</w:t>
      </w:r>
    </w:p>
    <w:p w:rsidR="00B80C28" w:rsidRPr="006B65C0" w:rsidRDefault="00B80C28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B80C28" w:rsidRPr="006B65C0" w:rsidRDefault="00B80C28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  <w:r w:rsidRPr="006B65C0">
        <w:rPr>
          <w:sz w:val="28"/>
          <w:szCs w:val="28"/>
        </w:rPr>
        <w:t>СОГЛАС</w:t>
      </w:r>
      <w:r>
        <w:rPr>
          <w:sz w:val="28"/>
          <w:szCs w:val="28"/>
        </w:rPr>
        <w:t>О</w:t>
      </w:r>
      <w:r w:rsidRPr="006B65C0">
        <w:rPr>
          <w:sz w:val="28"/>
          <w:szCs w:val="28"/>
        </w:rPr>
        <w:t>ВАНО:</w:t>
      </w:r>
    </w:p>
    <w:p w:rsidR="00B80C28" w:rsidRDefault="00B80C28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B80C28" w:rsidRDefault="00B80C28" w:rsidP="006B65C0">
      <w:pPr>
        <w:autoSpaceDE w:val="0"/>
        <w:autoSpaceDN w:val="0"/>
        <w:adjustRightInd w:val="0"/>
        <w:ind w:firstLine="720"/>
        <w:rPr>
          <w:sz w:val="28"/>
          <w:szCs w:val="28"/>
        </w:rPr>
      </w:pPr>
    </w:p>
    <w:p w:rsidR="00B80C28" w:rsidRPr="00AF7C1A" w:rsidRDefault="00B80C28" w:rsidP="00AF7C1A">
      <w:pPr>
        <w:tabs>
          <w:tab w:val="left" w:pos="5040"/>
        </w:tabs>
        <w:ind w:left="5040" w:right="639" w:hanging="5040"/>
        <w:rPr>
          <w:sz w:val="28"/>
          <w:szCs w:val="28"/>
        </w:rPr>
      </w:pPr>
      <w:r w:rsidRPr="00AF7C1A">
        <w:rPr>
          <w:sz w:val="28"/>
          <w:szCs w:val="28"/>
        </w:rPr>
        <w:t>Главный инженер УКС</w:t>
      </w:r>
      <w:r w:rsidRPr="00AF7C1A">
        <w:rPr>
          <w:sz w:val="28"/>
          <w:szCs w:val="28"/>
        </w:rPr>
        <w:tab/>
        <w:t xml:space="preserve">                 </w:t>
      </w:r>
      <w:r w:rsidRPr="00AF7C1A">
        <w:rPr>
          <w:sz w:val="28"/>
          <w:szCs w:val="28"/>
        </w:rPr>
        <w:tab/>
      </w:r>
      <w:r w:rsidRPr="00AF7C1A">
        <w:rPr>
          <w:sz w:val="28"/>
          <w:szCs w:val="28"/>
        </w:rPr>
        <w:tab/>
        <w:t>М.В. Постернак</w:t>
      </w:r>
    </w:p>
    <w:p w:rsidR="00B80C28" w:rsidRPr="00863B4B" w:rsidRDefault="00B80C28" w:rsidP="00863B4B">
      <w:pPr>
        <w:tabs>
          <w:tab w:val="left" w:pos="5040"/>
        </w:tabs>
        <w:ind w:left="5040" w:right="639" w:hanging="5040"/>
        <w:rPr>
          <w:sz w:val="28"/>
          <w:szCs w:val="28"/>
        </w:rPr>
      </w:pPr>
    </w:p>
    <w:p w:rsidR="00B80C28" w:rsidRDefault="00B80C28" w:rsidP="00DB2C62">
      <w:pPr>
        <w:suppressAutoHyphens/>
        <w:jc w:val="center"/>
        <w:rPr>
          <w:sz w:val="28"/>
          <w:szCs w:val="28"/>
        </w:rPr>
      </w:pPr>
    </w:p>
    <w:p w:rsidR="00B80C28" w:rsidRDefault="00B80C28" w:rsidP="00DB2C62">
      <w:pPr>
        <w:suppressAutoHyphens/>
        <w:jc w:val="center"/>
        <w:rPr>
          <w:sz w:val="28"/>
          <w:szCs w:val="28"/>
        </w:rPr>
      </w:pPr>
    </w:p>
    <w:p w:rsidR="00B80C28" w:rsidRDefault="00B80C28" w:rsidP="00DB2C62">
      <w:pPr>
        <w:suppressAutoHyphens/>
        <w:jc w:val="center"/>
        <w:rPr>
          <w:sz w:val="28"/>
          <w:szCs w:val="28"/>
        </w:rPr>
      </w:pPr>
    </w:p>
    <w:p w:rsidR="00B80C28" w:rsidRDefault="00B80C28" w:rsidP="00DB2C62">
      <w:pPr>
        <w:suppressAutoHyphens/>
        <w:jc w:val="center"/>
        <w:rPr>
          <w:sz w:val="28"/>
          <w:szCs w:val="28"/>
        </w:rPr>
      </w:pPr>
    </w:p>
    <w:p w:rsidR="00B80C28" w:rsidRDefault="00B80C28" w:rsidP="00DB2C62">
      <w:pPr>
        <w:suppressAutoHyphens/>
        <w:jc w:val="center"/>
        <w:rPr>
          <w:sz w:val="28"/>
          <w:szCs w:val="28"/>
        </w:rPr>
      </w:pPr>
    </w:p>
    <w:p w:rsidR="00B80C28" w:rsidRDefault="00B80C28" w:rsidP="00DB2C62">
      <w:pPr>
        <w:suppressAutoHyphens/>
        <w:jc w:val="center"/>
        <w:rPr>
          <w:sz w:val="28"/>
          <w:szCs w:val="28"/>
        </w:rPr>
      </w:pPr>
    </w:p>
    <w:p w:rsidR="00B80C28" w:rsidRDefault="00B80C28" w:rsidP="00863B4B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г. Сосновый Бор, 2012</w:t>
      </w:r>
    </w:p>
    <w:p w:rsidR="00B80C28" w:rsidRPr="002E20AB" w:rsidRDefault="00B80C28" w:rsidP="00863B4B">
      <w:pPr>
        <w:suppressAutoHyphens/>
        <w:jc w:val="center"/>
      </w:pPr>
      <w:r>
        <w:rPr>
          <w:sz w:val="28"/>
          <w:szCs w:val="28"/>
        </w:rPr>
        <w:br w:type="page"/>
      </w:r>
    </w:p>
    <w:p w:rsidR="00B80C28" w:rsidRDefault="00B80C28" w:rsidP="00863B4B">
      <w:pPr>
        <w:pStyle w:val="Heading1"/>
        <w:keepNext w:val="0"/>
        <w:spacing w:before="0" w:after="120"/>
        <w:jc w:val="both"/>
        <w:rPr>
          <w:b w:val="0"/>
          <w:sz w:val="28"/>
          <w:szCs w:val="28"/>
        </w:rPr>
      </w:pPr>
      <w:r w:rsidRPr="00846849">
        <w:rPr>
          <w:sz w:val="28"/>
          <w:szCs w:val="28"/>
        </w:rPr>
        <w:t>1. Заказчик:</w:t>
      </w:r>
      <w:r w:rsidRPr="00846849">
        <w:rPr>
          <w:b w:val="0"/>
          <w:sz w:val="28"/>
          <w:szCs w:val="28"/>
        </w:rPr>
        <w:t xml:space="preserve"> </w:t>
      </w:r>
    </w:p>
    <w:p w:rsidR="00B80C28" w:rsidRPr="00846849" w:rsidRDefault="00B80C28" w:rsidP="00DB2C62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Федеральное государственное унитарное предприятие Научно-исследовательский технологический институт им. А.П. Александрова</w:t>
      </w:r>
      <w:r w:rsidRPr="00846849">
        <w:rPr>
          <w:b w:val="0"/>
          <w:sz w:val="28"/>
          <w:szCs w:val="28"/>
          <w:lang w:eastAsia="en-US"/>
        </w:rPr>
        <w:t>, расположенное по адресу: 188540, Ленинградская область, г. Сосновый Бор, промзона</w:t>
      </w:r>
      <w:r>
        <w:rPr>
          <w:b w:val="0"/>
          <w:sz w:val="28"/>
          <w:szCs w:val="28"/>
          <w:lang w:eastAsia="en-US"/>
        </w:rPr>
        <w:t>.</w:t>
      </w:r>
    </w:p>
    <w:p w:rsidR="00B80C28" w:rsidRDefault="00B80C28" w:rsidP="00DB2C62">
      <w:pPr>
        <w:rPr>
          <w:b/>
          <w:sz w:val="28"/>
          <w:szCs w:val="28"/>
        </w:rPr>
      </w:pPr>
    </w:p>
    <w:p w:rsidR="00B80C28" w:rsidRPr="00846849" w:rsidRDefault="00B80C28" w:rsidP="00863B4B">
      <w:pPr>
        <w:pStyle w:val="Heading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2. Контактное лицо:</w:t>
      </w:r>
      <w:r w:rsidRPr="00846849">
        <w:rPr>
          <w:sz w:val="28"/>
          <w:szCs w:val="28"/>
        </w:rPr>
        <w:t xml:space="preserve"> </w:t>
      </w:r>
    </w:p>
    <w:p w:rsidR="00B80C28" w:rsidRPr="006908DA" w:rsidRDefault="00B80C28" w:rsidP="006908D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Песков Андрей Игоревич, начальник группы РЗРУ.</w:t>
      </w:r>
    </w:p>
    <w:p w:rsidR="00B80C28" w:rsidRPr="006908DA" w:rsidRDefault="00B80C28" w:rsidP="006908D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Тел. 8 (81369) 6-07-36</w:t>
      </w:r>
    </w:p>
    <w:p w:rsidR="00B80C28" w:rsidRPr="006908DA" w:rsidRDefault="00B80C28" w:rsidP="006908D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Электронный адрес</w:t>
      </w:r>
      <w:r w:rsidRPr="00846849">
        <w:rPr>
          <w:b w:val="0"/>
          <w:sz w:val="28"/>
          <w:szCs w:val="28"/>
          <w:lang w:eastAsia="en-US"/>
        </w:rPr>
        <w:t>:</w:t>
      </w:r>
      <w:r w:rsidRPr="006908DA">
        <w:rPr>
          <w:b w:val="0"/>
          <w:sz w:val="28"/>
          <w:szCs w:val="28"/>
          <w:lang w:eastAsia="en-US"/>
        </w:rPr>
        <w:t xml:space="preserve"> </w:t>
      </w:r>
      <w:hyperlink r:id="rId9" w:history="1">
        <w:r w:rsidRPr="006B4A8F">
          <w:rPr>
            <w:b w:val="0"/>
            <w:sz w:val="28"/>
            <w:szCs w:val="28"/>
            <w:lang w:eastAsia="en-US"/>
          </w:rPr>
          <w:t>peskov@niti.ru</w:t>
        </w:r>
      </w:hyperlink>
    </w:p>
    <w:p w:rsidR="00B80C28" w:rsidRPr="006908DA" w:rsidRDefault="00B80C28" w:rsidP="006908D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Прием заявок в рабочие дни с 9-00 до 16-00</w:t>
      </w:r>
    </w:p>
    <w:p w:rsidR="00B80C28" w:rsidRPr="00846849" w:rsidRDefault="00B80C28" w:rsidP="00DB2C62">
      <w:pPr>
        <w:jc w:val="both"/>
        <w:rPr>
          <w:b/>
          <w:sz w:val="28"/>
          <w:szCs w:val="28"/>
        </w:rPr>
      </w:pPr>
    </w:p>
    <w:p w:rsidR="00B80C28" w:rsidRPr="00846849" w:rsidRDefault="00B80C28" w:rsidP="00863B4B">
      <w:pPr>
        <w:pStyle w:val="Heading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3. Предмет договора:</w:t>
      </w:r>
    </w:p>
    <w:p w:rsidR="00B80C28" w:rsidRDefault="00B80C28" w:rsidP="00AF7C1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AF7C1A">
        <w:rPr>
          <w:b w:val="0"/>
          <w:sz w:val="28"/>
          <w:szCs w:val="28"/>
          <w:lang w:eastAsia="en-US"/>
        </w:rPr>
        <w:t xml:space="preserve">Выполнение комплекса </w:t>
      </w:r>
      <w:r>
        <w:rPr>
          <w:b w:val="0"/>
          <w:sz w:val="28"/>
          <w:szCs w:val="28"/>
          <w:lang w:eastAsia="en-US"/>
        </w:rPr>
        <w:t xml:space="preserve">проектных </w:t>
      </w:r>
      <w:r w:rsidRPr="00AF7C1A">
        <w:rPr>
          <w:b w:val="0"/>
          <w:sz w:val="28"/>
          <w:szCs w:val="28"/>
          <w:lang w:eastAsia="en-US"/>
        </w:rPr>
        <w:t>работ по созданию инфраструктуры для обеспечения деятельности подразделений в/ч 3705.</w:t>
      </w:r>
    </w:p>
    <w:p w:rsidR="00B80C28" w:rsidRPr="00AF7C1A" w:rsidRDefault="00B80C28" w:rsidP="00AF7C1A">
      <w:pPr>
        <w:rPr>
          <w:lang w:eastAsia="en-US"/>
        </w:rPr>
      </w:pPr>
    </w:p>
    <w:p w:rsidR="00B80C28" w:rsidRDefault="00B80C28" w:rsidP="00863B4B">
      <w:pPr>
        <w:pStyle w:val="Heading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4. Максимальная цена контракта, включая НДС:</w:t>
      </w:r>
      <w:r w:rsidRPr="00846849">
        <w:rPr>
          <w:sz w:val="28"/>
          <w:szCs w:val="28"/>
        </w:rPr>
        <w:t xml:space="preserve"> </w:t>
      </w:r>
    </w:p>
    <w:p w:rsidR="00B80C28" w:rsidRDefault="00B80C28" w:rsidP="0020522A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1 700 000 руб.</w:t>
      </w:r>
    </w:p>
    <w:p w:rsidR="00B80C28" w:rsidRPr="00846849" w:rsidRDefault="00B80C28" w:rsidP="0020522A">
      <w:pPr>
        <w:tabs>
          <w:tab w:val="left" w:pos="709"/>
        </w:tabs>
        <w:jc w:val="both"/>
        <w:rPr>
          <w:sz w:val="28"/>
          <w:szCs w:val="28"/>
        </w:rPr>
      </w:pPr>
    </w:p>
    <w:p w:rsidR="00B80C28" w:rsidRPr="00846849" w:rsidRDefault="00B80C28" w:rsidP="00863B4B">
      <w:pPr>
        <w:pStyle w:val="Heading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5. Срок, место и порядок предоставления Документации:</w:t>
      </w:r>
    </w:p>
    <w:p w:rsidR="00B80C28" w:rsidRPr="006908DA" w:rsidRDefault="00B80C28" w:rsidP="006908D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908DA">
        <w:rPr>
          <w:b w:val="0"/>
          <w:sz w:val="28"/>
          <w:szCs w:val="28"/>
          <w:lang w:eastAsia="en-US"/>
        </w:rPr>
        <w:t>Документация размещается в сети Интернет на официальном сайте о размещении заказов Госкорпорации "Росатом</w:t>
      </w:r>
      <w:r>
        <w:rPr>
          <w:b w:val="0"/>
          <w:sz w:val="28"/>
          <w:szCs w:val="28"/>
          <w:lang w:eastAsia="en-US"/>
        </w:rPr>
        <w:t xml:space="preserve"> </w:t>
      </w:r>
      <w:r w:rsidRPr="003337D2">
        <w:rPr>
          <w:rStyle w:val="Hyperlink"/>
          <w:b w:val="0"/>
          <w:kern w:val="0"/>
          <w:sz w:val="28"/>
          <w:szCs w:val="28"/>
          <w:lang w:val="en-US"/>
        </w:rPr>
        <w:t>http</w:t>
      </w:r>
      <w:r w:rsidRPr="003337D2">
        <w:rPr>
          <w:rStyle w:val="Hyperlink"/>
          <w:b w:val="0"/>
          <w:kern w:val="0"/>
          <w:sz w:val="28"/>
          <w:szCs w:val="28"/>
        </w:rPr>
        <w:t>://</w:t>
      </w:r>
      <w:r w:rsidRPr="003337D2">
        <w:rPr>
          <w:rStyle w:val="Hyperlink"/>
          <w:b w:val="0"/>
          <w:kern w:val="0"/>
          <w:sz w:val="28"/>
          <w:szCs w:val="28"/>
          <w:lang w:val="en-US"/>
        </w:rPr>
        <w:t>zakupki</w:t>
      </w:r>
      <w:r w:rsidRPr="003337D2">
        <w:rPr>
          <w:rStyle w:val="Hyperlink"/>
          <w:b w:val="0"/>
          <w:kern w:val="0"/>
          <w:sz w:val="28"/>
          <w:szCs w:val="28"/>
        </w:rPr>
        <w:t>.</w:t>
      </w:r>
      <w:r w:rsidRPr="003337D2">
        <w:rPr>
          <w:rStyle w:val="Hyperlink"/>
          <w:b w:val="0"/>
          <w:kern w:val="0"/>
          <w:sz w:val="28"/>
          <w:szCs w:val="28"/>
          <w:lang w:val="en-US"/>
        </w:rPr>
        <w:t>rosatom</w:t>
      </w:r>
      <w:r w:rsidRPr="003337D2">
        <w:rPr>
          <w:rStyle w:val="Hyperlink"/>
          <w:b w:val="0"/>
          <w:kern w:val="0"/>
          <w:sz w:val="28"/>
          <w:szCs w:val="28"/>
        </w:rPr>
        <w:t>.</w:t>
      </w:r>
      <w:r w:rsidRPr="003337D2">
        <w:rPr>
          <w:rStyle w:val="Hyperlink"/>
          <w:b w:val="0"/>
          <w:kern w:val="0"/>
          <w:sz w:val="28"/>
          <w:szCs w:val="28"/>
          <w:lang w:val="en-US"/>
        </w:rPr>
        <w:t>ru</w:t>
      </w:r>
      <w:r w:rsidRPr="00610710">
        <w:rPr>
          <w:b w:val="0"/>
          <w:sz w:val="28"/>
          <w:szCs w:val="28"/>
          <w:lang w:eastAsia="en-US"/>
        </w:rPr>
        <w:t xml:space="preserve"> </w:t>
      </w:r>
      <w:r>
        <w:rPr>
          <w:b w:val="0"/>
          <w:sz w:val="28"/>
          <w:szCs w:val="28"/>
          <w:lang w:eastAsia="en-US"/>
        </w:rPr>
        <w:t xml:space="preserve">и </w:t>
      </w:r>
      <w:r w:rsidRPr="00610710">
        <w:rPr>
          <w:b w:val="0"/>
          <w:sz w:val="28"/>
          <w:szCs w:val="28"/>
          <w:lang w:eastAsia="en-US"/>
        </w:rPr>
        <w:t xml:space="preserve">на сайте электронной торговой площадки </w:t>
      </w:r>
      <w:hyperlink r:id="rId10" w:history="1">
        <w:r w:rsidRPr="003337D2">
          <w:rPr>
            <w:rStyle w:val="Hyperlink"/>
            <w:b w:val="0"/>
            <w:sz w:val="28"/>
            <w:szCs w:val="28"/>
          </w:rPr>
          <w:t>http://a-k-d.ru</w:t>
        </w:r>
      </w:hyperlink>
      <w:r>
        <w:rPr>
          <w:b w:val="0"/>
          <w:sz w:val="28"/>
          <w:szCs w:val="28"/>
          <w:lang w:eastAsia="en-US"/>
        </w:rPr>
        <w:t xml:space="preserve"> </w:t>
      </w:r>
      <w:r w:rsidRPr="006908DA">
        <w:rPr>
          <w:b w:val="0"/>
          <w:sz w:val="28"/>
          <w:szCs w:val="28"/>
          <w:lang w:eastAsia="en-US"/>
        </w:rPr>
        <w:t>со дня размещения Извещения о проведении запроса предложений и до дня окончания приема заявок.</w:t>
      </w:r>
    </w:p>
    <w:p w:rsidR="00B80C28" w:rsidRPr="00846849" w:rsidRDefault="00B80C28" w:rsidP="00DB2C62">
      <w:pPr>
        <w:rPr>
          <w:sz w:val="28"/>
          <w:szCs w:val="28"/>
        </w:rPr>
      </w:pPr>
    </w:p>
    <w:p w:rsidR="00B80C28" w:rsidRPr="00863B4B" w:rsidRDefault="00B80C28" w:rsidP="00863B4B">
      <w:pPr>
        <w:pStyle w:val="Heading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6. Сроки окончания</w:t>
      </w:r>
      <w:r w:rsidRPr="00846849">
        <w:rPr>
          <w:sz w:val="28"/>
          <w:szCs w:val="28"/>
        </w:rPr>
        <w:t xml:space="preserve"> </w:t>
      </w:r>
      <w:r w:rsidRPr="00863B4B">
        <w:rPr>
          <w:sz w:val="28"/>
          <w:szCs w:val="28"/>
        </w:rPr>
        <w:t>подачи Предложений:</w:t>
      </w:r>
    </w:p>
    <w:p w:rsidR="00B80C28" w:rsidRPr="0066457C" w:rsidRDefault="00B80C28" w:rsidP="006908D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>
        <w:rPr>
          <w:b w:val="0"/>
          <w:kern w:val="0"/>
          <w:sz w:val="28"/>
          <w:szCs w:val="28"/>
        </w:rPr>
        <w:t>20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февраля</w:t>
      </w:r>
      <w:r w:rsidRPr="0066457C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66457C">
          <w:rPr>
            <w:b w:val="0"/>
            <w:sz w:val="28"/>
            <w:szCs w:val="28"/>
            <w:lang w:eastAsia="en-US"/>
          </w:rPr>
          <w:t>201</w:t>
        </w:r>
        <w:r>
          <w:rPr>
            <w:b w:val="0"/>
            <w:sz w:val="28"/>
            <w:szCs w:val="28"/>
            <w:lang w:eastAsia="en-US"/>
          </w:rPr>
          <w:t>2</w:t>
        </w:r>
        <w:r w:rsidRPr="0066457C">
          <w:rPr>
            <w:b w:val="0"/>
            <w:sz w:val="28"/>
            <w:szCs w:val="28"/>
            <w:lang w:eastAsia="en-US"/>
          </w:rPr>
          <w:t xml:space="preserve"> г</w:t>
        </w:r>
      </w:smartTag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</w:p>
    <w:p w:rsidR="00B80C28" w:rsidRPr="00846849" w:rsidRDefault="00B80C28" w:rsidP="00DB2C62">
      <w:pPr>
        <w:rPr>
          <w:sz w:val="28"/>
          <w:szCs w:val="28"/>
        </w:rPr>
      </w:pPr>
    </w:p>
    <w:p w:rsidR="00B80C28" w:rsidRPr="00863B4B" w:rsidRDefault="00B80C28" w:rsidP="00863B4B">
      <w:pPr>
        <w:pStyle w:val="Heading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7. Место, дата и время открытия доступа к поданным в форме электронных документов Предложениям:</w:t>
      </w:r>
    </w:p>
    <w:p w:rsidR="00B80C28" w:rsidRDefault="00B80C28" w:rsidP="006B4F6B">
      <w:pPr>
        <w:pStyle w:val="Heading1"/>
        <w:keepNext w:val="0"/>
        <w:spacing w:before="0" w:after="0"/>
        <w:jc w:val="both"/>
        <w:rPr>
          <w:b w:val="0"/>
          <w:kern w:val="0"/>
          <w:sz w:val="28"/>
          <w:szCs w:val="28"/>
        </w:rPr>
      </w:pPr>
      <w:r>
        <w:rPr>
          <w:b w:val="0"/>
          <w:sz w:val="28"/>
          <w:szCs w:val="28"/>
          <w:lang w:eastAsia="en-US"/>
        </w:rPr>
        <w:t xml:space="preserve">ЭТП </w:t>
      </w:r>
      <w:r w:rsidRPr="00610710">
        <w:rPr>
          <w:b w:val="0"/>
          <w:sz w:val="28"/>
          <w:szCs w:val="28"/>
          <w:lang w:eastAsia="en-US"/>
        </w:rPr>
        <w:t>Аук</w:t>
      </w:r>
      <w:r>
        <w:rPr>
          <w:b w:val="0"/>
          <w:sz w:val="28"/>
          <w:szCs w:val="28"/>
          <w:lang w:eastAsia="en-US"/>
        </w:rPr>
        <w:t xml:space="preserve">ционный </w:t>
      </w:r>
      <w:r w:rsidRPr="00610710">
        <w:rPr>
          <w:b w:val="0"/>
          <w:sz w:val="28"/>
          <w:szCs w:val="28"/>
          <w:lang w:eastAsia="en-US"/>
        </w:rPr>
        <w:t xml:space="preserve"> Конк</w:t>
      </w:r>
      <w:r>
        <w:rPr>
          <w:b w:val="0"/>
          <w:sz w:val="28"/>
          <w:szCs w:val="28"/>
          <w:lang w:eastAsia="en-US"/>
        </w:rPr>
        <w:t>урсный</w:t>
      </w:r>
      <w:r w:rsidRPr="00610710">
        <w:rPr>
          <w:b w:val="0"/>
          <w:sz w:val="28"/>
          <w:szCs w:val="28"/>
          <w:lang w:eastAsia="en-US"/>
        </w:rPr>
        <w:t xml:space="preserve"> Дом </w:t>
      </w:r>
      <w:r>
        <w:rPr>
          <w:b w:val="0"/>
          <w:sz w:val="28"/>
          <w:szCs w:val="28"/>
          <w:lang w:eastAsia="en-US"/>
        </w:rPr>
        <w:t xml:space="preserve"> </w:t>
      </w:r>
      <w:hyperlink r:id="rId11" w:history="1">
        <w:r w:rsidRPr="003337D2">
          <w:rPr>
            <w:b w:val="0"/>
            <w:color w:val="0000FF"/>
            <w:kern w:val="0"/>
            <w:sz w:val="28"/>
            <w:szCs w:val="28"/>
            <w:u w:val="single"/>
          </w:rPr>
          <w:t>http://a-k-d.ru</w:t>
        </w:r>
      </w:hyperlink>
      <w:r w:rsidRPr="009D793B">
        <w:rPr>
          <w:b w:val="0"/>
          <w:kern w:val="0"/>
          <w:sz w:val="28"/>
          <w:szCs w:val="28"/>
        </w:rPr>
        <w:t xml:space="preserve"> </w:t>
      </w:r>
    </w:p>
    <w:p w:rsidR="00B80C28" w:rsidRDefault="00B80C28" w:rsidP="006908DA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>
        <w:rPr>
          <w:b w:val="0"/>
          <w:kern w:val="0"/>
          <w:sz w:val="28"/>
          <w:szCs w:val="28"/>
        </w:rPr>
        <w:t>20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февраля</w:t>
      </w:r>
      <w:r w:rsidRPr="0066457C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66457C">
          <w:rPr>
            <w:b w:val="0"/>
            <w:sz w:val="28"/>
            <w:szCs w:val="28"/>
            <w:lang w:eastAsia="en-US"/>
          </w:rPr>
          <w:t>201</w:t>
        </w:r>
        <w:r>
          <w:rPr>
            <w:b w:val="0"/>
            <w:sz w:val="28"/>
            <w:szCs w:val="28"/>
            <w:lang w:eastAsia="en-US"/>
          </w:rPr>
          <w:t>2</w:t>
        </w:r>
        <w:r w:rsidRPr="0066457C">
          <w:rPr>
            <w:b w:val="0"/>
            <w:sz w:val="28"/>
            <w:szCs w:val="28"/>
            <w:lang w:eastAsia="en-US"/>
          </w:rPr>
          <w:t xml:space="preserve"> г</w:t>
        </w:r>
      </w:smartTag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</w:p>
    <w:p w:rsidR="00B80C28" w:rsidRPr="00AF7C1A" w:rsidRDefault="00B80C28" w:rsidP="00AF7C1A">
      <w:pPr>
        <w:rPr>
          <w:lang w:eastAsia="en-US"/>
        </w:rPr>
      </w:pPr>
    </w:p>
    <w:p w:rsidR="00B80C28" w:rsidRPr="00863B4B" w:rsidRDefault="00B80C28" w:rsidP="00863B4B">
      <w:pPr>
        <w:pStyle w:val="Heading1"/>
        <w:keepNext w:val="0"/>
        <w:spacing w:before="0" w:after="120"/>
        <w:jc w:val="both"/>
        <w:rPr>
          <w:sz w:val="28"/>
          <w:szCs w:val="28"/>
        </w:rPr>
      </w:pPr>
      <w:r w:rsidRPr="00863B4B">
        <w:rPr>
          <w:sz w:val="28"/>
          <w:szCs w:val="28"/>
        </w:rPr>
        <w:t>8. Место и дата подведения итогов запроса предложений:</w:t>
      </w:r>
    </w:p>
    <w:p w:rsidR="00B80C28" w:rsidRDefault="00B80C28" w:rsidP="00012E8F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66457C">
        <w:rPr>
          <w:b w:val="0"/>
          <w:kern w:val="0"/>
          <w:sz w:val="28"/>
          <w:szCs w:val="28"/>
        </w:rPr>
        <w:t>«</w:t>
      </w:r>
      <w:r>
        <w:rPr>
          <w:b w:val="0"/>
          <w:kern w:val="0"/>
          <w:sz w:val="28"/>
          <w:szCs w:val="28"/>
        </w:rPr>
        <w:t>21</w:t>
      </w:r>
      <w:r w:rsidRPr="0066457C">
        <w:rPr>
          <w:b w:val="0"/>
          <w:kern w:val="0"/>
          <w:sz w:val="28"/>
          <w:szCs w:val="28"/>
        </w:rPr>
        <w:t xml:space="preserve">» </w:t>
      </w:r>
      <w:r>
        <w:rPr>
          <w:b w:val="0"/>
          <w:kern w:val="0"/>
          <w:sz w:val="28"/>
          <w:szCs w:val="28"/>
        </w:rPr>
        <w:t>февраля</w:t>
      </w:r>
      <w:r w:rsidRPr="0066457C">
        <w:rPr>
          <w:b w:val="0"/>
          <w:sz w:val="28"/>
          <w:szCs w:val="28"/>
          <w:lang w:eastAsia="en-US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66457C">
          <w:rPr>
            <w:b w:val="0"/>
            <w:sz w:val="28"/>
            <w:szCs w:val="28"/>
            <w:lang w:eastAsia="en-US"/>
          </w:rPr>
          <w:t>201</w:t>
        </w:r>
        <w:r>
          <w:rPr>
            <w:b w:val="0"/>
            <w:sz w:val="28"/>
            <w:szCs w:val="28"/>
            <w:lang w:eastAsia="en-US"/>
          </w:rPr>
          <w:t>2</w:t>
        </w:r>
        <w:r w:rsidRPr="0066457C">
          <w:rPr>
            <w:b w:val="0"/>
            <w:sz w:val="28"/>
            <w:szCs w:val="28"/>
            <w:lang w:eastAsia="en-US"/>
          </w:rPr>
          <w:t xml:space="preserve"> г</w:t>
        </w:r>
      </w:smartTag>
      <w:r w:rsidRPr="0066457C">
        <w:rPr>
          <w:b w:val="0"/>
          <w:sz w:val="28"/>
          <w:szCs w:val="28"/>
          <w:lang w:eastAsia="en-US"/>
        </w:rPr>
        <w:t>., 11 час.00 мин. (время Московское)</w:t>
      </w:r>
    </w:p>
    <w:p w:rsidR="00B80C28" w:rsidRPr="00012E8F" w:rsidRDefault="00B80C28" w:rsidP="00012E8F">
      <w:pPr>
        <w:pStyle w:val="Heading1"/>
        <w:keepNext w:val="0"/>
        <w:spacing w:before="0" w:after="0"/>
        <w:jc w:val="both"/>
        <w:rPr>
          <w:b w:val="0"/>
          <w:sz w:val="28"/>
          <w:szCs w:val="28"/>
          <w:lang w:eastAsia="en-US"/>
        </w:rPr>
      </w:pPr>
      <w:r w:rsidRPr="00012E8F">
        <w:rPr>
          <w:b w:val="0"/>
          <w:sz w:val="28"/>
          <w:szCs w:val="28"/>
          <w:lang w:eastAsia="en-US"/>
        </w:rPr>
        <w:t>Ленинградская область, г. Сосновый Бор, промзона, ФГУП «НИТИ им. А.П. Александрова»</w:t>
      </w:r>
    </w:p>
    <w:sectPr w:rsidR="00B80C28" w:rsidRPr="00012E8F" w:rsidSect="007A19E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0C28" w:rsidRDefault="00B80C28" w:rsidP="006B4A00">
      <w:r>
        <w:separator/>
      </w:r>
    </w:p>
  </w:endnote>
  <w:endnote w:type="continuationSeparator" w:id="1">
    <w:p w:rsidR="00B80C28" w:rsidRDefault="00B80C28" w:rsidP="006B4A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0C28" w:rsidRDefault="00B80C28" w:rsidP="006B4A00">
      <w:r>
        <w:separator/>
      </w:r>
    </w:p>
  </w:footnote>
  <w:footnote w:type="continuationSeparator" w:id="1">
    <w:p w:rsidR="00B80C28" w:rsidRDefault="00B80C28" w:rsidP="006B4A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1C4CB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580E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D9856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AC2F19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7E0BE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B4C19D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3D2F83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E13E83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E4C4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8A6AC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D15522"/>
    <w:multiLevelType w:val="hybridMultilevel"/>
    <w:tmpl w:val="91F4C2E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36A22F1"/>
    <w:multiLevelType w:val="hybridMultilevel"/>
    <w:tmpl w:val="3B1E711A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0FD754E8"/>
    <w:multiLevelType w:val="hybridMultilevel"/>
    <w:tmpl w:val="40B0E9F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EEB49C2"/>
    <w:multiLevelType w:val="hybridMultilevel"/>
    <w:tmpl w:val="E952B5D0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F06864"/>
    <w:multiLevelType w:val="hybridMultilevel"/>
    <w:tmpl w:val="AC8272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51B31FD"/>
    <w:multiLevelType w:val="hybridMultilevel"/>
    <w:tmpl w:val="618E13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64264E9"/>
    <w:multiLevelType w:val="hybridMultilevel"/>
    <w:tmpl w:val="01EC161C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874195C"/>
    <w:multiLevelType w:val="hybridMultilevel"/>
    <w:tmpl w:val="B89236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E035555"/>
    <w:multiLevelType w:val="hybridMultilevel"/>
    <w:tmpl w:val="B194208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2F157217"/>
    <w:multiLevelType w:val="hybridMultilevel"/>
    <w:tmpl w:val="7BE68DC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2F865957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300D0DB8"/>
    <w:multiLevelType w:val="hybridMultilevel"/>
    <w:tmpl w:val="00A6562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02A7793"/>
    <w:multiLevelType w:val="hybridMultilevel"/>
    <w:tmpl w:val="8CA4DEF6"/>
    <w:lvl w:ilvl="0" w:tplc="4C527D9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6">
    <w:nsid w:val="315A139B"/>
    <w:multiLevelType w:val="singleLevel"/>
    <w:tmpl w:val="76E6D23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27">
    <w:nsid w:val="34EC7EEC"/>
    <w:multiLevelType w:val="hybridMultilevel"/>
    <w:tmpl w:val="D8167EB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582452"/>
    <w:multiLevelType w:val="hybridMultilevel"/>
    <w:tmpl w:val="26168AF0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CE554D8"/>
    <w:multiLevelType w:val="hybridMultilevel"/>
    <w:tmpl w:val="4D6206CE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462A01F8"/>
    <w:multiLevelType w:val="hybridMultilevel"/>
    <w:tmpl w:val="7AE08AA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9120643"/>
    <w:multiLevelType w:val="hybridMultilevel"/>
    <w:tmpl w:val="DAD4BB1C"/>
    <w:lvl w:ilvl="0" w:tplc="BB36A718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9F74336"/>
    <w:multiLevelType w:val="hybridMultilevel"/>
    <w:tmpl w:val="5D0ABFAC"/>
    <w:lvl w:ilvl="0" w:tplc="4C527D9C">
      <w:start w:val="1"/>
      <w:numFmt w:val="bullet"/>
      <w:lvlText w:val=""/>
      <w:lvlJc w:val="left"/>
      <w:pPr>
        <w:ind w:left="14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2" w:hanging="360"/>
      </w:pPr>
      <w:rPr>
        <w:rFonts w:ascii="Wingdings" w:hAnsi="Wingdings" w:hint="default"/>
      </w:rPr>
    </w:lvl>
  </w:abstractNum>
  <w:abstractNum w:abstractNumId="34">
    <w:nsid w:val="52B35447"/>
    <w:multiLevelType w:val="hybridMultilevel"/>
    <w:tmpl w:val="256AD1E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A8602B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2657AD6"/>
    <w:multiLevelType w:val="hybridMultilevel"/>
    <w:tmpl w:val="E6E0D7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2D24F51"/>
    <w:multiLevelType w:val="hybridMultilevel"/>
    <w:tmpl w:val="5C52164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hint="default"/>
        <w:b/>
        <w:i w:val="0"/>
        <w:sz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EB853EF"/>
    <w:multiLevelType w:val="hybridMultilevel"/>
    <w:tmpl w:val="6A188D10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5405DEA"/>
    <w:multiLevelType w:val="hybridMultilevel"/>
    <w:tmpl w:val="5A2266EA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/>
        <w:i w:val="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>
    <w:nsid w:val="7B0C53A9"/>
    <w:multiLevelType w:val="hybridMultilevel"/>
    <w:tmpl w:val="771CD66A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3"/>
  </w:num>
  <w:num w:numId="3">
    <w:abstractNumId w:val="29"/>
  </w:num>
  <w:num w:numId="4">
    <w:abstractNumId w:val="36"/>
  </w:num>
  <w:num w:numId="5">
    <w:abstractNumId w:val="39"/>
  </w:num>
  <w:num w:numId="6">
    <w:abstractNumId w:val="42"/>
  </w:num>
  <w:num w:numId="7">
    <w:abstractNumId w:val="21"/>
  </w:num>
  <w:num w:numId="8">
    <w:abstractNumId w:val="16"/>
  </w:num>
  <w:num w:numId="9">
    <w:abstractNumId w:val="41"/>
  </w:num>
  <w:num w:numId="10">
    <w:abstractNumId w:val="10"/>
  </w:num>
  <w:num w:numId="11">
    <w:abstractNumId w:val="17"/>
  </w:num>
  <w:num w:numId="12">
    <w:abstractNumId w:val="40"/>
  </w:num>
  <w:num w:numId="13">
    <w:abstractNumId w:val="20"/>
  </w:num>
  <w:num w:numId="14">
    <w:abstractNumId w:val="14"/>
  </w:num>
  <w:num w:numId="15">
    <w:abstractNumId w:val="19"/>
  </w:num>
  <w:num w:numId="16">
    <w:abstractNumId w:val="37"/>
  </w:num>
  <w:num w:numId="17">
    <w:abstractNumId w:val="31"/>
  </w:num>
  <w:num w:numId="18">
    <w:abstractNumId w:val="26"/>
  </w:num>
  <w:num w:numId="19">
    <w:abstractNumId w:val="28"/>
  </w:num>
  <w:num w:numId="20">
    <w:abstractNumId w:val="24"/>
  </w:num>
  <w:num w:numId="21">
    <w:abstractNumId w:val="12"/>
  </w:num>
  <w:num w:numId="22">
    <w:abstractNumId w:val="27"/>
  </w:num>
  <w:num w:numId="23">
    <w:abstractNumId w:val="43"/>
  </w:num>
  <w:num w:numId="24">
    <w:abstractNumId w:val="34"/>
  </w:num>
  <w:num w:numId="25">
    <w:abstractNumId w:val="22"/>
  </w:num>
  <w:num w:numId="26">
    <w:abstractNumId w:val="23"/>
  </w:num>
  <w:num w:numId="27">
    <w:abstractNumId w:val="25"/>
  </w:num>
  <w:num w:numId="28">
    <w:abstractNumId w:val="11"/>
  </w:num>
  <w:num w:numId="29">
    <w:abstractNumId w:val="33"/>
  </w:num>
  <w:num w:numId="30">
    <w:abstractNumId w:val="35"/>
  </w:num>
  <w:num w:numId="31">
    <w:abstractNumId w:val="38"/>
  </w:num>
  <w:num w:numId="32">
    <w:abstractNumId w:val="15"/>
  </w:num>
  <w:num w:numId="33">
    <w:abstractNumId w:val="32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76C8D"/>
    <w:rsid w:val="000009D1"/>
    <w:rsid w:val="000010A1"/>
    <w:rsid w:val="00002839"/>
    <w:rsid w:val="000107A5"/>
    <w:rsid w:val="00012E8F"/>
    <w:rsid w:val="00035F1D"/>
    <w:rsid w:val="00037E5F"/>
    <w:rsid w:val="00040659"/>
    <w:rsid w:val="00040FAF"/>
    <w:rsid w:val="0004156D"/>
    <w:rsid w:val="0004263E"/>
    <w:rsid w:val="0004605F"/>
    <w:rsid w:val="00063836"/>
    <w:rsid w:val="00066FD4"/>
    <w:rsid w:val="00070B4B"/>
    <w:rsid w:val="0007304E"/>
    <w:rsid w:val="0007543A"/>
    <w:rsid w:val="0007609D"/>
    <w:rsid w:val="00080E04"/>
    <w:rsid w:val="00082F7E"/>
    <w:rsid w:val="00085381"/>
    <w:rsid w:val="0009106A"/>
    <w:rsid w:val="00092EAA"/>
    <w:rsid w:val="000948DB"/>
    <w:rsid w:val="0009792E"/>
    <w:rsid w:val="000C09E2"/>
    <w:rsid w:val="000D1DA9"/>
    <w:rsid w:val="000D2D42"/>
    <w:rsid w:val="000D5E91"/>
    <w:rsid w:val="000D74FF"/>
    <w:rsid w:val="000E27C5"/>
    <w:rsid w:val="000E3464"/>
    <w:rsid w:val="000E3CBD"/>
    <w:rsid w:val="000E54DF"/>
    <w:rsid w:val="000E5872"/>
    <w:rsid w:val="000E6789"/>
    <w:rsid w:val="000E7DDB"/>
    <w:rsid w:val="000F2DE1"/>
    <w:rsid w:val="000F58D3"/>
    <w:rsid w:val="000F781E"/>
    <w:rsid w:val="0010729B"/>
    <w:rsid w:val="0011466D"/>
    <w:rsid w:val="001147C5"/>
    <w:rsid w:val="00115317"/>
    <w:rsid w:val="0011588F"/>
    <w:rsid w:val="00125A44"/>
    <w:rsid w:val="00125D17"/>
    <w:rsid w:val="00131283"/>
    <w:rsid w:val="001342CE"/>
    <w:rsid w:val="00134BA0"/>
    <w:rsid w:val="001463EA"/>
    <w:rsid w:val="00153AB5"/>
    <w:rsid w:val="00154ADD"/>
    <w:rsid w:val="001550E8"/>
    <w:rsid w:val="00157BAF"/>
    <w:rsid w:val="00157D5F"/>
    <w:rsid w:val="00161F44"/>
    <w:rsid w:val="001662CF"/>
    <w:rsid w:val="00175689"/>
    <w:rsid w:val="00180257"/>
    <w:rsid w:val="00181E0F"/>
    <w:rsid w:val="00190212"/>
    <w:rsid w:val="00191228"/>
    <w:rsid w:val="001974ED"/>
    <w:rsid w:val="001A2980"/>
    <w:rsid w:val="001A58E8"/>
    <w:rsid w:val="001B0FF3"/>
    <w:rsid w:val="001B4044"/>
    <w:rsid w:val="001C0369"/>
    <w:rsid w:val="001D0102"/>
    <w:rsid w:val="001D31CC"/>
    <w:rsid w:val="001D33BD"/>
    <w:rsid w:val="001E3696"/>
    <w:rsid w:val="001E7410"/>
    <w:rsid w:val="001E7CA3"/>
    <w:rsid w:val="001F51E2"/>
    <w:rsid w:val="001F5B74"/>
    <w:rsid w:val="001F6FCF"/>
    <w:rsid w:val="0020363C"/>
    <w:rsid w:val="00204BED"/>
    <w:rsid w:val="0020522A"/>
    <w:rsid w:val="0021153A"/>
    <w:rsid w:val="0021445F"/>
    <w:rsid w:val="00220028"/>
    <w:rsid w:val="002200FE"/>
    <w:rsid w:val="002225D9"/>
    <w:rsid w:val="00223C9C"/>
    <w:rsid w:val="00225AF0"/>
    <w:rsid w:val="00230C4C"/>
    <w:rsid w:val="00230FF3"/>
    <w:rsid w:val="00232DF5"/>
    <w:rsid w:val="00235A27"/>
    <w:rsid w:val="0023626B"/>
    <w:rsid w:val="00237BBD"/>
    <w:rsid w:val="00247B92"/>
    <w:rsid w:val="002603AA"/>
    <w:rsid w:val="00263726"/>
    <w:rsid w:val="0028120E"/>
    <w:rsid w:val="00282567"/>
    <w:rsid w:val="00283884"/>
    <w:rsid w:val="002956E8"/>
    <w:rsid w:val="002A3448"/>
    <w:rsid w:val="002A3DCA"/>
    <w:rsid w:val="002B0F46"/>
    <w:rsid w:val="002B1FBE"/>
    <w:rsid w:val="002B399B"/>
    <w:rsid w:val="002B7AE5"/>
    <w:rsid w:val="002C3A9D"/>
    <w:rsid w:val="002D1283"/>
    <w:rsid w:val="002D4744"/>
    <w:rsid w:val="002E20AB"/>
    <w:rsid w:val="002F5747"/>
    <w:rsid w:val="002F58CD"/>
    <w:rsid w:val="00301474"/>
    <w:rsid w:val="003025D9"/>
    <w:rsid w:val="00304846"/>
    <w:rsid w:val="003051DB"/>
    <w:rsid w:val="00310023"/>
    <w:rsid w:val="00315C43"/>
    <w:rsid w:val="00317794"/>
    <w:rsid w:val="00323502"/>
    <w:rsid w:val="00332692"/>
    <w:rsid w:val="003337D2"/>
    <w:rsid w:val="00337172"/>
    <w:rsid w:val="00340115"/>
    <w:rsid w:val="003418CD"/>
    <w:rsid w:val="00342079"/>
    <w:rsid w:val="00355758"/>
    <w:rsid w:val="003568FB"/>
    <w:rsid w:val="00362051"/>
    <w:rsid w:val="003713FB"/>
    <w:rsid w:val="0037265C"/>
    <w:rsid w:val="003763E7"/>
    <w:rsid w:val="003776FA"/>
    <w:rsid w:val="00384BFD"/>
    <w:rsid w:val="00384E44"/>
    <w:rsid w:val="00386AE9"/>
    <w:rsid w:val="00392895"/>
    <w:rsid w:val="003A037D"/>
    <w:rsid w:val="003A58F2"/>
    <w:rsid w:val="003B076B"/>
    <w:rsid w:val="003B277D"/>
    <w:rsid w:val="003B3133"/>
    <w:rsid w:val="003C042A"/>
    <w:rsid w:val="003C59EA"/>
    <w:rsid w:val="003D3EE0"/>
    <w:rsid w:val="003D4154"/>
    <w:rsid w:val="003E4798"/>
    <w:rsid w:val="003E62F1"/>
    <w:rsid w:val="003F01AA"/>
    <w:rsid w:val="003F5DA5"/>
    <w:rsid w:val="00400059"/>
    <w:rsid w:val="00403056"/>
    <w:rsid w:val="004077D8"/>
    <w:rsid w:val="00412CE2"/>
    <w:rsid w:val="00414B44"/>
    <w:rsid w:val="00423C2C"/>
    <w:rsid w:val="004254D0"/>
    <w:rsid w:val="00441C3C"/>
    <w:rsid w:val="00445FA2"/>
    <w:rsid w:val="00452829"/>
    <w:rsid w:val="004540DA"/>
    <w:rsid w:val="004668AE"/>
    <w:rsid w:val="00473058"/>
    <w:rsid w:val="00484538"/>
    <w:rsid w:val="004903A5"/>
    <w:rsid w:val="0049080A"/>
    <w:rsid w:val="00492859"/>
    <w:rsid w:val="00497570"/>
    <w:rsid w:val="004A04B3"/>
    <w:rsid w:val="004A25C8"/>
    <w:rsid w:val="004A4369"/>
    <w:rsid w:val="004B676C"/>
    <w:rsid w:val="004B7E4C"/>
    <w:rsid w:val="004C7D86"/>
    <w:rsid w:val="004D0AEB"/>
    <w:rsid w:val="004D1D64"/>
    <w:rsid w:val="004D2E85"/>
    <w:rsid w:val="004D416D"/>
    <w:rsid w:val="004D4399"/>
    <w:rsid w:val="004E2D20"/>
    <w:rsid w:val="004F2A0D"/>
    <w:rsid w:val="004F39A7"/>
    <w:rsid w:val="004F62F0"/>
    <w:rsid w:val="00502A4E"/>
    <w:rsid w:val="0050586A"/>
    <w:rsid w:val="0050774D"/>
    <w:rsid w:val="0050795D"/>
    <w:rsid w:val="0051450E"/>
    <w:rsid w:val="00531565"/>
    <w:rsid w:val="00531EEA"/>
    <w:rsid w:val="00535FA7"/>
    <w:rsid w:val="0053740A"/>
    <w:rsid w:val="00541E84"/>
    <w:rsid w:val="00545C20"/>
    <w:rsid w:val="005521EE"/>
    <w:rsid w:val="00553332"/>
    <w:rsid w:val="00554C21"/>
    <w:rsid w:val="0055555F"/>
    <w:rsid w:val="00556010"/>
    <w:rsid w:val="00563468"/>
    <w:rsid w:val="005679F7"/>
    <w:rsid w:val="00571B17"/>
    <w:rsid w:val="00574FF1"/>
    <w:rsid w:val="00576150"/>
    <w:rsid w:val="00592E90"/>
    <w:rsid w:val="00592E95"/>
    <w:rsid w:val="00595F0E"/>
    <w:rsid w:val="005A2922"/>
    <w:rsid w:val="005B0C5B"/>
    <w:rsid w:val="005C27A7"/>
    <w:rsid w:val="005C3920"/>
    <w:rsid w:val="005C4F68"/>
    <w:rsid w:val="005C53B2"/>
    <w:rsid w:val="005D1023"/>
    <w:rsid w:val="005D198C"/>
    <w:rsid w:val="005D701E"/>
    <w:rsid w:val="005E0DF8"/>
    <w:rsid w:val="005E1203"/>
    <w:rsid w:val="005E4AD9"/>
    <w:rsid w:val="0060095E"/>
    <w:rsid w:val="006012AE"/>
    <w:rsid w:val="0060217F"/>
    <w:rsid w:val="00605E99"/>
    <w:rsid w:val="00610710"/>
    <w:rsid w:val="00613139"/>
    <w:rsid w:val="0061514B"/>
    <w:rsid w:val="00623A7D"/>
    <w:rsid w:val="00626594"/>
    <w:rsid w:val="00626D39"/>
    <w:rsid w:val="00627A2F"/>
    <w:rsid w:val="00636414"/>
    <w:rsid w:val="0064211D"/>
    <w:rsid w:val="00643C08"/>
    <w:rsid w:val="0065204C"/>
    <w:rsid w:val="0065322D"/>
    <w:rsid w:val="00662E91"/>
    <w:rsid w:val="0066457C"/>
    <w:rsid w:val="0066548B"/>
    <w:rsid w:val="00670A7C"/>
    <w:rsid w:val="00671E93"/>
    <w:rsid w:val="00671FA2"/>
    <w:rsid w:val="00675A6A"/>
    <w:rsid w:val="0067698D"/>
    <w:rsid w:val="006908DA"/>
    <w:rsid w:val="00690C58"/>
    <w:rsid w:val="006B1DDC"/>
    <w:rsid w:val="006B33BD"/>
    <w:rsid w:val="006B4A00"/>
    <w:rsid w:val="006B4A8F"/>
    <w:rsid w:val="006B4F6B"/>
    <w:rsid w:val="006B65C0"/>
    <w:rsid w:val="006B7818"/>
    <w:rsid w:val="006C133A"/>
    <w:rsid w:val="006C35EB"/>
    <w:rsid w:val="006D2333"/>
    <w:rsid w:val="006E0605"/>
    <w:rsid w:val="006E262B"/>
    <w:rsid w:val="006E460F"/>
    <w:rsid w:val="006E7473"/>
    <w:rsid w:val="006F41AA"/>
    <w:rsid w:val="006F45E8"/>
    <w:rsid w:val="006F7C8B"/>
    <w:rsid w:val="00701D09"/>
    <w:rsid w:val="007103A1"/>
    <w:rsid w:val="00726DAA"/>
    <w:rsid w:val="00726F82"/>
    <w:rsid w:val="0072747A"/>
    <w:rsid w:val="00740322"/>
    <w:rsid w:val="00742332"/>
    <w:rsid w:val="007439C0"/>
    <w:rsid w:val="00745798"/>
    <w:rsid w:val="00757033"/>
    <w:rsid w:val="007614D9"/>
    <w:rsid w:val="007631B2"/>
    <w:rsid w:val="00763595"/>
    <w:rsid w:val="00766A00"/>
    <w:rsid w:val="0076730F"/>
    <w:rsid w:val="007705AA"/>
    <w:rsid w:val="007819F9"/>
    <w:rsid w:val="00784CE3"/>
    <w:rsid w:val="00792895"/>
    <w:rsid w:val="00795146"/>
    <w:rsid w:val="007A19EB"/>
    <w:rsid w:val="007A2BCA"/>
    <w:rsid w:val="007A39B5"/>
    <w:rsid w:val="007A7F80"/>
    <w:rsid w:val="007B5AA8"/>
    <w:rsid w:val="007C17BC"/>
    <w:rsid w:val="007C1864"/>
    <w:rsid w:val="007C23BF"/>
    <w:rsid w:val="007C4248"/>
    <w:rsid w:val="007D542B"/>
    <w:rsid w:val="007D61FE"/>
    <w:rsid w:val="007F606B"/>
    <w:rsid w:val="00802E95"/>
    <w:rsid w:val="00803E1C"/>
    <w:rsid w:val="00806BF6"/>
    <w:rsid w:val="0080708D"/>
    <w:rsid w:val="00812B2A"/>
    <w:rsid w:val="00813FAB"/>
    <w:rsid w:val="00822DC0"/>
    <w:rsid w:val="00833A4E"/>
    <w:rsid w:val="00836A8A"/>
    <w:rsid w:val="008410D4"/>
    <w:rsid w:val="00845378"/>
    <w:rsid w:val="00846849"/>
    <w:rsid w:val="00846F01"/>
    <w:rsid w:val="00850142"/>
    <w:rsid w:val="00855FA7"/>
    <w:rsid w:val="00855FF4"/>
    <w:rsid w:val="008608DB"/>
    <w:rsid w:val="008615C3"/>
    <w:rsid w:val="00863B4B"/>
    <w:rsid w:val="00864B71"/>
    <w:rsid w:val="008673FF"/>
    <w:rsid w:val="0087018C"/>
    <w:rsid w:val="008717B3"/>
    <w:rsid w:val="008719E0"/>
    <w:rsid w:val="008719FD"/>
    <w:rsid w:val="00871C08"/>
    <w:rsid w:val="00872BC1"/>
    <w:rsid w:val="0087401A"/>
    <w:rsid w:val="00875582"/>
    <w:rsid w:val="008858C7"/>
    <w:rsid w:val="00885A95"/>
    <w:rsid w:val="008863BC"/>
    <w:rsid w:val="008877CD"/>
    <w:rsid w:val="0088791D"/>
    <w:rsid w:val="00891156"/>
    <w:rsid w:val="00892981"/>
    <w:rsid w:val="00894788"/>
    <w:rsid w:val="00894BD5"/>
    <w:rsid w:val="00895D03"/>
    <w:rsid w:val="008A20FE"/>
    <w:rsid w:val="008B2ACB"/>
    <w:rsid w:val="008B635F"/>
    <w:rsid w:val="008B7DE0"/>
    <w:rsid w:val="008C1524"/>
    <w:rsid w:val="008C22B4"/>
    <w:rsid w:val="008C4C2B"/>
    <w:rsid w:val="008C5990"/>
    <w:rsid w:val="008C5A2E"/>
    <w:rsid w:val="008D0317"/>
    <w:rsid w:val="008D2C91"/>
    <w:rsid w:val="008D5A29"/>
    <w:rsid w:val="008D6A5E"/>
    <w:rsid w:val="008D707A"/>
    <w:rsid w:val="008E033D"/>
    <w:rsid w:val="008E06E8"/>
    <w:rsid w:val="008E21A4"/>
    <w:rsid w:val="008E78C5"/>
    <w:rsid w:val="008F39DC"/>
    <w:rsid w:val="008F7EAA"/>
    <w:rsid w:val="009071CE"/>
    <w:rsid w:val="009122EB"/>
    <w:rsid w:val="00913689"/>
    <w:rsid w:val="00921F8C"/>
    <w:rsid w:val="009234B9"/>
    <w:rsid w:val="00925C3F"/>
    <w:rsid w:val="00926266"/>
    <w:rsid w:val="00926C79"/>
    <w:rsid w:val="009349A6"/>
    <w:rsid w:val="00934AA1"/>
    <w:rsid w:val="00945617"/>
    <w:rsid w:val="009501D9"/>
    <w:rsid w:val="00954841"/>
    <w:rsid w:val="00957ABA"/>
    <w:rsid w:val="00962306"/>
    <w:rsid w:val="00972187"/>
    <w:rsid w:val="009742DE"/>
    <w:rsid w:val="00974E7C"/>
    <w:rsid w:val="00980236"/>
    <w:rsid w:val="009819FB"/>
    <w:rsid w:val="00984B0C"/>
    <w:rsid w:val="00986C6A"/>
    <w:rsid w:val="00987786"/>
    <w:rsid w:val="00991790"/>
    <w:rsid w:val="009949FB"/>
    <w:rsid w:val="009A00C2"/>
    <w:rsid w:val="009B5446"/>
    <w:rsid w:val="009C0DE0"/>
    <w:rsid w:val="009C7A50"/>
    <w:rsid w:val="009D0BCC"/>
    <w:rsid w:val="009D10FF"/>
    <w:rsid w:val="009D11BB"/>
    <w:rsid w:val="009D2EE3"/>
    <w:rsid w:val="009D793B"/>
    <w:rsid w:val="009F0DA7"/>
    <w:rsid w:val="009F27E6"/>
    <w:rsid w:val="009F3923"/>
    <w:rsid w:val="009F4405"/>
    <w:rsid w:val="009F601A"/>
    <w:rsid w:val="009F60D2"/>
    <w:rsid w:val="00A0229A"/>
    <w:rsid w:val="00A054A3"/>
    <w:rsid w:val="00A05E29"/>
    <w:rsid w:val="00A10D7D"/>
    <w:rsid w:val="00A13271"/>
    <w:rsid w:val="00A13A27"/>
    <w:rsid w:val="00A32564"/>
    <w:rsid w:val="00A34484"/>
    <w:rsid w:val="00A34E5E"/>
    <w:rsid w:val="00A3664E"/>
    <w:rsid w:val="00A46E40"/>
    <w:rsid w:val="00A47E81"/>
    <w:rsid w:val="00A54145"/>
    <w:rsid w:val="00A54995"/>
    <w:rsid w:val="00A63138"/>
    <w:rsid w:val="00A65716"/>
    <w:rsid w:val="00A70E62"/>
    <w:rsid w:val="00A71D19"/>
    <w:rsid w:val="00A83F95"/>
    <w:rsid w:val="00A85E48"/>
    <w:rsid w:val="00AA2066"/>
    <w:rsid w:val="00AA3A64"/>
    <w:rsid w:val="00AA41CD"/>
    <w:rsid w:val="00AB09FC"/>
    <w:rsid w:val="00AB5274"/>
    <w:rsid w:val="00AB5AD6"/>
    <w:rsid w:val="00AC358B"/>
    <w:rsid w:val="00AC7051"/>
    <w:rsid w:val="00AD2870"/>
    <w:rsid w:val="00AD48FA"/>
    <w:rsid w:val="00AE5660"/>
    <w:rsid w:val="00AE6F6C"/>
    <w:rsid w:val="00AE7E9D"/>
    <w:rsid w:val="00AF3DDC"/>
    <w:rsid w:val="00AF3E81"/>
    <w:rsid w:val="00AF7C1A"/>
    <w:rsid w:val="00AF7D70"/>
    <w:rsid w:val="00B01B45"/>
    <w:rsid w:val="00B21456"/>
    <w:rsid w:val="00B35584"/>
    <w:rsid w:val="00B4118C"/>
    <w:rsid w:val="00B4405D"/>
    <w:rsid w:val="00B44571"/>
    <w:rsid w:val="00B46C63"/>
    <w:rsid w:val="00B54528"/>
    <w:rsid w:val="00B55142"/>
    <w:rsid w:val="00B603B4"/>
    <w:rsid w:val="00B71DA9"/>
    <w:rsid w:val="00B75B6F"/>
    <w:rsid w:val="00B762EA"/>
    <w:rsid w:val="00B76FA6"/>
    <w:rsid w:val="00B80C28"/>
    <w:rsid w:val="00B83213"/>
    <w:rsid w:val="00B83C91"/>
    <w:rsid w:val="00B85CF9"/>
    <w:rsid w:val="00B9060E"/>
    <w:rsid w:val="00B92543"/>
    <w:rsid w:val="00B944A1"/>
    <w:rsid w:val="00B969DD"/>
    <w:rsid w:val="00BA5F49"/>
    <w:rsid w:val="00BB0A3C"/>
    <w:rsid w:val="00BB78A6"/>
    <w:rsid w:val="00BC2930"/>
    <w:rsid w:val="00BC6A36"/>
    <w:rsid w:val="00BD0478"/>
    <w:rsid w:val="00BD096E"/>
    <w:rsid w:val="00BD2D15"/>
    <w:rsid w:val="00BE4B0D"/>
    <w:rsid w:val="00BE4E36"/>
    <w:rsid w:val="00BE55B6"/>
    <w:rsid w:val="00BE5767"/>
    <w:rsid w:val="00BF0E58"/>
    <w:rsid w:val="00BF4278"/>
    <w:rsid w:val="00C2127D"/>
    <w:rsid w:val="00C248F8"/>
    <w:rsid w:val="00C31B83"/>
    <w:rsid w:val="00C31EC3"/>
    <w:rsid w:val="00C32ABA"/>
    <w:rsid w:val="00C34B27"/>
    <w:rsid w:val="00C359F4"/>
    <w:rsid w:val="00C40552"/>
    <w:rsid w:val="00C41136"/>
    <w:rsid w:val="00C50850"/>
    <w:rsid w:val="00C53EB3"/>
    <w:rsid w:val="00C540E0"/>
    <w:rsid w:val="00C549C9"/>
    <w:rsid w:val="00C55351"/>
    <w:rsid w:val="00C5776B"/>
    <w:rsid w:val="00C57F13"/>
    <w:rsid w:val="00C67B96"/>
    <w:rsid w:val="00C70834"/>
    <w:rsid w:val="00C730FD"/>
    <w:rsid w:val="00C76C8D"/>
    <w:rsid w:val="00C77383"/>
    <w:rsid w:val="00C775A9"/>
    <w:rsid w:val="00C77D3D"/>
    <w:rsid w:val="00C8085E"/>
    <w:rsid w:val="00C8625D"/>
    <w:rsid w:val="00C91EA9"/>
    <w:rsid w:val="00C94AB4"/>
    <w:rsid w:val="00C94CCC"/>
    <w:rsid w:val="00CA1DBD"/>
    <w:rsid w:val="00CA34CA"/>
    <w:rsid w:val="00CB00CA"/>
    <w:rsid w:val="00CB09B8"/>
    <w:rsid w:val="00CB1CA7"/>
    <w:rsid w:val="00CB30DE"/>
    <w:rsid w:val="00CB3AD6"/>
    <w:rsid w:val="00CB5E23"/>
    <w:rsid w:val="00CC6A6F"/>
    <w:rsid w:val="00CD6E0B"/>
    <w:rsid w:val="00CE1E5C"/>
    <w:rsid w:val="00CE568C"/>
    <w:rsid w:val="00CE7533"/>
    <w:rsid w:val="00CF2F52"/>
    <w:rsid w:val="00CF4C06"/>
    <w:rsid w:val="00CF68F5"/>
    <w:rsid w:val="00CF7E79"/>
    <w:rsid w:val="00D04756"/>
    <w:rsid w:val="00D06906"/>
    <w:rsid w:val="00D105A4"/>
    <w:rsid w:val="00D16AB6"/>
    <w:rsid w:val="00D17CB9"/>
    <w:rsid w:val="00D204E7"/>
    <w:rsid w:val="00D20572"/>
    <w:rsid w:val="00D20F7C"/>
    <w:rsid w:val="00D22A5F"/>
    <w:rsid w:val="00D23EA3"/>
    <w:rsid w:val="00D24D94"/>
    <w:rsid w:val="00D26D6A"/>
    <w:rsid w:val="00D31F37"/>
    <w:rsid w:val="00D329C2"/>
    <w:rsid w:val="00D353BC"/>
    <w:rsid w:val="00D3631F"/>
    <w:rsid w:val="00D8389E"/>
    <w:rsid w:val="00D902CA"/>
    <w:rsid w:val="00D91999"/>
    <w:rsid w:val="00D944C6"/>
    <w:rsid w:val="00D952C8"/>
    <w:rsid w:val="00DA2605"/>
    <w:rsid w:val="00DA7E06"/>
    <w:rsid w:val="00DB2C62"/>
    <w:rsid w:val="00DE2B0B"/>
    <w:rsid w:val="00DE33A0"/>
    <w:rsid w:val="00DE3D12"/>
    <w:rsid w:val="00DE575C"/>
    <w:rsid w:val="00DF3197"/>
    <w:rsid w:val="00DF322C"/>
    <w:rsid w:val="00E04707"/>
    <w:rsid w:val="00E07EE3"/>
    <w:rsid w:val="00E1018F"/>
    <w:rsid w:val="00E1213C"/>
    <w:rsid w:val="00E12FBC"/>
    <w:rsid w:val="00E14E48"/>
    <w:rsid w:val="00E20D81"/>
    <w:rsid w:val="00E20F22"/>
    <w:rsid w:val="00E324F2"/>
    <w:rsid w:val="00E363BC"/>
    <w:rsid w:val="00E36B2B"/>
    <w:rsid w:val="00E36DED"/>
    <w:rsid w:val="00E41AB9"/>
    <w:rsid w:val="00E42E53"/>
    <w:rsid w:val="00E44BA5"/>
    <w:rsid w:val="00E52D08"/>
    <w:rsid w:val="00E56349"/>
    <w:rsid w:val="00E57003"/>
    <w:rsid w:val="00E615EA"/>
    <w:rsid w:val="00E67034"/>
    <w:rsid w:val="00E674BB"/>
    <w:rsid w:val="00E741A5"/>
    <w:rsid w:val="00E8351F"/>
    <w:rsid w:val="00E90145"/>
    <w:rsid w:val="00E96604"/>
    <w:rsid w:val="00E96F2C"/>
    <w:rsid w:val="00EA201E"/>
    <w:rsid w:val="00EA3111"/>
    <w:rsid w:val="00EA38C2"/>
    <w:rsid w:val="00EA7BED"/>
    <w:rsid w:val="00EB292E"/>
    <w:rsid w:val="00EC40A1"/>
    <w:rsid w:val="00ED01E6"/>
    <w:rsid w:val="00ED2F9E"/>
    <w:rsid w:val="00EE36EF"/>
    <w:rsid w:val="00EE40ED"/>
    <w:rsid w:val="00EE4E41"/>
    <w:rsid w:val="00EE5B5D"/>
    <w:rsid w:val="00EF4462"/>
    <w:rsid w:val="00F2237A"/>
    <w:rsid w:val="00F23F27"/>
    <w:rsid w:val="00F26178"/>
    <w:rsid w:val="00F26999"/>
    <w:rsid w:val="00F309DC"/>
    <w:rsid w:val="00F32A04"/>
    <w:rsid w:val="00F41983"/>
    <w:rsid w:val="00F4656E"/>
    <w:rsid w:val="00F47298"/>
    <w:rsid w:val="00F50CB9"/>
    <w:rsid w:val="00F643B6"/>
    <w:rsid w:val="00F65F62"/>
    <w:rsid w:val="00F66EF9"/>
    <w:rsid w:val="00F678E8"/>
    <w:rsid w:val="00F72EF5"/>
    <w:rsid w:val="00F82201"/>
    <w:rsid w:val="00F8241C"/>
    <w:rsid w:val="00F82DD4"/>
    <w:rsid w:val="00F84D33"/>
    <w:rsid w:val="00F866F6"/>
    <w:rsid w:val="00F901AE"/>
    <w:rsid w:val="00F9035F"/>
    <w:rsid w:val="00F93D0F"/>
    <w:rsid w:val="00F95595"/>
    <w:rsid w:val="00F95AB0"/>
    <w:rsid w:val="00F95E46"/>
    <w:rsid w:val="00FB0F16"/>
    <w:rsid w:val="00FB54C0"/>
    <w:rsid w:val="00FC4058"/>
    <w:rsid w:val="00FC56E7"/>
    <w:rsid w:val="00FC704A"/>
    <w:rsid w:val="00FC7705"/>
    <w:rsid w:val="00FD2EEB"/>
    <w:rsid w:val="00FD6B11"/>
    <w:rsid w:val="00FE6766"/>
    <w:rsid w:val="00FF056E"/>
    <w:rsid w:val="00FF3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C76C8D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6C8D"/>
    <w:pPr>
      <w:keepNext/>
      <w:spacing w:before="240" w:after="60"/>
      <w:jc w:val="center"/>
      <w:outlineLvl w:val="0"/>
    </w:pPr>
    <w:rPr>
      <w:rFonts w:eastAsia="Calibri"/>
      <w:b/>
      <w:kern w:val="28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71C08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E615EA"/>
    <w:pPr>
      <w:keepNext/>
      <w:numPr>
        <w:ilvl w:val="4"/>
        <w:numId w:val="4"/>
      </w:numPr>
      <w:suppressAutoHyphens/>
      <w:spacing w:before="60" w:line="360" w:lineRule="auto"/>
      <w:jc w:val="both"/>
      <w:outlineLvl w:val="4"/>
    </w:pPr>
    <w:rPr>
      <w:b/>
      <w:sz w:val="26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E615EA"/>
    <w:pPr>
      <w:widowControl w:val="0"/>
      <w:numPr>
        <w:ilvl w:val="5"/>
        <w:numId w:val="4"/>
      </w:numPr>
      <w:suppressAutoHyphens/>
      <w:spacing w:before="240" w:after="60" w:line="360" w:lineRule="auto"/>
      <w:jc w:val="both"/>
      <w:outlineLvl w:val="5"/>
    </w:pPr>
    <w:rPr>
      <w:b/>
      <w:sz w:val="22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615EA"/>
    <w:pPr>
      <w:widowControl w:val="0"/>
      <w:numPr>
        <w:ilvl w:val="6"/>
        <w:numId w:val="4"/>
      </w:numPr>
      <w:suppressAutoHyphens/>
      <w:spacing w:before="240" w:after="60" w:line="360" w:lineRule="auto"/>
      <w:jc w:val="both"/>
      <w:outlineLvl w:val="6"/>
    </w:pPr>
    <w:rPr>
      <w:sz w:val="26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E615EA"/>
    <w:pPr>
      <w:widowControl w:val="0"/>
      <w:numPr>
        <w:ilvl w:val="7"/>
        <w:numId w:val="4"/>
      </w:numPr>
      <w:suppressAutoHyphens/>
      <w:spacing w:before="240" w:after="60" w:line="360" w:lineRule="auto"/>
      <w:jc w:val="both"/>
      <w:outlineLvl w:val="7"/>
    </w:pPr>
    <w:rPr>
      <w:i/>
      <w:sz w:val="26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E615EA"/>
    <w:pPr>
      <w:widowControl w:val="0"/>
      <w:numPr>
        <w:ilvl w:val="8"/>
        <w:numId w:val="4"/>
      </w:numPr>
      <w:suppressAutoHyphens/>
      <w:spacing w:before="240" w:after="60" w:line="360" w:lineRule="auto"/>
      <w:jc w:val="both"/>
      <w:outlineLvl w:val="8"/>
    </w:pPr>
    <w:rPr>
      <w:rFonts w:ascii="Arial" w:hAnsi="Arial"/>
      <w:sz w:val="22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76C8D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71C08"/>
    <w:rPr>
      <w:rFonts w:ascii="Cambria" w:hAnsi="Cambria" w:cs="Times New Roman"/>
      <w:b/>
      <w:bCs/>
      <w:color w:val="4F81BD"/>
      <w:sz w:val="26"/>
      <w:szCs w:val="26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E615EA"/>
    <w:rPr>
      <w:rFonts w:ascii="Times New Roman" w:hAnsi="Times New Roman" w:cs="Times New Roman"/>
      <w:b/>
      <w:snapToGrid w:val="0"/>
      <w:sz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E615EA"/>
    <w:rPr>
      <w:rFonts w:ascii="Times New Roman" w:hAnsi="Times New Roman" w:cs="Times New Roman"/>
      <w:b/>
      <w:snapToGrid w:val="0"/>
      <w:sz w:val="22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E615EA"/>
    <w:rPr>
      <w:rFonts w:ascii="Times New Roman" w:hAnsi="Times New Roman" w:cs="Times New Roman"/>
      <w:snapToGrid w:val="0"/>
      <w:sz w:val="26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E615EA"/>
    <w:rPr>
      <w:rFonts w:ascii="Times New Roman" w:hAnsi="Times New Roman" w:cs="Times New Roman"/>
      <w:i/>
      <w:snapToGrid w:val="0"/>
      <w:sz w:val="26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E615EA"/>
    <w:rPr>
      <w:rFonts w:ascii="Arial" w:hAnsi="Arial" w:cs="Times New Roman"/>
      <w:snapToGrid w:val="0"/>
      <w:sz w:val="22"/>
    </w:rPr>
  </w:style>
  <w:style w:type="paragraph" w:styleId="Header">
    <w:name w:val="header"/>
    <w:basedOn w:val="Normal"/>
    <w:link w:val="HeaderChar"/>
    <w:uiPriority w:val="99"/>
    <w:semiHidden/>
    <w:rsid w:val="006B4A0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6B4A0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B4A00"/>
    <w:rPr>
      <w:rFonts w:ascii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6B4A0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B4A00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4D416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3B3133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99"/>
    <w:semiHidden/>
    <w:rsid w:val="00EA3111"/>
    <w:pPr>
      <w:tabs>
        <w:tab w:val="right" w:leader="dot" w:pos="10790"/>
      </w:tabs>
    </w:pPr>
    <w:rPr>
      <w:noProof/>
      <w:sz w:val="28"/>
      <w:szCs w:val="28"/>
    </w:rPr>
  </w:style>
  <w:style w:type="character" w:styleId="FollowedHyperlink">
    <w:name w:val="FollowedHyperlink"/>
    <w:basedOn w:val="DefaultParagraphFont"/>
    <w:uiPriority w:val="99"/>
    <w:semiHidden/>
    <w:rsid w:val="00AD48FA"/>
    <w:rPr>
      <w:rFonts w:cs="Times New Roman"/>
      <w:color w:val="800080"/>
      <w:u w:val="single"/>
    </w:rPr>
  </w:style>
  <w:style w:type="paragraph" w:customStyle="1" w:styleId="a1">
    <w:name w:val="Текст документа"/>
    <w:basedOn w:val="Normal"/>
    <w:uiPriority w:val="99"/>
    <w:rsid w:val="00F9035F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table" w:styleId="TableGrid">
    <w:name w:val="Table Grid"/>
    <w:basedOn w:val="TableNormal"/>
    <w:uiPriority w:val="99"/>
    <w:rsid w:val="00F72EF5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0">
    <w:name w:val="a0"/>
    <w:basedOn w:val="Normal"/>
    <w:uiPriority w:val="99"/>
    <w:rsid w:val="00E615EA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a">
    <w:name w:val="Подпункт"/>
    <w:basedOn w:val="Normal"/>
    <w:uiPriority w:val="99"/>
    <w:rsid w:val="004D2E85"/>
    <w:pPr>
      <w:numPr>
        <w:ilvl w:val="3"/>
        <w:numId w:val="7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uiPriority w:val="99"/>
    <w:rsid w:val="004D2E85"/>
    <w:pPr>
      <w:numPr>
        <w:ilvl w:val="4"/>
      </w:numPr>
    </w:pPr>
  </w:style>
  <w:style w:type="paragraph" w:customStyle="1" w:styleId="02statia3">
    <w:name w:val="02statia3"/>
    <w:basedOn w:val="Normal"/>
    <w:uiPriority w:val="99"/>
    <w:rsid w:val="004D2E85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NormalWeb">
    <w:name w:val="Normal (Web)"/>
    <w:basedOn w:val="Normal"/>
    <w:link w:val="NormalWebChar"/>
    <w:uiPriority w:val="99"/>
    <w:rsid w:val="004D2E85"/>
    <w:pPr>
      <w:spacing w:before="100" w:beforeAutospacing="1" w:after="100" w:afterAutospacing="1"/>
    </w:pPr>
  </w:style>
  <w:style w:type="paragraph" w:customStyle="1" w:styleId="a2">
    <w:name w:val="Таблица шапка"/>
    <w:basedOn w:val="Normal"/>
    <w:uiPriority w:val="99"/>
    <w:rsid w:val="00C57F13"/>
    <w:pPr>
      <w:keepNext/>
      <w:spacing w:before="40" w:after="40"/>
      <w:ind w:left="57" w:right="57"/>
    </w:pPr>
    <w:rPr>
      <w:sz w:val="22"/>
      <w:szCs w:val="20"/>
    </w:rPr>
  </w:style>
  <w:style w:type="paragraph" w:styleId="NoSpacing">
    <w:name w:val="No Spacing"/>
    <w:uiPriority w:val="99"/>
    <w:qFormat/>
    <w:rsid w:val="00871C08"/>
    <w:rPr>
      <w:lang w:eastAsia="en-US"/>
    </w:rPr>
  </w:style>
  <w:style w:type="paragraph" w:customStyle="1" w:styleId="ConsNonformat">
    <w:name w:val="ConsNonformat"/>
    <w:uiPriority w:val="99"/>
    <w:rsid w:val="00F65F6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1">
    <w:name w:val="Знак1"/>
    <w:basedOn w:val="Normal"/>
    <w:uiPriority w:val="99"/>
    <w:rsid w:val="00571B1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rsid w:val="00A32564"/>
    <w:pPr>
      <w:spacing w:after="120" w:line="480" w:lineRule="auto"/>
      <w:ind w:left="283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A32564"/>
    <w:rPr>
      <w:rFonts w:ascii="Times New Roman" w:hAnsi="Times New Roman" w:cs="Times New Roman"/>
      <w:sz w:val="24"/>
      <w:szCs w:val="24"/>
    </w:rPr>
  </w:style>
  <w:style w:type="character" w:customStyle="1" w:styleId="FontStyle19">
    <w:name w:val="Font Style19"/>
    <w:basedOn w:val="DefaultParagraphFont"/>
    <w:uiPriority w:val="99"/>
    <w:rsid w:val="00A83F95"/>
    <w:rPr>
      <w:rFonts w:ascii="Times New Roman" w:hAnsi="Times New Roman" w:cs="Times New Roman"/>
      <w:sz w:val="16"/>
      <w:szCs w:val="16"/>
    </w:rPr>
  </w:style>
  <w:style w:type="paragraph" w:customStyle="1" w:styleId="Style6">
    <w:name w:val="Style6"/>
    <w:basedOn w:val="Normal"/>
    <w:uiPriority w:val="99"/>
    <w:rsid w:val="00626594"/>
    <w:pPr>
      <w:widowControl w:val="0"/>
      <w:autoSpaceDE w:val="0"/>
      <w:autoSpaceDN w:val="0"/>
      <w:adjustRightInd w:val="0"/>
      <w:spacing w:line="237" w:lineRule="exact"/>
      <w:ind w:hanging="686"/>
      <w:jc w:val="both"/>
    </w:pPr>
  </w:style>
  <w:style w:type="paragraph" w:customStyle="1" w:styleId="DocumentTitle">
    <w:name w:val="*Document Title"/>
    <w:basedOn w:val="Footer"/>
    <w:uiPriority w:val="99"/>
    <w:rsid w:val="006B65C0"/>
    <w:pPr>
      <w:tabs>
        <w:tab w:val="clear" w:pos="4677"/>
        <w:tab w:val="clear" w:pos="9355"/>
      </w:tabs>
      <w:spacing w:after="120"/>
      <w:jc w:val="center"/>
    </w:pPr>
    <w:rPr>
      <w:b/>
      <w:smallCaps/>
      <w:noProof/>
      <w:sz w:val="32"/>
      <w:szCs w:val="20"/>
      <w:lang w:val="en-US"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CB3A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EE40ED"/>
    <w:rPr>
      <w:rFonts w:ascii="Times New Roman" w:hAnsi="Times New Roman" w:cs="Times New Roman"/>
      <w:sz w:val="2"/>
    </w:rPr>
  </w:style>
  <w:style w:type="paragraph" w:customStyle="1" w:styleId="Times12">
    <w:name w:val="Times 12"/>
    <w:basedOn w:val="Normal"/>
    <w:uiPriority w:val="99"/>
    <w:rsid w:val="00610710"/>
    <w:pPr>
      <w:overflowPunct w:val="0"/>
      <w:autoSpaceDE w:val="0"/>
      <w:autoSpaceDN w:val="0"/>
      <w:adjustRightInd w:val="0"/>
      <w:ind w:firstLine="567"/>
      <w:jc w:val="both"/>
    </w:pPr>
    <w:rPr>
      <w:rFonts w:eastAsia="Calibri"/>
      <w:bCs/>
      <w:szCs w:val="22"/>
    </w:rPr>
  </w:style>
  <w:style w:type="character" w:customStyle="1" w:styleId="NormalWebChar">
    <w:name w:val="Normal (Web) Char"/>
    <w:basedOn w:val="DefaultParagraphFont"/>
    <w:link w:val="NormalWeb"/>
    <w:uiPriority w:val="99"/>
    <w:locked/>
    <w:rsid w:val="003763E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220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20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20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D:\&#1052;&#1086;&#1080;%20&#1076;&#1086;&#1082;&#1091;&#1084;&#1077;&#1085;&#1090;&#1099;\&#1047;&#1040;&#1050;&#1059;&#1055;&#1050;&#1048;\&#1050;&#1086;&#1085;&#1082;&#1091;&#1088;&#1089;&#1099;%20&#1082;&#1086;&#1090;&#1080;&#1088;&#1086;&#1074;&#1082;&#1080;\74%20&#1079;&#1072;&#1084;&#1077;&#1085;&#1072;%20&#1074;&#1086;&#1076;&#1086;&#1087;&#1088;&#1086;&#1074;&#1086;&#1076;&#1072;\peskov@niti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370</Words>
  <Characters>2115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 </dc:title>
  <dc:subject/>
  <dc:creator>USER</dc:creator>
  <cp:keywords/>
  <dc:description/>
  <cp:lastModifiedBy>Алексей</cp:lastModifiedBy>
  <cp:revision>4</cp:revision>
  <cp:lastPrinted>2012-02-06T11:12:00Z</cp:lastPrinted>
  <dcterms:created xsi:type="dcterms:W3CDTF">2012-02-03T13:20:00Z</dcterms:created>
  <dcterms:modified xsi:type="dcterms:W3CDTF">2012-02-07T06:32:00Z</dcterms:modified>
</cp:coreProperties>
</file>