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66D" w:rsidRDefault="00BD466D" w:rsidP="00AC423E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ИЗВ</w:t>
      </w:r>
      <w:bookmarkStart w:id="0" w:name="_GoBack"/>
      <w:bookmarkEnd w:id="0"/>
      <w:r w:rsidRPr="00783277">
        <w:rPr>
          <w:rFonts w:ascii="Times New Roman" w:hAnsi="Times New Roman" w:cs="Times New Roman"/>
        </w:rPr>
        <w:t xml:space="preserve">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  <w:r>
        <w:rPr>
          <w:rFonts w:ascii="Times New Roman" w:hAnsi="Times New Roman" w:cs="Times New Roman"/>
        </w:rPr>
        <w:t xml:space="preserve"> </w:t>
      </w:r>
    </w:p>
    <w:p w:rsidR="00BD466D" w:rsidRPr="00783277" w:rsidRDefault="00BD466D" w:rsidP="00AC423E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№224/11.02-04/14-348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BD466D" w:rsidRPr="00783277" w:rsidRDefault="00BD466D" w:rsidP="00AC42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BD466D" w:rsidRPr="00783277" w:rsidRDefault="00BD466D" w:rsidP="00AC423E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комплектующих </w:t>
      </w:r>
      <w:r w:rsidRPr="007E0569">
        <w:rPr>
          <w:rFonts w:ascii="Times New Roman" w:hAnsi="Times New Roman" w:cs="Times New Roman"/>
          <w:spacing w:val="-6"/>
        </w:rPr>
        <w:t>изделий</w:t>
      </w:r>
      <w:r w:rsidRPr="009E1518">
        <w:rPr>
          <w:rFonts w:ascii="Times New Roman" w:hAnsi="Times New Roman" w:cs="Times New Roman"/>
          <w:spacing w:val="-6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BD466D" w:rsidRPr="00783277" w:rsidRDefault="00BD466D" w:rsidP="00AC42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BD466D" w:rsidRPr="00783277" w:rsidRDefault="00BD466D" w:rsidP="00AC423E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BD466D" w:rsidRPr="00783277" w:rsidRDefault="00BD466D" w:rsidP="00AC423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BD466D" w:rsidRPr="00783277" w:rsidRDefault="00BD466D" w:rsidP="00AC423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color w:val="000000"/>
        </w:rPr>
        <w:t>Камина Ирина Александровна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48-96</w:t>
      </w:r>
      <w:r w:rsidRPr="00783277">
        <w:rPr>
          <w:rFonts w:ascii="Times New Roman" w:hAnsi="Times New Roman" w:cs="Times New Roman"/>
        </w:rPr>
        <w:t xml:space="preserve">, (48439) 9-49-30, </w:t>
      </w:r>
      <w:r w:rsidRPr="007E0569">
        <w:rPr>
          <w:rFonts w:ascii="Times New Roman" w:hAnsi="Times New Roman" w:cs="Times New Roman"/>
          <w:color w:val="000000"/>
          <w:lang w:val="en-US"/>
        </w:rPr>
        <w:t>lnekrasova</w:t>
      </w:r>
      <w:r w:rsidRPr="007E0569">
        <w:rPr>
          <w:rFonts w:ascii="Times New Roman" w:hAnsi="Times New Roman" w:cs="Times New Roman"/>
          <w:color w:val="000000"/>
        </w:rPr>
        <w:t>@</w:t>
      </w:r>
      <w:r w:rsidRPr="007E0569">
        <w:rPr>
          <w:rFonts w:ascii="Times New Roman" w:hAnsi="Times New Roman" w:cs="Times New Roman"/>
          <w:color w:val="000000"/>
          <w:lang w:val="en-US"/>
        </w:rPr>
        <w:t>ippe</w:t>
      </w:r>
      <w:r w:rsidRPr="007E0569">
        <w:rPr>
          <w:rFonts w:ascii="Times New Roman" w:hAnsi="Times New Roman" w:cs="Times New Roman"/>
          <w:color w:val="000000"/>
        </w:rPr>
        <w:t>.</w:t>
      </w:r>
      <w:r w:rsidRPr="007E0569">
        <w:rPr>
          <w:rFonts w:ascii="Times New Roman" w:hAnsi="Times New Roman" w:cs="Times New Roman"/>
          <w:color w:val="000000"/>
          <w:lang w:val="en-US"/>
        </w:rPr>
        <w:t>ru</w:t>
      </w:r>
    </w:p>
    <w:p w:rsidR="00BD466D" w:rsidRPr="00783277" w:rsidRDefault="00BD466D" w:rsidP="00AC423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BD466D" w:rsidRPr="007E0569" w:rsidRDefault="00BD466D" w:rsidP="00AC423E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7E0569">
        <w:rPr>
          <w:rFonts w:ascii="Times New Roman" w:hAnsi="Times New Roman" w:cs="Times New Roman"/>
          <w:b/>
          <w:bCs/>
        </w:rPr>
        <w:t>Предмет договора:</w:t>
      </w:r>
      <w:r w:rsidRPr="007E0569">
        <w:rPr>
          <w:rFonts w:ascii="Times New Roman" w:hAnsi="Times New Roman" w:cs="Times New Roman"/>
          <w:color w:val="000000"/>
        </w:rPr>
        <w:t xml:space="preserve"> поставка </w:t>
      </w:r>
      <w:r w:rsidRPr="007E0569">
        <w:rPr>
          <w:rFonts w:ascii="Times New Roman" w:hAnsi="Times New Roman" w:cs="Times New Roman"/>
        </w:rPr>
        <w:t xml:space="preserve">комплектующих изделий </w:t>
      </w:r>
    </w:p>
    <w:p w:rsidR="00BD466D" w:rsidRPr="007E0569" w:rsidRDefault="00BD466D" w:rsidP="00AC423E">
      <w:pPr>
        <w:suppressAutoHyphens w:val="0"/>
        <w:ind w:firstLine="709"/>
        <w:jc w:val="both"/>
        <w:rPr>
          <w:rFonts w:ascii="Times New Roman" w:hAnsi="Times New Roman" w:cs="Times New Roman"/>
        </w:rPr>
      </w:pPr>
      <w:r w:rsidRPr="007E0569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E0569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BD466D" w:rsidRPr="00783277" w:rsidRDefault="00BD466D" w:rsidP="00AC423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30</w:t>
      </w:r>
      <w:r w:rsidRPr="007832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ноя</w:t>
      </w:r>
      <w:r w:rsidRPr="00783277">
        <w:rPr>
          <w:rFonts w:ascii="Times New Roman" w:hAnsi="Times New Roman" w:cs="Times New Roman"/>
        </w:rPr>
        <w:t>бря 2014 года. Возможна досрочная поставка.</w:t>
      </w:r>
    </w:p>
    <w:p w:rsidR="00BD466D" w:rsidRPr="00783277" w:rsidRDefault="00BD466D" w:rsidP="00AC42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BD466D" w:rsidRPr="00783277" w:rsidRDefault="00BD466D" w:rsidP="00AC42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BD466D" w:rsidRPr="00783277" w:rsidRDefault="00BD466D" w:rsidP="00AC423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D466D" w:rsidRPr="00783277" w:rsidRDefault="00BD466D" w:rsidP="00AC423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D466D" w:rsidRPr="00783277" w:rsidRDefault="00BD466D" w:rsidP="00AC423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D466D" w:rsidRPr="00783277" w:rsidRDefault="00BD466D" w:rsidP="00AC423E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7E0569">
        <w:rPr>
          <w:rFonts w:ascii="Times New Roman" w:hAnsi="Times New Roman" w:cs="Times New Roman"/>
        </w:rPr>
        <w:t>28</w:t>
      </w:r>
      <w:r>
        <w:rPr>
          <w:rFonts w:ascii="Times New Roman" w:hAnsi="Times New Roman" w:cs="Times New Roman"/>
        </w:rPr>
        <w:t xml:space="preserve"> </w:t>
      </w:r>
      <w:r w:rsidRPr="007E0569">
        <w:rPr>
          <w:rFonts w:ascii="Times New Roman" w:hAnsi="Times New Roman" w:cs="Times New Roman"/>
        </w:rPr>
        <w:t>752,80</w:t>
      </w:r>
      <w:r>
        <w:rPr>
          <w:rFonts w:ascii="Times New Roman" w:hAnsi="Times New Roman" w:cs="Times New Roman"/>
        </w:rPr>
        <w:t xml:space="preserve"> </w:t>
      </w:r>
      <w:r w:rsidRPr="007E0569">
        <w:rPr>
          <w:rFonts w:ascii="Times New Roman" w:hAnsi="Times New Roman" w:cs="Times New Roman"/>
        </w:rPr>
        <w:t>(Двадцать восемь тысяч семьсот пятьдесят два руб</w:t>
      </w:r>
      <w:r>
        <w:rPr>
          <w:rFonts w:ascii="Times New Roman" w:hAnsi="Times New Roman" w:cs="Times New Roman"/>
        </w:rPr>
        <w:t>ля</w:t>
      </w:r>
      <w:r w:rsidRPr="007E056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8</w:t>
      </w:r>
      <w:r w:rsidRPr="007E0569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D466D" w:rsidRPr="00783277" w:rsidRDefault="00BD466D" w:rsidP="00AC423E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7E0569"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> </w:t>
      </w:r>
      <w:r w:rsidRPr="007E0569">
        <w:rPr>
          <w:rFonts w:ascii="Times New Roman" w:hAnsi="Times New Roman" w:cs="Times New Roman"/>
        </w:rPr>
        <w:t>366</w:t>
      </w:r>
      <w:r>
        <w:rPr>
          <w:rFonts w:ascii="Times New Roman" w:hAnsi="Times New Roman" w:cs="Times New Roman"/>
        </w:rPr>
        <w:t>,78</w:t>
      </w:r>
      <w:r w:rsidRPr="007E0569">
        <w:rPr>
          <w:rFonts w:ascii="Times New Roman" w:hAnsi="Times New Roman" w:cs="Times New Roman"/>
        </w:rPr>
        <w:t xml:space="preserve"> (Двадцать четыре тысячи триста шестьдесят шесть руб</w:t>
      </w:r>
      <w:r>
        <w:rPr>
          <w:rFonts w:ascii="Times New Roman" w:hAnsi="Times New Roman" w:cs="Times New Roman"/>
        </w:rPr>
        <w:t>лей</w:t>
      </w:r>
      <w:r w:rsidRPr="007E0569">
        <w:rPr>
          <w:rFonts w:ascii="Times New Roman" w:hAnsi="Times New Roman" w:cs="Times New Roman"/>
        </w:rPr>
        <w:t xml:space="preserve"> 78 </w:t>
      </w:r>
      <w:r w:rsidRPr="00783277">
        <w:rPr>
          <w:rFonts w:ascii="Times New Roman" w:hAnsi="Times New Roman" w:cs="Times New Roman"/>
          <w:color w:val="000000"/>
        </w:rPr>
        <w:t>коп</w:t>
      </w:r>
      <w:r w:rsidRPr="00783277">
        <w:rPr>
          <w:rFonts w:ascii="Times New Roman" w:hAnsi="Times New Roman" w:cs="Times New Roman"/>
        </w:rPr>
        <w:t>еек)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D466D" w:rsidRPr="00783277" w:rsidRDefault="00BD466D" w:rsidP="00AC423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E0569"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BD466D" w:rsidRPr="00783277" w:rsidRDefault="00BD466D" w:rsidP="00AC423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BD466D" w:rsidRDefault="00BD466D" w:rsidP="00111B1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BD466D" w:rsidRDefault="00BD466D" w:rsidP="00111B1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BD466D" w:rsidRPr="00783277" w:rsidRDefault="00BD466D" w:rsidP="00AC423E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BD466D" w:rsidRPr="00783277" w:rsidRDefault="00BD466D" w:rsidP="00AC423E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сентября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BD466D" w:rsidRPr="00783277" w:rsidRDefault="00BD466D" w:rsidP="00AC423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«30</w:t>
      </w:r>
      <w:r w:rsidRPr="00783277">
        <w:rPr>
          <w:rFonts w:ascii="Times New Roman" w:hAnsi="Times New Roman" w:cs="Times New Roman"/>
          <w:spacing w:val="-6"/>
          <w:highlight w:val="yellow"/>
        </w:rPr>
        <w:t>» сентября 2014 года.</w:t>
      </w:r>
    </w:p>
    <w:p w:rsidR="00BD466D" w:rsidRPr="00783277" w:rsidRDefault="00BD466D" w:rsidP="00AC423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30</w:t>
      </w:r>
      <w:r w:rsidRPr="00783277">
        <w:rPr>
          <w:rFonts w:ascii="Times New Roman" w:hAnsi="Times New Roman" w:cs="Times New Roman"/>
          <w:spacing w:val="-6"/>
          <w:highlight w:val="yellow"/>
        </w:rPr>
        <w:t>» сентября 2014 года.</w:t>
      </w:r>
    </w:p>
    <w:p w:rsidR="00BD466D" w:rsidRPr="00783277" w:rsidRDefault="00BD466D" w:rsidP="00AC423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30</w:t>
      </w:r>
      <w:r w:rsidRPr="00783277">
        <w:rPr>
          <w:rFonts w:ascii="Times New Roman" w:hAnsi="Times New Roman" w:cs="Times New Roman"/>
        </w:rPr>
        <w:t xml:space="preserve"> дней.</w:t>
      </w:r>
    </w:p>
    <w:p w:rsidR="00BD466D" w:rsidRPr="00783277" w:rsidRDefault="00BD466D" w:rsidP="00AC423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BD466D" w:rsidRPr="00783277" w:rsidRDefault="00BD466D" w:rsidP="00AC423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BD466D" w:rsidRPr="00783277" w:rsidRDefault="00BD466D" w:rsidP="00AC423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D466D" w:rsidRPr="00783277" w:rsidRDefault="00BD466D" w:rsidP="00AC423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D466D" w:rsidRPr="00783277" w:rsidRDefault="00BD466D" w:rsidP="00AC423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D466D" w:rsidRPr="00783277" w:rsidRDefault="00BD466D" w:rsidP="00AC423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D466D" w:rsidRPr="00783277" w:rsidRDefault="00BD466D" w:rsidP="00AC423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D466D" w:rsidRPr="00783277" w:rsidRDefault="00BD466D" w:rsidP="00AC423E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BD466D" w:rsidRDefault="00BD466D">
      <w:pPr>
        <w:rPr>
          <w:rFonts w:cs="Times New Roman"/>
        </w:rPr>
      </w:pPr>
    </w:p>
    <w:sectPr w:rsidR="00BD466D" w:rsidSect="006D4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0C39"/>
    <w:rsid w:val="000E1028"/>
    <w:rsid w:val="00111B10"/>
    <w:rsid w:val="001F4D81"/>
    <w:rsid w:val="006D4482"/>
    <w:rsid w:val="007757DE"/>
    <w:rsid w:val="00783277"/>
    <w:rsid w:val="007E0569"/>
    <w:rsid w:val="008E3C0C"/>
    <w:rsid w:val="009E1518"/>
    <w:rsid w:val="00A830BE"/>
    <w:rsid w:val="00AC423E"/>
    <w:rsid w:val="00AF2D02"/>
    <w:rsid w:val="00BD466D"/>
    <w:rsid w:val="00C572F3"/>
    <w:rsid w:val="00C80C39"/>
    <w:rsid w:val="00D42E6F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23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802</Words>
  <Characters>4577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2014-09-10T04:43:00Z</dcterms:created>
  <dcterms:modified xsi:type="dcterms:W3CDTF">2014-09-17T08:24:00Z</dcterms:modified>
</cp:coreProperties>
</file>