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3D9" w:rsidRPr="00783277" w:rsidRDefault="008D43D9" w:rsidP="007F6B0A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8D43D9" w:rsidRPr="00783277" w:rsidRDefault="008D43D9" w:rsidP="007F6B0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224/11.02-04/14-450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8D43D9" w:rsidRPr="00783277" w:rsidRDefault="008D43D9" w:rsidP="007F6B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8D43D9" w:rsidRPr="00783277" w:rsidRDefault="008D43D9" w:rsidP="007F6B0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BB4957">
        <w:rPr>
          <w:rFonts w:ascii="Times New Roman" w:hAnsi="Times New Roman" w:cs="Times New Roman"/>
          <w:spacing w:val="-6"/>
        </w:rPr>
        <w:t xml:space="preserve">расходных материалов для копировально-множительной техники </w:t>
      </w:r>
      <w:r w:rsidRPr="00BB4957">
        <w:rPr>
          <w:rFonts w:ascii="Times New Roman" w:hAnsi="Times New Roman" w:cs="Times New Roman"/>
          <w:color w:val="000000"/>
        </w:rPr>
        <w:t>для нужд ФГУП «ГНЦ РФ</w:t>
      </w:r>
      <w:r w:rsidRPr="00783277">
        <w:rPr>
          <w:rFonts w:ascii="Times New Roman" w:hAnsi="Times New Roman" w:cs="Times New Roman"/>
          <w:color w:val="000000"/>
        </w:rPr>
        <w:t>-ФЭИ».</w:t>
      </w:r>
    </w:p>
    <w:p w:rsidR="008D43D9" w:rsidRPr="00783277" w:rsidRDefault="008D43D9" w:rsidP="007F6B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D43D9" w:rsidRPr="00783277" w:rsidRDefault="008D43D9" w:rsidP="007F6B0A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8D43D9" w:rsidRPr="00783277" w:rsidRDefault="008D43D9" w:rsidP="007F6B0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8D43D9" w:rsidRPr="00C753F6" w:rsidRDefault="008D43D9" w:rsidP="007F6B0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247A47">
        <w:rPr>
          <w:rFonts w:ascii="Times New Roman" w:hAnsi="Times New Roman" w:cs="Times New Roman"/>
          <w:color w:val="000000"/>
          <w:lang w:val="en-US"/>
        </w:rPr>
        <w:t>nignatova</w:t>
      </w:r>
      <w:r w:rsidRPr="00247A47">
        <w:rPr>
          <w:rFonts w:ascii="Times New Roman" w:hAnsi="Times New Roman" w:cs="Times New Roman"/>
          <w:color w:val="000000"/>
        </w:rPr>
        <w:t>@</w:t>
      </w:r>
      <w:r w:rsidRPr="00247A47">
        <w:rPr>
          <w:rFonts w:ascii="Times New Roman" w:hAnsi="Times New Roman" w:cs="Times New Roman"/>
          <w:color w:val="000000"/>
          <w:lang w:val="en-US"/>
        </w:rPr>
        <w:t>ippe</w:t>
      </w:r>
      <w:r w:rsidRPr="00247A47">
        <w:rPr>
          <w:rFonts w:ascii="Times New Roman" w:hAnsi="Times New Roman" w:cs="Times New Roman"/>
          <w:color w:val="000000"/>
        </w:rPr>
        <w:t>.</w:t>
      </w:r>
      <w:r w:rsidRPr="00247A47">
        <w:rPr>
          <w:rFonts w:ascii="Times New Roman" w:hAnsi="Times New Roman" w:cs="Times New Roman"/>
          <w:color w:val="000000"/>
          <w:lang w:val="en-US"/>
        </w:rPr>
        <w:t>ru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8D43D9" w:rsidRPr="007E0569" w:rsidRDefault="008D43D9" w:rsidP="007F6B0A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E0569">
        <w:rPr>
          <w:rFonts w:ascii="Times New Roman" w:hAnsi="Times New Roman" w:cs="Times New Roman"/>
          <w:b/>
          <w:bCs/>
        </w:rPr>
        <w:t>Предмет договора:</w:t>
      </w:r>
      <w:r w:rsidRPr="007E0569">
        <w:rPr>
          <w:rFonts w:ascii="Times New Roman" w:hAnsi="Times New Roman" w:cs="Times New Roman"/>
          <w:color w:val="000000"/>
        </w:rPr>
        <w:t xml:space="preserve"> поставка </w:t>
      </w:r>
      <w:r w:rsidRPr="00BB4957">
        <w:rPr>
          <w:rFonts w:ascii="Times New Roman" w:hAnsi="Times New Roman" w:cs="Times New Roman"/>
        </w:rPr>
        <w:t>расходных материалов для копировально-множительной техники</w:t>
      </w:r>
      <w:r>
        <w:rPr>
          <w:rFonts w:ascii="Times New Roman" w:hAnsi="Times New Roman" w:cs="Times New Roman"/>
        </w:rPr>
        <w:t>.</w:t>
      </w:r>
    </w:p>
    <w:p w:rsidR="008D43D9" w:rsidRPr="007E0569" w:rsidRDefault="008D43D9" w:rsidP="007F6B0A">
      <w:pPr>
        <w:suppressAutoHyphens w:val="0"/>
        <w:ind w:firstLine="709"/>
        <w:jc w:val="both"/>
        <w:rPr>
          <w:rFonts w:ascii="Times New Roman" w:hAnsi="Times New Roman" w:cs="Times New Roman"/>
        </w:rPr>
      </w:pPr>
      <w:r w:rsidRPr="007E0569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E0569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BB495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5</w:t>
      </w:r>
      <w:r w:rsidRPr="00BB4957">
        <w:rPr>
          <w:rFonts w:ascii="Times New Roman" w:hAnsi="Times New Roman" w:cs="Times New Roman"/>
        </w:rPr>
        <w:t xml:space="preserve"> декабря 2014 го</w:t>
      </w:r>
      <w:r>
        <w:rPr>
          <w:rFonts w:ascii="Times New Roman" w:hAnsi="Times New Roman" w:cs="Times New Roman"/>
        </w:rPr>
        <w:t>да. Возможна досрочная поставка</w:t>
      </w:r>
      <w:r w:rsidRPr="007572C3">
        <w:rPr>
          <w:rFonts w:ascii="Times New Roman" w:hAnsi="Times New Roman" w:cs="Times New Roman"/>
        </w:rPr>
        <w:t>.</w:t>
      </w:r>
    </w:p>
    <w:p w:rsidR="008D43D9" w:rsidRPr="00783277" w:rsidRDefault="008D43D9" w:rsidP="007F6B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8D43D9" w:rsidRPr="00783277" w:rsidRDefault="008D43D9" w:rsidP="007F6B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D43D9" w:rsidRPr="00783277" w:rsidRDefault="008D43D9" w:rsidP="007F6B0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D43D9" w:rsidRPr="00783277" w:rsidRDefault="008D43D9" w:rsidP="007F6B0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D43D9" w:rsidRPr="00783277" w:rsidRDefault="008D43D9" w:rsidP="007F6B0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43D9" w:rsidRPr="00783277" w:rsidRDefault="008D43D9" w:rsidP="007F6B0A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</w:rPr>
        <w:t>86 044,37 (восемьдесят шесть тысяч сорок четыре рубля 37</w:t>
      </w:r>
      <w:r w:rsidRPr="00BB4957"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D43D9" w:rsidRPr="00783277" w:rsidRDefault="008D43D9" w:rsidP="007F6B0A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</w:rPr>
        <w:t>72 918,96 (семьдесят две тысячи девятьсот восемнадцать рублей 96</w:t>
      </w:r>
      <w:r w:rsidRPr="00BB4957"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коп</w:t>
      </w:r>
      <w:r>
        <w:rPr>
          <w:rFonts w:ascii="Times New Roman" w:hAnsi="Times New Roman" w:cs="Times New Roman"/>
        </w:rPr>
        <w:t>еек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E0569"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D43D9" w:rsidRPr="00783277" w:rsidRDefault="008D43D9" w:rsidP="007F6B0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D43D9" w:rsidRDefault="008D43D9" w:rsidP="00AA66C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8D43D9" w:rsidRDefault="008D43D9" w:rsidP="00AA66C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8D43D9" w:rsidRPr="00783277" w:rsidRDefault="008D43D9" w:rsidP="007F6B0A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D43D9" w:rsidRPr="00783277" w:rsidRDefault="008D43D9" w:rsidP="007F6B0A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783277">
        <w:rPr>
          <w:rFonts w:ascii="Times New Roman" w:hAnsi="Times New Roman" w:cs="Times New Roman"/>
          <w:spacing w:val="-6"/>
          <w:highlight w:val="yellow"/>
        </w:rPr>
        <w:t>бря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«09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783277">
        <w:rPr>
          <w:rFonts w:ascii="Times New Roman" w:hAnsi="Times New Roman" w:cs="Times New Roman"/>
          <w:spacing w:val="-6"/>
          <w:highlight w:val="yellow"/>
        </w:rPr>
        <w:t>бря 2014 года.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783277">
        <w:rPr>
          <w:rFonts w:ascii="Times New Roman" w:hAnsi="Times New Roman" w:cs="Times New Roman"/>
          <w:spacing w:val="-6"/>
          <w:highlight w:val="yellow"/>
        </w:rPr>
        <w:t>бря 2014 года.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D43D9" w:rsidRPr="00783277" w:rsidRDefault="008D43D9" w:rsidP="007F6B0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D43D9" w:rsidRPr="00783277" w:rsidRDefault="008D43D9" w:rsidP="007F6B0A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8D43D9" w:rsidRDefault="008D43D9">
      <w:pPr>
        <w:rPr>
          <w:rFonts w:cs="Times New Roman"/>
        </w:rPr>
      </w:pPr>
    </w:p>
    <w:sectPr w:rsidR="008D43D9" w:rsidSect="00131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000"/>
    <w:rsid w:val="000E1028"/>
    <w:rsid w:val="00131BBB"/>
    <w:rsid w:val="00153000"/>
    <w:rsid w:val="001F4D81"/>
    <w:rsid w:val="00247A47"/>
    <w:rsid w:val="006E39E9"/>
    <w:rsid w:val="007572C3"/>
    <w:rsid w:val="007757DE"/>
    <w:rsid w:val="00783277"/>
    <w:rsid w:val="007E0569"/>
    <w:rsid w:val="007F6B0A"/>
    <w:rsid w:val="008579A4"/>
    <w:rsid w:val="008D43D9"/>
    <w:rsid w:val="008E3C0C"/>
    <w:rsid w:val="009E1518"/>
    <w:rsid w:val="00AA66C6"/>
    <w:rsid w:val="00AF2D02"/>
    <w:rsid w:val="00BB4957"/>
    <w:rsid w:val="00C572F3"/>
    <w:rsid w:val="00C753F6"/>
    <w:rsid w:val="00D42E6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B0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A6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EF4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812</Words>
  <Characters>4631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2014-11-27T07:42:00Z</cp:lastPrinted>
  <dcterms:created xsi:type="dcterms:W3CDTF">2014-11-21T10:12:00Z</dcterms:created>
  <dcterms:modified xsi:type="dcterms:W3CDTF">2014-11-27T07:43:00Z</dcterms:modified>
</cp:coreProperties>
</file>