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FB4F67" w:rsidRPr="00FB4F67">
        <w:rPr>
          <w:b/>
          <w:sz w:val="28"/>
          <w:szCs w:val="28"/>
          <w:lang w:val="ru-RU"/>
        </w:rPr>
        <w:t>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D61DBB" w:rsidRPr="00D019CA" w:rsidRDefault="00D61DBB" w:rsidP="00D61DBB">
      <w:pPr>
        <w:jc w:val="center"/>
      </w:pPr>
      <w:r w:rsidRPr="00D019CA">
        <w:t>СОДЕРЖАНИЕ</w:t>
      </w:r>
    </w:p>
    <w:p w:rsidR="00D61DBB" w:rsidRPr="005C1620" w:rsidRDefault="00D61DBB" w:rsidP="00D61DBB">
      <w:pPr>
        <w:jc w:val="center"/>
      </w:pPr>
    </w:p>
    <w:p w:rsidR="005C1620" w:rsidRPr="005C1620" w:rsidRDefault="005C1620" w:rsidP="005C1620">
      <w:r w:rsidRPr="005C1620">
        <w:t>РАЗДЕЛ 1. НАИМЕНОВАНИЕ УСЛУГИ</w:t>
      </w:r>
    </w:p>
    <w:p w:rsidR="005C1620" w:rsidRPr="005C1620" w:rsidRDefault="005C1620" w:rsidP="005C1620">
      <w:r w:rsidRPr="005C1620">
        <w:t>РАЗДЕЛ 2. ОПИСАНИЕ УСЛУГ</w:t>
      </w:r>
    </w:p>
    <w:p w:rsidR="005C1620" w:rsidRPr="005C1620" w:rsidRDefault="005C1620" w:rsidP="005C1620">
      <w:pPr>
        <w:ind w:firstLine="851"/>
        <w:rPr>
          <w:color w:val="000000"/>
        </w:rPr>
      </w:pPr>
      <w:r w:rsidRPr="005C1620">
        <w:rPr>
          <w:color w:val="000000"/>
        </w:rPr>
        <w:t>Подраздел 2.1 Состав (перечень) оказываемых услуг</w:t>
      </w:r>
    </w:p>
    <w:p w:rsidR="005C1620" w:rsidRPr="005C1620" w:rsidRDefault="005C1620" w:rsidP="005C1620">
      <w:pPr>
        <w:ind w:left="851"/>
      </w:pPr>
      <w:r w:rsidRPr="005C1620">
        <w:t>Подраздел 2.2 Описание оказываемых услуг</w:t>
      </w:r>
    </w:p>
    <w:p w:rsidR="005C1620" w:rsidRPr="005C1620" w:rsidRDefault="005C1620" w:rsidP="005C1620">
      <w:pPr>
        <w:ind w:left="2552" w:hanging="1701"/>
      </w:pPr>
      <w:r w:rsidRPr="005C1620">
        <w:t>Подраздел 2.3 Объем оказываемых услуг либо доля оказываемых услуг в общем объеме закупки</w:t>
      </w:r>
    </w:p>
    <w:p w:rsidR="005C1620" w:rsidRPr="005C1620" w:rsidRDefault="005C1620" w:rsidP="005C1620">
      <w:r w:rsidRPr="005C1620">
        <w:t>РАЗДЕЛ 3. ТРЕБОВАНИЯ К УСЛУГАМ</w:t>
      </w:r>
    </w:p>
    <w:p w:rsidR="005C1620" w:rsidRPr="005C1620" w:rsidRDefault="005C1620" w:rsidP="005C1620">
      <w:pPr>
        <w:ind w:left="851"/>
      </w:pPr>
      <w:r w:rsidRPr="005C1620">
        <w:t>Подраздел 3.1 Общие требования</w:t>
      </w:r>
    </w:p>
    <w:p w:rsidR="005C1620" w:rsidRPr="005C1620" w:rsidRDefault="005C1620" w:rsidP="005C1620">
      <w:pPr>
        <w:ind w:left="851"/>
      </w:pPr>
      <w:r w:rsidRPr="005C1620">
        <w:t>Подраздел 3.2 Требования к качеству оказываемых услуг</w:t>
      </w:r>
    </w:p>
    <w:p w:rsidR="005C1620" w:rsidRPr="005C1620" w:rsidRDefault="005C1620" w:rsidP="005C1620">
      <w:pPr>
        <w:ind w:left="2552" w:hanging="1701"/>
      </w:pPr>
      <w:r w:rsidRPr="005C1620">
        <w:t xml:space="preserve">Подраздел </w:t>
      </w:r>
      <w:proofErr w:type="gramStart"/>
      <w:r w:rsidRPr="005C1620">
        <w:t>3.3  Требования</w:t>
      </w:r>
      <w:proofErr w:type="gramEnd"/>
      <w:r w:rsidRPr="005C1620">
        <w:t xml:space="preserve"> к конфиденциальности</w:t>
      </w:r>
    </w:p>
    <w:p w:rsidR="005C1620" w:rsidRPr="005C1620" w:rsidRDefault="005C1620" w:rsidP="005C1620">
      <w:pPr>
        <w:ind w:left="851"/>
      </w:pPr>
      <w:r w:rsidRPr="005C1620">
        <w:t>Подраздел 3.4 Требования к безопасности оказания услуг и безопасности результата оказанных услуг</w:t>
      </w:r>
    </w:p>
    <w:p w:rsidR="005C1620" w:rsidRPr="005C1620" w:rsidRDefault="005C1620" w:rsidP="005C1620">
      <w:r w:rsidRPr="005C1620">
        <w:t>РАЗДЕЛ 4. РЕЗУЛЬТАТ ОКАЗАННЫХ УСЛУГ</w:t>
      </w:r>
    </w:p>
    <w:p w:rsidR="005C1620" w:rsidRPr="005C1620" w:rsidRDefault="005C1620" w:rsidP="005C1620">
      <w:pPr>
        <w:ind w:left="851"/>
      </w:pPr>
      <w:r w:rsidRPr="005C1620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5C1620" w:rsidRPr="005C1620" w:rsidRDefault="005C1620" w:rsidP="005C1620">
      <w:r w:rsidRPr="005C1620">
        <w:t>РАЗДЕЛ 5. ПЕРЕЧЕНЬ ПРИНЯТЫХ СОКРАЩЕНИЙ</w:t>
      </w:r>
    </w:p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5C1620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C1620" w:rsidRDefault="005C1620" w:rsidP="005C1620">
      <w:pPr>
        <w:jc w:val="center"/>
      </w:pPr>
      <w:r w:rsidRPr="005C1620">
        <w:lastRenderedPageBreak/>
        <w:t>РАЗДЕЛ 1. НАИМЕНОВАНИЕ УСЛУГИ</w:t>
      </w:r>
    </w:p>
    <w:p w:rsidR="005C1620" w:rsidRPr="005C1620" w:rsidRDefault="005C1620" w:rsidP="005C1620">
      <w:pPr>
        <w:jc w:val="center"/>
      </w:pPr>
    </w:p>
    <w:p w:rsidR="005C1620" w:rsidRPr="005C1620" w:rsidRDefault="005C1620" w:rsidP="005C1620">
      <w:pPr>
        <w:jc w:val="both"/>
      </w:pPr>
      <w:r w:rsidRPr="005C1620">
        <w:t>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«РосРАО».</w:t>
      </w:r>
    </w:p>
    <w:p w:rsidR="005C1620" w:rsidRDefault="005C1620" w:rsidP="005C1620"/>
    <w:p w:rsidR="005C1620" w:rsidRPr="005C1620" w:rsidRDefault="005C1620" w:rsidP="005C1620"/>
    <w:p w:rsidR="005C1620" w:rsidRDefault="005C1620" w:rsidP="005C1620">
      <w:pPr>
        <w:jc w:val="center"/>
      </w:pPr>
      <w:r w:rsidRPr="005C1620">
        <w:t>РАЗДЕЛ 2. ОПИСАНИЕ УСЛУГИ</w:t>
      </w:r>
    </w:p>
    <w:p w:rsidR="005C1620" w:rsidRPr="005C1620" w:rsidRDefault="005C1620" w:rsidP="005C1620">
      <w:pPr>
        <w:jc w:val="center"/>
      </w:pPr>
    </w:p>
    <w:p w:rsidR="005C1620" w:rsidRPr="005C1620" w:rsidRDefault="005C1620" w:rsidP="005C1620">
      <w:pPr>
        <w:jc w:val="center"/>
        <w:rPr>
          <w:color w:val="000000"/>
        </w:rPr>
      </w:pPr>
      <w:r w:rsidRPr="005C1620">
        <w:rPr>
          <w:color w:val="000000"/>
        </w:rPr>
        <w:t>Подраздел 2.1 Состав (перечень) оказываемых услуг</w:t>
      </w:r>
    </w:p>
    <w:p w:rsidR="005C1620" w:rsidRPr="005C1620" w:rsidRDefault="005C1620" w:rsidP="005C1620">
      <w:pPr>
        <w:jc w:val="center"/>
        <w:rPr>
          <w:color w:val="000000"/>
        </w:rPr>
      </w:pPr>
    </w:p>
    <w:p w:rsidR="005C1620" w:rsidRPr="005C1620" w:rsidRDefault="005C1620" w:rsidP="005C1620">
      <w:pPr>
        <w:jc w:val="center"/>
      </w:pPr>
      <w:r w:rsidRPr="005C1620">
        <w:t>Перечень средств автоматической пожарной сигнализации и системы оповещения и управления эвакуацией людей при пожаре</w:t>
      </w:r>
    </w:p>
    <w:tbl>
      <w:tblPr>
        <w:tblW w:w="1049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983"/>
        <w:gridCol w:w="988"/>
        <w:gridCol w:w="849"/>
        <w:gridCol w:w="990"/>
        <w:gridCol w:w="2285"/>
      </w:tblGrid>
      <w:tr w:rsidR="005C1620" w:rsidRPr="005C1620" w:rsidTr="005C1620">
        <w:trPr>
          <w:trHeight w:val="2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</w:p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proofErr w:type="gramStart"/>
            <w:r w:rsidRPr="005C1620">
              <w:rPr>
                <w:sz w:val="22"/>
                <w:szCs w:val="22"/>
              </w:rPr>
              <w:t>Состав  АПС</w:t>
            </w:r>
            <w:proofErr w:type="gramEnd"/>
            <w:r w:rsidRPr="005C1620">
              <w:rPr>
                <w:sz w:val="22"/>
                <w:szCs w:val="22"/>
              </w:rPr>
              <w:t xml:space="preserve"> и СОУЭ</w:t>
            </w:r>
          </w:p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</w:p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</w:p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Место установки</w:t>
            </w:r>
          </w:p>
        </w:tc>
      </w:tr>
      <w:tr w:rsidR="005C1620" w:rsidRPr="005C1620" w:rsidTr="005C1620">
        <w:trPr>
          <w:cantSplit/>
          <w:trHeight w:val="2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620" w:rsidRPr="005C1620" w:rsidRDefault="005C1620" w:rsidP="005C1620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C1620" w:rsidRPr="005C1620" w:rsidRDefault="005C1620" w:rsidP="005C1620">
            <w:pPr>
              <w:ind w:left="113" w:right="113"/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  <w:p w:rsidR="005C1620" w:rsidRPr="005C1620" w:rsidRDefault="005C1620" w:rsidP="005C1620">
            <w:pPr>
              <w:ind w:left="113" w:right="113"/>
              <w:rPr>
                <w:sz w:val="22"/>
                <w:szCs w:val="22"/>
              </w:rPr>
            </w:pPr>
            <w:proofErr w:type="gramStart"/>
            <w:r w:rsidRPr="005C1620">
              <w:rPr>
                <w:sz w:val="22"/>
                <w:szCs w:val="22"/>
              </w:rPr>
              <w:t>Здание  гаража</w:t>
            </w:r>
            <w:proofErr w:type="gramEnd"/>
            <w:r w:rsidRPr="005C1620">
              <w:rPr>
                <w:sz w:val="22"/>
                <w:szCs w:val="22"/>
              </w:rPr>
              <w:t xml:space="preserve"> кирпичного </w:t>
            </w:r>
          </w:p>
          <w:p w:rsidR="005C1620" w:rsidRPr="005C1620" w:rsidRDefault="005C1620" w:rsidP="005C1620">
            <w:pPr>
              <w:ind w:left="113" w:right="113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 xml:space="preserve">на. 5 </w:t>
            </w:r>
            <w:proofErr w:type="gramStart"/>
            <w:r w:rsidRPr="005C1620">
              <w:rPr>
                <w:sz w:val="22"/>
                <w:szCs w:val="22"/>
              </w:rPr>
              <w:t>боксов  по</w:t>
            </w:r>
            <w:proofErr w:type="gramEnd"/>
            <w:r w:rsidRPr="005C1620">
              <w:rPr>
                <w:sz w:val="22"/>
                <w:szCs w:val="22"/>
              </w:rPr>
              <w:t xml:space="preserve"> адресу: г. Самара, </w:t>
            </w:r>
          </w:p>
          <w:p w:rsidR="005C1620" w:rsidRPr="005C1620" w:rsidRDefault="005C1620" w:rsidP="005C1620">
            <w:pPr>
              <w:ind w:left="113" w:right="113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ул. Береговая, д. 12</w:t>
            </w:r>
          </w:p>
          <w:p w:rsidR="005C1620" w:rsidRPr="005C1620" w:rsidRDefault="005C1620" w:rsidP="005C1620">
            <w:pPr>
              <w:widowControl w:val="0"/>
              <w:suppressAutoHyphens/>
              <w:ind w:left="113" w:right="113"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C1620" w:rsidRPr="005C1620" w:rsidRDefault="005C1620" w:rsidP="005C1620">
            <w:pPr>
              <w:widowControl w:val="0"/>
              <w:suppressAutoHyphens/>
              <w:ind w:left="113" w:right="113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 xml:space="preserve">Административное </w:t>
            </w:r>
            <w:proofErr w:type="gramStart"/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здание  ПХРО</w:t>
            </w:r>
            <w:proofErr w:type="gram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C1620" w:rsidRPr="005C1620" w:rsidRDefault="005C1620" w:rsidP="005C1620">
            <w:pPr>
              <w:widowControl w:val="0"/>
              <w:suppressAutoHyphens/>
              <w:ind w:left="113" w:right="113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Гараж ПХРО на 4 бокса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C1620" w:rsidRPr="005C1620" w:rsidRDefault="005C1620" w:rsidP="005C1620">
            <w:pPr>
              <w:widowControl w:val="0"/>
              <w:suppressAutoHyphens/>
              <w:ind w:left="113" w:right="113"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gramStart"/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Лаборатория  перезарядки</w:t>
            </w:r>
            <w:proofErr w:type="gramEnd"/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 xml:space="preserve"> ИИИ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ИТОГО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Сигнал -20ПSMO,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5C1620" w:rsidRPr="005C1620" w:rsidRDefault="005C1620" w:rsidP="005C1620">
            <w:pPr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Сигнал 20,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3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 xml:space="preserve">Пульт контроля и </w:t>
            </w:r>
            <w:proofErr w:type="gramStart"/>
            <w:r w:rsidRPr="005C1620">
              <w:rPr>
                <w:sz w:val="22"/>
                <w:szCs w:val="22"/>
              </w:rPr>
              <w:t>управления  С</w:t>
            </w:r>
            <w:proofErr w:type="gramEnd"/>
            <w:r w:rsidRPr="005C1620">
              <w:rPr>
                <w:sz w:val="22"/>
                <w:szCs w:val="22"/>
              </w:rPr>
              <w:t>2000,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Пульт контроля и управления «Бастион»,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Релейный блок УК-ВК/02,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proofErr w:type="gramStart"/>
            <w:r w:rsidRPr="005C1620">
              <w:rPr>
                <w:sz w:val="22"/>
                <w:szCs w:val="22"/>
              </w:rPr>
              <w:t>Извещатель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 пожарный</w:t>
            </w:r>
            <w:proofErr w:type="gramEnd"/>
            <w:r w:rsidRPr="005C1620">
              <w:rPr>
                <w:sz w:val="22"/>
                <w:szCs w:val="22"/>
              </w:rPr>
              <w:t xml:space="preserve"> дымовой ИП 212-45,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8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Извещатель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пожарный тепловой </w:t>
            </w:r>
            <w:proofErr w:type="gramStart"/>
            <w:r w:rsidRPr="005C1620">
              <w:rPr>
                <w:sz w:val="22"/>
                <w:szCs w:val="22"/>
              </w:rPr>
              <w:t>искробезопасный  ИП</w:t>
            </w:r>
            <w:proofErr w:type="gramEnd"/>
            <w:r w:rsidRPr="005C1620">
              <w:rPr>
                <w:sz w:val="22"/>
                <w:szCs w:val="22"/>
              </w:rPr>
              <w:t xml:space="preserve"> 103-5/1-А3 ИБ,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24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24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Оповещатель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звуковой Маяк-12КП,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5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Оповещатель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светозвуковой уличный Маяк-12К,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Устройство управления УУ-1А,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Ретранслятор РТ-2А,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5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Источник питания БИРП 12/4,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Аккумулятор 12В   7Ач,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Оповещатель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</w:t>
            </w:r>
            <w:proofErr w:type="gramStart"/>
            <w:r w:rsidRPr="005C1620">
              <w:rPr>
                <w:sz w:val="22"/>
                <w:szCs w:val="22"/>
              </w:rPr>
              <w:t>звуковой  ЗОВ</w:t>
            </w:r>
            <w:proofErr w:type="gramEnd"/>
            <w:r w:rsidRPr="005C1620">
              <w:rPr>
                <w:sz w:val="22"/>
                <w:szCs w:val="22"/>
              </w:rPr>
              <w:t>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Извещатель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пожарный ручной </w:t>
            </w:r>
            <w:proofErr w:type="gramStart"/>
            <w:r w:rsidRPr="005C1620">
              <w:rPr>
                <w:sz w:val="22"/>
                <w:szCs w:val="22"/>
              </w:rPr>
              <w:t xml:space="preserve">искробезопасный  </w:t>
            </w:r>
            <w:proofErr w:type="spellStart"/>
            <w:r w:rsidRPr="005C1620">
              <w:rPr>
                <w:sz w:val="22"/>
                <w:szCs w:val="22"/>
              </w:rPr>
              <w:t>ЕхИП</w:t>
            </w:r>
            <w:proofErr w:type="spellEnd"/>
            <w:proofErr w:type="gramEnd"/>
            <w:r w:rsidRPr="005C1620">
              <w:rPr>
                <w:sz w:val="22"/>
                <w:szCs w:val="22"/>
              </w:rPr>
              <w:t xml:space="preserve"> 535-07е,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3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Оповещатель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световой Молния-12,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Оповещатель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световой </w:t>
            </w:r>
            <w:proofErr w:type="gramStart"/>
            <w:r w:rsidRPr="005C1620">
              <w:rPr>
                <w:sz w:val="22"/>
                <w:szCs w:val="22"/>
              </w:rPr>
              <w:t>взрывозащищённый  Сфера</w:t>
            </w:r>
            <w:proofErr w:type="gramEnd"/>
            <w:r w:rsidRPr="005C1620">
              <w:rPr>
                <w:sz w:val="22"/>
                <w:szCs w:val="22"/>
              </w:rPr>
              <w:t xml:space="preserve"> Х-12,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r w:rsidRPr="005C1620">
              <w:rPr>
                <w:sz w:val="22"/>
                <w:szCs w:val="22"/>
              </w:rPr>
              <w:t>Извещатель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пожарный ручной ИПР-513-10,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proofErr w:type="spellStart"/>
            <w:proofErr w:type="gramStart"/>
            <w:r w:rsidRPr="005C1620">
              <w:rPr>
                <w:sz w:val="22"/>
                <w:szCs w:val="22"/>
              </w:rPr>
              <w:t>Извещатель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 пожарный</w:t>
            </w:r>
            <w:proofErr w:type="gramEnd"/>
            <w:r w:rsidRPr="005C1620">
              <w:rPr>
                <w:sz w:val="22"/>
                <w:szCs w:val="22"/>
              </w:rPr>
              <w:t xml:space="preserve"> дымовой ДИП-41М,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47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47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proofErr w:type="gramStart"/>
            <w:r w:rsidRPr="005C1620">
              <w:rPr>
                <w:sz w:val="22"/>
                <w:szCs w:val="22"/>
              </w:rPr>
              <w:t>Извещатель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 пожарный</w:t>
            </w:r>
            <w:proofErr w:type="gramEnd"/>
            <w:r w:rsidRPr="005C1620">
              <w:rPr>
                <w:sz w:val="22"/>
                <w:szCs w:val="22"/>
              </w:rPr>
              <w:t xml:space="preserve"> дымовой</w:t>
            </w:r>
          </w:p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ИП 212-41М,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56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proofErr w:type="gramStart"/>
            <w:r w:rsidRPr="005C1620">
              <w:rPr>
                <w:sz w:val="22"/>
                <w:szCs w:val="22"/>
              </w:rPr>
              <w:t>Извещатель</w:t>
            </w:r>
            <w:proofErr w:type="spellEnd"/>
            <w:r w:rsidRPr="005C1620">
              <w:rPr>
                <w:sz w:val="22"/>
                <w:szCs w:val="22"/>
              </w:rPr>
              <w:t xml:space="preserve">  пожарный</w:t>
            </w:r>
            <w:proofErr w:type="gramEnd"/>
            <w:r w:rsidRPr="005C1620">
              <w:rPr>
                <w:sz w:val="22"/>
                <w:szCs w:val="22"/>
              </w:rPr>
              <w:t xml:space="preserve"> тепловой</w:t>
            </w:r>
          </w:p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ИП-1А,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23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62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Тревожная кнопка,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4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9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  <w:lang w:val="en-US"/>
              </w:rPr>
            </w:pPr>
            <w:r w:rsidRPr="005C1620">
              <w:rPr>
                <w:sz w:val="22"/>
                <w:szCs w:val="22"/>
              </w:rPr>
              <w:t>Источник питания Скат 1200,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val="en-US" w:eastAsia="en-US" w:bidi="en-US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Источник резервного питания</w:t>
            </w:r>
          </w:p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lastRenderedPageBreak/>
              <w:t>БИРП-24/2,5,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lastRenderedPageBreak/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lastRenderedPageBreak/>
              <w:t>Световое табло «Выход» с сиреной,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Световое табло «Выход»,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Оконечный элемент ОЭ-2,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19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Блок питания БРП-12/5,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val="en-US" w:eastAsia="en-US" w:bidi="en-US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Преобразователь интерфейсов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C1620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1</w:t>
            </w:r>
          </w:p>
        </w:tc>
      </w:tr>
      <w:tr w:rsidR="005C1620" w:rsidRPr="005C1620" w:rsidTr="005C1620">
        <w:trPr>
          <w:trHeight w:val="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b/>
                <w:sz w:val="22"/>
                <w:szCs w:val="22"/>
              </w:rPr>
              <w:t>Площадь, защищенная АПС, м</w:t>
            </w:r>
            <w:r w:rsidRPr="005C1620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245,50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338,70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275,00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rFonts w:eastAsia="Lucida Sans Unicode"/>
                <w:sz w:val="22"/>
                <w:szCs w:val="22"/>
                <w:lang w:eastAsia="en-US" w:bidi="en-US"/>
              </w:rPr>
              <w:t>250,60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widowControl w:val="0"/>
              <w:suppressAutoHyphens/>
              <w:jc w:val="center"/>
              <w:rPr>
                <w:rFonts w:eastAsia="Lucida Sans Unicode"/>
                <w:sz w:val="22"/>
                <w:szCs w:val="22"/>
                <w:lang w:eastAsia="en-US" w:bidi="en-US"/>
              </w:rPr>
            </w:pPr>
            <w:r w:rsidRPr="005C1620">
              <w:rPr>
                <w:sz w:val="22"/>
                <w:szCs w:val="22"/>
              </w:rPr>
              <w:t>1109,80 м</w:t>
            </w:r>
            <w:r w:rsidRPr="005C1620">
              <w:rPr>
                <w:sz w:val="22"/>
                <w:szCs w:val="22"/>
                <w:vertAlign w:val="superscript"/>
              </w:rPr>
              <w:t>2</w:t>
            </w:r>
          </w:p>
        </w:tc>
      </w:tr>
    </w:tbl>
    <w:p w:rsidR="005C1620" w:rsidRPr="005C1620" w:rsidRDefault="005C1620" w:rsidP="005C1620">
      <w:pPr>
        <w:jc w:val="center"/>
        <w:rPr>
          <w:color w:val="FF0000"/>
        </w:rPr>
      </w:pPr>
    </w:p>
    <w:p w:rsidR="005C1620" w:rsidRPr="005C1620" w:rsidRDefault="005C1620" w:rsidP="005C1620">
      <w:pPr>
        <w:jc w:val="center"/>
      </w:pPr>
      <w:r w:rsidRPr="005C1620">
        <w:t>Подраздел 2.2 Описание оказываемых услуг</w:t>
      </w:r>
    </w:p>
    <w:p w:rsidR="005C1620" w:rsidRPr="005C1620" w:rsidRDefault="005C1620" w:rsidP="005C1620">
      <w:pPr>
        <w:rPr>
          <w:u w:val="single"/>
        </w:rPr>
      </w:pPr>
      <w:r w:rsidRPr="005C1620">
        <w:rPr>
          <w:u w:val="single"/>
        </w:rPr>
        <w:t>1. Техническое обслуживание автоматической пожарной сигнализации включает в себя:</w:t>
      </w:r>
    </w:p>
    <w:p w:rsidR="005C1620" w:rsidRPr="005C1620" w:rsidRDefault="005C1620" w:rsidP="005C1620">
      <w:pPr>
        <w:jc w:val="both"/>
      </w:pPr>
      <w:r w:rsidRPr="005C1620">
        <w:t>- осуществление технического надзора за правильным содержанием и организацией эксплуатации АПС;</w:t>
      </w:r>
    </w:p>
    <w:p w:rsidR="005C1620" w:rsidRPr="005C1620" w:rsidRDefault="005C1620" w:rsidP="005C1620">
      <w:pPr>
        <w:tabs>
          <w:tab w:val="left" w:pos="709"/>
        </w:tabs>
        <w:jc w:val="both"/>
        <w:rPr>
          <w:b/>
        </w:rPr>
      </w:pPr>
      <w:r w:rsidRPr="005C1620">
        <w:t xml:space="preserve">- разработку рабочей исполнительной технической документации по техническому </w:t>
      </w:r>
      <w:proofErr w:type="gramStart"/>
      <w:r w:rsidRPr="005C1620">
        <w:t>обслуживанию  АПС</w:t>
      </w:r>
      <w:proofErr w:type="gramEnd"/>
      <w:r w:rsidRPr="005C1620">
        <w:t xml:space="preserve">; </w:t>
      </w:r>
    </w:p>
    <w:p w:rsidR="005C1620" w:rsidRPr="005C1620" w:rsidRDefault="005C1620" w:rsidP="005C1620">
      <w:pPr>
        <w:tabs>
          <w:tab w:val="left" w:pos="709"/>
        </w:tabs>
        <w:jc w:val="both"/>
        <w:rPr>
          <w:b/>
        </w:rPr>
      </w:pPr>
      <w:r w:rsidRPr="005C1620">
        <w:rPr>
          <w:b/>
        </w:rPr>
        <w:t xml:space="preserve">- </w:t>
      </w:r>
      <w:r w:rsidRPr="005C1620">
        <w:t>разработку годового плана технического обслуживания и планово-предупредительных работ АПС;</w:t>
      </w:r>
    </w:p>
    <w:p w:rsidR="005C1620" w:rsidRPr="005C1620" w:rsidRDefault="005C1620" w:rsidP="005C1620">
      <w:pPr>
        <w:jc w:val="both"/>
        <w:rPr>
          <w:b/>
        </w:rPr>
      </w:pPr>
      <w:r w:rsidRPr="005C1620">
        <w:rPr>
          <w:b/>
        </w:rPr>
        <w:t>-</w:t>
      </w:r>
      <w:r w:rsidRPr="005C1620">
        <w:t xml:space="preserve"> разработку технологических карт по обслуживанию технических средств пожарной автоматики;</w:t>
      </w:r>
    </w:p>
    <w:p w:rsidR="005C1620" w:rsidRPr="005C1620" w:rsidRDefault="005C1620" w:rsidP="005C1620">
      <w:pPr>
        <w:tabs>
          <w:tab w:val="left" w:pos="709"/>
        </w:tabs>
        <w:jc w:val="both"/>
      </w:pPr>
      <w:r w:rsidRPr="005C1620">
        <w:rPr>
          <w:b/>
        </w:rPr>
        <w:t xml:space="preserve">- </w:t>
      </w:r>
      <w:r w:rsidRPr="005C1620">
        <w:t>оформление и регистрацию эксплуатационного журнала АПС.</w:t>
      </w:r>
    </w:p>
    <w:p w:rsidR="005C1620" w:rsidRPr="005C1620" w:rsidRDefault="005C1620" w:rsidP="005C1620">
      <w:pPr>
        <w:jc w:val="center"/>
      </w:pPr>
    </w:p>
    <w:p w:rsidR="005C1620" w:rsidRPr="005C1620" w:rsidRDefault="005C1620" w:rsidP="005C1620">
      <w:pPr>
        <w:tabs>
          <w:tab w:val="left" w:pos="709"/>
        </w:tabs>
        <w:jc w:val="both"/>
      </w:pPr>
      <w:r w:rsidRPr="005C1620">
        <w:t>2. Осуществление плановых регламентных работ, необходимых для содержания систем пожарной автоматики в исправном состоянии, проверка работоспособности элементов АПС.</w:t>
      </w:r>
    </w:p>
    <w:p w:rsidR="005C1620" w:rsidRPr="005C1620" w:rsidRDefault="005C1620" w:rsidP="005C1620">
      <w:pPr>
        <w:tabs>
          <w:tab w:val="left" w:pos="709"/>
        </w:tabs>
        <w:jc w:val="both"/>
      </w:pPr>
    </w:p>
    <w:p w:rsidR="005C1620" w:rsidRPr="005C1620" w:rsidRDefault="005C1620" w:rsidP="005C1620">
      <w:pPr>
        <w:tabs>
          <w:tab w:val="left" w:pos="709"/>
        </w:tabs>
        <w:jc w:val="both"/>
      </w:pPr>
      <w:r w:rsidRPr="005C1620">
        <w:t>Регламентные работы по техническому обслуживанию СОПБ включают в себя:</w:t>
      </w:r>
    </w:p>
    <w:tbl>
      <w:tblPr>
        <w:tblW w:w="10133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90"/>
        <w:gridCol w:w="6215"/>
        <w:gridCol w:w="3328"/>
      </w:tblGrid>
      <w:tr w:rsidR="005C1620" w:rsidRPr="005C1620" w:rsidTr="005C1620">
        <w:trPr>
          <w:trHeight w:val="52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620" w:rsidRPr="005C1620" w:rsidRDefault="005C1620" w:rsidP="005C1620">
            <w:pPr>
              <w:snapToGrid w:val="0"/>
              <w:jc w:val="center"/>
            </w:pPr>
            <w:r w:rsidRPr="005C1620">
              <w:t>№</w:t>
            </w:r>
          </w:p>
          <w:p w:rsidR="005C1620" w:rsidRPr="005C1620" w:rsidRDefault="005C1620" w:rsidP="005C1620">
            <w:pPr>
              <w:jc w:val="center"/>
            </w:pPr>
            <w:r w:rsidRPr="005C1620">
              <w:t>п/п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620" w:rsidRPr="005C1620" w:rsidRDefault="005C1620" w:rsidP="005C1620">
            <w:pPr>
              <w:snapToGrid w:val="0"/>
              <w:jc w:val="center"/>
            </w:pPr>
            <w:r w:rsidRPr="005C1620">
              <w:t>Перечень работ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1620" w:rsidRPr="005C1620" w:rsidRDefault="005C1620" w:rsidP="005C1620">
            <w:pPr>
              <w:jc w:val="center"/>
            </w:pPr>
            <w:r w:rsidRPr="005C1620">
              <w:t>Периодичность обслуживания</w:t>
            </w:r>
          </w:p>
        </w:tc>
      </w:tr>
      <w:tr w:rsidR="005C1620" w:rsidRPr="005C1620" w:rsidTr="005C1620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jc w:val="center"/>
            </w:pPr>
            <w:r w:rsidRPr="005C1620">
              <w:t>1.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snapToGrid w:val="0"/>
              <w:jc w:val="both"/>
            </w:pPr>
            <w:r w:rsidRPr="005C1620">
              <w:t xml:space="preserve">Внешний осмотр составных частей системы (приемно-контрольных приборов, </w:t>
            </w:r>
            <w:proofErr w:type="spellStart"/>
            <w:r w:rsidRPr="005C1620">
              <w:t>извещателей</w:t>
            </w:r>
            <w:proofErr w:type="spellEnd"/>
            <w:r w:rsidRPr="005C1620">
              <w:t>, шлейфов сигнализации) на отсутствие повреждений, коррозии, грязи, прочности креплений и т.д.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Ежемесячно</w:t>
            </w:r>
          </w:p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(не реже одного раза в месяц)</w:t>
            </w:r>
          </w:p>
        </w:tc>
      </w:tr>
      <w:tr w:rsidR="005C1620" w:rsidRPr="005C1620" w:rsidTr="005C1620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jc w:val="center"/>
            </w:pPr>
            <w:r w:rsidRPr="005C1620">
              <w:t>2.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Контроль рабочего положения выключателей, исправности световой индикации, наличие пломб на приборах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Ежемесячно</w:t>
            </w:r>
          </w:p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(не реже одного раза в месяц)</w:t>
            </w:r>
          </w:p>
        </w:tc>
      </w:tr>
      <w:tr w:rsidR="005C1620" w:rsidRPr="005C1620" w:rsidTr="005C1620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jc w:val="center"/>
            </w:pPr>
            <w:r w:rsidRPr="005C1620">
              <w:t>3.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Контроль основного и резервного источников питания с проверкой автоматического переключения питания с рабочего на резервный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Ежемесячно</w:t>
            </w:r>
          </w:p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(не реже одного раза в месяц)</w:t>
            </w:r>
          </w:p>
        </w:tc>
      </w:tr>
      <w:tr w:rsidR="005C1620" w:rsidRPr="005C1620" w:rsidTr="005C1620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jc w:val="center"/>
            </w:pPr>
            <w:r w:rsidRPr="005C1620">
              <w:t>4.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 xml:space="preserve">Проверка работоспособности составных частей системы (приемно-контрольных приборов, </w:t>
            </w:r>
            <w:proofErr w:type="spellStart"/>
            <w:r w:rsidRPr="005C1620">
              <w:t>извещателей</w:t>
            </w:r>
            <w:proofErr w:type="spellEnd"/>
            <w:r w:rsidRPr="005C1620">
              <w:t>)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Ежемесячно</w:t>
            </w:r>
          </w:p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(не реже одного раза в месяц)</w:t>
            </w:r>
          </w:p>
        </w:tc>
      </w:tr>
      <w:tr w:rsidR="005C1620" w:rsidRPr="005C1620" w:rsidTr="005C1620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jc w:val="center"/>
            </w:pPr>
            <w:r w:rsidRPr="005C1620">
              <w:t>5.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  <w:jc w:val="both"/>
            </w:pPr>
            <w:r w:rsidRPr="005C1620">
              <w:t>Профилактические работы (очистка, замена элементов и т.д.)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620" w:rsidRPr="005C1620" w:rsidRDefault="005C1620" w:rsidP="005C1620">
            <w:pPr>
              <w:tabs>
                <w:tab w:val="left" w:pos="709"/>
              </w:tabs>
            </w:pPr>
            <w:r w:rsidRPr="005C1620">
              <w:t xml:space="preserve">Ежемесячно </w:t>
            </w:r>
          </w:p>
          <w:p w:rsidR="005C1620" w:rsidRPr="005C1620" w:rsidRDefault="005C1620" w:rsidP="005C1620">
            <w:pPr>
              <w:tabs>
                <w:tab w:val="left" w:pos="709"/>
              </w:tabs>
            </w:pPr>
            <w:r w:rsidRPr="005C1620">
              <w:t>(не реже одного раза в месяц)</w:t>
            </w:r>
          </w:p>
        </w:tc>
      </w:tr>
    </w:tbl>
    <w:p w:rsidR="005C1620" w:rsidRPr="005C1620" w:rsidRDefault="005C1620" w:rsidP="005C1620">
      <w:pPr>
        <w:jc w:val="both"/>
      </w:pPr>
    </w:p>
    <w:p w:rsidR="005C1620" w:rsidRPr="005C1620" w:rsidRDefault="005C1620" w:rsidP="005C1620">
      <w:pPr>
        <w:jc w:val="both"/>
      </w:pPr>
      <w:r w:rsidRPr="005C1620">
        <w:t>3. Обеспечить прибытие ремонтной бригады в течение 4 часов по вызову Заказчика и произвести восстановление основных функций системы: режим пожарной сигнализации в течение 24-х часов с момента прибытия на объект, а полное восстановление режима управления в течение 48 часов.</w:t>
      </w:r>
    </w:p>
    <w:p w:rsidR="005C1620" w:rsidRPr="005C1620" w:rsidRDefault="005C1620" w:rsidP="005C1620">
      <w:pPr>
        <w:jc w:val="both"/>
      </w:pPr>
    </w:p>
    <w:p w:rsidR="005C1620" w:rsidRPr="005C1620" w:rsidRDefault="005C1620" w:rsidP="005C1620">
      <w:pPr>
        <w:jc w:val="both"/>
      </w:pPr>
      <w:r w:rsidRPr="005C1620">
        <w:t>4. Оказание технической помощи Заказчику в вопросах, касающихся эксплуатации систем пожарной автоматики (проведение инструктажа, составление инструкций по эксплуатации АПС и т.д.).</w:t>
      </w:r>
    </w:p>
    <w:p w:rsidR="005C1620" w:rsidRPr="005C1620" w:rsidRDefault="005C1620" w:rsidP="005C1620"/>
    <w:p w:rsidR="005C1620" w:rsidRPr="005C1620" w:rsidRDefault="005C1620" w:rsidP="005C1620">
      <w:pPr>
        <w:jc w:val="center"/>
      </w:pPr>
      <w:r w:rsidRPr="005C1620">
        <w:t>Подраздел 2.3 Объем оказываемых услуг либо доля оказываемых услуг в общем объеме закупки</w:t>
      </w:r>
    </w:p>
    <w:p w:rsidR="005C1620" w:rsidRPr="005C1620" w:rsidRDefault="005C1620" w:rsidP="005C1620">
      <w:r w:rsidRPr="005C1620">
        <w:lastRenderedPageBreak/>
        <w:t>Доля/объем отдельных услуг в общем объеме закупок не определена.</w:t>
      </w:r>
    </w:p>
    <w:p w:rsidR="005C1620" w:rsidRDefault="005C1620" w:rsidP="005C1620"/>
    <w:p w:rsidR="005C1620" w:rsidRPr="005C1620" w:rsidRDefault="005C1620" w:rsidP="005C1620"/>
    <w:p w:rsidR="005C1620" w:rsidRDefault="005C1620" w:rsidP="005C1620">
      <w:pPr>
        <w:jc w:val="center"/>
        <w:rPr>
          <w:color w:val="000000"/>
        </w:rPr>
      </w:pPr>
      <w:r w:rsidRPr="005C1620">
        <w:rPr>
          <w:color w:val="000000"/>
        </w:rPr>
        <w:t>РАЗДЕЛ 3. ТРЕБОВАНИЯ К УСЛУГАМ</w:t>
      </w:r>
    </w:p>
    <w:p w:rsidR="005C1620" w:rsidRPr="005C1620" w:rsidRDefault="005C1620" w:rsidP="005C1620">
      <w:pPr>
        <w:jc w:val="center"/>
        <w:rPr>
          <w:color w:val="000000"/>
        </w:rPr>
      </w:pPr>
    </w:p>
    <w:p w:rsidR="005C1620" w:rsidRPr="005C1620" w:rsidRDefault="005C1620" w:rsidP="005C1620">
      <w:pPr>
        <w:jc w:val="center"/>
        <w:rPr>
          <w:color w:val="000000"/>
        </w:rPr>
      </w:pPr>
      <w:r w:rsidRPr="005C1620">
        <w:rPr>
          <w:color w:val="000000"/>
        </w:rPr>
        <w:t>Подраздел 3.1 Общие требования</w:t>
      </w:r>
    </w:p>
    <w:p w:rsidR="005C1620" w:rsidRPr="005C1620" w:rsidRDefault="005C1620" w:rsidP="005C1620">
      <w:pPr>
        <w:ind w:firstLine="708"/>
        <w:jc w:val="both"/>
        <w:rPr>
          <w:color w:val="000000"/>
        </w:rPr>
      </w:pPr>
      <w:r w:rsidRPr="005C1620">
        <w:rPr>
          <w:color w:val="000000"/>
        </w:rPr>
        <w:t>Обеспечить прибытие ремонтной бригады в течение 4 часов с момента вызова Заказчиком и произвести восстановление основных функций пожарной сигнализации зданий и сооружений Самарского отделения в срок не более 24 часов с момента прибытия на объект, а полное восстановление в течение 48 часов.</w:t>
      </w:r>
    </w:p>
    <w:p w:rsidR="005C1620" w:rsidRPr="005C1620" w:rsidRDefault="005C1620" w:rsidP="005C1620">
      <w:pPr>
        <w:ind w:firstLine="708"/>
        <w:jc w:val="both"/>
        <w:rPr>
          <w:color w:val="000000"/>
        </w:rPr>
      </w:pPr>
      <w:r w:rsidRPr="005C1620">
        <w:rPr>
          <w:color w:val="000000"/>
        </w:rPr>
        <w:t>Осуществлять согласно предписаниям ответственных государственных органов проверку функционирования пожарной сигнализации.</w:t>
      </w:r>
    </w:p>
    <w:p w:rsidR="005C1620" w:rsidRPr="005C1620" w:rsidRDefault="005C1620" w:rsidP="005C1620">
      <w:pPr>
        <w:shd w:val="clear" w:color="auto" w:fill="FFFFFF"/>
        <w:jc w:val="both"/>
        <w:rPr>
          <w:bCs/>
          <w:u w:val="single"/>
        </w:rPr>
      </w:pPr>
    </w:p>
    <w:p w:rsidR="005C1620" w:rsidRPr="005C1620" w:rsidRDefault="005C1620" w:rsidP="005C1620">
      <w:pPr>
        <w:shd w:val="clear" w:color="auto" w:fill="FFFFFF"/>
        <w:ind w:firstLine="601"/>
        <w:jc w:val="both"/>
        <w:rPr>
          <w:bCs/>
          <w:u w:val="single"/>
        </w:rPr>
      </w:pPr>
      <w:r w:rsidRPr="005C1620">
        <w:rPr>
          <w:bCs/>
          <w:u w:val="single"/>
        </w:rPr>
        <w:t xml:space="preserve">Место оказания услуг: </w:t>
      </w:r>
    </w:p>
    <w:p w:rsidR="005C1620" w:rsidRPr="005C1620" w:rsidRDefault="005C1620" w:rsidP="005C1620">
      <w:pPr>
        <w:shd w:val="clear" w:color="auto" w:fill="FFFFFF"/>
        <w:ind w:left="744" w:hanging="523"/>
        <w:jc w:val="both"/>
      </w:pPr>
      <w:r w:rsidRPr="005C1620">
        <w:t>- г. Самара, Промышленный район, ул. Береговая, д. 12;</w:t>
      </w:r>
    </w:p>
    <w:p w:rsidR="005C1620" w:rsidRPr="005C1620" w:rsidRDefault="005C1620" w:rsidP="005C1620">
      <w:pPr>
        <w:ind w:firstLine="221"/>
        <w:jc w:val="both"/>
      </w:pPr>
      <w:r w:rsidRPr="005C1620">
        <w:t>- Самарская область, Волжский район, с. Дубовый Умёт (ПХРО Самарского отделения филиала «Приволжский территориальный округ» ФГУП «РосРАО»):</w:t>
      </w:r>
    </w:p>
    <w:p w:rsidR="005C1620" w:rsidRPr="005C1620" w:rsidRDefault="005C1620" w:rsidP="005C1620">
      <w:pPr>
        <w:ind w:firstLine="221"/>
        <w:jc w:val="both"/>
      </w:pPr>
      <w:r w:rsidRPr="005C1620">
        <w:tab/>
        <w:t>- административное здание;</w:t>
      </w:r>
    </w:p>
    <w:p w:rsidR="005C1620" w:rsidRPr="005C1620" w:rsidRDefault="005C1620" w:rsidP="005C1620">
      <w:pPr>
        <w:ind w:firstLine="221"/>
        <w:jc w:val="both"/>
      </w:pPr>
      <w:r w:rsidRPr="005C1620">
        <w:tab/>
        <w:t>- гараж для автомашин на 4 бокса;</w:t>
      </w:r>
    </w:p>
    <w:p w:rsidR="005C1620" w:rsidRPr="005C1620" w:rsidRDefault="005C1620" w:rsidP="005C1620">
      <w:pPr>
        <w:ind w:firstLine="221"/>
        <w:jc w:val="both"/>
      </w:pPr>
      <w:r w:rsidRPr="005C1620">
        <w:tab/>
        <w:t xml:space="preserve">- </w:t>
      </w:r>
      <w:proofErr w:type="gramStart"/>
      <w:r w:rsidRPr="005C1620">
        <w:t>л</w:t>
      </w:r>
      <w:r w:rsidRPr="005C1620">
        <w:rPr>
          <w:rFonts w:eastAsia="Lucida Sans Unicode"/>
          <w:lang w:eastAsia="en-US" w:bidi="en-US"/>
        </w:rPr>
        <w:t>аборатория  перезарядки</w:t>
      </w:r>
      <w:proofErr w:type="gramEnd"/>
      <w:r w:rsidRPr="005C1620">
        <w:rPr>
          <w:rFonts w:eastAsia="Lucida Sans Unicode"/>
          <w:lang w:eastAsia="en-US" w:bidi="en-US"/>
        </w:rPr>
        <w:t xml:space="preserve"> ИИИ.</w:t>
      </w:r>
    </w:p>
    <w:p w:rsidR="005C1620" w:rsidRPr="005C1620" w:rsidRDefault="005C1620" w:rsidP="005C1620">
      <w:pPr>
        <w:ind w:firstLine="601"/>
        <w:jc w:val="both"/>
      </w:pPr>
    </w:p>
    <w:p w:rsidR="005C1620" w:rsidRPr="005C1620" w:rsidRDefault="005C1620" w:rsidP="005C1620">
      <w:pPr>
        <w:ind w:firstLine="601"/>
        <w:jc w:val="both"/>
        <w:rPr>
          <w:bCs/>
        </w:rPr>
      </w:pPr>
      <w:r w:rsidRPr="005C1620">
        <w:rPr>
          <w:u w:val="single"/>
        </w:rPr>
        <w:t xml:space="preserve">Сроки и график оказания услуг: </w:t>
      </w:r>
      <w:r w:rsidRPr="005C1620">
        <w:rPr>
          <w:bCs/>
        </w:rPr>
        <w:t>с момента подписания договора 12 месяцев.</w:t>
      </w:r>
    </w:p>
    <w:p w:rsidR="005C1620" w:rsidRPr="005C1620" w:rsidRDefault="005C1620" w:rsidP="005C1620">
      <w:pPr>
        <w:jc w:val="both"/>
      </w:pPr>
    </w:p>
    <w:p w:rsidR="005C1620" w:rsidRPr="005C1620" w:rsidRDefault="005C1620" w:rsidP="005C1620">
      <w:pPr>
        <w:jc w:val="center"/>
      </w:pPr>
      <w:r w:rsidRPr="005C1620">
        <w:t>Подраздел 3.2 Требования к качеству оказываемых услуг</w:t>
      </w:r>
    </w:p>
    <w:p w:rsidR="005C1620" w:rsidRPr="005C1620" w:rsidRDefault="005C1620" w:rsidP="005C1620">
      <w:pPr>
        <w:jc w:val="both"/>
      </w:pPr>
      <w:r w:rsidRPr="005C1620">
        <w:t>Оказывать услуги по техническому обслуживанию пожарной сигнализации зданий и сооружений Самарского отделения качественно и в сроки, установленные типовыми регламентами работ.</w:t>
      </w:r>
    </w:p>
    <w:p w:rsidR="005C1620" w:rsidRPr="005C1620" w:rsidRDefault="005C1620" w:rsidP="005C1620">
      <w:pPr>
        <w:ind w:firstLine="708"/>
        <w:jc w:val="both"/>
      </w:pPr>
    </w:p>
    <w:p w:rsidR="005C1620" w:rsidRPr="005C1620" w:rsidRDefault="005C1620" w:rsidP="005C1620">
      <w:pPr>
        <w:jc w:val="center"/>
      </w:pPr>
      <w:r w:rsidRPr="005C1620">
        <w:t>Подраздел 3.3 Требования к конфиденциальности</w:t>
      </w:r>
    </w:p>
    <w:p w:rsidR="005C1620" w:rsidRPr="005C1620" w:rsidRDefault="005C1620" w:rsidP="005C1620">
      <w:pPr>
        <w:pStyle w:val="-"/>
        <w:numPr>
          <w:ilvl w:val="0"/>
          <w:numId w:val="0"/>
        </w:numPr>
      </w:pPr>
      <w:r w:rsidRPr="005C1620">
        <w:t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</w:t>
      </w:r>
      <w:r w:rsidRPr="005C1620">
        <w:rPr>
          <w:color w:val="FF0000"/>
        </w:rPr>
        <w:t xml:space="preserve"> </w:t>
      </w:r>
      <w:r w:rsidRPr="005C1620">
        <w:t>способом с участием третьих лиц без предварительного письменного согласия другой Стороны.</w:t>
      </w:r>
      <w:r w:rsidRPr="005C1620">
        <w:rPr>
          <w:lang w:eastAsia="ar-SA"/>
        </w:rPr>
        <w:t xml:space="preserve"> </w:t>
      </w:r>
      <w:r w:rsidRPr="005C1620">
        <w:t xml:space="preserve">Стороны должны сохранять информацию, составляющую коммерческую тайну, строго конфиденциальной. </w:t>
      </w:r>
    </w:p>
    <w:p w:rsidR="005C1620" w:rsidRPr="005C1620" w:rsidRDefault="005C1620" w:rsidP="005C1620">
      <w:pPr>
        <w:jc w:val="center"/>
      </w:pPr>
    </w:p>
    <w:p w:rsidR="005C1620" w:rsidRPr="005C1620" w:rsidRDefault="005C1620" w:rsidP="005C1620">
      <w:pPr>
        <w:jc w:val="center"/>
      </w:pPr>
      <w:r w:rsidRPr="005C1620">
        <w:t>Подраздел 3.4 Требования к безопасности оказания услуг и безопасности результата оказанных услуг</w:t>
      </w:r>
    </w:p>
    <w:p w:rsidR="005C1620" w:rsidRPr="005C1620" w:rsidRDefault="005C1620" w:rsidP="005C1620">
      <w:pPr>
        <w:ind w:firstLine="708"/>
        <w:jc w:val="both"/>
      </w:pPr>
      <w:r w:rsidRPr="005C1620">
        <w:t>Соблюдать при проведении работ правила пожарной безопасности, правила техники безопасности, правила внутреннего трудового распорядка Заказчика.</w:t>
      </w:r>
    </w:p>
    <w:p w:rsidR="005C1620" w:rsidRPr="005C1620" w:rsidRDefault="005C1620" w:rsidP="005C1620">
      <w:pPr>
        <w:ind w:firstLine="708"/>
        <w:jc w:val="both"/>
        <w:rPr>
          <w:color w:val="000000"/>
        </w:rPr>
      </w:pPr>
      <w:r w:rsidRPr="005C1620">
        <w:t>При выполнении технического обслуживания пожарной сигнализации зданий и сооружений Самарского отделения должны выполняться требования действующей нормативной документации по охране труда, обеспечению пожарной и радиационной</w:t>
      </w:r>
      <w:r w:rsidRPr="005C1620">
        <w:rPr>
          <w:color w:val="000000"/>
        </w:rPr>
        <w:t xml:space="preserve"> безопасности.</w:t>
      </w:r>
    </w:p>
    <w:p w:rsidR="005C1620" w:rsidRPr="005C1620" w:rsidRDefault="005C1620" w:rsidP="005C1620">
      <w:pPr>
        <w:rPr>
          <w:color w:val="000000"/>
        </w:rPr>
      </w:pPr>
    </w:p>
    <w:p w:rsidR="005C1620" w:rsidRPr="005C1620" w:rsidRDefault="005C1620" w:rsidP="005C1620"/>
    <w:p w:rsidR="005C1620" w:rsidRDefault="005C1620" w:rsidP="005C1620">
      <w:pPr>
        <w:jc w:val="center"/>
      </w:pPr>
      <w:r w:rsidRPr="005C1620">
        <w:t>РАЗДЕЛ 4. РЕЗУЛЬТАТ ОКАЗАННЫХ УСЛУГ</w:t>
      </w:r>
    </w:p>
    <w:p w:rsidR="005C1620" w:rsidRPr="005C1620" w:rsidRDefault="005C1620" w:rsidP="005C1620">
      <w:pPr>
        <w:jc w:val="center"/>
      </w:pPr>
    </w:p>
    <w:p w:rsidR="005C1620" w:rsidRPr="005C1620" w:rsidRDefault="005C1620" w:rsidP="005C1620">
      <w:pPr>
        <w:jc w:val="center"/>
      </w:pPr>
      <w:r w:rsidRPr="005C1620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5C1620" w:rsidRPr="005C1620" w:rsidRDefault="005C1620" w:rsidP="005C1620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5C1620">
        <w:rPr>
          <w:color w:val="auto"/>
        </w:rPr>
        <w:t xml:space="preserve">Стороны ежемесячно в срок до 5-го числа </w:t>
      </w:r>
      <w:proofErr w:type="gramStart"/>
      <w:r w:rsidRPr="005C1620">
        <w:rPr>
          <w:color w:val="auto"/>
        </w:rPr>
        <w:t>месяца</w:t>
      </w:r>
      <w:proofErr w:type="gramEnd"/>
      <w:r w:rsidRPr="005C1620">
        <w:rPr>
          <w:color w:val="auto"/>
        </w:rPr>
        <w:t xml:space="preserve"> следующего за отчетным составляют акты сдачи-приемки оказанных услуг/выполненных работ.</w:t>
      </w:r>
    </w:p>
    <w:p w:rsidR="005C1620" w:rsidRPr="005C1620" w:rsidRDefault="005C1620" w:rsidP="005C1620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</w:p>
    <w:p w:rsidR="005C1620" w:rsidRPr="005C1620" w:rsidRDefault="005C1620" w:rsidP="005C1620"/>
    <w:p w:rsidR="005C1620" w:rsidRPr="005C1620" w:rsidRDefault="005C1620" w:rsidP="005C1620">
      <w:pPr>
        <w:jc w:val="center"/>
      </w:pPr>
      <w:r w:rsidRPr="005C1620">
        <w:t>РАЗДЕЛ 5. ПЕРЕЧЕНЬ ПРИНЯТЫХ СОКРАЩЕНИЙ</w:t>
      </w:r>
    </w:p>
    <w:p w:rsidR="005C1620" w:rsidRPr="005C1620" w:rsidRDefault="005C1620" w:rsidP="005C1620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C1620" w:rsidRPr="005C1620" w:rsidTr="00806C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620" w:rsidRPr="005C1620" w:rsidRDefault="005C1620" w:rsidP="005C1620">
            <w:pPr>
              <w:jc w:val="center"/>
            </w:pPr>
            <w:r w:rsidRPr="005C1620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620" w:rsidRPr="005C1620" w:rsidRDefault="005C1620" w:rsidP="005C1620">
            <w:pPr>
              <w:autoSpaceDE w:val="0"/>
              <w:autoSpaceDN w:val="0"/>
              <w:adjustRightInd w:val="0"/>
              <w:jc w:val="center"/>
            </w:pPr>
            <w:r w:rsidRPr="005C1620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620" w:rsidRPr="005C1620" w:rsidRDefault="005C1620" w:rsidP="005C1620">
            <w:pPr>
              <w:jc w:val="center"/>
            </w:pPr>
            <w:r w:rsidRPr="005C1620">
              <w:t>Расшифровка сокращения</w:t>
            </w:r>
          </w:p>
        </w:tc>
      </w:tr>
      <w:tr w:rsidR="005C1620" w:rsidRPr="005C1620" w:rsidTr="00806C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jc w:val="both"/>
            </w:pPr>
            <w:r w:rsidRPr="005C1620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autoSpaceDE w:val="0"/>
              <w:autoSpaceDN w:val="0"/>
              <w:adjustRightInd w:val="0"/>
            </w:pPr>
            <w:r w:rsidRPr="005C1620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jc w:val="both"/>
            </w:pPr>
            <w:r w:rsidRPr="005C1620">
              <w:t>Федеральное государственное унитарное предприятие</w:t>
            </w:r>
          </w:p>
        </w:tc>
      </w:tr>
      <w:tr w:rsidR="005C1620" w:rsidRPr="005C1620" w:rsidTr="00806C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jc w:val="both"/>
            </w:pPr>
            <w:r w:rsidRPr="005C1620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autoSpaceDE w:val="0"/>
              <w:autoSpaceDN w:val="0"/>
              <w:adjustRightInd w:val="0"/>
            </w:pPr>
            <w:r w:rsidRPr="005C1620">
              <w:t>ПХРО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jc w:val="both"/>
            </w:pPr>
            <w:r w:rsidRPr="005C1620">
              <w:t>Пункт хранения радиоактивных отходов</w:t>
            </w:r>
          </w:p>
        </w:tc>
      </w:tr>
      <w:tr w:rsidR="005C1620" w:rsidRPr="005C1620" w:rsidTr="00806C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jc w:val="both"/>
            </w:pPr>
            <w:r w:rsidRPr="005C1620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autoSpaceDE w:val="0"/>
              <w:autoSpaceDN w:val="0"/>
              <w:adjustRightInd w:val="0"/>
            </w:pPr>
            <w:r w:rsidRPr="005C1620">
              <w:t>АПС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620" w:rsidRPr="005C1620" w:rsidRDefault="005C1620" w:rsidP="005C1620">
            <w:pPr>
              <w:jc w:val="both"/>
            </w:pPr>
            <w:r w:rsidRPr="005C1620">
              <w:t>Автоматическая пожарная сигнализация</w:t>
            </w:r>
          </w:p>
        </w:tc>
      </w:tr>
    </w:tbl>
    <w:p w:rsidR="0030315B" w:rsidRDefault="0030315B" w:rsidP="0030315B"/>
    <w:sectPr w:rsidR="0030315B" w:rsidSect="005C1620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FB4F6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FB4F67" w:rsidRPr="00FB4F67">
      <w:rPr>
        <w:rFonts w:ascii="Times New Roman" w:hAnsi="Times New Roman" w:cs="Times New Roman"/>
      </w:rPr>
      <w:t>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CCB0544-65B3-45BC-892D-51DA99E5E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121</TotalTime>
  <Pages>6</Pages>
  <Words>1150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38</cp:revision>
  <cp:lastPrinted>2013-05-13T10:31:00Z</cp:lastPrinted>
  <dcterms:created xsi:type="dcterms:W3CDTF">2013-12-04T11:06:00Z</dcterms:created>
  <dcterms:modified xsi:type="dcterms:W3CDTF">2014-05-30T09:36:00Z</dcterms:modified>
</cp:coreProperties>
</file>