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EE7A0B" w:rsidRPr="00C71B73" w:rsidRDefault="00EE7A0B" w:rsidP="00EE7A0B">
      <w:pPr>
        <w:jc w:val="center"/>
        <w:outlineLvl w:val="0"/>
        <w:rPr>
          <w:b/>
          <w:bCs/>
          <w:sz w:val="28"/>
          <w:szCs w:val="28"/>
        </w:rPr>
      </w:pPr>
      <w:bookmarkStart w:id="0" w:name="_Toc395090935"/>
      <w:r w:rsidRPr="00C71B73">
        <w:rPr>
          <w:b/>
          <w:bCs/>
          <w:sz w:val="28"/>
          <w:szCs w:val="28"/>
        </w:rPr>
        <w:t>АУКЦИОННАЯ ДОКУМЕНТАЦИЯ</w:t>
      </w:r>
      <w:bookmarkEnd w:id="0"/>
    </w:p>
    <w:p w:rsidR="00563F69" w:rsidRDefault="00563F69" w:rsidP="00563F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аукцион </w:t>
      </w:r>
      <w:proofErr w:type="gramStart"/>
      <w:r>
        <w:rPr>
          <w:b/>
          <w:sz w:val="28"/>
          <w:szCs w:val="28"/>
        </w:rPr>
        <w:t xml:space="preserve">в электронной форме без квалификационного отбора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оказание </w:t>
      </w:r>
      <w:r>
        <w:rPr>
          <w:b/>
          <w:sz w:val="28"/>
          <w:szCs w:val="28"/>
        </w:rPr>
        <w:t>услуг  по обращению</w:t>
      </w:r>
      <w:proofErr w:type="gramEnd"/>
      <w:r>
        <w:rPr>
          <w:b/>
          <w:sz w:val="28"/>
          <w:szCs w:val="28"/>
        </w:rPr>
        <w:t xml:space="preserve"> с отходами производства в виде фрагментов нефтепромыслового оборудования</w:t>
      </w:r>
    </w:p>
    <w:p w:rsidR="00270579" w:rsidRPr="00E92D6D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0F3C28" w:rsidRPr="006940DB" w:rsidRDefault="000F3C28" w:rsidP="000F3C28">
      <w:pPr>
        <w:jc w:val="center"/>
        <w:outlineLvl w:val="0"/>
        <w:rPr>
          <w:color w:val="000000"/>
        </w:rPr>
      </w:pPr>
      <w:r w:rsidRPr="006940DB">
        <w:rPr>
          <w:color w:val="000000"/>
        </w:rPr>
        <w:lastRenderedPageBreak/>
        <w:t xml:space="preserve">Техническое задание на оказание услуг </w:t>
      </w:r>
    </w:p>
    <w:p w:rsidR="000F3C28" w:rsidRPr="006940DB" w:rsidRDefault="000F3C28" w:rsidP="000F3C28">
      <w:pPr>
        <w:jc w:val="center"/>
        <w:rPr>
          <w:color w:val="000000"/>
        </w:rPr>
      </w:pPr>
    </w:p>
    <w:p w:rsidR="000F3C28" w:rsidRPr="006940DB" w:rsidRDefault="000F3C28" w:rsidP="000F3C28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СОДЕРЖАНИЕ</w:t>
      </w:r>
    </w:p>
    <w:p w:rsidR="000F3C28" w:rsidRPr="006940DB" w:rsidRDefault="000F3C28" w:rsidP="000F3C28">
      <w:pPr>
        <w:jc w:val="center"/>
        <w:rPr>
          <w:color w:val="000000"/>
        </w:rPr>
      </w:pPr>
    </w:p>
    <w:p w:rsidR="000F3C28" w:rsidRPr="006940DB" w:rsidRDefault="000F3C28" w:rsidP="000F3C28">
      <w:pPr>
        <w:rPr>
          <w:color w:val="000000"/>
        </w:rPr>
      </w:pPr>
    </w:p>
    <w:p w:rsidR="000F3C28" w:rsidRPr="006940DB" w:rsidRDefault="000F3C28" w:rsidP="000F3C28">
      <w:pPr>
        <w:outlineLvl w:val="0"/>
        <w:rPr>
          <w:color w:val="000000"/>
        </w:rPr>
      </w:pPr>
      <w:r w:rsidRPr="006940DB">
        <w:rPr>
          <w:color w:val="000000"/>
        </w:rPr>
        <w:t>РАЗДЕЛ 1. НАИМЕНОВАНИЕ УСЛУГИ</w:t>
      </w:r>
    </w:p>
    <w:p w:rsidR="000F3C28" w:rsidRPr="006940DB" w:rsidRDefault="000F3C28" w:rsidP="000F3C28">
      <w:pPr>
        <w:outlineLvl w:val="0"/>
        <w:rPr>
          <w:color w:val="000000"/>
        </w:rPr>
      </w:pPr>
      <w:r w:rsidRPr="006940DB">
        <w:rPr>
          <w:color w:val="000000"/>
        </w:rPr>
        <w:t>РАЗДЕЛ 2. ОПИСАНИЕ УСЛУГ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2.1 Состав (перечень) оказываемых услуг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2.2 Описание оказываемых услуг</w:t>
      </w:r>
    </w:p>
    <w:p w:rsidR="000F3C28" w:rsidRPr="006940DB" w:rsidRDefault="000F3C28" w:rsidP="000F3C28">
      <w:pPr>
        <w:outlineLvl w:val="0"/>
        <w:rPr>
          <w:color w:val="000000"/>
        </w:rPr>
      </w:pPr>
      <w:r w:rsidRPr="006940DB">
        <w:rPr>
          <w:color w:val="000000"/>
        </w:rPr>
        <w:t>РАЗДЕЛ 3. ТРЕБОВАНИЯ К УСЛУГАМ</w:t>
      </w:r>
    </w:p>
    <w:p w:rsidR="000F3C28" w:rsidRPr="006940DB" w:rsidRDefault="000F3C28" w:rsidP="000F3C28">
      <w:pPr>
        <w:ind w:left="851"/>
        <w:outlineLvl w:val="0"/>
        <w:rPr>
          <w:color w:val="000000"/>
        </w:rPr>
      </w:pPr>
      <w:r w:rsidRPr="006940DB">
        <w:rPr>
          <w:color w:val="000000"/>
        </w:rPr>
        <w:t>Подраздел 3.1 Общие требования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3.2 Требования к качеству оказываемых услуг</w:t>
      </w:r>
    </w:p>
    <w:p w:rsidR="000F3C28" w:rsidRPr="006940DB" w:rsidRDefault="000F3C28" w:rsidP="000F3C28">
      <w:pPr>
        <w:ind w:left="851"/>
        <w:outlineLvl w:val="0"/>
        <w:rPr>
          <w:color w:val="000000"/>
        </w:rPr>
      </w:pPr>
      <w:r w:rsidRPr="006940DB">
        <w:rPr>
          <w:color w:val="000000"/>
        </w:rPr>
        <w:t>Подраздел 3.3 Требования к конфиденциальности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3.5 Специальные требования</w:t>
      </w:r>
    </w:p>
    <w:p w:rsidR="000F3C28" w:rsidRPr="006940DB" w:rsidRDefault="000F3C28" w:rsidP="000F3C28">
      <w:pPr>
        <w:outlineLvl w:val="0"/>
        <w:rPr>
          <w:color w:val="000000"/>
        </w:rPr>
      </w:pPr>
      <w:r w:rsidRPr="006940DB">
        <w:rPr>
          <w:color w:val="000000"/>
        </w:rPr>
        <w:t>РАЗДЕЛ 4. РЕЗУЛЬТАТ ОКАЗАННЫХ УСЛУГ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4.1 Описание конечного результата оказанных услуг</w:t>
      </w:r>
    </w:p>
    <w:p w:rsidR="000F3C28" w:rsidRPr="006940DB" w:rsidRDefault="000F3C28" w:rsidP="000F3C28">
      <w:pPr>
        <w:ind w:left="851"/>
        <w:outlineLvl w:val="0"/>
        <w:rPr>
          <w:color w:val="000000"/>
        </w:rPr>
      </w:pPr>
      <w:r w:rsidRPr="006940DB">
        <w:rPr>
          <w:color w:val="000000"/>
        </w:rPr>
        <w:t>Подраздел 4.2 Требования по приемке услуг</w:t>
      </w:r>
    </w:p>
    <w:p w:rsidR="000F3C28" w:rsidRPr="006940DB" w:rsidRDefault="000F3C28" w:rsidP="000F3C28">
      <w:pPr>
        <w:ind w:left="851"/>
        <w:rPr>
          <w:color w:val="000000"/>
        </w:rPr>
      </w:pPr>
      <w:r w:rsidRPr="006940DB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F3C28" w:rsidRPr="006940DB" w:rsidRDefault="000F3C28" w:rsidP="000F3C28">
      <w:pPr>
        <w:outlineLvl w:val="0"/>
        <w:rPr>
          <w:color w:val="000000"/>
        </w:rPr>
      </w:pPr>
      <w:r w:rsidRPr="006940DB">
        <w:rPr>
          <w:color w:val="000000"/>
        </w:rPr>
        <w:t>РАЗДЕЛ 5. ПЕРЕЧЕНЬ ПРИНЯТЫХ СОКРАЩЕНИЙ</w:t>
      </w:r>
    </w:p>
    <w:p w:rsidR="000F3C28" w:rsidRPr="006940DB" w:rsidRDefault="000F3C28" w:rsidP="000F3C28">
      <w:pPr>
        <w:rPr>
          <w:color w:val="000000"/>
        </w:rPr>
      </w:pPr>
    </w:p>
    <w:p w:rsidR="000F3C28" w:rsidRPr="006940DB" w:rsidRDefault="000F3C28" w:rsidP="000F3C28">
      <w:pPr>
        <w:jc w:val="center"/>
        <w:rPr>
          <w:b/>
        </w:rPr>
      </w:pPr>
      <w:r w:rsidRPr="006940DB">
        <w:rPr>
          <w:color w:val="000000"/>
        </w:rPr>
        <w:br w:type="page"/>
      </w:r>
    </w:p>
    <w:p w:rsidR="000F3C28" w:rsidRPr="006940DB" w:rsidRDefault="000F3C28" w:rsidP="000F3C28">
      <w:pPr>
        <w:jc w:val="center"/>
        <w:outlineLvl w:val="0"/>
      </w:pPr>
      <w:bookmarkStart w:id="1" w:name="_Toc341885286"/>
      <w:r w:rsidRPr="006940DB">
        <w:lastRenderedPageBreak/>
        <w:t>РАЗДЕЛ 1. НАИМЕНОВАНИЕ УСЛУГ</w:t>
      </w:r>
    </w:p>
    <w:p w:rsidR="000F3C28" w:rsidRPr="006940DB" w:rsidRDefault="000F3C28" w:rsidP="000F3C28">
      <w:pPr>
        <w:jc w:val="center"/>
        <w:outlineLvl w:val="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r w:rsidRPr="006940DB">
              <w:t>Оказание услуг по обращению с отходами производства в виде фрагментов нефтепромыслового оборудования.</w:t>
            </w:r>
          </w:p>
        </w:tc>
      </w:tr>
    </w:tbl>
    <w:p w:rsidR="000F3C28" w:rsidRPr="006940DB" w:rsidRDefault="000F3C28" w:rsidP="000F3C28"/>
    <w:bookmarkEnd w:id="1"/>
    <w:p w:rsidR="000F3C28" w:rsidRPr="006940DB" w:rsidRDefault="000F3C28" w:rsidP="000F3C28">
      <w:pPr>
        <w:jc w:val="center"/>
        <w:outlineLvl w:val="0"/>
      </w:pPr>
      <w:r w:rsidRPr="006940DB">
        <w:t>РАЗДЕЛ 2. ОПИСАНИЕ УСЛУГ</w:t>
      </w:r>
    </w:p>
    <w:p w:rsidR="000F3C28" w:rsidRPr="006940DB" w:rsidRDefault="000F3C28" w:rsidP="000F3C28">
      <w:pPr>
        <w:jc w:val="center"/>
        <w:outlineLvl w:val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</w:pPr>
            <w:r w:rsidRPr="006940DB">
              <w:t>Подраздел 2.1 Состав (перечень) оказываемых услуг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Оказание услуг  по сбору, транспортированию и размещению отходов   производства в виде фрагментов нефтепромыслового оборудования загрязненного природными радионуклидами в количестве 483 тонны  в соответствии с техническим заданием. 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Характеристика отходов производства: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 - эффективная удельная активность природных радионуклидов(238U,232Th,40К) (</w:t>
            </w:r>
            <w:proofErr w:type="spellStart"/>
            <w:r w:rsidRPr="006940DB">
              <w:rPr>
                <w:color w:val="000000"/>
              </w:rPr>
              <w:t>Аэфф</w:t>
            </w:r>
            <w:proofErr w:type="spellEnd"/>
            <w:r w:rsidRPr="006940DB">
              <w:rPr>
                <w:color w:val="000000"/>
              </w:rPr>
              <w:t xml:space="preserve">),  менее 1,0 </w:t>
            </w:r>
            <w:proofErr w:type="spellStart"/>
            <w:r w:rsidRPr="006940DB">
              <w:rPr>
                <w:color w:val="000000"/>
              </w:rPr>
              <w:t>кБк</w:t>
            </w:r>
            <w:proofErr w:type="spellEnd"/>
            <w:r w:rsidRPr="006940DB">
              <w:rPr>
                <w:color w:val="000000"/>
              </w:rPr>
              <w:t>/кг;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- мощность дозы гамма-излучения природных радионуклидов в отходах,  Н менее 0,6  </w:t>
            </w:r>
            <w:proofErr w:type="spellStart"/>
            <w:r w:rsidRPr="006940DB">
              <w:rPr>
                <w:color w:val="000000"/>
              </w:rPr>
              <w:t>мкГр</w:t>
            </w:r>
            <w:proofErr w:type="spellEnd"/>
            <w:r w:rsidRPr="006940DB">
              <w:rPr>
                <w:color w:val="000000"/>
              </w:rPr>
              <w:t>/час на расстоянии 0,1м;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отходы  производства представляют собой металлические фрагменты  с большими очагами коррозии, массой до 1,5 тонны с максимальными  размерами 1,5*3,0 метра складирование навалом на 2х площадках в равных частях;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отнесение персонала к группе</w:t>
            </w:r>
            <w:proofErr w:type="gramStart"/>
            <w:r w:rsidRPr="006940DB">
              <w:rPr>
                <w:color w:val="000000"/>
              </w:rPr>
              <w:t xml:space="preserve"> А</w:t>
            </w:r>
            <w:proofErr w:type="gramEnd"/>
            <w:r w:rsidRPr="006940DB">
              <w:rPr>
                <w:color w:val="000000"/>
              </w:rPr>
              <w:t xml:space="preserve"> при работе с данными отходами не требуется.</w:t>
            </w:r>
          </w:p>
          <w:p w:rsidR="000F3C28" w:rsidRPr="006940DB" w:rsidRDefault="000F3C28" w:rsidP="006A2413">
            <w:pPr>
              <w:ind w:left="34"/>
            </w:pPr>
            <w:r w:rsidRPr="006940DB">
              <w:rPr>
                <w:color w:val="000000"/>
              </w:rPr>
              <w:t xml:space="preserve">Данные отходы в соответствии с </w:t>
            </w:r>
            <w:r w:rsidRPr="006940DB">
              <w:rPr>
                <w:rFonts w:ascii="TimesNewRomanPSMT" w:eastAsia="Calibri" w:hAnsi="TimesNewRomanPSMT" w:cs="TimesNewRomanPSMT"/>
              </w:rPr>
              <w:t>СанПиН 2</w:t>
            </w:r>
            <w:r w:rsidRPr="006940DB">
              <w:rPr>
                <w:color w:val="000000"/>
              </w:rPr>
              <w:t xml:space="preserve">.6.1.2800-10 "Гигиенические требования по ограничению облучения </w:t>
            </w:r>
            <w:proofErr w:type="gramStart"/>
            <w:r w:rsidRPr="006940DB">
              <w:rPr>
                <w:color w:val="000000"/>
              </w:rPr>
              <w:t>населения</w:t>
            </w:r>
            <w:proofErr w:type="gramEnd"/>
            <w:r w:rsidRPr="006940DB">
              <w:rPr>
                <w:color w:val="000000"/>
              </w:rPr>
              <w:t xml:space="preserve"> за счет природных источников ионизирующего излучения" относятся к 1 категории (табл. 6.1) и в соответствии с п.6.3 обращение с ними осуществляется без ограничений  по радиационному фактору.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</w:pPr>
            <w:r w:rsidRPr="006940DB">
              <w:t>Подраздел 2.2 Описание оказываемых услуг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Доставка рабочего персонала, необходимого оборудования и материалов, пустых контейнеров, спецтранспорта, на место оказания услуг;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загрузка отходов  производства  в контейнеры;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взвешивание заполненных контейнеров  на оборудовании Исполнителя;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 погрузка заполненных контейнеров на  специально оборудованные и снабженные специальными знаками транспортные средства;</w:t>
            </w:r>
          </w:p>
          <w:p w:rsidR="000F3C28" w:rsidRPr="006940DB" w:rsidRDefault="000F3C28" w:rsidP="006A2413">
            <w:pPr>
              <w:pStyle w:val="af2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6940DB">
              <w:rPr>
                <w:color w:val="000000"/>
                <w:sz w:val="28"/>
                <w:szCs w:val="28"/>
              </w:rPr>
              <w:t xml:space="preserve">- транспортирование  заполненных контейнеров  на специально оборудованных и </w:t>
            </w:r>
            <w:r w:rsidRPr="006940DB">
              <w:rPr>
                <w:color w:val="000000"/>
                <w:sz w:val="28"/>
                <w:szCs w:val="28"/>
              </w:rPr>
              <w:lastRenderedPageBreak/>
              <w:t xml:space="preserve">снабженных специальными знаками транспортных средствах до объекта размещения отходов; 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разгрузка транспортных средств;</w:t>
            </w:r>
          </w:p>
          <w:p w:rsidR="000F3C28" w:rsidRPr="006940DB" w:rsidRDefault="000F3C28" w:rsidP="006A2413">
            <w:pPr>
              <w:shd w:val="clear" w:color="auto" w:fill="FFFFFF"/>
              <w:rPr>
                <w:color w:val="000000"/>
              </w:rPr>
            </w:pPr>
            <w:r w:rsidRPr="006940DB">
              <w:rPr>
                <w:color w:val="000000"/>
              </w:rPr>
              <w:t>- размещение контейнеров с отходами  производства на объекте размещения отходов, соответствующего требованиям действующего законодательства;</w:t>
            </w:r>
          </w:p>
          <w:p w:rsidR="000F3C28" w:rsidRPr="006940DB" w:rsidRDefault="000F3C28" w:rsidP="006A2413">
            <w:pPr>
              <w:shd w:val="clear" w:color="auto" w:fill="FFFFFF"/>
              <w:rPr>
                <w:color w:val="000000"/>
              </w:rPr>
            </w:pPr>
            <w:r w:rsidRPr="006940DB">
              <w:rPr>
                <w:color w:val="000000"/>
              </w:rPr>
              <w:t xml:space="preserve"> - проведение работ по паспортизации отходов производства;</w:t>
            </w:r>
          </w:p>
          <w:p w:rsidR="000F3C28" w:rsidRPr="006940DB" w:rsidRDefault="000F3C28" w:rsidP="006A2413">
            <w:pPr>
              <w:shd w:val="clear" w:color="auto" w:fill="FFFFFF"/>
              <w:rPr>
                <w:color w:val="000000"/>
              </w:rPr>
            </w:pPr>
            <w:r w:rsidRPr="006940DB">
              <w:rPr>
                <w:color w:val="000000"/>
              </w:rPr>
              <w:t>-  оформление документации для транспортирования отходов  производства с указанием количества транспортируемых отходов, класса опасности, цели и места назначения их транспортирования.</w:t>
            </w:r>
          </w:p>
        </w:tc>
      </w:tr>
    </w:tbl>
    <w:p w:rsidR="000F3C28" w:rsidRDefault="000F3C28" w:rsidP="000F3C28">
      <w:pPr>
        <w:rPr>
          <w:color w:val="000000"/>
        </w:rPr>
      </w:pPr>
    </w:p>
    <w:p w:rsidR="000F3C28" w:rsidRPr="006940DB" w:rsidRDefault="000F3C28" w:rsidP="000F3C28">
      <w:pPr>
        <w:rPr>
          <w:color w:val="000000"/>
        </w:rPr>
      </w:pPr>
    </w:p>
    <w:p w:rsidR="000F3C28" w:rsidRPr="006940DB" w:rsidRDefault="000F3C28" w:rsidP="000F3C28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РАЗДЕЛ 3. ТРЕБОВАНИЯ К УСЛУГАМ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rPr>
                <w:color w:val="000000"/>
              </w:rPr>
            </w:pPr>
            <w:r w:rsidRPr="006940DB">
              <w:rPr>
                <w:color w:val="000000"/>
              </w:rPr>
              <w:t>Подраздел 3.1 Общие требования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Место оказания услуг:</w:t>
            </w:r>
          </w:p>
          <w:p w:rsidR="000F3C28" w:rsidRPr="006940DB" w:rsidRDefault="000F3C28" w:rsidP="006A2413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spacing w:val="-9"/>
              </w:rPr>
              <w:t xml:space="preserve">Сбор отходов производства  производится по адресу: Ставропольский край, </w:t>
            </w:r>
            <w:proofErr w:type="spellStart"/>
            <w:r w:rsidRPr="006940DB">
              <w:rPr>
                <w:color w:val="000000"/>
                <w:spacing w:val="-9"/>
              </w:rPr>
              <w:t>г</w:t>
            </w:r>
            <w:proofErr w:type="gramStart"/>
            <w:r w:rsidRPr="006940DB">
              <w:rPr>
                <w:color w:val="000000"/>
                <w:spacing w:val="-9"/>
              </w:rPr>
              <w:t>.Н</w:t>
            </w:r>
            <w:proofErr w:type="gramEnd"/>
            <w:r w:rsidRPr="006940DB">
              <w:rPr>
                <w:color w:val="000000"/>
                <w:spacing w:val="-9"/>
              </w:rPr>
              <w:t>евинномысск</w:t>
            </w:r>
            <w:proofErr w:type="spellEnd"/>
            <w:r w:rsidRPr="006940DB">
              <w:rPr>
                <w:color w:val="000000"/>
                <w:spacing w:val="-9"/>
              </w:rPr>
              <w:t>, Екатерининское шоссе, 2.</w:t>
            </w:r>
          </w:p>
          <w:p w:rsidR="000F3C28" w:rsidRPr="006940DB" w:rsidRDefault="000F3C28" w:rsidP="006A2413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Место размещения отходов:</w:t>
            </w:r>
          </w:p>
          <w:p w:rsidR="000F3C28" w:rsidRPr="006940DB" w:rsidRDefault="000F3C28" w:rsidP="006A2413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</w:rPr>
              <w:t>Определяется Исполнителем;</w:t>
            </w:r>
          </w:p>
          <w:p w:rsidR="000F3C28" w:rsidRPr="006940DB" w:rsidRDefault="000F3C28" w:rsidP="006A2413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Сроки и график оказания услуг: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Дата начала оказания услуг  – дата подписания договора;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дата окончания оказания услуг   –  не позднее </w:t>
            </w:r>
            <w:r w:rsidRPr="003D46B2">
              <w:rPr>
                <w:color w:val="000000"/>
              </w:rPr>
              <w:t>25 рабочих</w:t>
            </w:r>
            <w:r w:rsidRPr="006940D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дней </w:t>
            </w:r>
            <w:proofErr w:type="gramStart"/>
            <w:r w:rsidRPr="006940DB">
              <w:rPr>
                <w:color w:val="000000"/>
              </w:rPr>
              <w:t>с даты подписания</w:t>
            </w:r>
            <w:proofErr w:type="gramEnd"/>
            <w:r w:rsidRPr="006940DB">
              <w:rPr>
                <w:color w:val="000000"/>
              </w:rPr>
              <w:t xml:space="preserve"> договора.</w:t>
            </w:r>
          </w:p>
          <w:p w:rsidR="000F3C28" w:rsidRPr="006940DB" w:rsidRDefault="000F3C28" w:rsidP="006A2413">
            <w:pPr>
              <w:outlineLvl w:val="0"/>
              <w:rPr>
                <w:color w:val="000000"/>
              </w:rPr>
            </w:pPr>
            <w:r w:rsidRPr="006940DB">
              <w:rPr>
                <w:color w:val="000000"/>
                <w:u w:val="single"/>
              </w:rPr>
              <w:t>График работы:</w:t>
            </w:r>
            <w:r w:rsidRPr="006940DB">
              <w:rPr>
                <w:color w:val="000000"/>
              </w:rPr>
              <w:t xml:space="preserve"> с 08.00 до 17.00, сб., вс. – выходные.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Услуги  должны соответствовать требованиям нормативных документов: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Федеральный закон от 24.06.1998 №89-ФЗ (ред. от 29.12.2014) «Об отходах производства и потребления»;</w:t>
            </w:r>
          </w:p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- СанПиН 2.6.1.2800-10 «Гигиенические требования по ограничению облучения </w:t>
            </w:r>
            <w:proofErr w:type="gramStart"/>
            <w:r w:rsidRPr="006940DB">
              <w:rPr>
                <w:color w:val="000000"/>
              </w:rPr>
              <w:t>населения</w:t>
            </w:r>
            <w:proofErr w:type="gramEnd"/>
            <w:r w:rsidRPr="006940DB">
              <w:rPr>
                <w:color w:val="000000"/>
              </w:rPr>
              <w:t xml:space="preserve"> за счет природных источников ионизирующего излучения»;</w:t>
            </w:r>
          </w:p>
          <w:p w:rsidR="000F3C28" w:rsidRPr="006940DB" w:rsidRDefault="000F3C28" w:rsidP="006A2413">
            <w:pPr>
              <w:ind w:left="34"/>
            </w:pPr>
            <w:r w:rsidRPr="006940DB">
              <w:t>- СП 2.1.7.1038-01. 2.1.7. Почва, очистка населенных мест, отходы производства и потребления, санитарная охрана почвы. Гигиенические требования к устройству и содержанию полигонов для твердых бытовых отходов. Санитарные правила");</w:t>
            </w:r>
          </w:p>
          <w:p w:rsidR="000F3C28" w:rsidRPr="006940DB" w:rsidRDefault="000F3C28" w:rsidP="006A241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0DB">
              <w:rPr>
                <w:rFonts w:ascii="Times New Roman" w:hAnsi="Times New Roman" w:cs="Times New Roman"/>
                <w:sz w:val="28"/>
                <w:szCs w:val="28"/>
              </w:rPr>
              <w:t xml:space="preserve">-СанПиН 2.1.7.1322-03. 2.1.7. Почва. Очистка населенных мест, отходы </w:t>
            </w:r>
            <w:r w:rsidRPr="00694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производства     и потребления, санитарная охрана почвы. Гигиенические требования к размещению и обезвреживанию отходов производства и потребления. Санитарно-эпидемиологические правила и нормативы", утв. Главным государственным санитарным врачом РФ 30.04.2003).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</w:rPr>
              <w:lastRenderedPageBreak/>
              <w:t>Подраздел 3.3 Требования к конфиденциальности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 Стороны должны сохранять информацию, составляющую коммерческую тайну, строго конфиденциальной. Данное условие имеет силу во время исполнения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3.4 Требования к безопасности оказания услуг  и безопасности результата оказания услуг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rPr>
                <w:color w:val="000000"/>
              </w:rPr>
            </w:pPr>
            <w:r w:rsidRPr="006940DB">
              <w:rPr>
                <w:color w:val="000000"/>
              </w:rPr>
              <w:t>- Исполнитель самостоятельно за свой счет обеспечивает охрану труда своих сотрудников.</w:t>
            </w:r>
          </w:p>
          <w:p w:rsidR="000F3C28" w:rsidRPr="006940DB" w:rsidRDefault="000F3C28" w:rsidP="006A2413">
            <w:pPr>
              <w:rPr>
                <w:color w:val="000000"/>
              </w:rPr>
            </w:pPr>
            <w:r w:rsidRPr="006940DB">
              <w:rPr>
                <w:color w:val="000000"/>
              </w:rPr>
      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выполнения работ.</w:t>
            </w:r>
          </w:p>
          <w:p w:rsidR="000F3C28" w:rsidRPr="006940DB" w:rsidRDefault="000F3C28" w:rsidP="006A2413">
            <w:pPr>
              <w:rPr>
                <w:color w:val="000000"/>
              </w:rPr>
            </w:pPr>
            <w:r w:rsidRPr="006940DB">
              <w:rPr>
                <w:color w:val="000000"/>
              </w:rPr>
              <w:t>- Исполнитель информирует Персонал о правилах и нормах поведения при выполнении работ на объекте Заказчика.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3.5 Специальные требования</w:t>
            </w:r>
          </w:p>
        </w:tc>
      </w:tr>
      <w:tr w:rsidR="000F3C28" w:rsidRPr="006940DB" w:rsidTr="006A2413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jc w:val="both"/>
              <w:rPr>
                <w:color w:val="000000"/>
              </w:rPr>
            </w:pPr>
            <w:r w:rsidRPr="006940DB">
              <w:rPr>
                <w:color w:val="000000"/>
              </w:rPr>
              <w:t>Исполнитель назначает сотрудника, который будет осуществлять надзор за выполнением работ и отвечать за контакты с Заказчиком. Данный сотрудник являются для Заказчика уполномоченным представителем Исполнителя. Исполнитель информирует Заказчика о таком сотруднике, его заместителях и техническом персонале не позднее 3 (трех) рабочих дней до начала работы данных сотрудников.</w:t>
            </w:r>
          </w:p>
          <w:p w:rsidR="000F3C28" w:rsidRPr="006940DB" w:rsidRDefault="000F3C28" w:rsidP="006A2413">
            <w:pPr>
              <w:jc w:val="both"/>
              <w:rPr>
                <w:color w:val="000000"/>
              </w:rPr>
            </w:pPr>
            <w:r w:rsidRPr="006940DB">
              <w:t>Исполнитель должен иметь лицензию на право обезвреживания и размещения отходов производства не ниже 3-го класса опасности</w:t>
            </w:r>
          </w:p>
          <w:p w:rsidR="000F3C28" w:rsidRPr="006940DB" w:rsidRDefault="000F3C28" w:rsidP="006A2413">
            <w:pPr>
              <w:widowControl w:val="0"/>
              <w:autoSpaceDE w:val="0"/>
              <w:autoSpaceDN w:val="0"/>
              <w:adjustRightInd w:val="0"/>
              <w:jc w:val="both"/>
            </w:pPr>
            <w:r w:rsidRPr="006940DB">
              <w:t xml:space="preserve">Исполнитель должен иметь на праве собственности  или ином законном основании, позволяющем владеть и пользоваться, объект размещения отходов. </w:t>
            </w:r>
          </w:p>
          <w:p w:rsidR="000F3C28" w:rsidRDefault="000F3C28" w:rsidP="006A2413">
            <w:pPr>
              <w:widowControl w:val="0"/>
              <w:autoSpaceDE w:val="0"/>
              <w:autoSpaceDN w:val="0"/>
              <w:adjustRightInd w:val="0"/>
              <w:jc w:val="both"/>
            </w:pPr>
            <w:r w:rsidRPr="006940DB">
              <w:lastRenderedPageBreak/>
              <w:t>- В соответствии с п.7 ст.12 Федерального закона № 89-ФЗ от 24.06.1998г.  «Об отходах производства и потребления» запрещается размещение отходов на объектах, не внесенных в государственный реестр объектов размещения отходов.</w:t>
            </w:r>
          </w:p>
          <w:p w:rsidR="000F3C28" w:rsidRPr="006940DB" w:rsidRDefault="000F3C28" w:rsidP="006A241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За дальнейшее обращение со всеми переданными Исполнителю по акту передачи отходами производства</w:t>
            </w:r>
            <w:r>
              <w:rPr>
                <w:b/>
                <w:bCs/>
                <w:color w:val="000000"/>
              </w:rPr>
              <w:t>,</w:t>
            </w:r>
            <w:r>
              <w:rPr>
                <w:color w:val="000000"/>
              </w:rPr>
              <w:t xml:space="preserve"> как и за обращение с полученными в ходе такого обращения отходами,  Исполнитель несет полную ответственность при обращении с такими отходами в соответствии с действующим законодательством РФ. Переданные по акту передачи отходы возврату Заказчику не  подлежат.</w:t>
            </w:r>
          </w:p>
        </w:tc>
      </w:tr>
    </w:tbl>
    <w:p w:rsidR="000F3C28" w:rsidRPr="006940DB" w:rsidRDefault="000F3C28" w:rsidP="000F3C28">
      <w:pPr>
        <w:jc w:val="center"/>
        <w:outlineLvl w:val="0"/>
        <w:rPr>
          <w:color w:val="000000"/>
        </w:rPr>
      </w:pPr>
    </w:p>
    <w:p w:rsidR="000F3C28" w:rsidRPr="006940DB" w:rsidRDefault="000F3C28" w:rsidP="000F3C28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РАЗДЕЛ 4. РЕЗУЛЬТАТ ОКАЗАННЫХ УСЛУГ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F3C28" w:rsidRPr="006940DB" w:rsidTr="006A241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F3C28" w:rsidRPr="006940DB" w:rsidTr="006A241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Сбор, транспортирование  и размещение отходов производства на объекте размещения отходов </w:t>
            </w:r>
          </w:p>
          <w:p w:rsidR="000F3C28" w:rsidRPr="006940DB" w:rsidRDefault="000F3C28" w:rsidP="006A2413">
            <w:pPr>
              <w:rPr>
                <w:color w:val="000000"/>
              </w:rPr>
            </w:pPr>
          </w:p>
        </w:tc>
      </w:tr>
      <w:tr w:rsidR="000F3C28" w:rsidRPr="006940DB" w:rsidTr="006A241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F3C28" w:rsidRPr="006940DB" w:rsidTr="006A241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Сдача-приёмка оказанных услуг  производится путём подписания сторонами акта выполненных работ.</w:t>
            </w:r>
          </w:p>
        </w:tc>
      </w:tr>
      <w:tr w:rsidR="000F3C28" w:rsidRPr="006940DB" w:rsidTr="006A241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/>
              <w:jc w:val="center"/>
              <w:rPr>
                <w:color w:val="000000"/>
              </w:rPr>
            </w:pPr>
            <w:r w:rsidRPr="006940DB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F3C28" w:rsidRPr="006940DB" w:rsidTr="006A241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Исполнитель по окончании оказания услуг  направляет в адрес Заказчика акт сдачи-приемки оказанных услуг. Заказчик в течение 5-ти дней со дня получения акта сдачи - приемки услуг  обязан направить Исполнителю подписанный акт сдачи - приемки оказанных услуг или мотивированный отказ от приемки услуг, в противном случае услуги  считаются принятыми.</w:t>
            </w:r>
          </w:p>
        </w:tc>
      </w:tr>
    </w:tbl>
    <w:p w:rsidR="000F3C28" w:rsidRPr="006940DB" w:rsidRDefault="000F3C28" w:rsidP="000F3C28">
      <w:pPr>
        <w:rPr>
          <w:color w:val="000000"/>
        </w:rPr>
      </w:pPr>
    </w:p>
    <w:p w:rsidR="000F3C28" w:rsidRPr="006940DB" w:rsidRDefault="000F3C28" w:rsidP="000F3C28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РАЗДЕЛ 5. ПЕРЕЧЕНЬ ПРИНЯТЫХ СОКРАЩЕНИЙ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5"/>
        <w:gridCol w:w="2938"/>
        <w:gridCol w:w="5992"/>
      </w:tblGrid>
      <w:tr w:rsidR="000F3C28" w:rsidRPr="006940DB" w:rsidTr="006A2413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C28" w:rsidRPr="006940DB" w:rsidRDefault="000F3C28" w:rsidP="006A2413">
            <w:pPr>
              <w:jc w:val="center"/>
              <w:rPr>
                <w:color w:val="000000"/>
              </w:rPr>
            </w:pPr>
            <w:r w:rsidRPr="006940DB">
              <w:rPr>
                <w:color w:val="000000"/>
              </w:rPr>
              <w:t xml:space="preserve">№ </w:t>
            </w:r>
            <w:proofErr w:type="gramStart"/>
            <w:r w:rsidRPr="006940DB">
              <w:rPr>
                <w:color w:val="000000"/>
              </w:rPr>
              <w:t>п</w:t>
            </w:r>
            <w:proofErr w:type="gramEnd"/>
            <w:r w:rsidRPr="006940DB">
              <w:rPr>
                <w:color w:val="000000"/>
              </w:rPr>
              <w:t>/п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C28" w:rsidRPr="006940DB" w:rsidRDefault="000F3C28" w:rsidP="006A2413">
            <w:pPr>
              <w:ind w:left="317"/>
              <w:rPr>
                <w:color w:val="000000"/>
              </w:rPr>
            </w:pPr>
            <w:r w:rsidRPr="006940DB">
              <w:rPr>
                <w:color w:val="000000"/>
              </w:rPr>
              <w:t>Сокращение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C28" w:rsidRPr="006940DB" w:rsidRDefault="000F3C28" w:rsidP="006A2413">
            <w:pPr>
              <w:ind w:left="851"/>
              <w:rPr>
                <w:color w:val="000000"/>
              </w:rPr>
            </w:pPr>
            <w:r w:rsidRPr="006940DB">
              <w:rPr>
                <w:color w:val="000000"/>
              </w:rPr>
              <w:t>Расшифровка сокращения</w:t>
            </w:r>
          </w:p>
        </w:tc>
      </w:tr>
      <w:tr w:rsidR="000F3C28" w:rsidRPr="006940DB" w:rsidTr="006A2413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ФГУП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  <w:tr w:rsidR="000F3C28" w:rsidRPr="006940DB" w:rsidTr="006A2413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ПРН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Природные радионуклиды</w:t>
            </w:r>
          </w:p>
        </w:tc>
      </w:tr>
      <w:tr w:rsidR="000F3C28" w:rsidRPr="006940DB" w:rsidTr="006A2413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СанПиН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Санитарные нормы и правила</w:t>
            </w:r>
          </w:p>
        </w:tc>
      </w:tr>
      <w:tr w:rsidR="000F3C28" w:rsidRPr="006940DB" w:rsidTr="006A2413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534"/>
              <w:rPr>
                <w:color w:val="000000"/>
              </w:rPr>
            </w:pPr>
            <w:r w:rsidRPr="006940DB">
              <w:t>СП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Санитарные правила</w:t>
            </w:r>
          </w:p>
        </w:tc>
      </w:tr>
      <w:tr w:rsidR="000F3C28" w:rsidRPr="006940DB" w:rsidTr="006A2413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ООО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C28" w:rsidRPr="006940DB" w:rsidRDefault="000F3C28" w:rsidP="006A2413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 xml:space="preserve">Общество с ограниченной ответственностью </w:t>
            </w:r>
          </w:p>
        </w:tc>
      </w:tr>
    </w:tbl>
    <w:p w:rsidR="00EE7A0B" w:rsidRPr="000F3C28" w:rsidRDefault="00EE7A0B" w:rsidP="008E1F83">
      <w:pPr>
        <w:widowControl w:val="0"/>
        <w:jc w:val="center"/>
        <w:rPr>
          <w:sz w:val="28"/>
          <w:szCs w:val="28"/>
        </w:rPr>
      </w:pPr>
      <w:bookmarkStart w:id="2" w:name="_GoBack"/>
      <w:bookmarkEnd w:id="2"/>
    </w:p>
    <w:sectPr w:rsidR="00EE7A0B" w:rsidRPr="000F3C28" w:rsidSect="00EE7A0B">
      <w:footerReference w:type="default" r:id="rId12"/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3C28">
      <w:rPr>
        <w:noProof/>
      </w:rPr>
      <w:t>3</w:t>
    </w:r>
    <w:r>
      <w:fldChar w:fldCharType="end"/>
    </w:r>
  </w:p>
  <w:p w:rsidR="009316E3" w:rsidRDefault="000F3C2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9286209"/>
    <w:multiLevelType w:val="hybridMultilevel"/>
    <w:tmpl w:val="63704B5A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A397529"/>
    <w:multiLevelType w:val="hybridMultilevel"/>
    <w:tmpl w:val="FEB27892"/>
    <w:lvl w:ilvl="0" w:tplc="29945F76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2D0A016E"/>
    <w:multiLevelType w:val="hybridMultilevel"/>
    <w:tmpl w:val="0BEEFE70"/>
    <w:lvl w:ilvl="0" w:tplc="29945F7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017548"/>
    <w:multiLevelType w:val="hybridMultilevel"/>
    <w:tmpl w:val="3D5432D4"/>
    <w:lvl w:ilvl="0" w:tplc="F5A2EB4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0"/>
  </w:num>
  <w:num w:numId="12">
    <w:abstractNumId w:val="6"/>
  </w:num>
  <w:num w:numId="13">
    <w:abstractNumId w:val="18"/>
  </w:num>
  <w:num w:numId="14">
    <w:abstractNumId w:val="8"/>
  </w:num>
  <w:num w:numId="15">
    <w:abstractNumId w:val="4"/>
  </w:num>
  <w:num w:numId="16">
    <w:abstractNumId w:val="7"/>
  </w:num>
  <w:num w:numId="17">
    <w:abstractNumId w:val="15"/>
  </w:num>
  <w:num w:numId="18">
    <w:abstractNumId w:val="13"/>
  </w:num>
  <w:num w:numId="19">
    <w:abstractNumId w:val="14"/>
  </w:num>
  <w:num w:numId="20">
    <w:abstractNumId w:val="9"/>
  </w:num>
  <w:num w:numId="21">
    <w:abstractNumId w:val="5"/>
  </w:num>
  <w:num w:numId="22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3C28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5DF9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3F69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2D6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A0B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E7A0B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fff2">
    <w:name w:val="Emphasis"/>
    <w:basedOn w:val="a3"/>
    <w:uiPriority w:val="20"/>
    <w:qFormat/>
    <w:rsid w:val="00EE7A0B"/>
    <w:rPr>
      <w:i/>
      <w:iCs/>
    </w:rPr>
  </w:style>
  <w:style w:type="paragraph" w:customStyle="1" w:styleId="rvps5">
    <w:name w:val="rvps5"/>
    <w:basedOn w:val="a2"/>
    <w:rsid w:val="00EE7A0B"/>
    <w:pPr>
      <w:ind w:firstLine="540"/>
      <w:jc w:val="both"/>
    </w:pPr>
  </w:style>
  <w:style w:type="character" w:customStyle="1" w:styleId="rvts6">
    <w:name w:val="rvts6"/>
    <w:basedOn w:val="a3"/>
    <w:rsid w:val="00EE7A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E7A0B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fff2">
    <w:name w:val="Emphasis"/>
    <w:basedOn w:val="a3"/>
    <w:uiPriority w:val="20"/>
    <w:qFormat/>
    <w:rsid w:val="00EE7A0B"/>
    <w:rPr>
      <w:i/>
      <w:iCs/>
    </w:rPr>
  </w:style>
  <w:style w:type="paragraph" w:customStyle="1" w:styleId="rvps5">
    <w:name w:val="rvps5"/>
    <w:basedOn w:val="a2"/>
    <w:rsid w:val="00EE7A0B"/>
    <w:pPr>
      <w:ind w:firstLine="540"/>
      <w:jc w:val="both"/>
    </w:pPr>
  </w:style>
  <w:style w:type="character" w:customStyle="1" w:styleId="rvts6">
    <w:name w:val="rvts6"/>
    <w:basedOn w:val="a3"/>
    <w:rsid w:val="00EE7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BB1E904-8BA8-4451-8DC9-0FD23B4AC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78</TotalTime>
  <Pages>6</Pages>
  <Words>1061</Words>
  <Characters>7843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8887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58</cp:revision>
  <cp:lastPrinted>2013-05-13T10:31:00Z</cp:lastPrinted>
  <dcterms:created xsi:type="dcterms:W3CDTF">2013-12-04T11:06:00Z</dcterms:created>
  <dcterms:modified xsi:type="dcterms:W3CDTF">2015-03-05T12:46:00Z</dcterms:modified>
</cp:coreProperties>
</file>