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1FF" w:rsidRDefault="008451FF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8451FF" w:rsidRDefault="008451FF" w:rsidP="00A84D2D">
      <w:pPr>
        <w:jc w:val="center"/>
        <w:outlineLvl w:val="0"/>
        <w:rPr>
          <w:b/>
          <w:sz w:val="16"/>
          <w:szCs w:val="16"/>
        </w:rPr>
      </w:pPr>
    </w:p>
    <w:p w:rsidR="008451FF" w:rsidRPr="0064554D" w:rsidRDefault="008451FF" w:rsidP="00A84D2D">
      <w:pPr>
        <w:ind w:firstLine="709"/>
        <w:jc w:val="both"/>
        <w:rPr>
          <w:sz w:val="28"/>
          <w:szCs w:val="28"/>
        </w:rPr>
      </w:pPr>
      <w:r w:rsidRPr="0064554D">
        <w:rPr>
          <w:sz w:val="28"/>
          <w:szCs w:val="28"/>
        </w:rPr>
        <w:t xml:space="preserve">АО «НИАЭП», являющееся организатором открытого </w:t>
      </w:r>
      <w:r>
        <w:rPr>
          <w:sz w:val="28"/>
          <w:szCs w:val="28"/>
        </w:rPr>
        <w:t>конкурса</w:t>
      </w:r>
      <w:r w:rsidRPr="0064554D">
        <w:rPr>
          <w:sz w:val="28"/>
          <w:szCs w:val="28"/>
        </w:rPr>
        <w:t xml:space="preserve"> в электронной форме на право заключения договора по лоту </w:t>
      </w:r>
      <w:r w:rsidRPr="00CE5E08">
        <w:rPr>
          <w:sz w:val="28"/>
          <w:szCs w:val="28"/>
        </w:rPr>
        <w:t>№</w:t>
      </w:r>
      <w:r w:rsidRPr="0064554D">
        <w:rPr>
          <w:sz w:val="28"/>
          <w:szCs w:val="28"/>
        </w:rPr>
        <w:t> </w:t>
      </w:r>
      <w:r w:rsidRPr="00CE5E08">
        <w:rPr>
          <w:sz w:val="28"/>
          <w:szCs w:val="28"/>
        </w:rPr>
        <w:t>1167 Р4-14 «Поставка ресиверов и воздухосборников для сооружения энергоблока №4 Ростовской»</w:t>
      </w:r>
      <w:r w:rsidRPr="0064554D">
        <w:rPr>
          <w:sz w:val="28"/>
          <w:szCs w:val="28"/>
        </w:rPr>
        <w:t xml:space="preserve"> </w:t>
      </w:r>
      <w:r w:rsidRPr="00CE5E08">
        <w:rPr>
          <w:sz w:val="28"/>
          <w:szCs w:val="28"/>
        </w:rPr>
        <w:t xml:space="preserve">(Извещение о проведении </w:t>
      </w:r>
      <w:r w:rsidRPr="00CE5E08">
        <w:rPr>
          <w:color w:val="000000"/>
          <w:sz w:val="28"/>
          <w:szCs w:val="28"/>
        </w:rPr>
        <w:t>конкурса в электронной форме</w:t>
      </w:r>
      <w:r w:rsidRPr="00CE5E08">
        <w:rPr>
          <w:sz w:val="28"/>
          <w:szCs w:val="28"/>
        </w:rPr>
        <w:t xml:space="preserve"> и конкурсная документация опубликован</w:t>
      </w:r>
      <w:r w:rsidRPr="00CE5E08">
        <w:rPr>
          <w:color w:val="000000"/>
          <w:sz w:val="28"/>
          <w:szCs w:val="28"/>
        </w:rPr>
        <w:t>ы «21» ноября 2014 года в информационно</w:t>
      </w:r>
      <w:r w:rsidRPr="00CE5E08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CE5E08">
          <w:rPr>
            <w:rStyle w:val="Hyperlink"/>
            <w:sz w:val="28"/>
            <w:szCs w:val="28"/>
          </w:rPr>
          <w:t>http://www.zakupki.gov.ru</w:t>
        </w:r>
      </w:hyperlink>
      <w:r w:rsidRPr="00CE5E08">
        <w:rPr>
          <w:rStyle w:val="Hyperlink"/>
          <w:sz w:val="28"/>
          <w:szCs w:val="28"/>
        </w:rPr>
        <w:t>/</w:t>
      </w:r>
      <w:r w:rsidRPr="00CE5E08">
        <w:rPr>
          <w:sz w:val="28"/>
          <w:szCs w:val="28"/>
        </w:rPr>
        <w:t xml:space="preserve">, закупка № 31401722001,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CE5E08">
          <w:rPr>
            <w:rStyle w:val="Hyperlink"/>
            <w:sz w:val="28"/>
            <w:szCs w:val="28"/>
          </w:rPr>
          <w:t>http://zakupki.rosatom.ru/</w:t>
        </w:r>
      </w:hyperlink>
      <w:r w:rsidRPr="00CE5E08">
        <w:rPr>
          <w:sz w:val="28"/>
          <w:szCs w:val="28"/>
        </w:rPr>
        <w:t>, закупка №141121/0536/1121, на ЭТП АКД, закупка №C020937),</w:t>
      </w:r>
      <w:r w:rsidRPr="0064554D">
        <w:rPr>
          <w:sz w:val="28"/>
          <w:szCs w:val="28"/>
        </w:rPr>
        <w:t xml:space="preserve"> сообщает о возобновлении процедуры в связи с пересмотр</w:t>
      </w:r>
      <w:r>
        <w:rPr>
          <w:sz w:val="28"/>
          <w:szCs w:val="28"/>
        </w:rPr>
        <w:t>ом</w:t>
      </w:r>
      <w:r w:rsidRPr="0064554D">
        <w:rPr>
          <w:sz w:val="28"/>
          <w:szCs w:val="28"/>
        </w:rPr>
        <w:t xml:space="preserve"> результатов по рассмотрению заявок на отборочной стадии.</w:t>
      </w:r>
    </w:p>
    <w:p w:rsidR="008451FF" w:rsidRDefault="008451FF"/>
    <w:sectPr w:rsidR="008451FF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34E3"/>
    <w:rsid w:val="000C2B95"/>
    <w:rsid w:val="001313DB"/>
    <w:rsid w:val="002370D0"/>
    <w:rsid w:val="00267A46"/>
    <w:rsid w:val="00293224"/>
    <w:rsid w:val="00297C36"/>
    <w:rsid w:val="00491517"/>
    <w:rsid w:val="004D36DD"/>
    <w:rsid w:val="005D17C8"/>
    <w:rsid w:val="0064554D"/>
    <w:rsid w:val="006E43FB"/>
    <w:rsid w:val="008451FF"/>
    <w:rsid w:val="008801A0"/>
    <w:rsid w:val="008A2D12"/>
    <w:rsid w:val="009E5EDE"/>
    <w:rsid w:val="00A84D2D"/>
    <w:rsid w:val="00AD04CC"/>
    <w:rsid w:val="00C85F14"/>
    <w:rsid w:val="00CE5E08"/>
    <w:rsid w:val="00D22889"/>
    <w:rsid w:val="00D642C9"/>
    <w:rsid w:val="00D87778"/>
    <w:rsid w:val="00E4050F"/>
    <w:rsid w:val="00EE4E6B"/>
    <w:rsid w:val="00F01F2A"/>
    <w:rsid w:val="00F12AB2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141</Words>
  <Characters>805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5</cp:revision>
  <dcterms:created xsi:type="dcterms:W3CDTF">2014-08-26T11:13:00Z</dcterms:created>
  <dcterms:modified xsi:type="dcterms:W3CDTF">2015-02-10T13:29:00Z</dcterms:modified>
</cp:coreProperties>
</file>