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AEF" w:rsidRPr="00E01AEF" w:rsidRDefault="001D4CFB" w:rsidP="006A09FC">
      <w:pPr>
        <w:pStyle w:val="a5"/>
        <w:jc w:val="right"/>
        <w:rPr>
          <w:rStyle w:val="a7"/>
          <w:rFonts w:ascii="Arial" w:hAnsi="Arial" w:cs="Arial"/>
          <w:i w:val="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-720089</wp:posOffset>
            </wp:positionH>
            <wp:positionV relativeFrom="paragraph">
              <wp:posOffset>-536078</wp:posOffset>
            </wp:positionV>
            <wp:extent cx="7593496" cy="10673624"/>
            <wp:effectExtent l="0" t="0" r="0" b="0"/>
            <wp:wrapNone/>
            <wp:docPr id="1" name="Рисунок 2" descr="bum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um_c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6272" cy="1067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00D1E">
        <w:t xml:space="preserve">                                                                                           </w:t>
      </w:r>
    </w:p>
    <w:p w:rsidR="00DE2F85" w:rsidRPr="00E01AEF" w:rsidRDefault="00DE2F85" w:rsidP="00A00D1E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DE2F85" w:rsidRPr="00E01AEF" w:rsidRDefault="00DE2F85" w:rsidP="00DE2F85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DE2F85" w:rsidRPr="00E01AEF" w:rsidRDefault="00DE2F85" w:rsidP="00DE2F85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DE2F85" w:rsidRPr="00E01AEF" w:rsidRDefault="00DE2F85" w:rsidP="001D4CFB">
      <w:pPr>
        <w:ind w:right="851"/>
        <w:rPr>
          <w:rFonts w:ascii="Arial" w:hAnsi="Arial" w:cs="Arial"/>
          <w:b/>
          <w:bCs/>
          <w:sz w:val="22"/>
          <w:szCs w:val="22"/>
        </w:rPr>
      </w:pPr>
    </w:p>
    <w:p w:rsidR="00DE2F85" w:rsidRDefault="00DE2F85" w:rsidP="00DE2F85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8D6190" w:rsidRDefault="008D6190" w:rsidP="00DE2F85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8D6190" w:rsidRPr="008D6190" w:rsidRDefault="008D6190" w:rsidP="00DE2F85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1512E6" w:rsidRDefault="001512E6" w:rsidP="001512E6">
      <w:pPr>
        <w:spacing w:line="360" w:lineRule="auto"/>
        <w:jc w:val="center"/>
        <w:rPr>
          <w:rFonts w:ascii="Arial" w:hAnsi="Arial" w:cs="Arial"/>
          <w:sz w:val="16"/>
          <w:szCs w:val="16"/>
        </w:rPr>
      </w:pPr>
    </w:p>
    <w:p w:rsidR="006A09FC" w:rsidRPr="006A09FC" w:rsidRDefault="006A09FC" w:rsidP="00330ADD">
      <w:pPr>
        <w:spacing w:line="360" w:lineRule="auto"/>
        <w:rPr>
          <w:b/>
        </w:rPr>
      </w:pPr>
    </w:p>
    <w:p w:rsidR="00330ADD" w:rsidRDefault="00330ADD" w:rsidP="006A09FC">
      <w:pPr>
        <w:spacing w:line="360" w:lineRule="auto"/>
        <w:jc w:val="center"/>
        <w:rPr>
          <w:b/>
        </w:rPr>
      </w:pPr>
    </w:p>
    <w:p w:rsidR="00A05EF4" w:rsidRPr="006A09FC" w:rsidRDefault="00A05EF4" w:rsidP="006A09FC">
      <w:pPr>
        <w:spacing w:line="360" w:lineRule="auto"/>
        <w:jc w:val="center"/>
        <w:rPr>
          <w:b/>
        </w:rPr>
      </w:pPr>
      <w:r w:rsidRPr="00105CA7">
        <w:rPr>
          <w:b/>
        </w:rPr>
        <w:t>Дорогие Друзья!</w:t>
      </w:r>
    </w:p>
    <w:p w:rsidR="00105CA7" w:rsidRDefault="001512E6" w:rsidP="006A09FC">
      <w:pPr>
        <w:ind w:firstLine="567"/>
        <w:jc w:val="both"/>
      </w:pPr>
      <w:bookmarkStart w:id="0" w:name="_GoBack"/>
      <w:bookmarkEnd w:id="0"/>
      <w:r w:rsidRPr="00105CA7">
        <w:t xml:space="preserve">Компания </w:t>
      </w:r>
      <w:r w:rsidR="00A05EF4" w:rsidRPr="00105CA7">
        <w:t xml:space="preserve">ООО «Евросеть-Ритейл» </w:t>
      </w:r>
      <w:r w:rsidR="006A09FC">
        <w:t xml:space="preserve">филиал Дальневосточный </w:t>
      </w:r>
      <w:r w:rsidR="00C8229B" w:rsidRPr="00105CA7">
        <w:t>приглашает Вас</w:t>
      </w:r>
      <w:r w:rsidR="00E01AEF">
        <w:t xml:space="preserve"> принять участие в тендере</w:t>
      </w:r>
      <w:r w:rsidR="006A09FC">
        <w:t xml:space="preserve"> </w:t>
      </w:r>
      <w:r w:rsidRPr="00105CA7">
        <w:t>на поставку</w:t>
      </w:r>
      <w:r>
        <w:rPr>
          <w:rFonts w:ascii="Arial" w:hAnsi="Arial" w:cs="Arial"/>
          <w:sz w:val="16"/>
          <w:szCs w:val="16"/>
        </w:rPr>
        <w:t xml:space="preserve"> </w:t>
      </w:r>
      <w:r w:rsidR="009A3999">
        <w:t xml:space="preserve">строительных материалов </w:t>
      </w:r>
      <w:r w:rsidR="006A09FC">
        <w:t>на склад в г. Хабаровске.</w:t>
      </w:r>
    </w:p>
    <w:p w:rsidR="00A31663" w:rsidRDefault="00A31663" w:rsidP="006A09FC">
      <w:pPr>
        <w:ind w:firstLine="567"/>
        <w:jc w:val="both"/>
      </w:pPr>
    </w:p>
    <w:p w:rsidR="00A31663" w:rsidRPr="003A26E5" w:rsidRDefault="00A31663" w:rsidP="006A09FC">
      <w:pPr>
        <w:ind w:firstLine="567"/>
        <w:jc w:val="both"/>
      </w:pPr>
      <w:r>
        <w:t>Номенклатура и количество</w:t>
      </w:r>
      <w:r w:rsidR="00B65AA8">
        <w:t xml:space="preserve"> к</w:t>
      </w:r>
      <w:r w:rsidR="00F80328">
        <w:t xml:space="preserve"> закупке в год</w:t>
      </w:r>
      <w:r>
        <w:t xml:space="preserve"> </w:t>
      </w:r>
      <w:proofErr w:type="gramStart"/>
      <w:r>
        <w:t>представлены</w:t>
      </w:r>
      <w:proofErr w:type="gramEnd"/>
      <w:r>
        <w:t xml:space="preserve"> в Приложении №1.</w:t>
      </w:r>
    </w:p>
    <w:p w:rsidR="003A26E5" w:rsidRPr="003A26E5" w:rsidRDefault="003A26E5" w:rsidP="006A09FC">
      <w:pPr>
        <w:ind w:firstLine="567"/>
        <w:jc w:val="both"/>
      </w:pPr>
      <w:r>
        <w:t>Поставки осуществляются на основании заявок по текущим потребностям.</w:t>
      </w:r>
    </w:p>
    <w:p w:rsidR="00631CB1" w:rsidRPr="006A09FC" w:rsidRDefault="00631CB1" w:rsidP="00C8229B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105CA7" w:rsidRPr="006A09FC" w:rsidRDefault="00105CA7" w:rsidP="006A09FC">
      <w:pPr>
        <w:ind w:left="-28" w:right="-25" w:firstLine="28"/>
        <w:jc w:val="both"/>
        <w:rPr>
          <w:b/>
          <w:spacing w:val="-6"/>
          <w:u w:val="single"/>
        </w:rPr>
      </w:pPr>
      <w:r w:rsidRPr="00795487">
        <w:rPr>
          <w:b/>
          <w:spacing w:val="-6"/>
          <w:u w:val="single"/>
        </w:rPr>
        <w:t>Требования к поставщику:</w:t>
      </w:r>
    </w:p>
    <w:p w:rsidR="00105CA7" w:rsidRDefault="00105CA7" w:rsidP="00105CA7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</w:t>
      </w:r>
      <w:r w:rsidR="006A09FC">
        <w:rPr>
          <w:spacing w:val="-6"/>
        </w:rPr>
        <w:t>Возможность предоставления полного перечня требуемой номенклатуры</w:t>
      </w:r>
    </w:p>
    <w:p w:rsidR="00EB7B4C" w:rsidRPr="00795487" w:rsidRDefault="00EB7B4C" w:rsidP="00105CA7">
      <w:pPr>
        <w:ind w:left="-28" w:right="-25" w:firstLine="28"/>
        <w:jc w:val="both"/>
        <w:rPr>
          <w:spacing w:val="-6"/>
        </w:rPr>
      </w:pPr>
      <w:r>
        <w:rPr>
          <w:spacing w:val="-6"/>
        </w:rPr>
        <w:t>-Возможность предоставления кредитного лимита до 5 млн. руб.</w:t>
      </w:r>
    </w:p>
    <w:p w:rsidR="00105CA7" w:rsidRPr="00795487" w:rsidRDefault="00105CA7" w:rsidP="00105CA7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 xml:space="preserve">-Минимальная стоимость </w:t>
      </w:r>
    </w:p>
    <w:p w:rsidR="00105CA7" w:rsidRPr="00795487" w:rsidRDefault="00105CA7" w:rsidP="00105CA7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-Отсрочка платежа не менее 30 дней</w:t>
      </w:r>
    </w:p>
    <w:p w:rsidR="006A09FC" w:rsidRDefault="00105CA7" w:rsidP="006A09FC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-Сроки фиксации цен (</w:t>
      </w:r>
      <w:r w:rsidRPr="005F5F66">
        <w:rPr>
          <w:spacing w:val="-6"/>
        </w:rPr>
        <w:t xml:space="preserve">1 </w:t>
      </w:r>
      <w:r>
        <w:rPr>
          <w:spacing w:val="-6"/>
        </w:rPr>
        <w:t>год</w:t>
      </w:r>
      <w:r w:rsidRPr="00795487">
        <w:rPr>
          <w:spacing w:val="-6"/>
        </w:rPr>
        <w:t>)</w:t>
      </w:r>
    </w:p>
    <w:p w:rsidR="006A09FC" w:rsidRPr="00795487" w:rsidRDefault="006A09FC" w:rsidP="006A09FC">
      <w:pPr>
        <w:ind w:left="-28" w:right="-25" w:firstLine="28"/>
        <w:jc w:val="both"/>
        <w:rPr>
          <w:spacing w:val="-6"/>
        </w:rPr>
      </w:pPr>
      <w:r>
        <w:rPr>
          <w:spacing w:val="-6"/>
        </w:rPr>
        <w:t>-Доставка на склад в г. Хабаровске включена в стоимость товаров (за счет поставщика)</w:t>
      </w:r>
    </w:p>
    <w:p w:rsidR="00105CA7" w:rsidRPr="00795487" w:rsidRDefault="00105CA7" w:rsidP="00105CA7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-Дополнительные скидки, бонусы</w:t>
      </w:r>
    </w:p>
    <w:p w:rsidR="00105CA7" w:rsidRDefault="00105CA7" w:rsidP="00105CA7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-Репутация компании на рынке</w:t>
      </w:r>
    </w:p>
    <w:p w:rsidR="00105CA7" w:rsidRPr="001D4CFB" w:rsidRDefault="00105CA7" w:rsidP="00590236">
      <w:pPr>
        <w:ind w:right="-25"/>
        <w:jc w:val="both"/>
        <w:rPr>
          <w:b/>
          <w:spacing w:val="-6"/>
        </w:rPr>
      </w:pPr>
    </w:p>
    <w:p w:rsidR="001512E6" w:rsidRPr="006A09FC" w:rsidRDefault="001D4CFB" w:rsidP="001512E6">
      <w:pPr>
        <w:spacing w:line="360" w:lineRule="auto"/>
        <w:jc w:val="both"/>
        <w:rPr>
          <w:b/>
          <w:u w:val="single"/>
        </w:rPr>
      </w:pPr>
      <w:r w:rsidRPr="001D4CFB">
        <w:rPr>
          <w:b/>
          <w:u w:val="single"/>
        </w:rPr>
        <w:t>Сроки сбор</w:t>
      </w:r>
      <w:r w:rsidR="006A09FC">
        <w:rPr>
          <w:b/>
          <w:u w:val="single"/>
        </w:rPr>
        <w:t xml:space="preserve">а коммерческих предложений: с </w:t>
      </w:r>
      <w:r w:rsidR="006A09FC" w:rsidRPr="006A09FC">
        <w:rPr>
          <w:b/>
          <w:u w:val="single"/>
        </w:rPr>
        <w:t>22</w:t>
      </w:r>
      <w:r w:rsidR="006A09FC">
        <w:rPr>
          <w:b/>
          <w:u w:val="single"/>
        </w:rPr>
        <w:t xml:space="preserve">.01.2013 по </w:t>
      </w:r>
      <w:r w:rsidR="006A09FC" w:rsidRPr="006A09FC">
        <w:rPr>
          <w:b/>
          <w:u w:val="single"/>
        </w:rPr>
        <w:t>31</w:t>
      </w:r>
      <w:r w:rsidR="006A09FC">
        <w:rPr>
          <w:b/>
          <w:u w:val="single"/>
        </w:rPr>
        <w:t>.01.2013 включительно.</w:t>
      </w:r>
    </w:p>
    <w:p w:rsidR="004A5D3E" w:rsidRPr="001D4CFB" w:rsidRDefault="004A5D3E" w:rsidP="001512E6">
      <w:pPr>
        <w:spacing w:line="360" w:lineRule="auto"/>
        <w:jc w:val="both"/>
        <w:rPr>
          <w:b/>
          <w:u w:val="single"/>
        </w:rPr>
      </w:pPr>
    </w:p>
    <w:p w:rsidR="00105CA7" w:rsidRPr="00795487" w:rsidRDefault="00105CA7" w:rsidP="00105CA7">
      <w:pPr>
        <w:rPr>
          <w:b/>
          <w:u w:val="single"/>
        </w:rPr>
      </w:pPr>
      <w:r w:rsidRPr="00795487">
        <w:rPr>
          <w:b/>
          <w:u w:val="single"/>
        </w:rPr>
        <w:t>Пакет документов для участия в тендере:</w:t>
      </w:r>
    </w:p>
    <w:p w:rsidR="00105CA7" w:rsidRPr="00795487" w:rsidRDefault="00105CA7" w:rsidP="00105CA7">
      <w:pPr>
        <w:ind w:firstLine="567"/>
        <w:rPr>
          <w:b/>
          <w:u w:val="single"/>
        </w:rPr>
      </w:pPr>
    </w:p>
    <w:p w:rsidR="00105CA7" w:rsidRPr="00795487" w:rsidRDefault="00105CA7" w:rsidP="00105CA7">
      <w:pPr>
        <w:numPr>
          <w:ilvl w:val="0"/>
          <w:numId w:val="1"/>
        </w:numPr>
        <w:ind w:left="360" w:right="-25"/>
      </w:pPr>
      <w:r w:rsidRPr="00795487">
        <w:t xml:space="preserve">*Коммерческое предложение </w:t>
      </w:r>
      <w:r w:rsidR="001645B6">
        <w:t xml:space="preserve">(Приложение №1 и Приложение №2) </w:t>
      </w:r>
      <w:r w:rsidRPr="00795487">
        <w:rPr>
          <w:b/>
          <w:u w:val="single"/>
        </w:rPr>
        <w:t>в рублях</w:t>
      </w:r>
      <w:r w:rsidRPr="00795487">
        <w:rPr>
          <w:u w:val="single"/>
        </w:rPr>
        <w:t xml:space="preserve"> (</w:t>
      </w:r>
      <w:r w:rsidRPr="00795487">
        <w:rPr>
          <w:b/>
          <w:u w:val="single"/>
        </w:rPr>
        <w:t>с подписью, печатью уполномоченного лица</w:t>
      </w:r>
      <w:r w:rsidRPr="00795487">
        <w:rPr>
          <w:u w:val="single"/>
        </w:rPr>
        <w:t>)</w:t>
      </w:r>
    </w:p>
    <w:p w:rsidR="00105CA7" w:rsidRPr="00795487" w:rsidRDefault="00105CA7" w:rsidP="00105CA7">
      <w:pPr>
        <w:numPr>
          <w:ilvl w:val="0"/>
          <w:numId w:val="1"/>
        </w:numPr>
        <w:ind w:left="360" w:right="-25"/>
      </w:pPr>
      <w:r w:rsidRPr="00795487">
        <w:t>Анкета участника (реквизиты контрагента).</w:t>
      </w:r>
    </w:p>
    <w:p w:rsidR="00105CA7" w:rsidRPr="00795487" w:rsidRDefault="00105CA7" w:rsidP="00105CA7">
      <w:pPr>
        <w:numPr>
          <w:ilvl w:val="0"/>
          <w:numId w:val="1"/>
        </w:numPr>
        <w:ind w:left="360" w:right="-25"/>
      </w:pPr>
      <w:r w:rsidRPr="00795487">
        <w:t>Свидетельство о государственной регистрации в качестве ЮЛ.</w:t>
      </w:r>
    </w:p>
    <w:p w:rsidR="00105CA7" w:rsidRPr="00795487" w:rsidRDefault="00105CA7" w:rsidP="00105CA7">
      <w:pPr>
        <w:numPr>
          <w:ilvl w:val="0"/>
          <w:numId w:val="1"/>
        </w:numPr>
        <w:ind w:left="360" w:right="-25"/>
      </w:pPr>
      <w:r w:rsidRPr="00795487">
        <w:t>Выписку из ЕГРЮЛ</w:t>
      </w:r>
      <w:r w:rsidRPr="00795487">
        <w:rPr>
          <w:lang w:val="en-US"/>
        </w:rPr>
        <w:t>.</w:t>
      </w:r>
    </w:p>
    <w:p w:rsidR="00105CA7" w:rsidRPr="00795487" w:rsidRDefault="00105CA7" w:rsidP="00105CA7">
      <w:pPr>
        <w:numPr>
          <w:ilvl w:val="0"/>
          <w:numId w:val="1"/>
        </w:numPr>
        <w:ind w:left="360" w:right="-25"/>
      </w:pPr>
      <w:r w:rsidRPr="00795487">
        <w:t>Свидетельство ИНН.</w:t>
      </w:r>
    </w:p>
    <w:p w:rsidR="00105CA7" w:rsidRPr="00795487" w:rsidRDefault="00105CA7" w:rsidP="00105CA7">
      <w:pPr>
        <w:numPr>
          <w:ilvl w:val="0"/>
          <w:numId w:val="1"/>
        </w:numPr>
        <w:ind w:left="360" w:right="-25"/>
      </w:pPr>
      <w:r w:rsidRPr="00795487">
        <w:t>Копия устава с приложениями.</w:t>
      </w:r>
    </w:p>
    <w:p w:rsidR="00105CA7" w:rsidRPr="00795487" w:rsidRDefault="00105CA7" w:rsidP="00105CA7">
      <w:pPr>
        <w:numPr>
          <w:ilvl w:val="0"/>
          <w:numId w:val="1"/>
        </w:numPr>
        <w:ind w:left="360" w:right="-25"/>
      </w:pPr>
      <w:r w:rsidRPr="00795487">
        <w:t>Решение (протокол) о назначении единоличного исполнительного органа.</w:t>
      </w:r>
    </w:p>
    <w:p w:rsidR="00105CA7" w:rsidRPr="00795487" w:rsidRDefault="00105CA7" w:rsidP="00105CA7">
      <w:pPr>
        <w:numPr>
          <w:ilvl w:val="0"/>
          <w:numId w:val="1"/>
        </w:numPr>
        <w:ind w:left="360" w:right="-25"/>
      </w:pPr>
      <w:r w:rsidRPr="00795487">
        <w:t>Доверенность уполномоченного представителя, подписывающего договор.</w:t>
      </w:r>
    </w:p>
    <w:p w:rsidR="00105CA7" w:rsidRPr="00795487" w:rsidRDefault="00105CA7" w:rsidP="00105CA7">
      <w:pPr>
        <w:numPr>
          <w:ilvl w:val="0"/>
          <w:numId w:val="1"/>
        </w:numPr>
        <w:ind w:left="360" w:right="-25"/>
      </w:pPr>
      <w:r w:rsidRPr="00795487">
        <w:t>Уведомление о возможности применения упрощенной системы налогообложения (если контрагент применяет УСН)</w:t>
      </w:r>
    </w:p>
    <w:p w:rsidR="00105CA7" w:rsidRPr="00795487" w:rsidRDefault="00105CA7" w:rsidP="00105CA7">
      <w:pPr>
        <w:numPr>
          <w:ilvl w:val="0"/>
          <w:numId w:val="1"/>
        </w:numPr>
        <w:ind w:left="360" w:right="-25"/>
      </w:pPr>
      <w:r w:rsidRPr="00795487">
        <w:t>Контактное лицо со стороны контрагента.</w:t>
      </w:r>
    </w:p>
    <w:p w:rsidR="00BB13A6" w:rsidRPr="00795487" w:rsidRDefault="00BB13A6" w:rsidP="006A09FC">
      <w:pPr>
        <w:ind w:right="-25"/>
      </w:pPr>
    </w:p>
    <w:p w:rsidR="00105CA7" w:rsidRPr="00F80328" w:rsidRDefault="00105CA7" w:rsidP="00105CA7">
      <w:pPr>
        <w:tabs>
          <w:tab w:val="left" w:pos="7560"/>
        </w:tabs>
        <w:jc w:val="both"/>
      </w:pPr>
      <w:r w:rsidRPr="00795487">
        <w:t>*</w:t>
      </w:r>
      <w:r w:rsidRPr="00F80328">
        <w:t>Коммерческое предложение должно быть направлено на имя Компании и содержать следующую информацию:</w:t>
      </w:r>
    </w:p>
    <w:p w:rsidR="00105CA7" w:rsidRPr="00F80328" w:rsidRDefault="00105CA7" w:rsidP="00105CA7">
      <w:pPr>
        <w:tabs>
          <w:tab w:val="left" w:pos="7560"/>
        </w:tabs>
      </w:pPr>
      <w:r w:rsidRPr="00F80328">
        <w:t>- стоимость товаров в рублях с отдельно указанной суммой всех налогов;</w:t>
      </w:r>
    </w:p>
    <w:p w:rsidR="001D4CFB" w:rsidRPr="00F80328" w:rsidRDefault="00105CA7" w:rsidP="001D4CFB">
      <w:pPr>
        <w:tabs>
          <w:tab w:val="left" w:pos="7560"/>
        </w:tabs>
      </w:pPr>
      <w:r w:rsidRPr="00F80328">
        <w:t>- сроки и условия оплаты;</w:t>
      </w:r>
    </w:p>
    <w:p w:rsidR="00105CA7" w:rsidRPr="00F80328" w:rsidRDefault="00105CA7" w:rsidP="001D4CFB">
      <w:pPr>
        <w:tabs>
          <w:tab w:val="left" w:pos="7560"/>
        </w:tabs>
      </w:pPr>
      <w:r w:rsidRPr="00F80328">
        <w:t>- подпись, печать;</w:t>
      </w:r>
    </w:p>
    <w:p w:rsidR="00105CA7" w:rsidRPr="00F80328" w:rsidRDefault="00105CA7" w:rsidP="00105CA7">
      <w:pPr>
        <w:ind w:right="-25"/>
      </w:pPr>
      <w:r w:rsidRPr="00F80328">
        <w:t>- другие существенные условия.</w:t>
      </w:r>
    </w:p>
    <w:p w:rsidR="00DE2F85" w:rsidRPr="008D6190" w:rsidRDefault="00DE2F85" w:rsidP="008D6190">
      <w:pPr>
        <w:ind w:left="5670"/>
        <w:jc w:val="right"/>
        <w:rPr>
          <w:rFonts w:ascii="Arial" w:hAnsi="Arial" w:cs="Arial"/>
          <w:b/>
          <w:bCs/>
          <w:sz w:val="22"/>
          <w:szCs w:val="22"/>
        </w:rPr>
      </w:pPr>
    </w:p>
    <w:sectPr w:rsidR="00DE2F85" w:rsidRPr="008D6190" w:rsidSect="00A00D1E">
      <w:pgSz w:w="11906" w:h="16838"/>
      <w:pgMar w:top="71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C96EC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5B6868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FF25C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A9E4F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16B7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6E5C2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36044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1F226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184D1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A1A25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79B50EB"/>
    <w:multiLevelType w:val="hybridMultilevel"/>
    <w:tmpl w:val="63D07D3C"/>
    <w:lvl w:ilvl="0" w:tplc="E6F25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ED74B7B"/>
    <w:multiLevelType w:val="hybridMultilevel"/>
    <w:tmpl w:val="BB203D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8D6190"/>
    <w:rsid w:val="0005075A"/>
    <w:rsid w:val="000F57EE"/>
    <w:rsid w:val="00105CA7"/>
    <w:rsid w:val="001435DB"/>
    <w:rsid w:val="001512E6"/>
    <w:rsid w:val="001645B6"/>
    <w:rsid w:val="00171583"/>
    <w:rsid w:val="001B2F1C"/>
    <w:rsid w:val="001D4CFB"/>
    <w:rsid w:val="00204CD9"/>
    <w:rsid w:val="00250F6D"/>
    <w:rsid w:val="002554A7"/>
    <w:rsid w:val="00330ADD"/>
    <w:rsid w:val="0036796C"/>
    <w:rsid w:val="003818BC"/>
    <w:rsid w:val="00387B15"/>
    <w:rsid w:val="003A26E5"/>
    <w:rsid w:val="003E2213"/>
    <w:rsid w:val="00401A22"/>
    <w:rsid w:val="00460F45"/>
    <w:rsid w:val="0047329C"/>
    <w:rsid w:val="00487438"/>
    <w:rsid w:val="004A5D3E"/>
    <w:rsid w:val="00590236"/>
    <w:rsid w:val="005F5F66"/>
    <w:rsid w:val="006235B6"/>
    <w:rsid w:val="00631CB1"/>
    <w:rsid w:val="0067752D"/>
    <w:rsid w:val="006A09FC"/>
    <w:rsid w:val="006B68E1"/>
    <w:rsid w:val="006E729E"/>
    <w:rsid w:val="006E7851"/>
    <w:rsid w:val="00756AD5"/>
    <w:rsid w:val="007574F7"/>
    <w:rsid w:val="008173DB"/>
    <w:rsid w:val="00823ADA"/>
    <w:rsid w:val="00863753"/>
    <w:rsid w:val="00882B8C"/>
    <w:rsid w:val="00893D01"/>
    <w:rsid w:val="008C7E2D"/>
    <w:rsid w:val="008D6190"/>
    <w:rsid w:val="00914DA0"/>
    <w:rsid w:val="00944A31"/>
    <w:rsid w:val="009A3999"/>
    <w:rsid w:val="009E5784"/>
    <w:rsid w:val="009F18C2"/>
    <w:rsid w:val="009F7F6D"/>
    <w:rsid w:val="00A00D1E"/>
    <w:rsid w:val="00A05EF4"/>
    <w:rsid w:val="00A31663"/>
    <w:rsid w:val="00A4098B"/>
    <w:rsid w:val="00A57A57"/>
    <w:rsid w:val="00A65328"/>
    <w:rsid w:val="00A96BED"/>
    <w:rsid w:val="00AB3224"/>
    <w:rsid w:val="00B547E6"/>
    <w:rsid w:val="00B65AA8"/>
    <w:rsid w:val="00B92A24"/>
    <w:rsid w:val="00BB13A6"/>
    <w:rsid w:val="00BB5DAB"/>
    <w:rsid w:val="00C50EC8"/>
    <w:rsid w:val="00C759ED"/>
    <w:rsid w:val="00C8229B"/>
    <w:rsid w:val="00CB2BF9"/>
    <w:rsid w:val="00CD6850"/>
    <w:rsid w:val="00D45453"/>
    <w:rsid w:val="00DE2F85"/>
    <w:rsid w:val="00DE33D3"/>
    <w:rsid w:val="00E01AEF"/>
    <w:rsid w:val="00E222F6"/>
    <w:rsid w:val="00EB7B4C"/>
    <w:rsid w:val="00F80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F8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D6190"/>
    <w:rPr>
      <w:color w:val="0000FF"/>
      <w:u w:val="single"/>
    </w:rPr>
  </w:style>
  <w:style w:type="paragraph" w:customStyle="1" w:styleId="a4">
    <w:name w:val="Знак"/>
    <w:basedOn w:val="a"/>
    <w:rsid w:val="00C8229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5">
    <w:name w:val="header"/>
    <w:basedOn w:val="a"/>
    <w:link w:val="a6"/>
    <w:rsid w:val="00A00D1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A00D1E"/>
    <w:rPr>
      <w:sz w:val="24"/>
      <w:szCs w:val="24"/>
      <w:lang w:val="ru-RU" w:eastAsia="ru-RU" w:bidi="ar-SA"/>
    </w:rPr>
  </w:style>
  <w:style w:type="character" w:styleId="a7">
    <w:name w:val="Emphasis"/>
    <w:basedOn w:val="a0"/>
    <w:qFormat/>
    <w:rsid w:val="00E01AE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Fileserver\Blanki\&#1041;&#1083;&#1072;&#1085;&#1082;&#1080;%20&#1045;&#1074;&#1088;&#1086;&#1089;&#1077;&#1090;&#1100;\&#1055;&#1088;&#1080;&#1083;&#1086;&#1078;&#1077;&#1085;&#1080;&#1077;%204.1%20blank_bumazhny%20&#1094;&#107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Приложение 4.1 blank_bumazhny цв</Template>
  <TotalTime>448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Хоменко Кирилл Борисович</dc:creator>
  <cp:keywords/>
  <cp:lastModifiedBy>Кузин Андрей Викторович</cp:lastModifiedBy>
  <cp:revision>21</cp:revision>
  <cp:lastPrinted>2013-01-16T06:19:00Z</cp:lastPrinted>
  <dcterms:created xsi:type="dcterms:W3CDTF">2012-10-05T01:58:00Z</dcterms:created>
  <dcterms:modified xsi:type="dcterms:W3CDTF">2013-01-22T13:06:00Z</dcterms:modified>
</cp:coreProperties>
</file>