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E3" w:rsidRPr="00662952" w:rsidRDefault="00EB1EE3" w:rsidP="000A3704">
      <w:pPr>
        <w:jc w:val="center"/>
        <w:outlineLvl w:val="0"/>
        <w:rPr>
          <w:rFonts w:ascii="Times New Roman" w:hAnsi="Times New Roman" w:cs="Times New Roman"/>
        </w:rPr>
      </w:pPr>
      <w:r w:rsidRPr="00662952">
        <w:rPr>
          <w:rFonts w:ascii="Times New Roman" w:hAnsi="Times New Roman" w:cs="Times New Roman"/>
        </w:rPr>
        <w:t>ИЗВЕЩЕНИЕ О ПРОДЛЕНИИ СРОКА ПОДАЧИ ЗАЯВОК</w:t>
      </w:r>
    </w:p>
    <w:p w:rsidR="00EB1EE3" w:rsidRDefault="00EB1EE3" w:rsidP="000A370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224/67-03/13-106/2 ОЗЦЭ</w:t>
      </w:r>
    </w:p>
    <w:p w:rsidR="00EB1EE3" w:rsidRPr="00A6215E" w:rsidRDefault="00EB1EE3" w:rsidP="000A3704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B1EE3" w:rsidRPr="00A6215E" w:rsidRDefault="00EB1EE3" w:rsidP="000A370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B1EE3" w:rsidRDefault="00EB1EE3" w:rsidP="000A370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B1EE3" w:rsidRPr="006F3094" w:rsidRDefault="00EB1EE3" w:rsidP="000A370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Овчинникова Инга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B269BD">
        <w:rPr>
          <w:rFonts w:ascii="Times New Roman" w:hAnsi="Times New Roman" w:cs="Times New Roman"/>
          <w:lang w:val="en-US"/>
        </w:rPr>
        <w:t>imartinova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B1EE3" w:rsidRPr="00BD1E5B" w:rsidRDefault="00EB1EE3" w:rsidP="000A3704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EB1EE3" w:rsidRPr="00E90B5C" w:rsidRDefault="00EB1EE3" w:rsidP="000A3704">
      <w:pPr>
        <w:numPr>
          <w:ilvl w:val="0"/>
          <w:numId w:val="1"/>
        </w:numPr>
        <w:tabs>
          <w:tab w:val="clear" w:pos="1260"/>
          <w:tab w:val="left" w:pos="0"/>
          <w:tab w:val="num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E20F32">
        <w:rPr>
          <w:rFonts w:ascii="Times New Roman" w:hAnsi="Times New Roman" w:cs="Times New Roman"/>
          <w:color w:val="000000"/>
        </w:rPr>
        <w:t>гил</w:t>
      </w:r>
      <w:r>
        <w:rPr>
          <w:rFonts w:ascii="Times New Roman" w:hAnsi="Times New Roman" w:cs="Times New Roman"/>
          <w:color w:val="000000"/>
        </w:rPr>
        <w:t xml:space="preserve">ьотинных гидравлических ножниц </w:t>
      </w:r>
      <w:r w:rsidRPr="00E20F32">
        <w:rPr>
          <w:rFonts w:ascii="Times New Roman" w:hAnsi="Times New Roman" w:cs="Times New Roman"/>
          <w:color w:val="000000"/>
        </w:rPr>
        <w:t>с ЧПУ</w:t>
      </w:r>
      <w:r w:rsidRPr="006D48D5"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EB1EE3" w:rsidRPr="00A6215E" w:rsidRDefault="00EB1EE3" w:rsidP="000A370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B1EE3" w:rsidRPr="00A6215E" w:rsidRDefault="00EB1EE3" w:rsidP="000A37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1EE3" w:rsidRPr="00A6215E" w:rsidRDefault="00EB1EE3" w:rsidP="000A37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1EE3" w:rsidRPr="00A6215E" w:rsidRDefault="00EB1EE3" w:rsidP="000A37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1EE3" w:rsidRPr="004E5629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562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E5629">
        <w:rPr>
          <w:rFonts w:ascii="Times New Roman" w:hAnsi="Times New Roman" w:cs="Times New Roman"/>
        </w:rPr>
        <w:t xml:space="preserve">: 948 369, 00 (Девятьсот сорок восемь тысяч триста шестьдесят девять рублей 00 копеек) рублей, включая НДС. </w:t>
      </w:r>
      <w:r>
        <w:rPr>
          <w:rFonts w:ascii="Times New Roman" w:hAnsi="Times New Roman" w:cs="Times New Roman"/>
        </w:rPr>
        <w:t>В</w:t>
      </w:r>
      <w:r w:rsidRPr="004E5629">
        <w:rPr>
          <w:rFonts w:ascii="Times New Roman" w:hAnsi="Times New Roman" w:cs="Times New Roman"/>
        </w:rPr>
        <w:t xml:space="preserve"> стоимость товара включены расходы на  тару, упаковку, доставку, пуско-наладочные работы,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4E5629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B1EE3" w:rsidRPr="004E5629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562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E562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B1EE3" w:rsidRPr="00A6215E" w:rsidRDefault="00EB1EE3" w:rsidP="000A37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B1EE3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B1EE3" w:rsidRPr="004B1479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B147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B147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B1479">
        <w:rPr>
          <w:rFonts w:ascii="Times New Roman" w:hAnsi="Times New Roman" w:cs="Times New Roman"/>
          <w:b/>
          <w:bCs/>
        </w:rPr>
        <w:t>:</w:t>
      </w:r>
    </w:p>
    <w:p w:rsidR="00EB1EE3" w:rsidRPr="00A6215E" w:rsidRDefault="00EB1EE3" w:rsidP="004B147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4B147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B1479">
        <w:rPr>
          <w:rFonts w:ascii="Times New Roman" w:hAnsi="Times New Roman" w:cs="Times New Roman"/>
          <w:color w:val="0000FF"/>
        </w:rPr>
        <w:t xml:space="preserve"> </w:t>
      </w:r>
      <w:r w:rsidRPr="004B147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B1479">
        <w:rPr>
          <w:rFonts w:ascii="Times New Roman" w:hAnsi="Times New Roman" w:cs="Times New Roman"/>
          <w:spacing w:val="-6"/>
        </w:rPr>
        <w:t>на участие в запросе цен</w:t>
      </w:r>
      <w:r w:rsidRPr="004B1479">
        <w:rPr>
          <w:rFonts w:ascii="Times New Roman" w:hAnsi="Times New Roman" w:cs="Times New Roman"/>
        </w:rPr>
        <w:t xml:space="preserve"> продлевается на 4 рабочих дня.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B1EE3" w:rsidRPr="00A6215E" w:rsidRDefault="00EB1EE3" w:rsidP="000A370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B62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23</w:t>
      </w:r>
      <w:r w:rsidRPr="00BB62A9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1EE3" w:rsidRPr="00D55FE5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1EE3" w:rsidRPr="00A6215E" w:rsidRDefault="00EB1EE3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B1EE3" w:rsidRDefault="00EB1EE3" w:rsidP="000A3704">
      <w:pPr>
        <w:jc w:val="both"/>
      </w:pPr>
    </w:p>
    <w:sectPr w:rsidR="00EB1EE3" w:rsidSect="00B06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FDC"/>
    <w:rsid w:val="000A3704"/>
    <w:rsid w:val="0036723D"/>
    <w:rsid w:val="003D771F"/>
    <w:rsid w:val="00454708"/>
    <w:rsid w:val="004B1479"/>
    <w:rsid w:val="004E5629"/>
    <w:rsid w:val="004E5D69"/>
    <w:rsid w:val="004F0EDE"/>
    <w:rsid w:val="006060E7"/>
    <w:rsid w:val="00662952"/>
    <w:rsid w:val="0066467B"/>
    <w:rsid w:val="006D48D5"/>
    <w:rsid w:val="006D623D"/>
    <w:rsid w:val="006F1FDC"/>
    <w:rsid w:val="006F3094"/>
    <w:rsid w:val="00702F32"/>
    <w:rsid w:val="00854B7B"/>
    <w:rsid w:val="00872C3F"/>
    <w:rsid w:val="00887A00"/>
    <w:rsid w:val="008E3C0C"/>
    <w:rsid w:val="00A6215E"/>
    <w:rsid w:val="00AF19B0"/>
    <w:rsid w:val="00B069EF"/>
    <w:rsid w:val="00B15C4C"/>
    <w:rsid w:val="00B269BD"/>
    <w:rsid w:val="00BB62A9"/>
    <w:rsid w:val="00BD1E5B"/>
    <w:rsid w:val="00C20CDD"/>
    <w:rsid w:val="00C572F3"/>
    <w:rsid w:val="00D14104"/>
    <w:rsid w:val="00D42E6F"/>
    <w:rsid w:val="00D55FE5"/>
    <w:rsid w:val="00D822F8"/>
    <w:rsid w:val="00E20F32"/>
    <w:rsid w:val="00E90B5C"/>
    <w:rsid w:val="00EB1EE3"/>
    <w:rsid w:val="00F35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70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66295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739</Words>
  <Characters>4213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dcterms:created xsi:type="dcterms:W3CDTF">2013-04-02T07:11:00Z</dcterms:created>
  <dcterms:modified xsi:type="dcterms:W3CDTF">2013-04-08T11:15:00Z</dcterms:modified>
</cp:coreProperties>
</file>