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53" w:rsidRDefault="009F4F53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Утверждаю</w:t>
      </w:r>
    </w:p>
    <w:p w:rsidR="009F4F53" w:rsidRDefault="009F4F53" w:rsidP="00AD70B9">
      <w:pPr>
        <w:ind w:left="3540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Генеральный директор </w:t>
      </w:r>
    </w:p>
    <w:p w:rsidR="009F4F53" w:rsidRDefault="009F4F53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ФГУП «НИТИ им.А.П.Александрова»</w:t>
      </w:r>
    </w:p>
    <w:p w:rsidR="009F4F53" w:rsidRDefault="009F4F53" w:rsidP="004170A3">
      <w:pPr>
        <w:jc w:val="center"/>
        <w:rPr>
          <w:b/>
          <w:sz w:val="28"/>
          <w:szCs w:val="28"/>
        </w:rPr>
      </w:pPr>
    </w:p>
    <w:p w:rsidR="009F4F53" w:rsidRDefault="009F4F53" w:rsidP="00417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</w:t>
      </w:r>
      <w:r>
        <w:rPr>
          <w:b/>
          <w:sz w:val="28"/>
          <w:szCs w:val="28"/>
        </w:rPr>
        <w:tab/>
        <w:t>__________В.А.Василенко</w:t>
      </w:r>
    </w:p>
    <w:p w:rsidR="009F4F53" w:rsidRDefault="009F4F53" w:rsidP="004170A3">
      <w:pPr>
        <w:jc w:val="center"/>
        <w:rPr>
          <w:b/>
          <w:sz w:val="28"/>
          <w:szCs w:val="28"/>
        </w:rPr>
      </w:pPr>
    </w:p>
    <w:p w:rsidR="009F4F53" w:rsidRDefault="009F4F53" w:rsidP="004170A3">
      <w:pPr>
        <w:jc w:val="center"/>
        <w:rPr>
          <w:b/>
          <w:sz w:val="28"/>
          <w:szCs w:val="28"/>
        </w:rPr>
      </w:pPr>
    </w:p>
    <w:p w:rsidR="009F4F53" w:rsidRDefault="009F4F53" w:rsidP="004170A3">
      <w:pPr>
        <w:jc w:val="center"/>
        <w:rPr>
          <w:b/>
          <w:sz w:val="28"/>
          <w:szCs w:val="28"/>
        </w:rPr>
      </w:pPr>
    </w:p>
    <w:p w:rsidR="009F4F53" w:rsidRDefault="009F4F53" w:rsidP="004170A3">
      <w:pPr>
        <w:jc w:val="center"/>
        <w:rPr>
          <w:b/>
          <w:sz w:val="28"/>
          <w:szCs w:val="28"/>
        </w:rPr>
      </w:pPr>
      <w:r w:rsidRPr="00AD70B9">
        <w:rPr>
          <w:b/>
          <w:sz w:val="28"/>
          <w:szCs w:val="28"/>
        </w:rPr>
        <w:t>Техническое задание</w:t>
      </w:r>
    </w:p>
    <w:p w:rsidR="009F4F53" w:rsidRDefault="009F4F53" w:rsidP="004170A3">
      <w:pPr>
        <w:jc w:val="center"/>
        <w:rPr>
          <w:b/>
          <w:sz w:val="24"/>
          <w:szCs w:val="24"/>
        </w:rPr>
      </w:pPr>
    </w:p>
    <w:p w:rsidR="009F4F53" w:rsidRDefault="009F4F53" w:rsidP="003F48C2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E0378F">
        <w:rPr>
          <w:sz w:val="24"/>
          <w:szCs w:val="24"/>
        </w:rPr>
        <w:t>На оформление подписки и доставки периодических печатных изданий на 1 полугодие 2014 года</w:t>
      </w:r>
      <w:r>
        <w:rPr>
          <w:sz w:val="24"/>
          <w:szCs w:val="24"/>
        </w:rPr>
        <w:t>.</w:t>
      </w:r>
    </w:p>
    <w:p w:rsidR="009F4F53" w:rsidRPr="00E0378F" w:rsidRDefault="009F4F53" w:rsidP="00CE52C5">
      <w:pPr>
        <w:ind w:left="360"/>
        <w:rPr>
          <w:sz w:val="24"/>
          <w:szCs w:val="24"/>
        </w:rPr>
      </w:pPr>
    </w:p>
    <w:p w:rsidR="009F4F53" w:rsidRPr="00E0378F" w:rsidRDefault="009F4F53" w:rsidP="00AD70B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0378F">
        <w:rPr>
          <w:sz w:val="24"/>
          <w:szCs w:val="24"/>
        </w:rPr>
        <w:t>Настоящее техническое задание разработано в связи с необходимостью заключения договора на  оформление подписки и доставки периодических печатных изданий.</w:t>
      </w:r>
    </w:p>
    <w:p w:rsidR="009F4F53" w:rsidRDefault="009F4F53" w:rsidP="00E0378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0378F">
        <w:rPr>
          <w:sz w:val="24"/>
          <w:szCs w:val="24"/>
        </w:rPr>
        <w:t>Доставка осуществляется до г. Сосновый Бор</w:t>
      </w:r>
      <w:r>
        <w:rPr>
          <w:sz w:val="24"/>
          <w:szCs w:val="24"/>
        </w:rPr>
        <w:t>,</w:t>
      </w:r>
      <w:r w:rsidRPr="00E0378F">
        <w:rPr>
          <w:sz w:val="24"/>
          <w:szCs w:val="24"/>
        </w:rPr>
        <w:t xml:space="preserve"> а/я 22</w:t>
      </w:r>
      <w:r>
        <w:rPr>
          <w:sz w:val="24"/>
          <w:szCs w:val="24"/>
        </w:rPr>
        <w:t>.</w:t>
      </w:r>
    </w:p>
    <w:p w:rsidR="009F4F53" w:rsidRPr="00E0378F" w:rsidRDefault="009F4F53" w:rsidP="00E03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Доставка газет осуществляется на следующий день после выхода в печать.</w:t>
      </w:r>
    </w:p>
    <w:p w:rsidR="009F4F53" w:rsidRDefault="009F4F53" w:rsidP="003F48C2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</w:p>
    <w:p w:rsidR="009F4F53" w:rsidRDefault="009F4F53" w:rsidP="003F48C2">
      <w:pPr>
        <w:ind w:left="360"/>
        <w:rPr>
          <w:sz w:val="24"/>
          <w:szCs w:val="24"/>
        </w:rPr>
      </w:pPr>
    </w:p>
    <w:p w:rsidR="009F4F53" w:rsidRDefault="009F4F53" w:rsidP="003F48C2">
      <w:pPr>
        <w:ind w:left="360"/>
        <w:rPr>
          <w:sz w:val="24"/>
          <w:szCs w:val="24"/>
        </w:rPr>
      </w:pPr>
    </w:p>
    <w:p w:rsidR="009F4F53" w:rsidRPr="003F48C2" w:rsidRDefault="009F4F53" w:rsidP="003F48C2">
      <w:pPr>
        <w:ind w:left="360"/>
        <w:jc w:val="center"/>
        <w:rPr>
          <w:sz w:val="24"/>
          <w:szCs w:val="24"/>
        </w:rPr>
      </w:pPr>
      <w:r w:rsidRPr="003F48C2">
        <w:rPr>
          <w:sz w:val="24"/>
          <w:szCs w:val="24"/>
        </w:rPr>
        <w:t>Перечень периодических изданий:</w:t>
      </w:r>
    </w:p>
    <w:tbl>
      <w:tblPr>
        <w:tblW w:w="9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4961"/>
        <w:gridCol w:w="992"/>
        <w:gridCol w:w="2858"/>
      </w:tblGrid>
      <w:tr w:rsidR="009F4F53" w:rsidRPr="004170A3" w:rsidTr="00E313FA">
        <w:tc>
          <w:tcPr>
            <w:tcW w:w="959" w:type="dxa"/>
          </w:tcPr>
          <w:p w:rsidR="009F4F53" w:rsidRPr="00E313FA" w:rsidRDefault="009F4F53" w:rsidP="00E313FA">
            <w:pPr>
              <w:jc w:val="center"/>
              <w:rPr>
                <w:b/>
                <w:sz w:val="24"/>
                <w:szCs w:val="24"/>
              </w:rPr>
            </w:pPr>
            <w:r w:rsidRPr="00E313FA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961" w:type="dxa"/>
          </w:tcPr>
          <w:p w:rsidR="009F4F53" w:rsidRPr="00E313FA" w:rsidRDefault="009F4F53" w:rsidP="00E313FA">
            <w:pPr>
              <w:jc w:val="center"/>
              <w:rPr>
                <w:b/>
                <w:sz w:val="24"/>
                <w:szCs w:val="24"/>
              </w:rPr>
            </w:pPr>
            <w:r w:rsidRPr="00E313FA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b/>
                <w:sz w:val="24"/>
                <w:szCs w:val="24"/>
              </w:rPr>
            </w:pPr>
            <w:r w:rsidRPr="00E313FA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b/>
                <w:sz w:val="24"/>
                <w:szCs w:val="24"/>
              </w:rPr>
            </w:pPr>
            <w:r w:rsidRPr="00E313FA">
              <w:rPr>
                <w:b/>
                <w:sz w:val="24"/>
                <w:szCs w:val="24"/>
              </w:rPr>
              <w:t>Срок подписки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Известия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Красная звезда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Независимое военное обозрение – приложение к Независимой газете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Поиск. Еженедельная газета научного сообщества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Православный Санкт-Петербург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Российская газета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Санкт-Петербургские ведомости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Экономика и жизнь с тематическими приложениями</w:t>
            </w:r>
          </w:p>
        </w:tc>
        <w:tc>
          <w:tcPr>
            <w:tcW w:w="992" w:type="dxa"/>
          </w:tcPr>
          <w:p w:rsidR="009F4F53" w:rsidRPr="006E4071" w:rsidRDefault="009F4F53" w:rsidP="00E313FA">
            <w:pPr>
              <w:jc w:val="center"/>
              <w:rPr>
                <w:color w:val="FF0000"/>
                <w:sz w:val="24"/>
                <w:szCs w:val="24"/>
              </w:rPr>
            </w:pPr>
            <w:r w:rsidRPr="006E4071">
              <w:rPr>
                <w:color w:val="FF0000"/>
                <w:sz w:val="24"/>
                <w:szCs w:val="24"/>
              </w:rPr>
              <w:t>4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Энергетика и промышленность России (12+)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Автоматика и телемеханика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ind w:left="-87" w:firstLine="87"/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Атомная техника за рубежом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Атомная энергия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Безопасность ядерных технологий и окружающей среды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Безопасность труда в промышленности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Бюллетень высшей аттестационной комиссии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 мире неразрушающего контроля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Вопросы атомной науки и техники. Серия: физика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8013ED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Вестник федерального агентства по техническому регулированию и метрологии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Вестник ценообразования и сметного нормирования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Военно-исторический журнал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Вопросы материаловедения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Вопросы радиационной безопасности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Гастрономъ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Главбух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Главная медицинская сестра: журнал для руководителей среднего медперсонала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Главный энергетик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Гражданская защита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Доклады академии наук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Документы и комментарии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Журнал вычислительной математики и математической физики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Законодательная и прикладная метрология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Заводская лаборатория. Диагностика материалов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Зарплата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Защита информации. Инсайд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Известия РАН. Механика жидкости и газа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8013ED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Известия РАН. Механика твердого тела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8013ED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Известия РАН. Теория системы управления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8013ED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Известия РАН. Энергетика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Инженерно-физический журнал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Интеллектуальная собственность. Промышленная собственность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Измерительная техника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Вестник технического регулирования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Компьютерпресс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Консультации и разъяснения по вопросам сметного ценообразования и  нормирования в строительстве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Контрольные измерительные приборы и системы (12+)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Математическое моделирование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На боевом посту (12+)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Наука в России (на русском языке)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Научные и технические библиотеки (сборник)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Научно-техническая информация (НТИ). Серия 1.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Охрана труда и социальное страхование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Патенты и лицензии. Интеллектуальные права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Питание и общество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Пожарная безопасность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Пожарное дело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 xml:space="preserve">Приборы и системы. Управление, контроль, 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Приборы и техника эксперимента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BC375F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Прикладная механика и техническая физика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Природа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Промышленная энергетика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Радио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Радиохимия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Сертификация с приложением «Менеджмент»: горизонты ИСО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Сестринское дело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Сметно-договорная работа в строительстве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Сметные цены в строительстве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Собрание законодательства Российской Федерации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Справочник кадровика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E0378F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Справочник кадровика + для кадровика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 xml:space="preserve">Справочник специалиста по охране труда 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Справочник фельдшера и акушерки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 xml:space="preserve">Справочник экономиста + в подарок </w:t>
            </w:r>
            <w:r w:rsidRPr="00E313FA">
              <w:rPr>
                <w:sz w:val="24"/>
                <w:szCs w:val="24"/>
                <w:lang w:val="en-US"/>
              </w:rPr>
              <w:t>CD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 xml:space="preserve">Стандарты и качество + </w:t>
            </w:r>
            <w:r w:rsidRPr="00E313FA">
              <w:rPr>
                <w:sz w:val="24"/>
                <w:szCs w:val="24"/>
                <w:lang w:val="en-US"/>
              </w:rPr>
              <w:t>business excellence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Судостроение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Теплофизика высоких температур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Теплоэнергетика (16+)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Успехи физических наук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Успехи химии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Учет в строительстве</w:t>
            </w:r>
          </w:p>
        </w:tc>
        <w:tc>
          <w:tcPr>
            <w:tcW w:w="992" w:type="dxa"/>
          </w:tcPr>
          <w:p w:rsidR="009F4F53" w:rsidRPr="006E4071" w:rsidRDefault="009F4F53" w:rsidP="00E313FA">
            <w:pPr>
              <w:jc w:val="center"/>
              <w:rPr>
                <w:color w:val="FF0000"/>
                <w:sz w:val="24"/>
                <w:szCs w:val="24"/>
              </w:rPr>
            </w:pPr>
            <w:r w:rsidRPr="006E4071">
              <w:rPr>
                <w:color w:val="FF0000"/>
                <w:sz w:val="24"/>
                <w:szCs w:val="24"/>
              </w:rPr>
              <w:t>2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Физикохимия поверхности и защита материалов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Ценообразование и сметное нормирование в строительстве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Экология производства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Электрические станции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Электротехника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Электроцех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Энергия: экономика, техника, экология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Энергорынок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Делопроизводство и документооборот на предприятии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9D434B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C40C19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Ядерная физика и физика ядерных реакторов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RPr="00C40C19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Военно-промышленный курьер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Вести (3-х разовый выпуск, включая еженедельник с программой ТВ)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Новости теплоснабжения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  <w:lang w:val="en-US"/>
              </w:rPr>
            </w:pPr>
            <w:r w:rsidRPr="00E313FA">
              <w:rPr>
                <w:sz w:val="24"/>
                <w:szCs w:val="24"/>
              </w:rPr>
              <w:t xml:space="preserve">Мир ПК + </w:t>
            </w:r>
            <w:r w:rsidRPr="00E313FA">
              <w:rPr>
                <w:sz w:val="24"/>
                <w:szCs w:val="24"/>
                <w:lang w:val="en-US"/>
              </w:rPr>
              <w:t>DVD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Русский дом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Электрооборудование: эксплуатация и ремонт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Default="009F4F53">
            <w:r w:rsidRPr="00E313FA">
              <w:rPr>
                <w:sz w:val="24"/>
                <w:szCs w:val="24"/>
              </w:rPr>
              <w:t>С 01.01.14 по 30.06.14</w:t>
            </w:r>
          </w:p>
        </w:tc>
      </w:tr>
      <w:tr w:rsidR="009F4F53" w:rsidTr="00E313FA">
        <w:tc>
          <w:tcPr>
            <w:tcW w:w="959" w:type="dxa"/>
          </w:tcPr>
          <w:p w:rsidR="009F4F53" w:rsidRPr="00E313FA" w:rsidRDefault="009F4F53" w:rsidP="00E313FA">
            <w:pPr>
              <w:pStyle w:val="ListParagraph"/>
              <w:numPr>
                <w:ilvl w:val="0"/>
                <w:numId w:val="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9F4F53" w:rsidRPr="00E313FA" w:rsidRDefault="009F4F53" w:rsidP="004170A3">
            <w:pPr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КИП и автоматика: обслуживание и ремонт</w:t>
            </w:r>
          </w:p>
        </w:tc>
        <w:tc>
          <w:tcPr>
            <w:tcW w:w="992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1</w:t>
            </w:r>
          </w:p>
        </w:tc>
        <w:tc>
          <w:tcPr>
            <w:tcW w:w="2858" w:type="dxa"/>
          </w:tcPr>
          <w:p w:rsidR="009F4F53" w:rsidRPr="00E313FA" w:rsidRDefault="009F4F53" w:rsidP="00E313FA">
            <w:pPr>
              <w:jc w:val="center"/>
              <w:rPr>
                <w:sz w:val="24"/>
                <w:szCs w:val="24"/>
              </w:rPr>
            </w:pPr>
            <w:r w:rsidRPr="00E313FA">
              <w:rPr>
                <w:sz w:val="24"/>
                <w:szCs w:val="24"/>
              </w:rPr>
              <w:t>С 01.07.1</w:t>
            </w:r>
            <w:r>
              <w:rPr>
                <w:sz w:val="24"/>
                <w:szCs w:val="24"/>
              </w:rPr>
              <w:t>4</w:t>
            </w:r>
            <w:r w:rsidRPr="00E313FA">
              <w:rPr>
                <w:sz w:val="24"/>
                <w:szCs w:val="24"/>
              </w:rPr>
              <w:t xml:space="preserve"> по 31.12.1</w:t>
            </w:r>
            <w:r>
              <w:rPr>
                <w:sz w:val="24"/>
                <w:szCs w:val="24"/>
              </w:rPr>
              <w:t>4</w:t>
            </w:r>
          </w:p>
        </w:tc>
      </w:tr>
    </w:tbl>
    <w:p w:rsidR="009F4F53" w:rsidRDefault="009F4F53" w:rsidP="003F48C2">
      <w:pPr>
        <w:pStyle w:val="ListParagraph"/>
        <w:rPr>
          <w:sz w:val="24"/>
          <w:szCs w:val="24"/>
        </w:rPr>
      </w:pPr>
    </w:p>
    <w:p w:rsidR="009F4F53" w:rsidRDefault="009F4F53" w:rsidP="003F48C2">
      <w:pPr>
        <w:pStyle w:val="ListParagraph"/>
        <w:rPr>
          <w:sz w:val="24"/>
          <w:szCs w:val="24"/>
        </w:rPr>
      </w:pPr>
    </w:p>
    <w:p w:rsidR="009F4F53" w:rsidRDefault="009F4F53" w:rsidP="003F48C2">
      <w:pPr>
        <w:pStyle w:val="ListParagraph"/>
        <w:rPr>
          <w:sz w:val="24"/>
          <w:szCs w:val="24"/>
        </w:rPr>
      </w:pPr>
    </w:p>
    <w:p w:rsidR="009F4F53" w:rsidRDefault="009F4F53" w:rsidP="003F48C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Заказчиком является ФГУП «НИТИ им.А.П.Александрова»</w:t>
      </w:r>
    </w:p>
    <w:p w:rsidR="009F4F53" w:rsidRDefault="009F4F53" w:rsidP="00CE52C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Адрес: </w:t>
      </w:r>
      <w:smartTag w:uri="urn:schemas-microsoft-com:office:smarttags" w:element="metricconverter">
        <w:smartTagPr>
          <w:attr w:name="ProductID" w:val="188540, г"/>
        </w:smartTagPr>
        <w:r>
          <w:rPr>
            <w:sz w:val="24"/>
            <w:szCs w:val="24"/>
          </w:rPr>
          <w:t>188540, г</w:t>
        </w:r>
      </w:smartTag>
      <w:r>
        <w:rPr>
          <w:sz w:val="24"/>
          <w:szCs w:val="24"/>
        </w:rPr>
        <w:t>. Сосновый Бор, Ленинградской обл.</w:t>
      </w:r>
    </w:p>
    <w:p w:rsidR="009F4F53" w:rsidRDefault="009F4F53" w:rsidP="00CE52C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Руководитель: Генеральный директор В.А.Василенко</w:t>
      </w:r>
    </w:p>
    <w:p w:rsidR="009F4F53" w:rsidRPr="00CE52C5" w:rsidRDefault="009F4F53" w:rsidP="00CE52C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Телефон (813-69) 2-26-67, факс (813-69) 2-36-72</w:t>
      </w:r>
    </w:p>
    <w:p w:rsidR="009F4F53" w:rsidRDefault="009F4F53" w:rsidP="004170A3">
      <w:pPr>
        <w:rPr>
          <w:sz w:val="24"/>
          <w:szCs w:val="24"/>
        </w:rPr>
      </w:pPr>
    </w:p>
    <w:p w:rsidR="009F4F53" w:rsidRDefault="009F4F53" w:rsidP="004170A3">
      <w:pPr>
        <w:rPr>
          <w:sz w:val="24"/>
          <w:szCs w:val="24"/>
        </w:rPr>
      </w:pPr>
    </w:p>
    <w:p w:rsidR="009F4F53" w:rsidRDefault="009F4F53" w:rsidP="004170A3">
      <w:pPr>
        <w:rPr>
          <w:sz w:val="24"/>
          <w:szCs w:val="24"/>
        </w:rPr>
      </w:pPr>
    </w:p>
    <w:p w:rsidR="009F4F53" w:rsidRDefault="009F4F53" w:rsidP="004170A3">
      <w:pPr>
        <w:rPr>
          <w:sz w:val="24"/>
          <w:szCs w:val="24"/>
        </w:rPr>
      </w:pPr>
    </w:p>
    <w:p w:rsidR="009F4F53" w:rsidRDefault="009F4F53" w:rsidP="004170A3">
      <w:pPr>
        <w:rPr>
          <w:sz w:val="24"/>
          <w:szCs w:val="24"/>
        </w:rPr>
      </w:pPr>
    </w:p>
    <w:p w:rsidR="009F4F53" w:rsidRDefault="009F4F53" w:rsidP="004170A3">
      <w:pPr>
        <w:rPr>
          <w:sz w:val="24"/>
          <w:szCs w:val="24"/>
        </w:rPr>
      </w:pPr>
    </w:p>
    <w:p w:rsidR="009F4F53" w:rsidRPr="00E0378F" w:rsidRDefault="009F4F53" w:rsidP="004170A3">
      <w:pPr>
        <w:rPr>
          <w:sz w:val="24"/>
          <w:szCs w:val="24"/>
        </w:rPr>
      </w:pPr>
      <w:r>
        <w:rPr>
          <w:sz w:val="24"/>
          <w:szCs w:val="24"/>
        </w:rPr>
        <w:t xml:space="preserve">       Начальник ОНТИ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Ю.В.Крюков</w:t>
      </w:r>
    </w:p>
    <w:sectPr w:rsidR="009F4F53" w:rsidRPr="00E0378F" w:rsidSect="003F48C2">
      <w:pgSz w:w="11906" w:h="16838"/>
      <w:pgMar w:top="720" w:right="424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4705D"/>
    <w:multiLevelType w:val="hybridMultilevel"/>
    <w:tmpl w:val="71869E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E0A2440"/>
    <w:multiLevelType w:val="hybridMultilevel"/>
    <w:tmpl w:val="1BBC42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834894"/>
    <w:multiLevelType w:val="hybridMultilevel"/>
    <w:tmpl w:val="454609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0A3"/>
    <w:rsid w:val="00001C71"/>
    <w:rsid w:val="0000241D"/>
    <w:rsid w:val="00003964"/>
    <w:rsid w:val="00004A1A"/>
    <w:rsid w:val="00005B94"/>
    <w:rsid w:val="00005C4E"/>
    <w:rsid w:val="00005EAC"/>
    <w:rsid w:val="0000612A"/>
    <w:rsid w:val="00006441"/>
    <w:rsid w:val="0001027F"/>
    <w:rsid w:val="00010549"/>
    <w:rsid w:val="000119C4"/>
    <w:rsid w:val="00013925"/>
    <w:rsid w:val="00014340"/>
    <w:rsid w:val="0001477D"/>
    <w:rsid w:val="00014E9F"/>
    <w:rsid w:val="000152FB"/>
    <w:rsid w:val="00015443"/>
    <w:rsid w:val="0001608F"/>
    <w:rsid w:val="000168ED"/>
    <w:rsid w:val="00017A2F"/>
    <w:rsid w:val="00017F54"/>
    <w:rsid w:val="0002201A"/>
    <w:rsid w:val="00022228"/>
    <w:rsid w:val="00022A1D"/>
    <w:rsid w:val="00023112"/>
    <w:rsid w:val="00024079"/>
    <w:rsid w:val="0002470D"/>
    <w:rsid w:val="00030440"/>
    <w:rsid w:val="00031960"/>
    <w:rsid w:val="0003238C"/>
    <w:rsid w:val="00032A47"/>
    <w:rsid w:val="000333A7"/>
    <w:rsid w:val="00033C79"/>
    <w:rsid w:val="00034CC4"/>
    <w:rsid w:val="00035D84"/>
    <w:rsid w:val="00037A8A"/>
    <w:rsid w:val="000402B0"/>
    <w:rsid w:val="00040D87"/>
    <w:rsid w:val="00043ADA"/>
    <w:rsid w:val="000445CC"/>
    <w:rsid w:val="0004506C"/>
    <w:rsid w:val="00046F3F"/>
    <w:rsid w:val="00050731"/>
    <w:rsid w:val="00052C24"/>
    <w:rsid w:val="00056451"/>
    <w:rsid w:val="0006005E"/>
    <w:rsid w:val="00061E81"/>
    <w:rsid w:val="00062311"/>
    <w:rsid w:val="00065177"/>
    <w:rsid w:val="000653F5"/>
    <w:rsid w:val="00065FD7"/>
    <w:rsid w:val="0007009E"/>
    <w:rsid w:val="00070AFC"/>
    <w:rsid w:val="00070EF8"/>
    <w:rsid w:val="00071A29"/>
    <w:rsid w:val="00071FCA"/>
    <w:rsid w:val="000757C5"/>
    <w:rsid w:val="000758A0"/>
    <w:rsid w:val="0007592B"/>
    <w:rsid w:val="00075F07"/>
    <w:rsid w:val="00080BC2"/>
    <w:rsid w:val="000811BF"/>
    <w:rsid w:val="00081367"/>
    <w:rsid w:val="00081632"/>
    <w:rsid w:val="000830AC"/>
    <w:rsid w:val="00085150"/>
    <w:rsid w:val="00085BB0"/>
    <w:rsid w:val="00086CF4"/>
    <w:rsid w:val="00090CD3"/>
    <w:rsid w:val="000916C4"/>
    <w:rsid w:val="00091F99"/>
    <w:rsid w:val="00094F33"/>
    <w:rsid w:val="0009580B"/>
    <w:rsid w:val="0009691F"/>
    <w:rsid w:val="00096AA9"/>
    <w:rsid w:val="00096B94"/>
    <w:rsid w:val="00096C6B"/>
    <w:rsid w:val="000A045F"/>
    <w:rsid w:val="000A0CBF"/>
    <w:rsid w:val="000A114E"/>
    <w:rsid w:val="000A305F"/>
    <w:rsid w:val="000A43FD"/>
    <w:rsid w:val="000A4B76"/>
    <w:rsid w:val="000A4F71"/>
    <w:rsid w:val="000A4FD4"/>
    <w:rsid w:val="000A79D9"/>
    <w:rsid w:val="000A7F06"/>
    <w:rsid w:val="000B36CF"/>
    <w:rsid w:val="000B3FE5"/>
    <w:rsid w:val="000B4576"/>
    <w:rsid w:val="000B65AC"/>
    <w:rsid w:val="000B65E2"/>
    <w:rsid w:val="000B6C92"/>
    <w:rsid w:val="000B6E83"/>
    <w:rsid w:val="000C6CA0"/>
    <w:rsid w:val="000D22F8"/>
    <w:rsid w:val="000D26E9"/>
    <w:rsid w:val="000D5398"/>
    <w:rsid w:val="000D7357"/>
    <w:rsid w:val="000E0287"/>
    <w:rsid w:val="000E1A8C"/>
    <w:rsid w:val="000E2835"/>
    <w:rsid w:val="000E4845"/>
    <w:rsid w:val="000E52E3"/>
    <w:rsid w:val="000E6C9D"/>
    <w:rsid w:val="000F0E4D"/>
    <w:rsid w:val="000F4EBD"/>
    <w:rsid w:val="0010084A"/>
    <w:rsid w:val="00102F35"/>
    <w:rsid w:val="00104463"/>
    <w:rsid w:val="0010722B"/>
    <w:rsid w:val="00110355"/>
    <w:rsid w:val="001108C4"/>
    <w:rsid w:val="00111053"/>
    <w:rsid w:val="001129C9"/>
    <w:rsid w:val="00112C6C"/>
    <w:rsid w:val="00113924"/>
    <w:rsid w:val="001149D0"/>
    <w:rsid w:val="00116436"/>
    <w:rsid w:val="0011661C"/>
    <w:rsid w:val="001202C0"/>
    <w:rsid w:val="00120A55"/>
    <w:rsid w:val="00121E18"/>
    <w:rsid w:val="00123110"/>
    <w:rsid w:val="00124E42"/>
    <w:rsid w:val="00130F28"/>
    <w:rsid w:val="00136507"/>
    <w:rsid w:val="00136973"/>
    <w:rsid w:val="00137CB4"/>
    <w:rsid w:val="00143497"/>
    <w:rsid w:val="00145348"/>
    <w:rsid w:val="001454EF"/>
    <w:rsid w:val="0014647E"/>
    <w:rsid w:val="00146561"/>
    <w:rsid w:val="0014678D"/>
    <w:rsid w:val="001474C6"/>
    <w:rsid w:val="00147A43"/>
    <w:rsid w:val="001505EF"/>
    <w:rsid w:val="001508EF"/>
    <w:rsid w:val="00151597"/>
    <w:rsid w:val="00152516"/>
    <w:rsid w:val="0015296D"/>
    <w:rsid w:val="00153338"/>
    <w:rsid w:val="001535F6"/>
    <w:rsid w:val="001603D5"/>
    <w:rsid w:val="0016224C"/>
    <w:rsid w:val="0016225B"/>
    <w:rsid w:val="0016490C"/>
    <w:rsid w:val="0016567D"/>
    <w:rsid w:val="001662F2"/>
    <w:rsid w:val="001673A1"/>
    <w:rsid w:val="00170F0A"/>
    <w:rsid w:val="001714C2"/>
    <w:rsid w:val="001719BE"/>
    <w:rsid w:val="00172130"/>
    <w:rsid w:val="00173FBF"/>
    <w:rsid w:val="001746A5"/>
    <w:rsid w:val="001746EB"/>
    <w:rsid w:val="00174EA9"/>
    <w:rsid w:val="00174F60"/>
    <w:rsid w:val="00175229"/>
    <w:rsid w:val="0017564A"/>
    <w:rsid w:val="001761F7"/>
    <w:rsid w:val="00176C1D"/>
    <w:rsid w:val="001774F0"/>
    <w:rsid w:val="0017777D"/>
    <w:rsid w:val="00184A12"/>
    <w:rsid w:val="00185435"/>
    <w:rsid w:val="001861D5"/>
    <w:rsid w:val="0018675C"/>
    <w:rsid w:val="0018776D"/>
    <w:rsid w:val="00187D13"/>
    <w:rsid w:val="0019000E"/>
    <w:rsid w:val="00191AC7"/>
    <w:rsid w:val="00195E63"/>
    <w:rsid w:val="00197569"/>
    <w:rsid w:val="00197B93"/>
    <w:rsid w:val="001A053D"/>
    <w:rsid w:val="001A30BB"/>
    <w:rsid w:val="001A3168"/>
    <w:rsid w:val="001A3829"/>
    <w:rsid w:val="001A3F87"/>
    <w:rsid w:val="001A426E"/>
    <w:rsid w:val="001A7FC8"/>
    <w:rsid w:val="001B0C83"/>
    <w:rsid w:val="001B0F29"/>
    <w:rsid w:val="001B1235"/>
    <w:rsid w:val="001B2C40"/>
    <w:rsid w:val="001B3BFE"/>
    <w:rsid w:val="001B496E"/>
    <w:rsid w:val="001B5543"/>
    <w:rsid w:val="001B7507"/>
    <w:rsid w:val="001C04B0"/>
    <w:rsid w:val="001C0AE7"/>
    <w:rsid w:val="001C105F"/>
    <w:rsid w:val="001C384B"/>
    <w:rsid w:val="001C39F8"/>
    <w:rsid w:val="001C4640"/>
    <w:rsid w:val="001C52E6"/>
    <w:rsid w:val="001D0E4E"/>
    <w:rsid w:val="001D159E"/>
    <w:rsid w:val="001D2E5D"/>
    <w:rsid w:val="001D3EEC"/>
    <w:rsid w:val="001D502D"/>
    <w:rsid w:val="001E26AC"/>
    <w:rsid w:val="001E47EA"/>
    <w:rsid w:val="001E4A65"/>
    <w:rsid w:val="001E599A"/>
    <w:rsid w:val="001E6A67"/>
    <w:rsid w:val="001E707A"/>
    <w:rsid w:val="001F0633"/>
    <w:rsid w:val="001F2B88"/>
    <w:rsid w:val="001F43E1"/>
    <w:rsid w:val="00200E5E"/>
    <w:rsid w:val="002012E1"/>
    <w:rsid w:val="00202E63"/>
    <w:rsid w:val="0020479D"/>
    <w:rsid w:val="002047A1"/>
    <w:rsid w:val="002069FA"/>
    <w:rsid w:val="00207047"/>
    <w:rsid w:val="00211869"/>
    <w:rsid w:val="00211F8E"/>
    <w:rsid w:val="00215137"/>
    <w:rsid w:val="00220635"/>
    <w:rsid w:val="00221D31"/>
    <w:rsid w:val="00221F9F"/>
    <w:rsid w:val="002220E7"/>
    <w:rsid w:val="00222660"/>
    <w:rsid w:val="0022313C"/>
    <w:rsid w:val="0022629C"/>
    <w:rsid w:val="00227DDA"/>
    <w:rsid w:val="002301BC"/>
    <w:rsid w:val="00230564"/>
    <w:rsid w:val="00231B0F"/>
    <w:rsid w:val="00233BD6"/>
    <w:rsid w:val="00233CE9"/>
    <w:rsid w:val="00234005"/>
    <w:rsid w:val="0023474B"/>
    <w:rsid w:val="002361AA"/>
    <w:rsid w:val="0023701B"/>
    <w:rsid w:val="00237492"/>
    <w:rsid w:val="00241E79"/>
    <w:rsid w:val="00242D63"/>
    <w:rsid w:val="00243BE3"/>
    <w:rsid w:val="00246D01"/>
    <w:rsid w:val="00246DD5"/>
    <w:rsid w:val="00250968"/>
    <w:rsid w:val="00250E0E"/>
    <w:rsid w:val="002547C8"/>
    <w:rsid w:val="00254A20"/>
    <w:rsid w:val="002550BE"/>
    <w:rsid w:val="00256548"/>
    <w:rsid w:val="002609A1"/>
    <w:rsid w:val="002611A7"/>
    <w:rsid w:val="00261457"/>
    <w:rsid w:val="0026155B"/>
    <w:rsid w:val="002615D1"/>
    <w:rsid w:val="0026206C"/>
    <w:rsid w:val="00262354"/>
    <w:rsid w:val="002633CC"/>
    <w:rsid w:val="00264BB8"/>
    <w:rsid w:val="00265D36"/>
    <w:rsid w:val="00265ED1"/>
    <w:rsid w:val="002672BE"/>
    <w:rsid w:val="0026749E"/>
    <w:rsid w:val="002677CB"/>
    <w:rsid w:val="002709E5"/>
    <w:rsid w:val="00271E75"/>
    <w:rsid w:val="002720BB"/>
    <w:rsid w:val="002726BD"/>
    <w:rsid w:val="00272F76"/>
    <w:rsid w:val="00273E92"/>
    <w:rsid w:val="002746B9"/>
    <w:rsid w:val="00275120"/>
    <w:rsid w:val="0027755C"/>
    <w:rsid w:val="00277F71"/>
    <w:rsid w:val="00280240"/>
    <w:rsid w:val="00280497"/>
    <w:rsid w:val="0028086E"/>
    <w:rsid w:val="00280CD9"/>
    <w:rsid w:val="00281EBC"/>
    <w:rsid w:val="00281FDF"/>
    <w:rsid w:val="0028298C"/>
    <w:rsid w:val="0028495B"/>
    <w:rsid w:val="0028540A"/>
    <w:rsid w:val="00285558"/>
    <w:rsid w:val="002856E3"/>
    <w:rsid w:val="002879D4"/>
    <w:rsid w:val="00290D8C"/>
    <w:rsid w:val="00292624"/>
    <w:rsid w:val="0029382B"/>
    <w:rsid w:val="00293B5B"/>
    <w:rsid w:val="00295BE1"/>
    <w:rsid w:val="00295D5F"/>
    <w:rsid w:val="002967F9"/>
    <w:rsid w:val="002A2580"/>
    <w:rsid w:val="002A2F9C"/>
    <w:rsid w:val="002A42FB"/>
    <w:rsid w:val="002A6462"/>
    <w:rsid w:val="002A7FAA"/>
    <w:rsid w:val="002B0DDE"/>
    <w:rsid w:val="002B3156"/>
    <w:rsid w:val="002B41E2"/>
    <w:rsid w:val="002B7570"/>
    <w:rsid w:val="002C2903"/>
    <w:rsid w:val="002C4952"/>
    <w:rsid w:val="002C4AB4"/>
    <w:rsid w:val="002C4D65"/>
    <w:rsid w:val="002C5676"/>
    <w:rsid w:val="002C724C"/>
    <w:rsid w:val="002C7BD7"/>
    <w:rsid w:val="002D08CB"/>
    <w:rsid w:val="002D2744"/>
    <w:rsid w:val="002D341F"/>
    <w:rsid w:val="002D39E2"/>
    <w:rsid w:val="002D70DF"/>
    <w:rsid w:val="002D745E"/>
    <w:rsid w:val="002D788E"/>
    <w:rsid w:val="002D78CC"/>
    <w:rsid w:val="002E06AA"/>
    <w:rsid w:val="002E3F4D"/>
    <w:rsid w:val="002E41A5"/>
    <w:rsid w:val="002E41BE"/>
    <w:rsid w:val="002E45E5"/>
    <w:rsid w:val="002E4B32"/>
    <w:rsid w:val="002E5A48"/>
    <w:rsid w:val="002E750F"/>
    <w:rsid w:val="002E7ECA"/>
    <w:rsid w:val="002F15CA"/>
    <w:rsid w:val="002F1DE5"/>
    <w:rsid w:val="002F291F"/>
    <w:rsid w:val="002F537F"/>
    <w:rsid w:val="002F6BD1"/>
    <w:rsid w:val="002F7CDD"/>
    <w:rsid w:val="0030114B"/>
    <w:rsid w:val="00301590"/>
    <w:rsid w:val="00307EFB"/>
    <w:rsid w:val="00311141"/>
    <w:rsid w:val="00311F89"/>
    <w:rsid w:val="003127DB"/>
    <w:rsid w:val="00313FE6"/>
    <w:rsid w:val="00314E61"/>
    <w:rsid w:val="00317B31"/>
    <w:rsid w:val="00322168"/>
    <w:rsid w:val="003223B0"/>
    <w:rsid w:val="00322A1E"/>
    <w:rsid w:val="00323343"/>
    <w:rsid w:val="00325781"/>
    <w:rsid w:val="00325E22"/>
    <w:rsid w:val="00325F82"/>
    <w:rsid w:val="0033050A"/>
    <w:rsid w:val="00332F69"/>
    <w:rsid w:val="0033332E"/>
    <w:rsid w:val="00333CBB"/>
    <w:rsid w:val="00334893"/>
    <w:rsid w:val="003352C5"/>
    <w:rsid w:val="00335C6B"/>
    <w:rsid w:val="00335E06"/>
    <w:rsid w:val="00336291"/>
    <w:rsid w:val="00337E20"/>
    <w:rsid w:val="00340E05"/>
    <w:rsid w:val="00340F50"/>
    <w:rsid w:val="00346551"/>
    <w:rsid w:val="00347390"/>
    <w:rsid w:val="003473A6"/>
    <w:rsid w:val="0035182E"/>
    <w:rsid w:val="003550BF"/>
    <w:rsid w:val="003557AB"/>
    <w:rsid w:val="003564C3"/>
    <w:rsid w:val="00360A5D"/>
    <w:rsid w:val="0036411E"/>
    <w:rsid w:val="0036419F"/>
    <w:rsid w:val="003641F2"/>
    <w:rsid w:val="00364A0D"/>
    <w:rsid w:val="00365362"/>
    <w:rsid w:val="00365381"/>
    <w:rsid w:val="00370788"/>
    <w:rsid w:val="00372317"/>
    <w:rsid w:val="0037240A"/>
    <w:rsid w:val="0037404D"/>
    <w:rsid w:val="00376AC0"/>
    <w:rsid w:val="00380F9B"/>
    <w:rsid w:val="003814A2"/>
    <w:rsid w:val="003867DD"/>
    <w:rsid w:val="00386B60"/>
    <w:rsid w:val="00387E0C"/>
    <w:rsid w:val="0039014C"/>
    <w:rsid w:val="003910B0"/>
    <w:rsid w:val="003916CC"/>
    <w:rsid w:val="00392589"/>
    <w:rsid w:val="00394543"/>
    <w:rsid w:val="00394649"/>
    <w:rsid w:val="00395433"/>
    <w:rsid w:val="00395997"/>
    <w:rsid w:val="003975BC"/>
    <w:rsid w:val="003A1C65"/>
    <w:rsid w:val="003A1C84"/>
    <w:rsid w:val="003A1D83"/>
    <w:rsid w:val="003A2EC3"/>
    <w:rsid w:val="003A3772"/>
    <w:rsid w:val="003A4F51"/>
    <w:rsid w:val="003A5EA1"/>
    <w:rsid w:val="003A70FE"/>
    <w:rsid w:val="003A7DB4"/>
    <w:rsid w:val="003B0612"/>
    <w:rsid w:val="003B15B5"/>
    <w:rsid w:val="003B1C75"/>
    <w:rsid w:val="003B25EA"/>
    <w:rsid w:val="003B29B3"/>
    <w:rsid w:val="003B2B07"/>
    <w:rsid w:val="003B30AC"/>
    <w:rsid w:val="003B7412"/>
    <w:rsid w:val="003C34E8"/>
    <w:rsid w:val="003C49B2"/>
    <w:rsid w:val="003C6B3F"/>
    <w:rsid w:val="003C6D1F"/>
    <w:rsid w:val="003C7AC0"/>
    <w:rsid w:val="003D0CB6"/>
    <w:rsid w:val="003D0F47"/>
    <w:rsid w:val="003D169F"/>
    <w:rsid w:val="003D2361"/>
    <w:rsid w:val="003D3C75"/>
    <w:rsid w:val="003D4288"/>
    <w:rsid w:val="003D50B1"/>
    <w:rsid w:val="003D5124"/>
    <w:rsid w:val="003D5A38"/>
    <w:rsid w:val="003D5C86"/>
    <w:rsid w:val="003D6877"/>
    <w:rsid w:val="003D756D"/>
    <w:rsid w:val="003E0E27"/>
    <w:rsid w:val="003E2758"/>
    <w:rsid w:val="003E2933"/>
    <w:rsid w:val="003E3479"/>
    <w:rsid w:val="003E4105"/>
    <w:rsid w:val="003F12B8"/>
    <w:rsid w:val="003F1856"/>
    <w:rsid w:val="003F25B2"/>
    <w:rsid w:val="003F3D14"/>
    <w:rsid w:val="003F48C2"/>
    <w:rsid w:val="003F5008"/>
    <w:rsid w:val="00400AF1"/>
    <w:rsid w:val="00400B3F"/>
    <w:rsid w:val="004011D1"/>
    <w:rsid w:val="00402F29"/>
    <w:rsid w:val="004033B7"/>
    <w:rsid w:val="00403D69"/>
    <w:rsid w:val="00406774"/>
    <w:rsid w:val="00406A28"/>
    <w:rsid w:val="00406C41"/>
    <w:rsid w:val="0041044B"/>
    <w:rsid w:val="00410C0F"/>
    <w:rsid w:val="00410FA3"/>
    <w:rsid w:val="00411A49"/>
    <w:rsid w:val="00415079"/>
    <w:rsid w:val="004150D8"/>
    <w:rsid w:val="004170A3"/>
    <w:rsid w:val="0042076E"/>
    <w:rsid w:val="00421796"/>
    <w:rsid w:val="004255E2"/>
    <w:rsid w:val="00425E1B"/>
    <w:rsid w:val="00426ACD"/>
    <w:rsid w:val="00430F3B"/>
    <w:rsid w:val="00431B29"/>
    <w:rsid w:val="00431BB1"/>
    <w:rsid w:val="00433019"/>
    <w:rsid w:val="004333CB"/>
    <w:rsid w:val="00433706"/>
    <w:rsid w:val="004357A0"/>
    <w:rsid w:val="004360C3"/>
    <w:rsid w:val="004364A2"/>
    <w:rsid w:val="00437803"/>
    <w:rsid w:val="0044053F"/>
    <w:rsid w:val="00441294"/>
    <w:rsid w:val="0044195B"/>
    <w:rsid w:val="00441D93"/>
    <w:rsid w:val="0044381F"/>
    <w:rsid w:val="00444D1D"/>
    <w:rsid w:val="00446077"/>
    <w:rsid w:val="00447A99"/>
    <w:rsid w:val="004550F7"/>
    <w:rsid w:val="00455BB0"/>
    <w:rsid w:val="00457775"/>
    <w:rsid w:val="00460D6B"/>
    <w:rsid w:val="0046112C"/>
    <w:rsid w:val="004615F0"/>
    <w:rsid w:val="00462A32"/>
    <w:rsid w:val="00462C74"/>
    <w:rsid w:val="00462E12"/>
    <w:rsid w:val="0046306D"/>
    <w:rsid w:val="004630B8"/>
    <w:rsid w:val="004642FF"/>
    <w:rsid w:val="00465634"/>
    <w:rsid w:val="00465B66"/>
    <w:rsid w:val="0046675E"/>
    <w:rsid w:val="004672EA"/>
    <w:rsid w:val="0047026D"/>
    <w:rsid w:val="00470E27"/>
    <w:rsid w:val="0047190E"/>
    <w:rsid w:val="00472F63"/>
    <w:rsid w:val="00473A4A"/>
    <w:rsid w:val="00473C32"/>
    <w:rsid w:val="0047449A"/>
    <w:rsid w:val="00474C58"/>
    <w:rsid w:val="00474D51"/>
    <w:rsid w:val="00474F08"/>
    <w:rsid w:val="00482178"/>
    <w:rsid w:val="004822E2"/>
    <w:rsid w:val="0048317D"/>
    <w:rsid w:val="00483723"/>
    <w:rsid w:val="004847F7"/>
    <w:rsid w:val="00484DEB"/>
    <w:rsid w:val="004850AD"/>
    <w:rsid w:val="004855EC"/>
    <w:rsid w:val="00486B15"/>
    <w:rsid w:val="00486CC5"/>
    <w:rsid w:val="004876F8"/>
    <w:rsid w:val="00487E3E"/>
    <w:rsid w:val="004906D0"/>
    <w:rsid w:val="00490704"/>
    <w:rsid w:val="004913AC"/>
    <w:rsid w:val="004939E2"/>
    <w:rsid w:val="00496952"/>
    <w:rsid w:val="004970A8"/>
    <w:rsid w:val="00497AA4"/>
    <w:rsid w:val="004A1850"/>
    <w:rsid w:val="004A1B3D"/>
    <w:rsid w:val="004A3D77"/>
    <w:rsid w:val="004A3EE9"/>
    <w:rsid w:val="004A4457"/>
    <w:rsid w:val="004A65B8"/>
    <w:rsid w:val="004B00F4"/>
    <w:rsid w:val="004B1AA1"/>
    <w:rsid w:val="004B1DE8"/>
    <w:rsid w:val="004B22EA"/>
    <w:rsid w:val="004B2424"/>
    <w:rsid w:val="004B3DBB"/>
    <w:rsid w:val="004B438D"/>
    <w:rsid w:val="004B6AC7"/>
    <w:rsid w:val="004B759A"/>
    <w:rsid w:val="004C00F3"/>
    <w:rsid w:val="004C0487"/>
    <w:rsid w:val="004C0F17"/>
    <w:rsid w:val="004C13F3"/>
    <w:rsid w:val="004C2B06"/>
    <w:rsid w:val="004C3399"/>
    <w:rsid w:val="004C3881"/>
    <w:rsid w:val="004C3984"/>
    <w:rsid w:val="004C4681"/>
    <w:rsid w:val="004C511B"/>
    <w:rsid w:val="004C55F5"/>
    <w:rsid w:val="004C572F"/>
    <w:rsid w:val="004C699B"/>
    <w:rsid w:val="004C6ED0"/>
    <w:rsid w:val="004C6FAC"/>
    <w:rsid w:val="004D6D58"/>
    <w:rsid w:val="004E0108"/>
    <w:rsid w:val="004E2C71"/>
    <w:rsid w:val="004E38F5"/>
    <w:rsid w:val="004E47BD"/>
    <w:rsid w:val="004E5322"/>
    <w:rsid w:val="004E59DE"/>
    <w:rsid w:val="004E6AFE"/>
    <w:rsid w:val="004E6C01"/>
    <w:rsid w:val="004E75F0"/>
    <w:rsid w:val="004E7865"/>
    <w:rsid w:val="004F33A7"/>
    <w:rsid w:val="004F556E"/>
    <w:rsid w:val="004F5A54"/>
    <w:rsid w:val="00501133"/>
    <w:rsid w:val="00502E24"/>
    <w:rsid w:val="0050552E"/>
    <w:rsid w:val="005055FF"/>
    <w:rsid w:val="005065F9"/>
    <w:rsid w:val="00506E8B"/>
    <w:rsid w:val="00506F64"/>
    <w:rsid w:val="00507B96"/>
    <w:rsid w:val="0051150C"/>
    <w:rsid w:val="005139AA"/>
    <w:rsid w:val="00514F62"/>
    <w:rsid w:val="00515526"/>
    <w:rsid w:val="005155FA"/>
    <w:rsid w:val="005161F3"/>
    <w:rsid w:val="005213D1"/>
    <w:rsid w:val="0052205F"/>
    <w:rsid w:val="00522422"/>
    <w:rsid w:val="005224D7"/>
    <w:rsid w:val="00523815"/>
    <w:rsid w:val="00523EBB"/>
    <w:rsid w:val="00524191"/>
    <w:rsid w:val="00524AA3"/>
    <w:rsid w:val="00524E29"/>
    <w:rsid w:val="00525225"/>
    <w:rsid w:val="00526BC0"/>
    <w:rsid w:val="00530BA0"/>
    <w:rsid w:val="00531A48"/>
    <w:rsid w:val="005323FB"/>
    <w:rsid w:val="00532CA4"/>
    <w:rsid w:val="00533F55"/>
    <w:rsid w:val="0053496F"/>
    <w:rsid w:val="005352DF"/>
    <w:rsid w:val="0053565A"/>
    <w:rsid w:val="00536A99"/>
    <w:rsid w:val="00540274"/>
    <w:rsid w:val="00542E09"/>
    <w:rsid w:val="00545976"/>
    <w:rsid w:val="00546653"/>
    <w:rsid w:val="005500C8"/>
    <w:rsid w:val="00552865"/>
    <w:rsid w:val="005533BF"/>
    <w:rsid w:val="005544EE"/>
    <w:rsid w:val="00555985"/>
    <w:rsid w:val="00556199"/>
    <w:rsid w:val="00556433"/>
    <w:rsid w:val="00557AE4"/>
    <w:rsid w:val="00560721"/>
    <w:rsid w:val="00560DEC"/>
    <w:rsid w:val="00562141"/>
    <w:rsid w:val="0056333C"/>
    <w:rsid w:val="00563709"/>
    <w:rsid w:val="005647B1"/>
    <w:rsid w:val="00565C27"/>
    <w:rsid w:val="0056665D"/>
    <w:rsid w:val="005667AE"/>
    <w:rsid w:val="00566CFC"/>
    <w:rsid w:val="00567888"/>
    <w:rsid w:val="00570350"/>
    <w:rsid w:val="00570E93"/>
    <w:rsid w:val="00572662"/>
    <w:rsid w:val="00572724"/>
    <w:rsid w:val="00574CCC"/>
    <w:rsid w:val="00577021"/>
    <w:rsid w:val="0057731E"/>
    <w:rsid w:val="00580B72"/>
    <w:rsid w:val="0058267A"/>
    <w:rsid w:val="0058431E"/>
    <w:rsid w:val="005849FF"/>
    <w:rsid w:val="00584F74"/>
    <w:rsid w:val="005850B5"/>
    <w:rsid w:val="0058646C"/>
    <w:rsid w:val="00586C90"/>
    <w:rsid w:val="005875ED"/>
    <w:rsid w:val="00592246"/>
    <w:rsid w:val="005970B2"/>
    <w:rsid w:val="005976CC"/>
    <w:rsid w:val="005A0FD6"/>
    <w:rsid w:val="005A1228"/>
    <w:rsid w:val="005A21B8"/>
    <w:rsid w:val="005A2A20"/>
    <w:rsid w:val="005A3280"/>
    <w:rsid w:val="005A3791"/>
    <w:rsid w:val="005A6A28"/>
    <w:rsid w:val="005B0250"/>
    <w:rsid w:val="005B2187"/>
    <w:rsid w:val="005B2876"/>
    <w:rsid w:val="005B351F"/>
    <w:rsid w:val="005B3C09"/>
    <w:rsid w:val="005B4659"/>
    <w:rsid w:val="005B4AA7"/>
    <w:rsid w:val="005B5127"/>
    <w:rsid w:val="005B669C"/>
    <w:rsid w:val="005C0519"/>
    <w:rsid w:val="005C0BE9"/>
    <w:rsid w:val="005C21A2"/>
    <w:rsid w:val="005C3053"/>
    <w:rsid w:val="005C3C9E"/>
    <w:rsid w:val="005C3CF7"/>
    <w:rsid w:val="005C487C"/>
    <w:rsid w:val="005C4EBE"/>
    <w:rsid w:val="005C5551"/>
    <w:rsid w:val="005C6532"/>
    <w:rsid w:val="005C726E"/>
    <w:rsid w:val="005C775C"/>
    <w:rsid w:val="005D1EC6"/>
    <w:rsid w:val="005D3CB1"/>
    <w:rsid w:val="005D40AE"/>
    <w:rsid w:val="005D70E6"/>
    <w:rsid w:val="005D7D8F"/>
    <w:rsid w:val="005E1EF6"/>
    <w:rsid w:val="005E2D48"/>
    <w:rsid w:val="005E58B2"/>
    <w:rsid w:val="005E6825"/>
    <w:rsid w:val="005F002D"/>
    <w:rsid w:val="005F18DD"/>
    <w:rsid w:val="005F3314"/>
    <w:rsid w:val="005F59EF"/>
    <w:rsid w:val="005F79B4"/>
    <w:rsid w:val="00601602"/>
    <w:rsid w:val="00601A0A"/>
    <w:rsid w:val="00601BC9"/>
    <w:rsid w:val="0060203E"/>
    <w:rsid w:val="00602592"/>
    <w:rsid w:val="00606CE7"/>
    <w:rsid w:val="00606D5A"/>
    <w:rsid w:val="0061134C"/>
    <w:rsid w:val="00613416"/>
    <w:rsid w:val="0061461D"/>
    <w:rsid w:val="00620BCC"/>
    <w:rsid w:val="00621608"/>
    <w:rsid w:val="00621EB7"/>
    <w:rsid w:val="00622198"/>
    <w:rsid w:val="006224F2"/>
    <w:rsid w:val="006245A9"/>
    <w:rsid w:val="00626403"/>
    <w:rsid w:val="00626740"/>
    <w:rsid w:val="0062719B"/>
    <w:rsid w:val="006277F1"/>
    <w:rsid w:val="00630B5E"/>
    <w:rsid w:val="00631AFF"/>
    <w:rsid w:val="00631F8A"/>
    <w:rsid w:val="00632AFB"/>
    <w:rsid w:val="00633C3C"/>
    <w:rsid w:val="0063640F"/>
    <w:rsid w:val="00637B98"/>
    <w:rsid w:val="006403DA"/>
    <w:rsid w:val="0064061C"/>
    <w:rsid w:val="00640958"/>
    <w:rsid w:val="00641923"/>
    <w:rsid w:val="00644962"/>
    <w:rsid w:val="00644A5C"/>
    <w:rsid w:val="00644B04"/>
    <w:rsid w:val="00645509"/>
    <w:rsid w:val="006470FA"/>
    <w:rsid w:val="00647562"/>
    <w:rsid w:val="006509DB"/>
    <w:rsid w:val="00650C1A"/>
    <w:rsid w:val="00650F6D"/>
    <w:rsid w:val="00651AC8"/>
    <w:rsid w:val="00651D49"/>
    <w:rsid w:val="0065249D"/>
    <w:rsid w:val="00652A70"/>
    <w:rsid w:val="00652ECE"/>
    <w:rsid w:val="00653914"/>
    <w:rsid w:val="006540EE"/>
    <w:rsid w:val="006549CB"/>
    <w:rsid w:val="00654C8A"/>
    <w:rsid w:val="006601E3"/>
    <w:rsid w:val="006634C5"/>
    <w:rsid w:val="00663762"/>
    <w:rsid w:val="0066376A"/>
    <w:rsid w:val="00663F2A"/>
    <w:rsid w:val="0066424B"/>
    <w:rsid w:val="0066602E"/>
    <w:rsid w:val="00670737"/>
    <w:rsid w:val="006714C4"/>
    <w:rsid w:val="00671A25"/>
    <w:rsid w:val="00672269"/>
    <w:rsid w:val="00673358"/>
    <w:rsid w:val="006740B9"/>
    <w:rsid w:val="006741E3"/>
    <w:rsid w:val="00674874"/>
    <w:rsid w:val="00676CA4"/>
    <w:rsid w:val="0067750D"/>
    <w:rsid w:val="0067793C"/>
    <w:rsid w:val="00681E5E"/>
    <w:rsid w:val="006828E2"/>
    <w:rsid w:val="00683850"/>
    <w:rsid w:val="0068588E"/>
    <w:rsid w:val="00690BDC"/>
    <w:rsid w:val="00692C8F"/>
    <w:rsid w:val="006948D5"/>
    <w:rsid w:val="00695C10"/>
    <w:rsid w:val="00695EF5"/>
    <w:rsid w:val="00696C64"/>
    <w:rsid w:val="006A0B41"/>
    <w:rsid w:val="006A1102"/>
    <w:rsid w:val="006A14A1"/>
    <w:rsid w:val="006A2340"/>
    <w:rsid w:val="006A4977"/>
    <w:rsid w:val="006A755C"/>
    <w:rsid w:val="006A7DBC"/>
    <w:rsid w:val="006B0BBC"/>
    <w:rsid w:val="006B1CDD"/>
    <w:rsid w:val="006B24BD"/>
    <w:rsid w:val="006B24FA"/>
    <w:rsid w:val="006B5AEF"/>
    <w:rsid w:val="006B7B86"/>
    <w:rsid w:val="006C27DE"/>
    <w:rsid w:val="006C2A50"/>
    <w:rsid w:val="006C3DFB"/>
    <w:rsid w:val="006C44EF"/>
    <w:rsid w:val="006C5818"/>
    <w:rsid w:val="006C7245"/>
    <w:rsid w:val="006C7DBD"/>
    <w:rsid w:val="006D29E6"/>
    <w:rsid w:val="006D30DF"/>
    <w:rsid w:val="006D4BC8"/>
    <w:rsid w:val="006D5A40"/>
    <w:rsid w:val="006D6F1F"/>
    <w:rsid w:val="006E02BD"/>
    <w:rsid w:val="006E08D9"/>
    <w:rsid w:val="006E1E9F"/>
    <w:rsid w:val="006E39A6"/>
    <w:rsid w:val="006E4071"/>
    <w:rsid w:val="006E4C8C"/>
    <w:rsid w:val="006E4E9D"/>
    <w:rsid w:val="006F0B06"/>
    <w:rsid w:val="006F1BEF"/>
    <w:rsid w:val="006F40E7"/>
    <w:rsid w:val="006F6B15"/>
    <w:rsid w:val="007001E5"/>
    <w:rsid w:val="0070096D"/>
    <w:rsid w:val="00700C84"/>
    <w:rsid w:val="007016D0"/>
    <w:rsid w:val="00702E86"/>
    <w:rsid w:val="00704C8B"/>
    <w:rsid w:val="007052EF"/>
    <w:rsid w:val="00705516"/>
    <w:rsid w:val="007059B3"/>
    <w:rsid w:val="007064FA"/>
    <w:rsid w:val="00710E0F"/>
    <w:rsid w:val="00713639"/>
    <w:rsid w:val="00716DBD"/>
    <w:rsid w:val="00717351"/>
    <w:rsid w:val="00720594"/>
    <w:rsid w:val="007211BE"/>
    <w:rsid w:val="007217B0"/>
    <w:rsid w:val="00722CFF"/>
    <w:rsid w:val="007262B0"/>
    <w:rsid w:val="007267E5"/>
    <w:rsid w:val="007278DE"/>
    <w:rsid w:val="00730A16"/>
    <w:rsid w:val="00732025"/>
    <w:rsid w:val="00732B26"/>
    <w:rsid w:val="00736794"/>
    <w:rsid w:val="00737A79"/>
    <w:rsid w:val="00744E42"/>
    <w:rsid w:val="00744EF3"/>
    <w:rsid w:val="00747B27"/>
    <w:rsid w:val="0075009D"/>
    <w:rsid w:val="007503BB"/>
    <w:rsid w:val="00750850"/>
    <w:rsid w:val="00754D50"/>
    <w:rsid w:val="00756101"/>
    <w:rsid w:val="0075683B"/>
    <w:rsid w:val="00756E6C"/>
    <w:rsid w:val="00761718"/>
    <w:rsid w:val="007617A3"/>
    <w:rsid w:val="0076317E"/>
    <w:rsid w:val="00765935"/>
    <w:rsid w:val="00765C2E"/>
    <w:rsid w:val="0076716A"/>
    <w:rsid w:val="00770568"/>
    <w:rsid w:val="00772009"/>
    <w:rsid w:val="00772040"/>
    <w:rsid w:val="00775A65"/>
    <w:rsid w:val="00777C2F"/>
    <w:rsid w:val="007817A3"/>
    <w:rsid w:val="00782964"/>
    <w:rsid w:val="0078348D"/>
    <w:rsid w:val="007839CC"/>
    <w:rsid w:val="00784102"/>
    <w:rsid w:val="007858F8"/>
    <w:rsid w:val="0078736E"/>
    <w:rsid w:val="0078781B"/>
    <w:rsid w:val="007923A0"/>
    <w:rsid w:val="007927C3"/>
    <w:rsid w:val="00792E79"/>
    <w:rsid w:val="00794F33"/>
    <w:rsid w:val="00797442"/>
    <w:rsid w:val="007A0A26"/>
    <w:rsid w:val="007A0A3E"/>
    <w:rsid w:val="007A0A58"/>
    <w:rsid w:val="007A1655"/>
    <w:rsid w:val="007A2158"/>
    <w:rsid w:val="007A27B1"/>
    <w:rsid w:val="007A3840"/>
    <w:rsid w:val="007A3863"/>
    <w:rsid w:val="007A392B"/>
    <w:rsid w:val="007A42AA"/>
    <w:rsid w:val="007A4606"/>
    <w:rsid w:val="007A6A0A"/>
    <w:rsid w:val="007B108F"/>
    <w:rsid w:val="007B1C7C"/>
    <w:rsid w:val="007B27AE"/>
    <w:rsid w:val="007B333D"/>
    <w:rsid w:val="007B4DA6"/>
    <w:rsid w:val="007B4FF9"/>
    <w:rsid w:val="007B5A3A"/>
    <w:rsid w:val="007B73BB"/>
    <w:rsid w:val="007C078F"/>
    <w:rsid w:val="007C3B85"/>
    <w:rsid w:val="007C540F"/>
    <w:rsid w:val="007C5904"/>
    <w:rsid w:val="007C7243"/>
    <w:rsid w:val="007C7C48"/>
    <w:rsid w:val="007D30D7"/>
    <w:rsid w:val="007D5C8E"/>
    <w:rsid w:val="007D764B"/>
    <w:rsid w:val="007D7BBE"/>
    <w:rsid w:val="007E425D"/>
    <w:rsid w:val="007E6964"/>
    <w:rsid w:val="007E7E1C"/>
    <w:rsid w:val="007F09CE"/>
    <w:rsid w:val="007F0D16"/>
    <w:rsid w:val="007F0DA0"/>
    <w:rsid w:val="007F3183"/>
    <w:rsid w:val="007F3490"/>
    <w:rsid w:val="007F487D"/>
    <w:rsid w:val="007F6428"/>
    <w:rsid w:val="007F6937"/>
    <w:rsid w:val="007F71B5"/>
    <w:rsid w:val="008013ED"/>
    <w:rsid w:val="00803279"/>
    <w:rsid w:val="008034E8"/>
    <w:rsid w:val="008038A4"/>
    <w:rsid w:val="00803DD7"/>
    <w:rsid w:val="008040A2"/>
    <w:rsid w:val="00807202"/>
    <w:rsid w:val="00807978"/>
    <w:rsid w:val="00810B98"/>
    <w:rsid w:val="00810C11"/>
    <w:rsid w:val="00811297"/>
    <w:rsid w:val="008131CD"/>
    <w:rsid w:val="008136C6"/>
    <w:rsid w:val="00813743"/>
    <w:rsid w:val="00815751"/>
    <w:rsid w:val="0081760D"/>
    <w:rsid w:val="008204E7"/>
    <w:rsid w:val="00821347"/>
    <w:rsid w:val="008227BC"/>
    <w:rsid w:val="00825A61"/>
    <w:rsid w:val="00827CA1"/>
    <w:rsid w:val="00827DDF"/>
    <w:rsid w:val="00833327"/>
    <w:rsid w:val="008333C3"/>
    <w:rsid w:val="008334FB"/>
    <w:rsid w:val="008340DC"/>
    <w:rsid w:val="00834153"/>
    <w:rsid w:val="00834237"/>
    <w:rsid w:val="0083471D"/>
    <w:rsid w:val="00836818"/>
    <w:rsid w:val="008376CD"/>
    <w:rsid w:val="00841108"/>
    <w:rsid w:val="008436C2"/>
    <w:rsid w:val="008437C2"/>
    <w:rsid w:val="00843E69"/>
    <w:rsid w:val="008449AC"/>
    <w:rsid w:val="00844E24"/>
    <w:rsid w:val="0084618B"/>
    <w:rsid w:val="00851674"/>
    <w:rsid w:val="0085183E"/>
    <w:rsid w:val="00853699"/>
    <w:rsid w:val="00854404"/>
    <w:rsid w:val="00856E36"/>
    <w:rsid w:val="00861AAD"/>
    <w:rsid w:val="00861C37"/>
    <w:rsid w:val="00861D8F"/>
    <w:rsid w:val="00862028"/>
    <w:rsid w:val="00863EEB"/>
    <w:rsid w:val="00864067"/>
    <w:rsid w:val="00864435"/>
    <w:rsid w:val="00864D5E"/>
    <w:rsid w:val="00865E15"/>
    <w:rsid w:val="008704B7"/>
    <w:rsid w:val="00870F4B"/>
    <w:rsid w:val="00871643"/>
    <w:rsid w:val="00871CFA"/>
    <w:rsid w:val="0087277D"/>
    <w:rsid w:val="00876701"/>
    <w:rsid w:val="008772D7"/>
    <w:rsid w:val="008822E3"/>
    <w:rsid w:val="00882538"/>
    <w:rsid w:val="00884794"/>
    <w:rsid w:val="008853E0"/>
    <w:rsid w:val="00885B9F"/>
    <w:rsid w:val="00885F4B"/>
    <w:rsid w:val="00890B91"/>
    <w:rsid w:val="00890C96"/>
    <w:rsid w:val="0089317B"/>
    <w:rsid w:val="008955C3"/>
    <w:rsid w:val="00896BB8"/>
    <w:rsid w:val="0089708F"/>
    <w:rsid w:val="00897536"/>
    <w:rsid w:val="008A067F"/>
    <w:rsid w:val="008A3950"/>
    <w:rsid w:val="008A412C"/>
    <w:rsid w:val="008A4AE2"/>
    <w:rsid w:val="008A5330"/>
    <w:rsid w:val="008A5C6A"/>
    <w:rsid w:val="008A6A13"/>
    <w:rsid w:val="008B0093"/>
    <w:rsid w:val="008B16AA"/>
    <w:rsid w:val="008B42D8"/>
    <w:rsid w:val="008B55EC"/>
    <w:rsid w:val="008B67F6"/>
    <w:rsid w:val="008B6D05"/>
    <w:rsid w:val="008B702E"/>
    <w:rsid w:val="008C2DF9"/>
    <w:rsid w:val="008C5E46"/>
    <w:rsid w:val="008D1579"/>
    <w:rsid w:val="008D1DD0"/>
    <w:rsid w:val="008D247B"/>
    <w:rsid w:val="008D25B6"/>
    <w:rsid w:val="008D4AE5"/>
    <w:rsid w:val="008D51EF"/>
    <w:rsid w:val="008D5CE6"/>
    <w:rsid w:val="008D5D83"/>
    <w:rsid w:val="008D6513"/>
    <w:rsid w:val="008E5CDE"/>
    <w:rsid w:val="008E6CCE"/>
    <w:rsid w:val="008E7BA6"/>
    <w:rsid w:val="008F0824"/>
    <w:rsid w:val="008F0DC1"/>
    <w:rsid w:val="008F1FDB"/>
    <w:rsid w:val="008F2C98"/>
    <w:rsid w:val="008F3338"/>
    <w:rsid w:val="008F516E"/>
    <w:rsid w:val="008F7CD2"/>
    <w:rsid w:val="009018B4"/>
    <w:rsid w:val="00901FCC"/>
    <w:rsid w:val="00902D79"/>
    <w:rsid w:val="00905004"/>
    <w:rsid w:val="009055E6"/>
    <w:rsid w:val="00906140"/>
    <w:rsid w:val="009065A2"/>
    <w:rsid w:val="00906E75"/>
    <w:rsid w:val="0090738A"/>
    <w:rsid w:val="00910B57"/>
    <w:rsid w:val="00913EAA"/>
    <w:rsid w:val="009164C8"/>
    <w:rsid w:val="009164ED"/>
    <w:rsid w:val="00916AEA"/>
    <w:rsid w:val="00917415"/>
    <w:rsid w:val="00921CF2"/>
    <w:rsid w:val="00922ECD"/>
    <w:rsid w:val="0092395D"/>
    <w:rsid w:val="00924EC8"/>
    <w:rsid w:val="00925C90"/>
    <w:rsid w:val="00925EED"/>
    <w:rsid w:val="00927425"/>
    <w:rsid w:val="0093257C"/>
    <w:rsid w:val="00932B04"/>
    <w:rsid w:val="00932FC8"/>
    <w:rsid w:val="00934166"/>
    <w:rsid w:val="009355B5"/>
    <w:rsid w:val="00935E0F"/>
    <w:rsid w:val="0093766E"/>
    <w:rsid w:val="00941B3F"/>
    <w:rsid w:val="00941FB5"/>
    <w:rsid w:val="009425C1"/>
    <w:rsid w:val="00945645"/>
    <w:rsid w:val="00946188"/>
    <w:rsid w:val="00947446"/>
    <w:rsid w:val="009522A4"/>
    <w:rsid w:val="00954B0A"/>
    <w:rsid w:val="00955979"/>
    <w:rsid w:val="00955D36"/>
    <w:rsid w:val="00960C5B"/>
    <w:rsid w:val="0096135B"/>
    <w:rsid w:val="00961856"/>
    <w:rsid w:val="00961AE1"/>
    <w:rsid w:val="009622F9"/>
    <w:rsid w:val="009636FE"/>
    <w:rsid w:val="0096372E"/>
    <w:rsid w:val="00965004"/>
    <w:rsid w:val="0096512F"/>
    <w:rsid w:val="00966D73"/>
    <w:rsid w:val="00971D8A"/>
    <w:rsid w:val="0097449F"/>
    <w:rsid w:val="009751B4"/>
    <w:rsid w:val="00976553"/>
    <w:rsid w:val="00976554"/>
    <w:rsid w:val="00977ED1"/>
    <w:rsid w:val="00980F10"/>
    <w:rsid w:val="00983B8D"/>
    <w:rsid w:val="00985163"/>
    <w:rsid w:val="009857BB"/>
    <w:rsid w:val="00985B2C"/>
    <w:rsid w:val="00991BC4"/>
    <w:rsid w:val="0099209C"/>
    <w:rsid w:val="00992DFE"/>
    <w:rsid w:val="0099604D"/>
    <w:rsid w:val="009963DC"/>
    <w:rsid w:val="00996DEF"/>
    <w:rsid w:val="009A0FCC"/>
    <w:rsid w:val="009A1543"/>
    <w:rsid w:val="009A333D"/>
    <w:rsid w:val="009A3D19"/>
    <w:rsid w:val="009A45AC"/>
    <w:rsid w:val="009A45D0"/>
    <w:rsid w:val="009A4752"/>
    <w:rsid w:val="009A5189"/>
    <w:rsid w:val="009A5240"/>
    <w:rsid w:val="009A65CA"/>
    <w:rsid w:val="009B0922"/>
    <w:rsid w:val="009B23A8"/>
    <w:rsid w:val="009B24A9"/>
    <w:rsid w:val="009B2A58"/>
    <w:rsid w:val="009B2F4B"/>
    <w:rsid w:val="009B2F8A"/>
    <w:rsid w:val="009B51E4"/>
    <w:rsid w:val="009B531B"/>
    <w:rsid w:val="009B572E"/>
    <w:rsid w:val="009B7BD5"/>
    <w:rsid w:val="009C27F7"/>
    <w:rsid w:val="009C2FCC"/>
    <w:rsid w:val="009C4945"/>
    <w:rsid w:val="009C6A15"/>
    <w:rsid w:val="009C78E3"/>
    <w:rsid w:val="009D10B5"/>
    <w:rsid w:val="009D28B1"/>
    <w:rsid w:val="009D434B"/>
    <w:rsid w:val="009D4731"/>
    <w:rsid w:val="009D67E9"/>
    <w:rsid w:val="009E0495"/>
    <w:rsid w:val="009E0E84"/>
    <w:rsid w:val="009E1BA1"/>
    <w:rsid w:val="009E4B29"/>
    <w:rsid w:val="009E5494"/>
    <w:rsid w:val="009E7409"/>
    <w:rsid w:val="009E7A6D"/>
    <w:rsid w:val="009F0AF1"/>
    <w:rsid w:val="009F12AB"/>
    <w:rsid w:val="009F1974"/>
    <w:rsid w:val="009F1B92"/>
    <w:rsid w:val="009F390A"/>
    <w:rsid w:val="009F4A63"/>
    <w:rsid w:val="009F4B2C"/>
    <w:rsid w:val="009F4F53"/>
    <w:rsid w:val="009F55A8"/>
    <w:rsid w:val="009F6207"/>
    <w:rsid w:val="009F6972"/>
    <w:rsid w:val="009F7367"/>
    <w:rsid w:val="009F7B3C"/>
    <w:rsid w:val="00A032AB"/>
    <w:rsid w:val="00A036A4"/>
    <w:rsid w:val="00A04E98"/>
    <w:rsid w:val="00A05320"/>
    <w:rsid w:val="00A0577B"/>
    <w:rsid w:val="00A06655"/>
    <w:rsid w:val="00A0706E"/>
    <w:rsid w:val="00A0749E"/>
    <w:rsid w:val="00A076B4"/>
    <w:rsid w:val="00A10707"/>
    <w:rsid w:val="00A120C6"/>
    <w:rsid w:val="00A124F2"/>
    <w:rsid w:val="00A12A13"/>
    <w:rsid w:val="00A130DF"/>
    <w:rsid w:val="00A13738"/>
    <w:rsid w:val="00A16A68"/>
    <w:rsid w:val="00A23BC5"/>
    <w:rsid w:val="00A2737A"/>
    <w:rsid w:val="00A27874"/>
    <w:rsid w:val="00A319F7"/>
    <w:rsid w:val="00A3367A"/>
    <w:rsid w:val="00A33AAB"/>
    <w:rsid w:val="00A353CA"/>
    <w:rsid w:val="00A35886"/>
    <w:rsid w:val="00A35A9E"/>
    <w:rsid w:val="00A3631F"/>
    <w:rsid w:val="00A3645A"/>
    <w:rsid w:val="00A371C2"/>
    <w:rsid w:val="00A413F1"/>
    <w:rsid w:val="00A41486"/>
    <w:rsid w:val="00A4162A"/>
    <w:rsid w:val="00A420D2"/>
    <w:rsid w:val="00A429C2"/>
    <w:rsid w:val="00A435B1"/>
    <w:rsid w:val="00A43E51"/>
    <w:rsid w:val="00A442D5"/>
    <w:rsid w:val="00A44C4A"/>
    <w:rsid w:val="00A44ECA"/>
    <w:rsid w:val="00A46795"/>
    <w:rsid w:val="00A46E8F"/>
    <w:rsid w:val="00A47B4E"/>
    <w:rsid w:val="00A50040"/>
    <w:rsid w:val="00A52B1A"/>
    <w:rsid w:val="00A54F79"/>
    <w:rsid w:val="00A554A6"/>
    <w:rsid w:val="00A55538"/>
    <w:rsid w:val="00A615B2"/>
    <w:rsid w:val="00A61BB2"/>
    <w:rsid w:val="00A63D5F"/>
    <w:rsid w:val="00A64093"/>
    <w:rsid w:val="00A64162"/>
    <w:rsid w:val="00A644D6"/>
    <w:rsid w:val="00A64A0C"/>
    <w:rsid w:val="00A64F1C"/>
    <w:rsid w:val="00A66341"/>
    <w:rsid w:val="00A67793"/>
    <w:rsid w:val="00A677B2"/>
    <w:rsid w:val="00A70D63"/>
    <w:rsid w:val="00A7194F"/>
    <w:rsid w:val="00A7386D"/>
    <w:rsid w:val="00A752F5"/>
    <w:rsid w:val="00A770CA"/>
    <w:rsid w:val="00A822F4"/>
    <w:rsid w:val="00A82F9A"/>
    <w:rsid w:val="00A847B1"/>
    <w:rsid w:val="00A84C76"/>
    <w:rsid w:val="00A856DE"/>
    <w:rsid w:val="00A86B22"/>
    <w:rsid w:val="00A87B43"/>
    <w:rsid w:val="00A917A3"/>
    <w:rsid w:val="00A9218D"/>
    <w:rsid w:val="00A93EE1"/>
    <w:rsid w:val="00A95126"/>
    <w:rsid w:val="00A955DC"/>
    <w:rsid w:val="00A96AA4"/>
    <w:rsid w:val="00A973CF"/>
    <w:rsid w:val="00AA03C7"/>
    <w:rsid w:val="00AA0968"/>
    <w:rsid w:val="00AA23FA"/>
    <w:rsid w:val="00AA2E95"/>
    <w:rsid w:val="00AA3646"/>
    <w:rsid w:val="00AA425B"/>
    <w:rsid w:val="00AA5D4E"/>
    <w:rsid w:val="00AA76CD"/>
    <w:rsid w:val="00AA7D0E"/>
    <w:rsid w:val="00AB0641"/>
    <w:rsid w:val="00AB2133"/>
    <w:rsid w:val="00AB3403"/>
    <w:rsid w:val="00AB42DD"/>
    <w:rsid w:val="00AB6D46"/>
    <w:rsid w:val="00AC1EE7"/>
    <w:rsid w:val="00AC4860"/>
    <w:rsid w:val="00AC5C00"/>
    <w:rsid w:val="00AC6A97"/>
    <w:rsid w:val="00AC7407"/>
    <w:rsid w:val="00AC7B03"/>
    <w:rsid w:val="00AD01FA"/>
    <w:rsid w:val="00AD059B"/>
    <w:rsid w:val="00AD0AF2"/>
    <w:rsid w:val="00AD0D4A"/>
    <w:rsid w:val="00AD52A1"/>
    <w:rsid w:val="00AD65D8"/>
    <w:rsid w:val="00AD6AEE"/>
    <w:rsid w:val="00AD70B9"/>
    <w:rsid w:val="00AD7992"/>
    <w:rsid w:val="00AE141F"/>
    <w:rsid w:val="00AE21F1"/>
    <w:rsid w:val="00AE2F6D"/>
    <w:rsid w:val="00AE326E"/>
    <w:rsid w:val="00AE60ED"/>
    <w:rsid w:val="00AE68E3"/>
    <w:rsid w:val="00AF0A70"/>
    <w:rsid w:val="00AF1B37"/>
    <w:rsid w:val="00AF1C8A"/>
    <w:rsid w:val="00AF20B6"/>
    <w:rsid w:val="00AF3D54"/>
    <w:rsid w:val="00AF4063"/>
    <w:rsid w:val="00AF4745"/>
    <w:rsid w:val="00AF6148"/>
    <w:rsid w:val="00B00228"/>
    <w:rsid w:val="00B00A52"/>
    <w:rsid w:val="00B0161C"/>
    <w:rsid w:val="00B01FD7"/>
    <w:rsid w:val="00B0262A"/>
    <w:rsid w:val="00B032E0"/>
    <w:rsid w:val="00B05943"/>
    <w:rsid w:val="00B064A4"/>
    <w:rsid w:val="00B0656C"/>
    <w:rsid w:val="00B067C3"/>
    <w:rsid w:val="00B06CFB"/>
    <w:rsid w:val="00B07155"/>
    <w:rsid w:val="00B1049E"/>
    <w:rsid w:val="00B11B14"/>
    <w:rsid w:val="00B12113"/>
    <w:rsid w:val="00B17873"/>
    <w:rsid w:val="00B20E53"/>
    <w:rsid w:val="00B21CAE"/>
    <w:rsid w:val="00B22125"/>
    <w:rsid w:val="00B23AF1"/>
    <w:rsid w:val="00B24A5F"/>
    <w:rsid w:val="00B250F5"/>
    <w:rsid w:val="00B2748D"/>
    <w:rsid w:val="00B279FA"/>
    <w:rsid w:val="00B308DC"/>
    <w:rsid w:val="00B30DE5"/>
    <w:rsid w:val="00B3274A"/>
    <w:rsid w:val="00B344FC"/>
    <w:rsid w:val="00B35178"/>
    <w:rsid w:val="00B36932"/>
    <w:rsid w:val="00B3754D"/>
    <w:rsid w:val="00B40982"/>
    <w:rsid w:val="00B43324"/>
    <w:rsid w:val="00B4347C"/>
    <w:rsid w:val="00B43C83"/>
    <w:rsid w:val="00B44432"/>
    <w:rsid w:val="00B445B7"/>
    <w:rsid w:val="00B44CC8"/>
    <w:rsid w:val="00B45D09"/>
    <w:rsid w:val="00B4647B"/>
    <w:rsid w:val="00B47301"/>
    <w:rsid w:val="00B474BB"/>
    <w:rsid w:val="00B503B6"/>
    <w:rsid w:val="00B52ECC"/>
    <w:rsid w:val="00B53F20"/>
    <w:rsid w:val="00B559F6"/>
    <w:rsid w:val="00B55C5D"/>
    <w:rsid w:val="00B6011F"/>
    <w:rsid w:val="00B60AE2"/>
    <w:rsid w:val="00B72357"/>
    <w:rsid w:val="00B76252"/>
    <w:rsid w:val="00B86DFB"/>
    <w:rsid w:val="00B9144A"/>
    <w:rsid w:val="00B942CA"/>
    <w:rsid w:val="00B961A2"/>
    <w:rsid w:val="00B970B9"/>
    <w:rsid w:val="00BA0DBE"/>
    <w:rsid w:val="00BA4634"/>
    <w:rsid w:val="00BA489E"/>
    <w:rsid w:val="00BA49D1"/>
    <w:rsid w:val="00BA58F3"/>
    <w:rsid w:val="00BB01AA"/>
    <w:rsid w:val="00BB12A6"/>
    <w:rsid w:val="00BB1552"/>
    <w:rsid w:val="00BB2F73"/>
    <w:rsid w:val="00BB32F4"/>
    <w:rsid w:val="00BB45D2"/>
    <w:rsid w:val="00BB4F98"/>
    <w:rsid w:val="00BB5C1F"/>
    <w:rsid w:val="00BB7032"/>
    <w:rsid w:val="00BB79A5"/>
    <w:rsid w:val="00BC0C6B"/>
    <w:rsid w:val="00BC375F"/>
    <w:rsid w:val="00BC37D4"/>
    <w:rsid w:val="00BC566F"/>
    <w:rsid w:val="00BC5A9F"/>
    <w:rsid w:val="00BC610E"/>
    <w:rsid w:val="00BC7381"/>
    <w:rsid w:val="00BD0557"/>
    <w:rsid w:val="00BD078E"/>
    <w:rsid w:val="00BD28D4"/>
    <w:rsid w:val="00BD2F55"/>
    <w:rsid w:val="00BD3D74"/>
    <w:rsid w:val="00BD4EFD"/>
    <w:rsid w:val="00BD50C0"/>
    <w:rsid w:val="00BD5FA2"/>
    <w:rsid w:val="00BD656D"/>
    <w:rsid w:val="00BD69D2"/>
    <w:rsid w:val="00BD79DD"/>
    <w:rsid w:val="00BE04B3"/>
    <w:rsid w:val="00BE0E82"/>
    <w:rsid w:val="00BE1792"/>
    <w:rsid w:val="00BE1D37"/>
    <w:rsid w:val="00BE7324"/>
    <w:rsid w:val="00BF0BEB"/>
    <w:rsid w:val="00BF0F6B"/>
    <w:rsid w:val="00BF190C"/>
    <w:rsid w:val="00BF1A71"/>
    <w:rsid w:val="00BF22BB"/>
    <w:rsid w:val="00BF3636"/>
    <w:rsid w:val="00BF366E"/>
    <w:rsid w:val="00BF512D"/>
    <w:rsid w:val="00BF76B1"/>
    <w:rsid w:val="00BF7860"/>
    <w:rsid w:val="00C026F8"/>
    <w:rsid w:val="00C045D4"/>
    <w:rsid w:val="00C04A85"/>
    <w:rsid w:val="00C04F93"/>
    <w:rsid w:val="00C05E47"/>
    <w:rsid w:val="00C07503"/>
    <w:rsid w:val="00C10A75"/>
    <w:rsid w:val="00C1168B"/>
    <w:rsid w:val="00C12BCB"/>
    <w:rsid w:val="00C1546A"/>
    <w:rsid w:val="00C15AF9"/>
    <w:rsid w:val="00C15F99"/>
    <w:rsid w:val="00C169AC"/>
    <w:rsid w:val="00C1742E"/>
    <w:rsid w:val="00C17BF5"/>
    <w:rsid w:val="00C17DAB"/>
    <w:rsid w:val="00C229CF"/>
    <w:rsid w:val="00C2342E"/>
    <w:rsid w:val="00C23DAD"/>
    <w:rsid w:val="00C24231"/>
    <w:rsid w:val="00C24A2F"/>
    <w:rsid w:val="00C254FC"/>
    <w:rsid w:val="00C30D43"/>
    <w:rsid w:val="00C31657"/>
    <w:rsid w:val="00C33068"/>
    <w:rsid w:val="00C33288"/>
    <w:rsid w:val="00C33999"/>
    <w:rsid w:val="00C3586E"/>
    <w:rsid w:val="00C3631B"/>
    <w:rsid w:val="00C37AB4"/>
    <w:rsid w:val="00C40C19"/>
    <w:rsid w:val="00C40E94"/>
    <w:rsid w:val="00C41117"/>
    <w:rsid w:val="00C41936"/>
    <w:rsid w:val="00C42B8F"/>
    <w:rsid w:val="00C448BB"/>
    <w:rsid w:val="00C47A0C"/>
    <w:rsid w:val="00C50346"/>
    <w:rsid w:val="00C51807"/>
    <w:rsid w:val="00C5271F"/>
    <w:rsid w:val="00C55D0D"/>
    <w:rsid w:val="00C565D6"/>
    <w:rsid w:val="00C56600"/>
    <w:rsid w:val="00C57267"/>
    <w:rsid w:val="00C6122A"/>
    <w:rsid w:val="00C62127"/>
    <w:rsid w:val="00C634AB"/>
    <w:rsid w:val="00C639F7"/>
    <w:rsid w:val="00C64FDA"/>
    <w:rsid w:val="00C65431"/>
    <w:rsid w:val="00C6734E"/>
    <w:rsid w:val="00C70846"/>
    <w:rsid w:val="00C72BEC"/>
    <w:rsid w:val="00C72C70"/>
    <w:rsid w:val="00C72CC6"/>
    <w:rsid w:val="00C738CA"/>
    <w:rsid w:val="00C74CC2"/>
    <w:rsid w:val="00C74EF6"/>
    <w:rsid w:val="00C77DB9"/>
    <w:rsid w:val="00C801AC"/>
    <w:rsid w:val="00C808CB"/>
    <w:rsid w:val="00C8230A"/>
    <w:rsid w:val="00C823C5"/>
    <w:rsid w:val="00C82CD1"/>
    <w:rsid w:val="00C842DE"/>
    <w:rsid w:val="00C84CCD"/>
    <w:rsid w:val="00C8597C"/>
    <w:rsid w:val="00C8658E"/>
    <w:rsid w:val="00C875FC"/>
    <w:rsid w:val="00C876B2"/>
    <w:rsid w:val="00C906CA"/>
    <w:rsid w:val="00C9124C"/>
    <w:rsid w:val="00C91AD7"/>
    <w:rsid w:val="00C91E07"/>
    <w:rsid w:val="00C925CD"/>
    <w:rsid w:val="00C928DD"/>
    <w:rsid w:val="00C9297E"/>
    <w:rsid w:val="00C9508D"/>
    <w:rsid w:val="00C96A1B"/>
    <w:rsid w:val="00C97C1D"/>
    <w:rsid w:val="00CA02CD"/>
    <w:rsid w:val="00CA06FA"/>
    <w:rsid w:val="00CA2BE2"/>
    <w:rsid w:val="00CA5562"/>
    <w:rsid w:val="00CA6A15"/>
    <w:rsid w:val="00CA785C"/>
    <w:rsid w:val="00CA795B"/>
    <w:rsid w:val="00CA7B64"/>
    <w:rsid w:val="00CB0881"/>
    <w:rsid w:val="00CB20B0"/>
    <w:rsid w:val="00CB2376"/>
    <w:rsid w:val="00CB3EA6"/>
    <w:rsid w:val="00CB4040"/>
    <w:rsid w:val="00CB419C"/>
    <w:rsid w:val="00CB5A46"/>
    <w:rsid w:val="00CB5D61"/>
    <w:rsid w:val="00CC25B8"/>
    <w:rsid w:val="00CD4702"/>
    <w:rsid w:val="00CE19FB"/>
    <w:rsid w:val="00CE2044"/>
    <w:rsid w:val="00CE4345"/>
    <w:rsid w:val="00CE4AC1"/>
    <w:rsid w:val="00CE4DBB"/>
    <w:rsid w:val="00CE52C5"/>
    <w:rsid w:val="00CE551F"/>
    <w:rsid w:val="00CF155D"/>
    <w:rsid w:val="00CF2FD1"/>
    <w:rsid w:val="00CF48C6"/>
    <w:rsid w:val="00CF6604"/>
    <w:rsid w:val="00CF6DBC"/>
    <w:rsid w:val="00CF7753"/>
    <w:rsid w:val="00CF7F49"/>
    <w:rsid w:val="00D007D3"/>
    <w:rsid w:val="00D008EE"/>
    <w:rsid w:val="00D016F9"/>
    <w:rsid w:val="00D033DC"/>
    <w:rsid w:val="00D04664"/>
    <w:rsid w:val="00D049F9"/>
    <w:rsid w:val="00D14A07"/>
    <w:rsid w:val="00D14B96"/>
    <w:rsid w:val="00D15498"/>
    <w:rsid w:val="00D17764"/>
    <w:rsid w:val="00D17D21"/>
    <w:rsid w:val="00D224B3"/>
    <w:rsid w:val="00D25FF5"/>
    <w:rsid w:val="00D27B27"/>
    <w:rsid w:val="00D27EFC"/>
    <w:rsid w:val="00D316FD"/>
    <w:rsid w:val="00D31904"/>
    <w:rsid w:val="00D32395"/>
    <w:rsid w:val="00D35775"/>
    <w:rsid w:val="00D36491"/>
    <w:rsid w:val="00D37089"/>
    <w:rsid w:val="00D40A89"/>
    <w:rsid w:val="00D40AEA"/>
    <w:rsid w:val="00D43010"/>
    <w:rsid w:val="00D43038"/>
    <w:rsid w:val="00D4311B"/>
    <w:rsid w:val="00D437B2"/>
    <w:rsid w:val="00D440F2"/>
    <w:rsid w:val="00D44A3C"/>
    <w:rsid w:val="00D44E43"/>
    <w:rsid w:val="00D452E6"/>
    <w:rsid w:val="00D463B2"/>
    <w:rsid w:val="00D46A8A"/>
    <w:rsid w:val="00D47E34"/>
    <w:rsid w:val="00D522F9"/>
    <w:rsid w:val="00D52810"/>
    <w:rsid w:val="00D53A64"/>
    <w:rsid w:val="00D53DF3"/>
    <w:rsid w:val="00D54454"/>
    <w:rsid w:val="00D56243"/>
    <w:rsid w:val="00D5662A"/>
    <w:rsid w:val="00D5756C"/>
    <w:rsid w:val="00D575D1"/>
    <w:rsid w:val="00D6135E"/>
    <w:rsid w:val="00D619F3"/>
    <w:rsid w:val="00D62097"/>
    <w:rsid w:val="00D62A55"/>
    <w:rsid w:val="00D62BA9"/>
    <w:rsid w:val="00D646DF"/>
    <w:rsid w:val="00D65283"/>
    <w:rsid w:val="00D66AE5"/>
    <w:rsid w:val="00D7120A"/>
    <w:rsid w:val="00D72136"/>
    <w:rsid w:val="00D74EF4"/>
    <w:rsid w:val="00D757C2"/>
    <w:rsid w:val="00D75B02"/>
    <w:rsid w:val="00D75C8B"/>
    <w:rsid w:val="00D75E6C"/>
    <w:rsid w:val="00D7769F"/>
    <w:rsid w:val="00D77A50"/>
    <w:rsid w:val="00D8002E"/>
    <w:rsid w:val="00D800FB"/>
    <w:rsid w:val="00D80946"/>
    <w:rsid w:val="00D83C73"/>
    <w:rsid w:val="00D83CA4"/>
    <w:rsid w:val="00D862ED"/>
    <w:rsid w:val="00D86522"/>
    <w:rsid w:val="00D87BA9"/>
    <w:rsid w:val="00D913E5"/>
    <w:rsid w:val="00D92CC7"/>
    <w:rsid w:val="00D92D78"/>
    <w:rsid w:val="00D9558D"/>
    <w:rsid w:val="00D96896"/>
    <w:rsid w:val="00D96DF6"/>
    <w:rsid w:val="00D97253"/>
    <w:rsid w:val="00D97F17"/>
    <w:rsid w:val="00DA0B60"/>
    <w:rsid w:val="00DA1077"/>
    <w:rsid w:val="00DA129F"/>
    <w:rsid w:val="00DA14D0"/>
    <w:rsid w:val="00DA217E"/>
    <w:rsid w:val="00DA2AA6"/>
    <w:rsid w:val="00DA33A9"/>
    <w:rsid w:val="00DA4C81"/>
    <w:rsid w:val="00DA54A5"/>
    <w:rsid w:val="00DA577E"/>
    <w:rsid w:val="00DB10A7"/>
    <w:rsid w:val="00DB2AB0"/>
    <w:rsid w:val="00DB5144"/>
    <w:rsid w:val="00DB68E0"/>
    <w:rsid w:val="00DB70E0"/>
    <w:rsid w:val="00DC0281"/>
    <w:rsid w:val="00DC156B"/>
    <w:rsid w:val="00DC1EE9"/>
    <w:rsid w:val="00DC3695"/>
    <w:rsid w:val="00DC6107"/>
    <w:rsid w:val="00DC649A"/>
    <w:rsid w:val="00DD2215"/>
    <w:rsid w:val="00DD3920"/>
    <w:rsid w:val="00DD6B4E"/>
    <w:rsid w:val="00DD7011"/>
    <w:rsid w:val="00DE2019"/>
    <w:rsid w:val="00DE20C3"/>
    <w:rsid w:val="00DE25C4"/>
    <w:rsid w:val="00DE556C"/>
    <w:rsid w:val="00DE6B23"/>
    <w:rsid w:val="00DF6B0F"/>
    <w:rsid w:val="00DF6D49"/>
    <w:rsid w:val="00DF7DD4"/>
    <w:rsid w:val="00DF7E7A"/>
    <w:rsid w:val="00E00368"/>
    <w:rsid w:val="00E00511"/>
    <w:rsid w:val="00E0155E"/>
    <w:rsid w:val="00E028B9"/>
    <w:rsid w:val="00E02A5B"/>
    <w:rsid w:val="00E0378F"/>
    <w:rsid w:val="00E075AE"/>
    <w:rsid w:val="00E0767C"/>
    <w:rsid w:val="00E129AF"/>
    <w:rsid w:val="00E13AB7"/>
    <w:rsid w:val="00E149CF"/>
    <w:rsid w:val="00E15889"/>
    <w:rsid w:val="00E1599D"/>
    <w:rsid w:val="00E15F7F"/>
    <w:rsid w:val="00E17408"/>
    <w:rsid w:val="00E17F63"/>
    <w:rsid w:val="00E203AD"/>
    <w:rsid w:val="00E204FE"/>
    <w:rsid w:val="00E212F0"/>
    <w:rsid w:val="00E23D59"/>
    <w:rsid w:val="00E255BB"/>
    <w:rsid w:val="00E26B78"/>
    <w:rsid w:val="00E27129"/>
    <w:rsid w:val="00E27672"/>
    <w:rsid w:val="00E313FA"/>
    <w:rsid w:val="00E31859"/>
    <w:rsid w:val="00E3186E"/>
    <w:rsid w:val="00E3264D"/>
    <w:rsid w:val="00E35BD1"/>
    <w:rsid w:val="00E3792E"/>
    <w:rsid w:val="00E40044"/>
    <w:rsid w:val="00E4025F"/>
    <w:rsid w:val="00E41DBA"/>
    <w:rsid w:val="00E420B0"/>
    <w:rsid w:val="00E4551D"/>
    <w:rsid w:val="00E464FF"/>
    <w:rsid w:val="00E46DFB"/>
    <w:rsid w:val="00E47712"/>
    <w:rsid w:val="00E51AEB"/>
    <w:rsid w:val="00E51EA3"/>
    <w:rsid w:val="00E52056"/>
    <w:rsid w:val="00E530B8"/>
    <w:rsid w:val="00E5449A"/>
    <w:rsid w:val="00E60429"/>
    <w:rsid w:val="00E60D28"/>
    <w:rsid w:val="00E62B84"/>
    <w:rsid w:val="00E63009"/>
    <w:rsid w:val="00E63776"/>
    <w:rsid w:val="00E63A34"/>
    <w:rsid w:val="00E64967"/>
    <w:rsid w:val="00E64B85"/>
    <w:rsid w:val="00E6536F"/>
    <w:rsid w:val="00E706A0"/>
    <w:rsid w:val="00E71731"/>
    <w:rsid w:val="00E71919"/>
    <w:rsid w:val="00E7291E"/>
    <w:rsid w:val="00E753B6"/>
    <w:rsid w:val="00E75F3A"/>
    <w:rsid w:val="00E76D19"/>
    <w:rsid w:val="00E82689"/>
    <w:rsid w:val="00E82CB2"/>
    <w:rsid w:val="00E845C4"/>
    <w:rsid w:val="00E84666"/>
    <w:rsid w:val="00E850C5"/>
    <w:rsid w:val="00E85F27"/>
    <w:rsid w:val="00E87FD8"/>
    <w:rsid w:val="00E91DDD"/>
    <w:rsid w:val="00E91E45"/>
    <w:rsid w:val="00E92CA0"/>
    <w:rsid w:val="00E93102"/>
    <w:rsid w:val="00E95D9F"/>
    <w:rsid w:val="00E96575"/>
    <w:rsid w:val="00E96F5C"/>
    <w:rsid w:val="00E970A3"/>
    <w:rsid w:val="00E97889"/>
    <w:rsid w:val="00EA000F"/>
    <w:rsid w:val="00EA0992"/>
    <w:rsid w:val="00EA0E48"/>
    <w:rsid w:val="00EA101F"/>
    <w:rsid w:val="00EA4309"/>
    <w:rsid w:val="00EA7E12"/>
    <w:rsid w:val="00EB08CD"/>
    <w:rsid w:val="00EB1E06"/>
    <w:rsid w:val="00EB23B0"/>
    <w:rsid w:val="00EB3655"/>
    <w:rsid w:val="00EB3C6C"/>
    <w:rsid w:val="00EB4BC9"/>
    <w:rsid w:val="00EB590E"/>
    <w:rsid w:val="00EB6519"/>
    <w:rsid w:val="00EB6932"/>
    <w:rsid w:val="00EB77EA"/>
    <w:rsid w:val="00EB7E3F"/>
    <w:rsid w:val="00EB7FCF"/>
    <w:rsid w:val="00EC0547"/>
    <w:rsid w:val="00EC23DC"/>
    <w:rsid w:val="00EC2539"/>
    <w:rsid w:val="00EC2A11"/>
    <w:rsid w:val="00EC3698"/>
    <w:rsid w:val="00EC38FA"/>
    <w:rsid w:val="00EC3DE9"/>
    <w:rsid w:val="00EC4EB4"/>
    <w:rsid w:val="00EC5DAA"/>
    <w:rsid w:val="00EC6E48"/>
    <w:rsid w:val="00ED20FD"/>
    <w:rsid w:val="00ED24DE"/>
    <w:rsid w:val="00ED49CC"/>
    <w:rsid w:val="00ED607E"/>
    <w:rsid w:val="00ED60D0"/>
    <w:rsid w:val="00EE0101"/>
    <w:rsid w:val="00EE1367"/>
    <w:rsid w:val="00EE2601"/>
    <w:rsid w:val="00EE2E9C"/>
    <w:rsid w:val="00EE3F75"/>
    <w:rsid w:val="00EE40B2"/>
    <w:rsid w:val="00EF1B38"/>
    <w:rsid w:val="00EF2A26"/>
    <w:rsid w:val="00EF4401"/>
    <w:rsid w:val="00EF4B6C"/>
    <w:rsid w:val="00EF65B3"/>
    <w:rsid w:val="00EF7C7B"/>
    <w:rsid w:val="00EF7F2C"/>
    <w:rsid w:val="00F000A9"/>
    <w:rsid w:val="00F001C5"/>
    <w:rsid w:val="00F005A8"/>
    <w:rsid w:val="00F0389F"/>
    <w:rsid w:val="00F03B2D"/>
    <w:rsid w:val="00F03CEB"/>
    <w:rsid w:val="00F04497"/>
    <w:rsid w:val="00F06F0C"/>
    <w:rsid w:val="00F10117"/>
    <w:rsid w:val="00F11089"/>
    <w:rsid w:val="00F119C8"/>
    <w:rsid w:val="00F1288F"/>
    <w:rsid w:val="00F15069"/>
    <w:rsid w:val="00F156FF"/>
    <w:rsid w:val="00F15960"/>
    <w:rsid w:val="00F1615C"/>
    <w:rsid w:val="00F163E2"/>
    <w:rsid w:val="00F163E9"/>
    <w:rsid w:val="00F16A3C"/>
    <w:rsid w:val="00F2065D"/>
    <w:rsid w:val="00F22029"/>
    <w:rsid w:val="00F22273"/>
    <w:rsid w:val="00F22AFF"/>
    <w:rsid w:val="00F22DF7"/>
    <w:rsid w:val="00F23251"/>
    <w:rsid w:val="00F24232"/>
    <w:rsid w:val="00F2483E"/>
    <w:rsid w:val="00F25756"/>
    <w:rsid w:val="00F259DD"/>
    <w:rsid w:val="00F26A8F"/>
    <w:rsid w:val="00F2764C"/>
    <w:rsid w:val="00F27E67"/>
    <w:rsid w:val="00F31644"/>
    <w:rsid w:val="00F31B6A"/>
    <w:rsid w:val="00F37616"/>
    <w:rsid w:val="00F401CB"/>
    <w:rsid w:val="00F40880"/>
    <w:rsid w:val="00F4285C"/>
    <w:rsid w:val="00F444CB"/>
    <w:rsid w:val="00F46B5E"/>
    <w:rsid w:val="00F46F5E"/>
    <w:rsid w:val="00F4722E"/>
    <w:rsid w:val="00F52043"/>
    <w:rsid w:val="00F52F55"/>
    <w:rsid w:val="00F537D0"/>
    <w:rsid w:val="00F54AC1"/>
    <w:rsid w:val="00F56C7E"/>
    <w:rsid w:val="00F5768D"/>
    <w:rsid w:val="00F57A83"/>
    <w:rsid w:val="00F63032"/>
    <w:rsid w:val="00F632E3"/>
    <w:rsid w:val="00F6340F"/>
    <w:rsid w:val="00F65FFC"/>
    <w:rsid w:val="00F66B25"/>
    <w:rsid w:val="00F67162"/>
    <w:rsid w:val="00F674F5"/>
    <w:rsid w:val="00F6783D"/>
    <w:rsid w:val="00F701CA"/>
    <w:rsid w:val="00F70D24"/>
    <w:rsid w:val="00F70E69"/>
    <w:rsid w:val="00F73529"/>
    <w:rsid w:val="00F73BC0"/>
    <w:rsid w:val="00F760ED"/>
    <w:rsid w:val="00F76E33"/>
    <w:rsid w:val="00F80EFD"/>
    <w:rsid w:val="00F83B76"/>
    <w:rsid w:val="00F86689"/>
    <w:rsid w:val="00F86716"/>
    <w:rsid w:val="00F86F42"/>
    <w:rsid w:val="00F8789C"/>
    <w:rsid w:val="00F90B53"/>
    <w:rsid w:val="00F93381"/>
    <w:rsid w:val="00F97D60"/>
    <w:rsid w:val="00FA0398"/>
    <w:rsid w:val="00FA0ACB"/>
    <w:rsid w:val="00FA0BDF"/>
    <w:rsid w:val="00FA0F5C"/>
    <w:rsid w:val="00FA20E3"/>
    <w:rsid w:val="00FA2763"/>
    <w:rsid w:val="00FA38AA"/>
    <w:rsid w:val="00FA46E8"/>
    <w:rsid w:val="00FA605D"/>
    <w:rsid w:val="00FB16C4"/>
    <w:rsid w:val="00FB1958"/>
    <w:rsid w:val="00FB2D44"/>
    <w:rsid w:val="00FB2F59"/>
    <w:rsid w:val="00FB3CA8"/>
    <w:rsid w:val="00FB4224"/>
    <w:rsid w:val="00FC1B9E"/>
    <w:rsid w:val="00FC434E"/>
    <w:rsid w:val="00FC4E2A"/>
    <w:rsid w:val="00FC58AB"/>
    <w:rsid w:val="00FC5B66"/>
    <w:rsid w:val="00FC6196"/>
    <w:rsid w:val="00FD0686"/>
    <w:rsid w:val="00FD0798"/>
    <w:rsid w:val="00FD132E"/>
    <w:rsid w:val="00FD3EAB"/>
    <w:rsid w:val="00FD4103"/>
    <w:rsid w:val="00FD51C3"/>
    <w:rsid w:val="00FD5968"/>
    <w:rsid w:val="00FD6512"/>
    <w:rsid w:val="00FD764E"/>
    <w:rsid w:val="00FD79A0"/>
    <w:rsid w:val="00FD79E6"/>
    <w:rsid w:val="00FE0B39"/>
    <w:rsid w:val="00FE0CA0"/>
    <w:rsid w:val="00FE1971"/>
    <w:rsid w:val="00FE31CF"/>
    <w:rsid w:val="00FE3559"/>
    <w:rsid w:val="00FF1047"/>
    <w:rsid w:val="00FF1D6F"/>
    <w:rsid w:val="00FF3BCC"/>
    <w:rsid w:val="00FF4089"/>
    <w:rsid w:val="00FF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5997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70A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D70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</TotalTime>
  <Pages>3</Pages>
  <Words>998</Words>
  <Characters>5689</Characters>
  <Application>Microsoft Office Outlook</Application>
  <DocSecurity>0</DocSecurity>
  <Lines>0</Lines>
  <Paragraphs>0</Paragraphs>
  <ScaleCrop>false</ScaleCrop>
  <Company>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</dc:creator>
  <cp:keywords/>
  <dc:description/>
  <cp:lastModifiedBy>Zudina</cp:lastModifiedBy>
  <cp:revision>26</cp:revision>
  <cp:lastPrinted>2013-10-24T08:26:00Z</cp:lastPrinted>
  <dcterms:created xsi:type="dcterms:W3CDTF">2013-10-24T05:51:00Z</dcterms:created>
  <dcterms:modified xsi:type="dcterms:W3CDTF">2013-10-24T10:53:00Z</dcterms:modified>
</cp:coreProperties>
</file>