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12E" w:rsidRPr="009F058B" w:rsidRDefault="0073612E" w:rsidP="00BF425B">
      <w:pPr>
        <w:jc w:val="center"/>
        <w:outlineLvl w:val="0"/>
        <w:rPr>
          <w:rFonts w:ascii="Times New Roman" w:hAnsi="Times New Roman" w:cs="Times New Roman"/>
        </w:rPr>
      </w:pPr>
      <w:r w:rsidRPr="009F058B">
        <w:rPr>
          <w:rFonts w:ascii="Times New Roman" w:hAnsi="Times New Roman" w:cs="Times New Roman"/>
        </w:rPr>
        <w:t>ИЗВЕЩЕНИЕ О ПРОДЛЕНИИ СРОКА ПОДАЧИ ЗАЯВОК</w:t>
      </w:r>
    </w:p>
    <w:p w:rsidR="0073612E" w:rsidRPr="009F058B" w:rsidRDefault="0073612E" w:rsidP="00BF425B">
      <w:pPr>
        <w:jc w:val="center"/>
        <w:outlineLvl w:val="0"/>
        <w:rPr>
          <w:rFonts w:ascii="Times New Roman" w:hAnsi="Times New Roman" w:cs="Times New Roman"/>
        </w:rPr>
      </w:pPr>
      <w:r w:rsidRPr="009F058B">
        <w:rPr>
          <w:rFonts w:ascii="Times New Roman" w:hAnsi="Times New Roman" w:cs="Times New Roman"/>
        </w:rPr>
        <w:t>224/67-03/13-152/2 ОЗЦЭ</w:t>
      </w:r>
      <w:bookmarkStart w:id="0" w:name="_GoBack"/>
      <w:bookmarkEnd w:id="0"/>
    </w:p>
    <w:p w:rsidR="0073612E" w:rsidRPr="009F058B" w:rsidRDefault="0073612E" w:rsidP="00BF425B">
      <w:pPr>
        <w:jc w:val="center"/>
        <w:outlineLvl w:val="0"/>
        <w:rPr>
          <w:rFonts w:ascii="Times New Roman" w:hAnsi="Times New Roman" w:cs="Times New Roman"/>
        </w:rPr>
      </w:pPr>
    </w:p>
    <w:p w:rsidR="0073612E" w:rsidRPr="00A6215E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73612E" w:rsidRPr="00A6215E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3612E" w:rsidRPr="00A6215E" w:rsidRDefault="0073612E" w:rsidP="00BF425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73612E" w:rsidRDefault="0073612E" w:rsidP="00BF425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73612E" w:rsidRPr="006F3094" w:rsidRDefault="0073612E" w:rsidP="00BF425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73612E" w:rsidRPr="00BD1E5B" w:rsidRDefault="0073612E" w:rsidP="00BF425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73612E" w:rsidRPr="00A6215E" w:rsidRDefault="0073612E" w:rsidP="00BF425B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рыбы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73612E" w:rsidRPr="00A6215E" w:rsidRDefault="0073612E" w:rsidP="00BF425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73612E" w:rsidRPr="00A6215E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73612E" w:rsidRPr="00A6215E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3612E" w:rsidRPr="00A6215E" w:rsidRDefault="0073612E" w:rsidP="00BF425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3612E" w:rsidRPr="00A6215E" w:rsidRDefault="0073612E" w:rsidP="00BF425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612E" w:rsidRPr="00A6215E" w:rsidRDefault="0073612E" w:rsidP="00BF425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3612E" w:rsidRPr="00B14239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226 433, 73</w:t>
      </w:r>
      <w:r w:rsidRPr="00870AAB"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Двести двадцать шесть</w:t>
      </w:r>
      <w:r w:rsidRPr="00870AAB">
        <w:rPr>
          <w:rFonts w:ascii="Times New Roman" w:hAnsi="Times New Roman" w:cs="Times New Roman"/>
        </w:rPr>
        <w:t xml:space="preserve"> тысяч четыреста</w:t>
      </w:r>
      <w:r>
        <w:rPr>
          <w:rFonts w:ascii="Times New Roman" w:hAnsi="Times New Roman" w:cs="Times New Roman"/>
        </w:rPr>
        <w:t xml:space="preserve"> тридцать три </w:t>
      </w:r>
      <w:r w:rsidRPr="00B14239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убля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73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йки</w:t>
      </w:r>
      <w:r w:rsidRPr="00B14239">
        <w:rPr>
          <w:rFonts w:ascii="Times New Roman" w:hAnsi="Times New Roman" w:cs="Times New Roman"/>
        </w:rPr>
        <w:t>) рубл</w:t>
      </w:r>
      <w:r>
        <w:rPr>
          <w:rFonts w:ascii="Times New Roman" w:hAnsi="Times New Roman" w:cs="Times New Roman"/>
        </w:rPr>
        <w:t>я</w:t>
      </w:r>
      <w:r w:rsidRPr="00B14239">
        <w:rPr>
          <w:rFonts w:ascii="Times New Roman" w:hAnsi="Times New Roman" w:cs="Times New Roman"/>
        </w:rPr>
        <w:t xml:space="preserve">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13,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3612E" w:rsidRPr="00B14239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3612E" w:rsidRPr="00A6215E" w:rsidRDefault="0073612E" w:rsidP="00BF425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 xml:space="preserve"> 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3612E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73612E" w:rsidRPr="00A5199C" w:rsidRDefault="0073612E" w:rsidP="00A5199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5199C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5199C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5199C">
        <w:rPr>
          <w:rFonts w:ascii="Times New Roman" w:hAnsi="Times New Roman" w:cs="Times New Roman"/>
          <w:b/>
          <w:bCs/>
        </w:rPr>
        <w:t>:</w:t>
      </w:r>
    </w:p>
    <w:p w:rsidR="0073612E" w:rsidRPr="00A5199C" w:rsidRDefault="0073612E" w:rsidP="00A5199C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A5199C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5199C">
        <w:rPr>
          <w:rFonts w:ascii="Times New Roman" w:hAnsi="Times New Roman" w:cs="Times New Roman"/>
          <w:color w:val="0000FF"/>
        </w:rPr>
        <w:t xml:space="preserve"> </w:t>
      </w:r>
      <w:r w:rsidRPr="00A5199C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5199C">
        <w:rPr>
          <w:rFonts w:ascii="Times New Roman" w:hAnsi="Times New Roman" w:cs="Times New Roman"/>
          <w:spacing w:val="-6"/>
        </w:rPr>
        <w:t>на участие в запросе цен</w:t>
      </w:r>
      <w:r w:rsidRPr="00A5199C">
        <w:rPr>
          <w:rFonts w:ascii="Times New Roman" w:hAnsi="Times New Roman" w:cs="Times New Roman"/>
        </w:rPr>
        <w:t xml:space="preserve"> продлевается на 4 рабочих дня.</w:t>
      </w:r>
    </w:p>
    <w:p w:rsidR="0073612E" w:rsidRPr="00A6215E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3612E" w:rsidRPr="00A6215E" w:rsidRDefault="0073612E" w:rsidP="00BF425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04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</w:t>
      </w:r>
      <w:r w:rsidRPr="00470B27">
        <w:rPr>
          <w:rFonts w:ascii="Times New Roman" w:hAnsi="Times New Roman" w:cs="Times New Roman"/>
          <w:spacing w:val="-6"/>
          <w:highlight w:val="yellow"/>
        </w:rPr>
        <w:t>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73612E" w:rsidRPr="00A6215E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470B2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07</w:t>
      </w:r>
      <w:r w:rsidRPr="00470B2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</w:t>
      </w:r>
      <w:r w:rsidRPr="00470B27">
        <w:rPr>
          <w:rFonts w:ascii="Times New Roman" w:hAnsi="Times New Roman" w:cs="Times New Roman"/>
          <w:spacing w:val="-6"/>
          <w:highlight w:val="yellow"/>
        </w:rPr>
        <w:t xml:space="preserve">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73612E" w:rsidRPr="00A6215E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470B2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07» июня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73612E" w:rsidRPr="00A6215E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73612E" w:rsidRPr="00A6215E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73612E" w:rsidRPr="00A6215E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3612E" w:rsidRPr="00D55FE5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3612E" w:rsidRPr="00A6215E" w:rsidRDefault="0073612E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3612E" w:rsidRDefault="0073612E" w:rsidP="00BF425B">
      <w:pPr>
        <w:jc w:val="both"/>
      </w:pPr>
    </w:p>
    <w:sectPr w:rsidR="0073612E" w:rsidSect="00144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7192"/>
    <w:rsid w:val="000648DD"/>
    <w:rsid w:val="001447A6"/>
    <w:rsid w:val="002C753E"/>
    <w:rsid w:val="00307192"/>
    <w:rsid w:val="003537A8"/>
    <w:rsid w:val="0036723D"/>
    <w:rsid w:val="003D771F"/>
    <w:rsid w:val="00454708"/>
    <w:rsid w:val="00470B27"/>
    <w:rsid w:val="004E5D69"/>
    <w:rsid w:val="00520DB2"/>
    <w:rsid w:val="00601DC4"/>
    <w:rsid w:val="00611CEC"/>
    <w:rsid w:val="00627840"/>
    <w:rsid w:val="006F3094"/>
    <w:rsid w:val="00721430"/>
    <w:rsid w:val="0073612E"/>
    <w:rsid w:val="00870AAB"/>
    <w:rsid w:val="00887A00"/>
    <w:rsid w:val="008E3C0C"/>
    <w:rsid w:val="00953251"/>
    <w:rsid w:val="009F058B"/>
    <w:rsid w:val="00A5199C"/>
    <w:rsid w:val="00A6215E"/>
    <w:rsid w:val="00B14239"/>
    <w:rsid w:val="00B15C4C"/>
    <w:rsid w:val="00BA40B6"/>
    <w:rsid w:val="00BD1E5B"/>
    <w:rsid w:val="00BF425B"/>
    <w:rsid w:val="00C572F3"/>
    <w:rsid w:val="00D14104"/>
    <w:rsid w:val="00D2336F"/>
    <w:rsid w:val="00D42E6F"/>
    <w:rsid w:val="00D55FE5"/>
    <w:rsid w:val="00D822F8"/>
    <w:rsid w:val="00DA6B67"/>
    <w:rsid w:val="00ED7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25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9F058B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740</Words>
  <Characters>4222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cp:lastPrinted>2013-05-28T06:30:00Z</cp:lastPrinted>
  <dcterms:created xsi:type="dcterms:W3CDTF">2013-05-22T11:55:00Z</dcterms:created>
  <dcterms:modified xsi:type="dcterms:W3CDTF">2013-05-28T06:31:00Z</dcterms:modified>
</cp:coreProperties>
</file>