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321B10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21B10">
        <w:rPr>
          <w:b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C55BAA" w:rsidRPr="00C55BAA">
        <w:rPr>
          <w:b/>
          <w:sz w:val="28"/>
          <w:szCs w:val="28"/>
          <w:lang w:val="ru-RU"/>
        </w:rPr>
        <w:t xml:space="preserve">аренду помещения (офиса) для нужд </w:t>
      </w:r>
      <w:proofErr w:type="spellStart"/>
      <w:r w:rsidR="00C55BAA" w:rsidRPr="00C55BAA">
        <w:rPr>
          <w:b/>
          <w:sz w:val="28"/>
          <w:szCs w:val="28"/>
          <w:lang w:val="ru-RU"/>
        </w:rPr>
        <w:t>гендирекции</w:t>
      </w:r>
      <w:proofErr w:type="spellEnd"/>
      <w:r w:rsidR="00C55BAA" w:rsidRPr="00C55BAA">
        <w:rPr>
          <w:b/>
          <w:sz w:val="28"/>
          <w:szCs w:val="28"/>
          <w:lang w:val="ru-RU"/>
        </w:rPr>
        <w:t xml:space="preserve">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61880" w:rsidRPr="00961880" w:rsidRDefault="00961880" w:rsidP="00961880">
      <w:pPr>
        <w:jc w:val="center"/>
      </w:pPr>
      <w:bookmarkStart w:id="2" w:name="_Toc341885286"/>
      <w:r w:rsidRPr="00961880">
        <w:lastRenderedPageBreak/>
        <w:t>Техническое задание</w:t>
      </w:r>
    </w:p>
    <w:p w:rsidR="00961880" w:rsidRPr="00961880" w:rsidRDefault="00961880" w:rsidP="00961880">
      <w:pPr>
        <w:jc w:val="center"/>
      </w:pPr>
      <w:r w:rsidRPr="00961880">
        <w:t xml:space="preserve"> на оказание услуг</w:t>
      </w:r>
    </w:p>
    <w:p w:rsidR="00961880" w:rsidRPr="007E3E80" w:rsidRDefault="00961880" w:rsidP="00961880">
      <w:pPr>
        <w:jc w:val="center"/>
      </w:pPr>
    </w:p>
    <w:p w:rsidR="00961880" w:rsidRPr="007E3E80" w:rsidRDefault="00961880" w:rsidP="00961880">
      <w:pPr>
        <w:jc w:val="center"/>
      </w:pPr>
    </w:p>
    <w:bookmarkEnd w:id="2"/>
    <w:p w:rsidR="007E3E80" w:rsidRPr="007E3E80" w:rsidRDefault="007E3E80" w:rsidP="007E3E80">
      <w:pPr>
        <w:jc w:val="both"/>
      </w:pPr>
      <w:r w:rsidRPr="007E3E80">
        <w:rPr>
          <w:b/>
        </w:rPr>
        <w:t>Предмет:</w:t>
      </w:r>
      <w:r w:rsidRPr="007E3E80">
        <w:t xml:space="preserve"> аренда помещения офиса для нужд генеральной дирекции ФГУП «РосРАО</w:t>
      </w:r>
      <w:proofErr w:type="gramStart"/>
      <w:r w:rsidRPr="007E3E80">
        <w:t>» .</w:t>
      </w:r>
      <w:proofErr w:type="gramEnd"/>
    </w:p>
    <w:p w:rsidR="007E3E80" w:rsidRDefault="007E3E80" w:rsidP="007E3E80">
      <w:pPr>
        <w:jc w:val="both"/>
        <w:rPr>
          <w:b/>
        </w:rPr>
      </w:pPr>
    </w:p>
    <w:p w:rsidR="007E3E80" w:rsidRPr="007E3E80" w:rsidRDefault="007E3E80" w:rsidP="007E3E80">
      <w:pPr>
        <w:jc w:val="both"/>
      </w:pPr>
      <w:r w:rsidRPr="007E3E80">
        <w:rPr>
          <w:b/>
        </w:rPr>
        <w:t>Местоположение:</w:t>
      </w:r>
      <w:r w:rsidRPr="007E3E80">
        <w:t xml:space="preserve"> в радиусе 800 метров от головного офиса (Москва, </w:t>
      </w:r>
      <w:proofErr w:type="spellStart"/>
      <w:r w:rsidRPr="007E3E80">
        <w:t>Пыжевский</w:t>
      </w:r>
      <w:proofErr w:type="spellEnd"/>
      <w:r w:rsidRPr="007E3E80">
        <w:t xml:space="preserve"> пер., дом 6).</w:t>
      </w:r>
    </w:p>
    <w:p w:rsidR="007E3E80" w:rsidRDefault="007E3E80" w:rsidP="007E3E80">
      <w:pPr>
        <w:jc w:val="both"/>
        <w:rPr>
          <w:b/>
        </w:rPr>
      </w:pPr>
    </w:p>
    <w:p w:rsidR="007E3E80" w:rsidRPr="007E3E80" w:rsidRDefault="007E3E80" w:rsidP="007E3E80">
      <w:pPr>
        <w:jc w:val="both"/>
      </w:pPr>
      <w:r w:rsidRPr="007E3E80">
        <w:rPr>
          <w:b/>
        </w:rPr>
        <w:t>График (сроки, этапы) оказания услуг:</w:t>
      </w:r>
      <w:r w:rsidRPr="007E3E80">
        <w:t xml:space="preserve"> </w:t>
      </w:r>
      <w:r w:rsidRPr="007E3E80">
        <w:rPr>
          <w:lang w:val="en-US"/>
        </w:rPr>
        <w:t>c</w:t>
      </w:r>
      <w:r w:rsidRPr="007E3E80">
        <w:t xml:space="preserve"> 22.04.2014 по 20.04.2015.</w:t>
      </w:r>
    </w:p>
    <w:p w:rsidR="007E3E80" w:rsidRDefault="007E3E80" w:rsidP="007E3E80">
      <w:pPr>
        <w:jc w:val="both"/>
        <w:rPr>
          <w:b/>
        </w:rPr>
      </w:pPr>
    </w:p>
    <w:p w:rsidR="007E3E80" w:rsidRPr="007E3E80" w:rsidRDefault="007E3E80" w:rsidP="007E3E80">
      <w:pPr>
        <w:jc w:val="both"/>
      </w:pPr>
      <w:r w:rsidRPr="007E3E80">
        <w:rPr>
          <w:b/>
        </w:rPr>
        <w:t>Основание:</w:t>
      </w:r>
      <w:r w:rsidRPr="007E3E80">
        <w:t xml:space="preserve"> необходимость в арендуемых помещениях для организации ориентировочно 45 рабочих мест сотрудникам </w:t>
      </w:r>
      <w:proofErr w:type="spellStart"/>
      <w:r w:rsidRPr="007E3E80">
        <w:t>гендирекции</w:t>
      </w:r>
      <w:proofErr w:type="spellEnd"/>
      <w:r w:rsidRPr="007E3E80">
        <w:t xml:space="preserve"> ФГУП «РосРАО».</w:t>
      </w:r>
    </w:p>
    <w:p w:rsidR="007E3E80" w:rsidRDefault="007E3E80" w:rsidP="007E3E80">
      <w:pPr>
        <w:jc w:val="both"/>
        <w:rPr>
          <w:b/>
        </w:rPr>
      </w:pPr>
    </w:p>
    <w:p w:rsidR="007E3E80" w:rsidRPr="007E3E80" w:rsidRDefault="007E3E80" w:rsidP="007E3E80">
      <w:pPr>
        <w:jc w:val="both"/>
        <w:rPr>
          <w:b/>
        </w:rPr>
      </w:pPr>
      <w:r w:rsidRPr="007E3E80">
        <w:rPr>
          <w:b/>
        </w:rPr>
        <w:t>Основные требования к предмету аренды:</w:t>
      </w:r>
    </w:p>
    <w:p w:rsidR="007E3E80" w:rsidRPr="007E3E80" w:rsidRDefault="007E3E80" w:rsidP="007E3E80">
      <w:pPr>
        <w:jc w:val="both"/>
        <w:rPr>
          <w:b/>
        </w:rPr>
      </w:pPr>
      <w:r w:rsidRPr="007E3E80">
        <w:t xml:space="preserve">Помещения должны находиться в одном здании для создания единого охранного периметра. Отдельный вход в арендуемые помещения. Наличие не менее одного запасного выхода. </w:t>
      </w:r>
    </w:p>
    <w:p w:rsidR="007E3E80" w:rsidRPr="007E3E80" w:rsidRDefault="007E3E80" w:rsidP="007E3E80">
      <w:pPr>
        <w:jc w:val="both"/>
      </w:pPr>
      <w:r w:rsidRPr="007E3E80">
        <w:t>Общая площадь помещений: не менее 456,8 м2.</w:t>
      </w:r>
    </w:p>
    <w:p w:rsidR="007E3E80" w:rsidRPr="007E3E80" w:rsidRDefault="007E3E80" w:rsidP="007E3E80">
      <w:pPr>
        <w:jc w:val="both"/>
      </w:pPr>
      <w:r w:rsidRPr="007E3E80">
        <w:t>Состояние передаваемых помещений: полная готовность к заезду арендатора (современная отделка помещений, все коммуникации подключены и находятся в рабочем состоянии).</w:t>
      </w:r>
    </w:p>
    <w:p w:rsidR="007E3E80" w:rsidRPr="007E3E80" w:rsidRDefault="007E3E80" w:rsidP="007E3E80">
      <w:pPr>
        <w:jc w:val="both"/>
      </w:pPr>
      <w:r w:rsidRPr="007E3E80">
        <w:t xml:space="preserve">Расположение рабочих мест – кабинетная система. </w:t>
      </w:r>
    </w:p>
    <w:p w:rsidR="007E3E80" w:rsidRPr="007E3E80" w:rsidRDefault="007E3E80" w:rsidP="007E3E80">
      <w:pPr>
        <w:jc w:val="both"/>
      </w:pPr>
      <w:r w:rsidRPr="007E3E80">
        <w:t xml:space="preserve">Место расположения: в радиусе 800 метров от головного офиса (Москва, </w:t>
      </w:r>
      <w:proofErr w:type="spellStart"/>
      <w:r w:rsidRPr="007E3E80">
        <w:t>Пыжевский</w:t>
      </w:r>
      <w:proofErr w:type="spellEnd"/>
      <w:r w:rsidRPr="007E3E80">
        <w:t xml:space="preserve"> пер., дом 6).</w:t>
      </w:r>
    </w:p>
    <w:p w:rsidR="007E3E80" w:rsidRPr="007E3E80" w:rsidRDefault="007E3E80" w:rsidP="007E3E80">
      <w:pPr>
        <w:jc w:val="both"/>
      </w:pPr>
      <w:r w:rsidRPr="007E3E80">
        <w:t>Внутренние инженерные сети (отопление, энергоснабжение, водоснабжение, канализация, кондиционирование).</w:t>
      </w:r>
    </w:p>
    <w:p w:rsidR="007E3E80" w:rsidRPr="007E3E80" w:rsidRDefault="007E3E80" w:rsidP="007E3E80">
      <w:pPr>
        <w:jc w:val="both"/>
      </w:pPr>
      <w:r w:rsidRPr="007E3E80">
        <w:t>Инфраструктура, включающая наличие или близкое расположение столовой (кафетерия) для сотрудников.</w:t>
      </w:r>
    </w:p>
    <w:p w:rsidR="007E3E80" w:rsidRPr="007E3E80" w:rsidRDefault="007E3E80" w:rsidP="007E3E80">
      <w:pPr>
        <w:jc w:val="both"/>
      </w:pPr>
      <w:r w:rsidRPr="007E3E80">
        <w:t xml:space="preserve">Не менее 2-х санузлов (3-4 кабины). </w:t>
      </w:r>
    </w:p>
    <w:p w:rsidR="007E3E80" w:rsidRPr="007E3E80" w:rsidRDefault="007E3E80" w:rsidP="007E3E80">
      <w:pPr>
        <w:jc w:val="both"/>
      </w:pPr>
      <w:r w:rsidRPr="007E3E80">
        <w:t xml:space="preserve">Серверная комната не менее 8 м2 с системой кондиционирования. Обязательно: возможность ввода 2-х собственных единиц оптоволоконных линий. </w:t>
      </w:r>
    </w:p>
    <w:p w:rsidR="007E3E80" w:rsidRPr="007E3E80" w:rsidRDefault="007E3E80" w:rsidP="007E3E80">
      <w:pPr>
        <w:jc w:val="both"/>
      </w:pPr>
      <w:r w:rsidRPr="007E3E80">
        <w:t xml:space="preserve">Наличие внутренней разводки для организации структурированной кабельной сети СКС с входом в серверное помещение. </w:t>
      </w:r>
    </w:p>
    <w:p w:rsidR="007E3E80" w:rsidRPr="007E3E80" w:rsidRDefault="007E3E80" w:rsidP="007E3E80">
      <w:pPr>
        <w:jc w:val="both"/>
      </w:pPr>
      <w:r w:rsidRPr="007E3E80">
        <w:t xml:space="preserve">Наличие не менее 65 точек подключения к структурированной кабельной сети СКС в кабинетах (каждая точка должна быть оснащена двойной розеткой (телефония + Интернет) и двумя розетками 220 Вольт). </w:t>
      </w:r>
    </w:p>
    <w:p w:rsidR="007E3E80" w:rsidRPr="007E3E80" w:rsidRDefault="007E3E80" w:rsidP="007E3E80">
      <w:pPr>
        <w:jc w:val="both"/>
      </w:pPr>
      <w:r w:rsidRPr="007E3E80">
        <w:t>Наличие автоматов отключения электропитания (220 Вольт) для каждого кабинета, с 3-х фазным автоматом на входе.</w:t>
      </w:r>
    </w:p>
    <w:p w:rsidR="007E3E80" w:rsidRPr="007E3E80" w:rsidRDefault="007E3E80" w:rsidP="007E3E80">
      <w:pPr>
        <w:jc w:val="both"/>
      </w:pPr>
      <w:r w:rsidRPr="007E3E80">
        <w:t>Наличие систем видеонаблюдения (наружной и внутренней), противопожарной, системы контроля доступа.</w:t>
      </w:r>
    </w:p>
    <w:p w:rsidR="007E3E80" w:rsidRPr="007E3E80" w:rsidRDefault="007E3E80" w:rsidP="007E3E80">
      <w:pPr>
        <w:jc w:val="both"/>
      </w:pPr>
      <w:r w:rsidRPr="007E3E80">
        <w:t>Полное и правильное оформление всей юридичес</w:t>
      </w:r>
      <w:bookmarkStart w:id="3" w:name="_GoBack"/>
      <w:bookmarkEnd w:id="3"/>
      <w:r w:rsidRPr="007E3E80">
        <w:t>кой документации на право собственности и эксплуатации здания.</w:t>
      </w:r>
    </w:p>
    <w:p w:rsidR="007E3E80" w:rsidRDefault="007E3E80" w:rsidP="007E3E80">
      <w:pPr>
        <w:jc w:val="both"/>
        <w:rPr>
          <w:b/>
        </w:rPr>
      </w:pPr>
    </w:p>
    <w:p w:rsidR="007E3E80" w:rsidRPr="007E3E80" w:rsidRDefault="007E3E80" w:rsidP="007E3E80">
      <w:pPr>
        <w:jc w:val="both"/>
      </w:pPr>
      <w:r w:rsidRPr="007E3E80">
        <w:rPr>
          <w:b/>
        </w:rPr>
        <w:t>Требования к арендодателю:</w:t>
      </w:r>
      <w:r w:rsidRPr="007E3E80">
        <w:t xml:space="preserve"> арендодателем может выступать только собственник предмета аренды, либо его законный представитель.</w:t>
      </w:r>
    </w:p>
    <w:p w:rsidR="007E3E80" w:rsidRDefault="007E3E80" w:rsidP="007E3E80">
      <w:pPr>
        <w:jc w:val="both"/>
        <w:rPr>
          <w:b/>
        </w:rPr>
      </w:pPr>
    </w:p>
    <w:p w:rsidR="007E3E80" w:rsidRPr="007E3E80" w:rsidRDefault="007E3E80" w:rsidP="007E3E80">
      <w:pPr>
        <w:jc w:val="both"/>
      </w:pPr>
      <w:r w:rsidRPr="007E3E80">
        <w:rPr>
          <w:b/>
        </w:rPr>
        <w:t>Порядок приемки результатов работы:</w:t>
      </w:r>
      <w:r w:rsidRPr="007E3E80">
        <w:t xml:space="preserve"> работы по Договору считаются выполненными в полном объеме, а результат работ - принятым, после подписания Сторонами «Акта приема-передачи помещения».</w:t>
      </w:r>
    </w:p>
    <w:p w:rsidR="00F9224A" w:rsidRPr="00F9224A" w:rsidRDefault="00F9224A" w:rsidP="00F9224A">
      <w:pPr>
        <w:jc w:val="both"/>
        <w:outlineLvl w:val="0"/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C55BA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C55BAA" w:rsidRPr="00C55BAA">
      <w:rPr>
        <w:rFonts w:ascii="Times New Roman" w:hAnsi="Times New Roman" w:cs="Times New Roman"/>
      </w:rPr>
      <w:t xml:space="preserve">аренду помещения (офиса) для нужд </w:t>
    </w:r>
    <w:proofErr w:type="spellStart"/>
    <w:r w:rsidR="00C55BAA" w:rsidRPr="00C55BAA">
      <w:rPr>
        <w:rFonts w:ascii="Times New Roman" w:hAnsi="Times New Roman" w:cs="Times New Roman"/>
      </w:rPr>
      <w:t>гендирекции</w:t>
    </w:r>
    <w:proofErr w:type="spellEnd"/>
    <w:r w:rsidR="00C55BAA" w:rsidRPr="00C55BAA">
      <w:rPr>
        <w:rFonts w:ascii="Times New Roman" w:hAnsi="Times New Roman" w:cs="Times New Roman"/>
      </w:rPr>
      <w:t xml:space="preserve">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4D5642E-7B67-4C5E-94E4-533A08B84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49</TotalTime>
  <Pages>2</Pages>
  <Words>345</Words>
  <Characters>2652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2992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16</cp:revision>
  <cp:lastPrinted>2013-05-13T10:31:00Z</cp:lastPrinted>
  <dcterms:created xsi:type="dcterms:W3CDTF">2013-12-04T11:06:00Z</dcterms:created>
  <dcterms:modified xsi:type="dcterms:W3CDTF">2014-03-13T07:36:00Z</dcterms:modified>
</cp:coreProperties>
</file>