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1863D8" w:rsidRDefault="001863D8" w:rsidP="001863D8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оказание услуг по уборке помещений и территории Хабаровского отделения </w:t>
      </w:r>
      <w:r>
        <w:rPr>
          <w:b/>
          <w:bCs/>
          <w:iCs/>
          <w:sz w:val="28"/>
          <w:szCs w:val="28"/>
        </w:rPr>
        <w:t>филиала «Сибирский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80743F" w:rsidRPr="00FD2BF3" w:rsidRDefault="0080743F" w:rsidP="001863D8">
      <w:pPr>
        <w:rPr>
          <w:sz w:val="28"/>
          <w:szCs w:val="28"/>
        </w:rPr>
      </w:pPr>
    </w:p>
    <w:p w:rsidR="001863D8" w:rsidRPr="001863D8" w:rsidRDefault="001863D8" w:rsidP="001863D8">
      <w:pPr>
        <w:jc w:val="center"/>
      </w:pPr>
      <w:r w:rsidRPr="001863D8">
        <w:lastRenderedPageBreak/>
        <w:t>ПЕРЕЧЕНЬ ВИДОВ УСЛУГ на основе справочника ОКДП,</w:t>
      </w:r>
    </w:p>
    <w:p w:rsidR="001863D8" w:rsidRPr="001863D8" w:rsidRDefault="001863D8" w:rsidP="001863D8">
      <w:pPr>
        <w:jc w:val="center"/>
      </w:pPr>
      <w:r w:rsidRPr="001863D8">
        <w:t xml:space="preserve">для </w:t>
      </w:r>
      <w:proofErr w:type="gramStart"/>
      <w:r w:rsidRPr="001863D8">
        <w:t>закупки</w:t>
      </w:r>
      <w:proofErr w:type="gramEnd"/>
      <w:r w:rsidRPr="001863D8">
        <w:t xml:space="preserve"> которых применяется настоящее типовое техническое задание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30"/>
      </w:tblGrid>
      <w:tr w:rsidR="001863D8" w:rsidRPr="001863D8" w:rsidTr="009366F7">
        <w:tc>
          <w:tcPr>
            <w:tcW w:w="1384" w:type="dxa"/>
            <w:shd w:val="clear" w:color="auto" w:fill="auto"/>
          </w:tcPr>
          <w:p w:rsidR="001863D8" w:rsidRPr="001863D8" w:rsidRDefault="001863D8" w:rsidP="009366F7">
            <w:pPr>
              <w:jc w:val="center"/>
            </w:pPr>
            <w:r w:rsidRPr="001863D8">
              <w:t>Код</w:t>
            </w:r>
          </w:p>
        </w:tc>
        <w:tc>
          <w:tcPr>
            <w:tcW w:w="8930" w:type="dxa"/>
            <w:shd w:val="clear" w:color="auto" w:fill="auto"/>
          </w:tcPr>
          <w:p w:rsidR="001863D8" w:rsidRPr="001863D8" w:rsidRDefault="001863D8" w:rsidP="009366F7">
            <w:pPr>
              <w:jc w:val="center"/>
            </w:pPr>
            <w:r w:rsidRPr="001863D8">
              <w:t>Вид услуги</w:t>
            </w:r>
          </w:p>
        </w:tc>
      </w:tr>
      <w:tr w:rsidR="001863D8" w:rsidRPr="001863D8" w:rsidTr="009366F7">
        <w:tc>
          <w:tcPr>
            <w:tcW w:w="1384" w:type="dxa"/>
            <w:shd w:val="clear" w:color="auto" w:fill="auto"/>
          </w:tcPr>
          <w:p w:rsidR="001863D8" w:rsidRPr="001863D8" w:rsidRDefault="001863D8" w:rsidP="009366F7">
            <w:pPr>
              <w:jc w:val="center"/>
            </w:pPr>
            <w:r w:rsidRPr="001863D8">
              <w:t>7493000</w:t>
            </w:r>
          </w:p>
        </w:tc>
        <w:tc>
          <w:tcPr>
            <w:tcW w:w="8930" w:type="dxa"/>
            <w:shd w:val="clear" w:color="auto" w:fill="auto"/>
          </w:tcPr>
          <w:p w:rsidR="001863D8" w:rsidRPr="001863D8" w:rsidRDefault="001863D8" w:rsidP="009366F7">
            <w:r w:rsidRPr="001863D8">
              <w:t>Услуги по уборке зданий</w:t>
            </w:r>
          </w:p>
        </w:tc>
      </w:tr>
    </w:tbl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center"/>
      </w:pPr>
    </w:p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center"/>
        <w:rPr>
          <w:b/>
        </w:rPr>
      </w:pPr>
      <w:r w:rsidRPr="001863D8">
        <w:rPr>
          <w:b/>
        </w:rPr>
        <w:t>Техническое задание</w:t>
      </w:r>
    </w:p>
    <w:p w:rsidR="001863D8" w:rsidRPr="001863D8" w:rsidRDefault="001863D8" w:rsidP="001863D8">
      <w:pPr>
        <w:jc w:val="center"/>
        <w:rPr>
          <w:bCs/>
        </w:rPr>
      </w:pPr>
      <w:r w:rsidRPr="001863D8">
        <w:rPr>
          <w:bCs/>
        </w:rPr>
        <w:t xml:space="preserve">на оказание услуг по уборке помещений и территории Хабаровского отделения </w:t>
      </w:r>
    </w:p>
    <w:p w:rsidR="001863D8" w:rsidRPr="001863D8" w:rsidRDefault="001863D8" w:rsidP="001863D8">
      <w:pPr>
        <w:jc w:val="center"/>
        <w:rPr>
          <w:bCs/>
        </w:rPr>
      </w:pPr>
    </w:p>
    <w:p w:rsidR="001863D8" w:rsidRPr="001863D8" w:rsidRDefault="001863D8" w:rsidP="001863D8">
      <w:pPr>
        <w:jc w:val="center"/>
        <w:rPr>
          <w:bCs/>
        </w:rPr>
      </w:pPr>
    </w:p>
    <w:p w:rsidR="001863D8" w:rsidRPr="001863D8" w:rsidRDefault="001863D8" w:rsidP="001863D8">
      <w:pPr>
        <w:jc w:val="center"/>
        <w:rPr>
          <w:bCs/>
        </w:rPr>
      </w:pPr>
      <w:r w:rsidRPr="001863D8">
        <w:rPr>
          <w:bCs/>
        </w:rPr>
        <w:t>СОДЕРЖАНИЕ</w:t>
      </w:r>
    </w:p>
    <w:p w:rsidR="001863D8" w:rsidRPr="001863D8" w:rsidRDefault="001863D8" w:rsidP="001863D8">
      <w:pPr>
        <w:jc w:val="both"/>
        <w:rPr>
          <w:bCs/>
        </w:rPr>
      </w:pPr>
    </w:p>
    <w:p w:rsidR="001863D8" w:rsidRPr="001863D8" w:rsidRDefault="001863D8" w:rsidP="001863D8">
      <w:pPr>
        <w:jc w:val="both"/>
        <w:rPr>
          <w:bCs/>
        </w:rPr>
      </w:pPr>
      <w:r w:rsidRPr="001863D8">
        <w:rPr>
          <w:bCs/>
        </w:rPr>
        <w:t>РАЗДЕЛ 1. НАИМЕНОВАНИЕ УСЛУГИ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2. ОПИСАНИЕ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2.1 Состав (перечень) оказываемых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2.2 Описание оказываемых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2.3 Объём оказываемых услуг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3. ТРЕБОВАНИЯ К УСЛУГАМ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3.1 Общие требования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3.2 Требования к качеству оказываемых услуг</w:t>
      </w:r>
    </w:p>
    <w:p w:rsidR="001863D8" w:rsidRPr="001863D8" w:rsidRDefault="001863D8" w:rsidP="001863D8">
      <w:pPr>
        <w:tabs>
          <w:tab w:val="left" w:pos="2127"/>
        </w:tabs>
        <w:ind w:left="2694" w:hanging="1843"/>
        <w:rPr>
          <w:bCs/>
        </w:rPr>
      </w:pPr>
      <w:r w:rsidRPr="001863D8">
        <w:rPr>
          <w:bCs/>
        </w:rPr>
        <w:t>Подраздел 3.3 Требования к гарантийным обязательствам оказываемых    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3.4 Требования к конфиденциальности</w:t>
      </w:r>
    </w:p>
    <w:p w:rsidR="001863D8" w:rsidRPr="001863D8" w:rsidRDefault="001863D8" w:rsidP="001863D8">
      <w:pPr>
        <w:ind w:left="2694" w:hanging="1843"/>
        <w:rPr>
          <w:bCs/>
        </w:rPr>
      </w:pPr>
      <w:r w:rsidRPr="001863D8">
        <w:rPr>
          <w:bCs/>
        </w:rPr>
        <w:t>Подраздел 3.5 Требования к безопасности оказания услуг и безопасности результата оказанных услуг</w:t>
      </w:r>
    </w:p>
    <w:p w:rsidR="001863D8" w:rsidRPr="001863D8" w:rsidRDefault="001863D8" w:rsidP="001863D8">
      <w:pPr>
        <w:ind w:left="2694" w:hanging="1843"/>
        <w:rPr>
          <w:bCs/>
        </w:rPr>
      </w:pPr>
      <w:r w:rsidRPr="001863D8">
        <w:rPr>
          <w:bCs/>
        </w:rPr>
        <w:t>Подраздел 3.6 Требования по обучению персонала заказчика</w:t>
      </w:r>
    </w:p>
    <w:p w:rsidR="001863D8" w:rsidRPr="001863D8" w:rsidRDefault="001863D8" w:rsidP="001863D8">
      <w:pPr>
        <w:ind w:left="2694" w:hanging="1843"/>
        <w:rPr>
          <w:bCs/>
        </w:rPr>
      </w:pPr>
      <w:r w:rsidRPr="001863D8">
        <w:rPr>
          <w:bCs/>
        </w:rPr>
        <w:t>Подраздел 3.7 Требования к составу технического предложения участника</w:t>
      </w:r>
    </w:p>
    <w:p w:rsidR="001863D8" w:rsidRPr="001863D8" w:rsidRDefault="001863D8" w:rsidP="001863D8">
      <w:pPr>
        <w:ind w:left="2694" w:hanging="1843"/>
        <w:rPr>
          <w:bCs/>
        </w:rPr>
      </w:pPr>
      <w:r w:rsidRPr="001863D8">
        <w:rPr>
          <w:bCs/>
        </w:rPr>
        <w:t>Подраздел 3.8 Специальные требования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4. Результат оказанных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4.1 Описание конечного результата оказанных услуг</w:t>
      </w:r>
    </w:p>
    <w:p w:rsidR="001863D8" w:rsidRPr="001863D8" w:rsidRDefault="001863D8" w:rsidP="001863D8">
      <w:pPr>
        <w:ind w:left="1985" w:hanging="1134"/>
        <w:rPr>
          <w:bCs/>
        </w:rPr>
      </w:pPr>
      <w:r w:rsidRPr="001863D8">
        <w:rPr>
          <w:bCs/>
        </w:rPr>
        <w:t>Подраздел 4.2 Требования по приёмке услуг</w:t>
      </w:r>
    </w:p>
    <w:p w:rsidR="001863D8" w:rsidRPr="001863D8" w:rsidRDefault="001863D8" w:rsidP="001863D8">
      <w:pPr>
        <w:tabs>
          <w:tab w:val="left" w:pos="2127"/>
        </w:tabs>
        <w:ind w:left="2694" w:hanging="1843"/>
        <w:rPr>
          <w:bCs/>
        </w:rPr>
      </w:pPr>
      <w:r w:rsidRPr="001863D8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5. ТРЕБОВАНИЯ К ТЕХНИЧЕСКОМУ ОБУЧЕНИЮ ПЕРСОНАЛА ЗАКАЗЧИКА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6. ПЕРЕЧЕНЬ ПРИНЯТЫХ СОКРАЩЕНИЙ</w:t>
      </w:r>
    </w:p>
    <w:p w:rsidR="001863D8" w:rsidRPr="001863D8" w:rsidRDefault="001863D8" w:rsidP="001863D8">
      <w:pPr>
        <w:spacing w:before="60"/>
        <w:jc w:val="both"/>
        <w:rPr>
          <w:bCs/>
        </w:rPr>
      </w:pPr>
      <w:r w:rsidRPr="001863D8">
        <w:rPr>
          <w:bCs/>
        </w:rPr>
        <w:t>РАЗДЕЛ 7. ПЕРЕЧЕНЬ ПРИЛОЖЕНИЙ</w:t>
      </w:r>
    </w:p>
    <w:p w:rsidR="001863D8" w:rsidRPr="001863D8" w:rsidRDefault="001863D8" w:rsidP="001863D8">
      <w:pPr>
        <w:jc w:val="both"/>
        <w:rPr>
          <w:bCs/>
        </w:rPr>
      </w:pPr>
    </w:p>
    <w:p w:rsidR="001863D8" w:rsidRPr="001863D8" w:rsidRDefault="001863D8" w:rsidP="001863D8">
      <w:pPr>
        <w:ind w:left="1985" w:hanging="1134"/>
        <w:jc w:val="both"/>
        <w:rPr>
          <w:bCs/>
        </w:rPr>
      </w:pPr>
    </w:p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863D8" w:rsidRPr="001863D8" w:rsidRDefault="001863D8" w:rsidP="001863D8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863D8" w:rsidRDefault="001863D8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FD2BF3" w:rsidRPr="00FD2BF3" w:rsidRDefault="00FD2BF3" w:rsidP="001863D8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1863D8" w:rsidRPr="001863D8" w:rsidRDefault="001863D8" w:rsidP="001863D8">
      <w:pPr>
        <w:jc w:val="center"/>
        <w:rPr>
          <w:bCs/>
        </w:rPr>
      </w:pPr>
      <w:r w:rsidRPr="001863D8">
        <w:lastRenderedPageBreak/>
        <w:t xml:space="preserve">РАЗДЕЛ 1.  </w:t>
      </w:r>
      <w:r w:rsidRPr="001863D8">
        <w:rPr>
          <w:bCs/>
        </w:rPr>
        <w:t>НАИМЕНОВАНИЕ УСЛУГИ</w:t>
      </w:r>
    </w:p>
    <w:p w:rsidR="001863D8" w:rsidRPr="001863D8" w:rsidRDefault="001863D8" w:rsidP="001863D8">
      <w:pPr>
        <w:jc w:val="center"/>
        <w:rPr>
          <w:bCs/>
        </w:rPr>
      </w:pPr>
      <w:r w:rsidRPr="001863D8">
        <w:rPr>
          <w:bCs/>
        </w:rPr>
        <w:t xml:space="preserve">Уборка помещений и территории Хабаровского отделения </w:t>
      </w:r>
    </w:p>
    <w:p w:rsidR="001863D8" w:rsidRPr="001863D8" w:rsidRDefault="001863D8" w:rsidP="001863D8">
      <w:pPr>
        <w:jc w:val="center"/>
        <w:rPr>
          <w:bCs/>
        </w:rPr>
      </w:pPr>
    </w:p>
    <w:p w:rsidR="001863D8" w:rsidRPr="001863D8" w:rsidRDefault="001863D8" w:rsidP="001863D8">
      <w:pPr>
        <w:spacing w:before="120"/>
        <w:jc w:val="center"/>
        <w:rPr>
          <w:bCs/>
        </w:rPr>
      </w:pPr>
      <w:r w:rsidRPr="001863D8">
        <w:t xml:space="preserve">РАЗДЕЛ 2.  </w:t>
      </w:r>
      <w:r w:rsidRPr="001863D8">
        <w:rPr>
          <w:bCs/>
        </w:rPr>
        <w:t>ОПИСАНИЕ УСЛУГ</w:t>
      </w:r>
    </w:p>
    <w:p w:rsidR="001863D8" w:rsidRPr="001863D8" w:rsidRDefault="001863D8" w:rsidP="001863D8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1863D8">
        <w:rPr>
          <w:bCs/>
        </w:rPr>
        <w:t>Подраздел 2.1 Состав (перечень) оказываемых услуг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>- уборка помещений и территории административной базы Хабаровского отделения, расположенной по адресу: г. Хабаровск, ул. Шимановская, д. 1А;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 xml:space="preserve">- уборка помещений и территории пункта хранения радиоактивных отходов (ПХРО) Хабаровского отделения, расположенного по адресу: Хабаровский край, Хабаровский район, 3,8 км на юго-запад </w:t>
      </w:r>
      <w:r w:rsidRPr="001863D8">
        <w:t xml:space="preserve">от </w:t>
      </w:r>
      <w:r w:rsidRPr="001863D8">
        <w:rPr>
          <w:bCs/>
        </w:rPr>
        <w:t xml:space="preserve">36 км автодороги Хабаровск-Владивосток в районе </w:t>
      </w:r>
      <w:proofErr w:type="gramStart"/>
      <w:r w:rsidRPr="001863D8">
        <w:rPr>
          <w:bCs/>
        </w:rPr>
        <w:t>с</w:t>
      </w:r>
      <w:proofErr w:type="gramEnd"/>
      <w:r w:rsidRPr="001863D8">
        <w:rPr>
          <w:bCs/>
        </w:rPr>
        <w:t>. Чирки.</w:t>
      </w:r>
    </w:p>
    <w:p w:rsidR="001863D8" w:rsidRPr="001863D8" w:rsidRDefault="001863D8" w:rsidP="001863D8">
      <w:pPr>
        <w:autoSpaceDE w:val="0"/>
        <w:autoSpaceDN w:val="0"/>
        <w:adjustRightInd w:val="0"/>
        <w:spacing w:before="120" w:after="120"/>
        <w:jc w:val="both"/>
      </w:pPr>
      <w:r w:rsidRPr="001863D8">
        <w:rPr>
          <w:bCs/>
        </w:rPr>
        <w:t>Подраздел 2.2 Описание оказываемых услуг</w:t>
      </w:r>
      <w:r w:rsidRPr="001863D8">
        <w:t xml:space="preserve"> </w:t>
      </w:r>
    </w:p>
    <w:tbl>
      <w:tblPr>
        <w:tblStyle w:val="afff5"/>
        <w:tblW w:w="10469" w:type="dxa"/>
        <w:tblInd w:w="-459" w:type="dxa"/>
        <w:tblLook w:val="01E0" w:firstRow="1" w:lastRow="1" w:firstColumn="1" w:lastColumn="1" w:noHBand="0" w:noVBand="0"/>
      </w:tblPr>
      <w:tblGrid>
        <w:gridCol w:w="567"/>
        <w:gridCol w:w="6379"/>
        <w:gridCol w:w="3523"/>
      </w:tblGrid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  <w:rPr>
                <w:b/>
                <w:color w:val="333333"/>
              </w:rPr>
            </w:pPr>
            <w:r w:rsidRPr="001863D8">
              <w:rPr>
                <w:b/>
                <w:color w:val="333333"/>
              </w:rPr>
              <w:t>№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pPr>
              <w:jc w:val="center"/>
              <w:rPr>
                <w:b/>
                <w:color w:val="333333"/>
              </w:rPr>
            </w:pPr>
            <w:r w:rsidRPr="001863D8">
              <w:rPr>
                <w:b/>
                <w:color w:val="333333"/>
              </w:rPr>
              <w:t>Наименование работы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  <w:rPr>
                <w:b/>
                <w:color w:val="333333"/>
              </w:rPr>
            </w:pPr>
            <w:r w:rsidRPr="001863D8">
              <w:rPr>
                <w:b/>
                <w:color w:val="333333"/>
              </w:rPr>
              <w:t>Периодичность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загрязнений с пола и столов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 xml:space="preserve">5 дней в неделю 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2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Выемка мусора из корзин и шредеров, транспортирование мусора до мест утилизации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3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Ручная влажная уборка твердых полов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4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 xml:space="preserve">Смена полиэтиленовых пакетов 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Протирание зеркал и стеклянных поверхностей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6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пыли и локальных загрязнений с открытых поверхностей шкафов, тумбочек, твердых элементов стульев и кресел, дверных коробок, подоконников, плинтусов, радиаторов и труб отопления (к которым имеется доступ), коробок пожарных и инженерных люков, дверных филенок, доводчиков, прочих горизонтальных поверхностей на уровне досягаемости;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7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 xml:space="preserve">Удаление пыли со столов, оргтехники, выключателей, настольных ламп, розеток 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8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 xml:space="preserve">Уборка при помощи пылесоса ковровых покрытий, сухая и влажная уборка грязезащитных матов 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9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Уборка лестничных клеток, протирание перил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 раз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10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Сбор и вынос мелкого и крупного мусора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накопления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11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пыли с подоконников, освобожденных от посторонних предметов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12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локальных загрязнений с декоративных поверхностей интерьера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13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локальных загрязнений со стен, обработанных влагостойким покрытием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14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Уборка дверных блоков (протирание панелей дверей,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15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загрязнений с ножек стульев, столов и кресел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16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Удаление локальных пятен с внутренней стороны окон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17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Мойка окон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загрязнения, но не реже 1 раза в месяц в период ма</w:t>
            </w:r>
            <w:proofErr w:type="gramStart"/>
            <w:r w:rsidRPr="001863D8">
              <w:t>й-</w:t>
            </w:r>
            <w:proofErr w:type="gramEnd"/>
            <w:r w:rsidRPr="001863D8">
              <w:t xml:space="preserve"> октябрь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18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Очистка территории, проезды и тротуары от снега, пыли и прочего мусора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lastRenderedPageBreak/>
              <w:t>19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В зимнее время посыпка территории песком, удаление ледяных образований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5 дней в неделю</w:t>
            </w:r>
          </w:p>
        </w:tc>
      </w:tr>
      <w:tr w:rsidR="001863D8" w:rsidRPr="001863D8" w:rsidTr="009366F7"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20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Очистка урн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по мере их загрязнения</w:t>
            </w:r>
          </w:p>
        </w:tc>
      </w:tr>
      <w:tr w:rsidR="001863D8" w:rsidRPr="001863D8" w:rsidTr="009366F7">
        <w:trPr>
          <w:trHeight w:val="70"/>
        </w:trPr>
        <w:tc>
          <w:tcPr>
            <w:tcW w:w="567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21</w:t>
            </w:r>
          </w:p>
        </w:tc>
        <w:tc>
          <w:tcPr>
            <w:tcW w:w="6379" w:type="dxa"/>
            <w:vAlign w:val="center"/>
          </w:tcPr>
          <w:p w:rsidR="001863D8" w:rsidRPr="001863D8" w:rsidRDefault="001863D8" w:rsidP="009366F7">
            <w:r w:rsidRPr="001863D8">
              <w:t>Чистка цветочных клумб, полив цветов</w:t>
            </w:r>
          </w:p>
        </w:tc>
        <w:tc>
          <w:tcPr>
            <w:tcW w:w="3523" w:type="dxa"/>
            <w:vAlign w:val="center"/>
          </w:tcPr>
          <w:p w:rsidR="001863D8" w:rsidRPr="001863D8" w:rsidRDefault="001863D8" w:rsidP="009366F7">
            <w:pPr>
              <w:jc w:val="center"/>
            </w:pPr>
            <w:r w:rsidRPr="001863D8">
              <w:t>2 раза в неделю</w:t>
            </w:r>
          </w:p>
        </w:tc>
      </w:tr>
    </w:tbl>
    <w:p w:rsidR="001863D8" w:rsidRPr="001863D8" w:rsidRDefault="001863D8" w:rsidP="001863D8">
      <w:pPr>
        <w:autoSpaceDE w:val="0"/>
        <w:autoSpaceDN w:val="0"/>
        <w:adjustRightInd w:val="0"/>
        <w:spacing w:before="240" w:after="120"/>
        <w:jc w:val="both"/>
        <w:rPr>
          <w:bCs/>
        </w:rPr>
      </w:pPr>
      <w:r w:rsidRPr="001863D8">
        <w:rPr>
          <w:bCs/>
        </w:rPr>
        <w:t>Подраздел 2.3 Объём оказываемых услуг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>Объём оказываемых услуг складывается из стоимости 8 часового рабочего дня, количества рабочих и периода времени на который будет заключён договор.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 xml:space="preserve">Внутренняя площадь помещений – 1450 </w:t>
      </w:r>
      <w:proofErr w:type="spellStart"/>
      <w:r w:rsidRPr="001863D8">
        <w:rPr>
          <w:bCs/>
        </w:rPr>
        <w:t>кв.м</w:t>
      </w:r>
      <w:proofErr w:type="spellEnd"/>
      <w:r w:rsidRPr="001863D8">
        <w:rPr>
          <w:bCs/>
        </w:rPr>
        <w:t>., в том числе 10 туалетных комнат;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 xml:space="preserve">Площадь территории двора, тротуаров и прилегающей территории – 4000 </w:t>
      </w:r>
      <w:proofErr w:type="spellStart"/>
      <w:r w:rsidRPr="001863D8">
        <w:rPr>
          <w:bCs/>
        </w:rPr>
        <w:t>кв.м</w:t>
      </w:r>
      <w:proofErr w:type="spellEnd"/>
      <w:r w:rsidRPr="001863D8">
        <w:rPr>
          <w:bCs/>
        </w:rPr>
        <w:t>.</w:t>
      </w:r>
    </w:p>
    <w:p w:rsidR="001863D8" w:rsidRPr="001863D8" w:rsidRDefault="001863D8" w:rsidP="001863D8">
      <w:pPr>
        <w:autoSpaceDE w:val="0"/>
        <w:autoSpaceDN w:val="0"/>
        <w:adjustRightInd w:val="0"/>
        <w:jc w:val="both"/>
        <w:rPr>
          <w:bCs/>
        </w:rPr>
      </w:pPr>
      <w:r w:rsidRPr="001863D8">
        <w:rPr>
          <w:bCs/>
        </w:rPr>
        <w:t xml:space="preserve">Уборка помещений и прилегающей территории с </w:t>
      </w:r>
      <w:r w:rsidR="00FD2BF3">
        <w:rPr>
          <w:bCs/>
        </w:rPr>
        <w:t>момента заключения договора</w:t>
      </w:r>
      <w:r w:rsidRPr="001863D8">
        <w:rPr>
          <w:bCs/>
        </w:rPr>
        <w:t xml:space="preserve"> </w:t>
      </w:r>
      <w:bookmarkStart w:id="0" w:name="_GoBack"/>
      <w:bookmarkEnd w:id="0"/>
      <w:r w:rsidRPr="001863D8">
        <w:rPr>
          <w:bCs/>
        </w:rPr>
        <w:t>по 31.12.2015 года: с понедельника по пятницу с 08.00 до 17.00, а также с учётом переносов выходных дней в 2015 году и продолжительности рабочего дня в праздничные дни.</w:t>
      </w:r>
    </w:p>
    <w:p w:rsidR="001863D8" w:rsidRPr="001863D8" w:rsidRDefault="001863D8" w:rsidP="001863D8">
      <w:pPr>
        <w:spacing w:before="120" w:after="120"/>
        <w:ind w:left="1985" w:hanging="1985"/>
        <w:jc w:val="center"/>
        <w:rPr>
          <w:bCs/>
        </w:rPr>
      </w:pPr>
      <w:r w:rsidRPr="001863D8">
        <w:rPr>
          <w:bCs/>
        </w:rPr>
        <w:t>РАЗДЕЛ 3. ТРЕБОВАНИЯ К УСЛУГАМ</w:t>
      </w:r>
    </w:p>
    <w:p w:rsidR="001863D8" w:rsidRPr="001863D8" w:rsidRDefault="001863D8" w:rsidP="001863D8">
      <w:pPr>
        <w:spacing w:before="120"/>
        <w:jc w:val="both"/>
      </w:pPr>
      <w:r w:rsidRPr="001863D8">
        <w:rPr>
          <w:bCs/>
        </w:rPr>
        <w:t>Подраздел 3.1 Общие требования</w:t>
      </w:r>
      <w:r w:rsidRPr="001863D8">
        <w:t xml:space="preserve"> </w:t>
      </w:r>
    </w:p>
    <w:p w:rsidR="001863D8" w:rsidRPr="001863D8" w:rsidRDefault="001863D8" w:rsidP="001863D8">
      <w:pPr>
        <w:jc w:val="both"/>
      </w:pPr>
      <w:r w:rsidRPr="001863D8">
        <w:t xml:space="preserve">- исполнитель производит уборку своими силами в соответствии с технологическими требованиями ГОСТ </w:t>
      </w:r>
      <w:proofErr w:type="gramStart"/>
      <w:r w:rsidRPr="001863D8">
        <w:t>Р</w:t>
      </w:r>
      <w:proofErr w:type="gramEnd"/>
      <w:r w:rsidRPr="001863D8">
        <w:t xml:space="preserve"> 51870-2002 «Услуги по уборке зданий и сооружений»;</w:t>
      </w:r>
    </w:p>
    <w:p w:rsidR="001863D8" w:rsidRPr="001863D8" w:rsidRDefault="001863D8" w:rsidP="001863D8">
      <w:pPr>
        <w:jc w:val="both"/>
      </w:pPr>
      <w:r w:rsidRPr="001863D8">
        <w:t>- уборка производится специалистами, имеющими гражданство Российской Федерации и регистрацию в г. Хабаровске или Хабаровском крае;</w:t>
      </w:r>
    </w:p>
    <w:p w:rsidR="001863D8" w:rsidRPr="001863D8" w:rsidRDefault="001863D8" w:rsidP="001863D8">
      <w:pPr>
        <w:jc w:val="both"/>
      </w:pPr>
      <w:r w:rsidRPr="001863D8">
        <w:t>- количество специалистов исполнителя, занятых   ежедневно в оказании услуг, составляет не менее 5 человек;</w:t>
      </w:r>
    </w:p>
    <w:p w:rsidR="001863D8" w:rsidRPr="001863D8" w:rsidRDefault="001863D8" w:rsidP="001863D8">
      <w:pPr>
        <w:jc w:val="both"/>
      </w:pPr>
      <w:r w:rsidRPr="001863D8">
        <w:t>- все сотрудники исполнителя должны оказывать услуги в согласованной с заказчиком спецодежде, предоставляемой исполнителем, при этом, каждый сотрудник должен иметь полное техническое снаряжение;</w:t>
      </w:r>
    </w:p>
    <w:p w:rsidR="001863D8" w:rsidRPr="001863D8" w:rsidRDefault="001863D8" w:rsidP="001863D8">
      <w:pPr>
        <w:jc w:val="both"/>
      </w:pPr>
      <w:r w:rsidRPr="001863D8">
        <w:t xml:space="preserve">- исполнитель за свой счёт обеспечивает работников инвентарём, моющими и дезинфицирующими средствами, </w:t>
      </w:r>
      <w:proofErr w:type="spellStart"/>
      <w:r w:rsidRPr="001863D8">
        <w:t>антискользящими</w:t>
      </w:r>
      <w:proofErr w:type="spellEnd"/>
      <w:r w:rsidRPr="001863D8">
        <w:t xml:space="preserve"> реагентами, оборудованием и материалами, необходимыми для оказания услуг, доставляет работников к местам оказания услуг.</w:t>
      </w:r>
    </w:p>
    <w:p w:rsidR="001863D8" w:rsidRPr="001863D8" w:rsidRDefault="001863D8" w:rsidP="001863D8">
      <w:pPr>
        <w:jc w:val="both"/>
      </w:pPr>
      <w:r w:rsidRPr="001863D8">
        <w:t>- сотрудники исполнителя обязаны соблюдать пропускной режим, действующий на объектах заказчика;</w:t>
      </w:r>
    </w:p>
    <w:p w:rsidR="001863D8" w:rsidRPr="001863D8" w:rsidRDefault="001863D8" w:rsidP="001863D8">
      <w:pPr>
        <w:spacing w:before="120"/>
        <w:jc w:val="both"/>
      </w:pPr>
      <w:r w:rsidRPr="001863D8">
        <w:rPr>
          <w:bCs/>
        </w:rPr>
        <w:t>Подраздел 3.2 Требования к качеству оказываемых услуг</w:t>
      </w:r>
      <w:r w:rsidRPr="001863D8">
        <w:t xml:space="preserve"> </w:t>
      </w:r>
    </w:p>
    <w:p w:rsidR="001863D8" w:rsidRPr="001863D8" w:rsidRDefault="001863D8" w:rsidP="001863D8">
      <w:pPr>
        <w:spacing w:before="120"/>
        <w:jc w:val="both"/>
      </w:pPr>
      <w:r w:rsidRPr="001863D8">
        <w:t xml:space="preserve">- качество оказываемых услуг должно соответствовать действующим нормативно-правовым документам, в том числе требованиям ГОСТ </w:t>
      </w:r>
      <w:proofErr w:type="gramStart"/>
      <w:r w:rsidRPr="001863D8">
        <w:t>Р</w:t>
      </w:r>
      <w:proofErr w:type="gramEnd"/>
      <w:r w:rsidRPr="001863D8">
        <w:t xml:space="preserve"> 51870-2002 «Услуги по уборке зданий и сооружений»;</w:t>
      </w:r>
    </w:p>
    <w:p w:rsidR="001863D8" w:rsidRPr="001863D8" w:rsidRDefault="001863D8" w:rsidP="001863D8">
      <w:pPr>
        <w:jc w:val="both"/>
      </w:pPr>
      <w:r w:rsidRPr="001863D8">
        <w:t>- средства для дезинфекции поверхностей в помещениях должны соответствовать следующим требованиям: иметь низкую токсичность и быть безвредными для окружающей среды, быть совместимыми с различными видами материалов, быть стабильными, неогнеопасными в обращении, обеспечивать гибель возбудителей инфекций: бактерий, вирусов, не обладать резким запахом.</w:t>
      </w:r>
    </w:p>
    <w:p w:rsidR="001863D8" w:rsidRPr="001863D8" w:rsidRDefault="001863D8" w:rsidP="001863D8">
      <w:pPr>
        <w:spacing w:before="120"/>
        <w:jc w:val="both"/>
      </w:pPr>
      <w:r w:rsidRPr="001863D8">
        <w:rPr>
          <w:bCs/>
        </w:rPr>
        <w:t>Подраздел 3.3 Требования к гарантийным обязательствам оказываемых услуг</w:t>
      </w:r>
      <w:r w:rsidRPr="001863D8">
        <w:t xml:space="preserve"> </w:t>
      </w:r>
    </w:p>
    <w:p w:rsidR="001863D8" w:rsidRPr="001863D8" w:rsidRDefault="001863D8" w:rsidP="001863D8">
      <w:pPr>
        <w:jc w:val="both"/>
      </w:pPr>
      <w:r w:rsidRPr="001863D8">
        <w:t>Требования не установлены</w:t>
      </w:r>
    </w:p>
    <w:p w:rsidR="001863D8" w:rsidRPr="001863D8" w:rsidRDefault="001863D8" w:rsidP="001863D8">
      <w:pPr>
        <w:pStyle w:val="Default"/>
        <w:tabs>
          <w:tab w:val="left" w:pos="142"/>
        </w:tabs>
        <w:rPr>
          <w:bCs/>
        </w:rPr>
      </w:pPr>
      <w:r w:rsidRPr="001863D8">
        <w:t xml:space="preserve">Подраздел 3.4 </w:t>
      </w:r>
      <w:r w:rsidRPr="001863D8">
        <w:rPr>
          <w:bCs/>
        </w:rPr>
        <w:t>Требования к конфиденциальности</w:t>
      </w:r>
    </w:p>
    <w:p w:rsidR="001863D8" w:rsidRPr="001863D8" w:rsidRDefault="001863D8" w:rsidP="001863D8">
      <w:pPr>
        <w:pStyle w:val="Default"/>
        <w:tabs>
          <w:tab w:val="left" w:pos="142"/>
        </w:tabs>
        <w:rPr>
          <w:bCs/>
        </w:rPr>
      </w:pPr>
      <w:r w:rsidRPr="001863D8">
        <w:rPr>
          <w:bCs/>
        </w:rPr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1863D8" w:rsidRPr="001863D8" w:rsidRDefault="001863D8" w:rsidP="001863D8">
      <w:pPr>
        <w:spacing w:before="120"/>
        <w:jc w:val="both"/>
        <w:rPr>
          <w:bCs/>
        </w:rPr>
      </w:pPr>
      <w:r w:rsidRPr="001863D8">
        <w:rPr>
          <w:bCs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1863D8" w:rsidRPr="001863D8" w:rsidRDefault="001863D8" w:rsidP="001863D8">
      <w:pPr>
        <w:spacing w:before="120"/>
        <w:jc w:val="both"/>
        <w:rPr>
          <w:bCs/>
        </w:rPr>
      </w:pPr>
      <w:r w:rsidRPr="001863D8">
        <w:rPr>
          <w:bCs/>
        </w:rPr>
        <w:lastRenderedPageBreak/>
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</w:r>
      <w:proofErr w:type="gramStart"/>
      <w:r w:rsidRPr="001863D8">
        <w:rPr>
          <w:bCs/>
        </w:rPr>
        <w:t>правил, предусмотренных действующим законодательством РФ и обеспечена</w:t>
      </w:r>
      <w:proofErr w:type="gramEnd"/>
      <w:r w:rsidRPr="001863D8">
        <w:rPr>
          <w:bCs/>
        </w:rPr>
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1863D8" w:rsidRPr="001863D8" w:rsidRDefault="001863D8" w:rsidP="001863D8">
      <w:pPr>
        <w:spacing w:before="120"/>
        <w:rPr>
          <w:bCs/>
        </w:rPr>
      </w:pPr>
      <w:r w:rsidRPr="001863D8">
        <w:rPr>
          <w:bCs/>
        </w:rPr>
        <w:t>Подраздел 3.6 Требования по обучению персонала заказчика</w:t>
      </w:r>
    </w:p>
    <w:p w:rsidR="001863D8" w:rsidRPr="001863D8" w:rsidRDefault="001863D8" w:rsidP="001863D8">
      <w:pPr>
        <w:jc w:val="both"/>
      </w:pPr>
      <w:r w:rsidRPr="001863D8">
        <w:t>Требования не установлены</w:t>
      </w:r>
    </w:p>
    <w:p w:rsidR="001863D8" w:rsidRPr="001863D8" w:rsidRDefault="001863D8" w:rsidP="001863D8">
      <w:pPr>
        <w:spacing w:before="120"/>
        <w:rPr>
          <w:bCs/>
        </w:rPr>
      </w:pPr>
      <w:r w:rsidRPr="001863D8">
        <w:rPr>
          <w:bCs/>
        </w:rPr>
        <w:t>Подраздел 3.7 Требования к составу технического предложения участника</w:t>
      </w:r>
    </w:p>
    <w:p w:rsidR="001863D8" w:rsidRPr="001863D8" w:rsidRDefault="001863D8" w:rsidP="001863D8">
      <w:pPr>
        <w:jc w:val="both"/>
      </w:pPr>
      <w:r w:rsidRPr="001863D8">
        <w:t>Требования не установлены</w:t>
      </w:r>
    </w:p>
    <w:p w:rsidR="001863D8" w:rsidRPr="001863D8" w:rsidRDefault="001863D8" w:rsidP="001863D8">
      <w:pPr>
        <w:spacing w:before="120"/>
        <w:rPr>
          <w:bCs/>
        </w:rPr>
      </w:pPr>
      <w:r w:rsidRPr="001863D8">
        <w:rPr>
          <w:bCs/>
        </w:rPr>
        <w:t>Подраздел 3.8 Специальные требования</w:t>
      </w:r>
    </w:p>
    <w:p w:rsidR="001863D8" w:rsidRPr="001863D8" w:rsidRDefault="001863D8" w:rsidP="001863D8">
      <w:pPr>
        <w:ind w:right="-55"/>
        <w:jc w:val="both"/>
      </w:pPr>
      <w:r w:rsidRPr="001863D8">
        <w:t xml:space="preserve">Сотрудники исполнителя должны иметь первую группу по электробезопасности </w:t>
      </w:r>
      <w:proofErr w:type="gramStart"/>
      <w:r w:rsidRPr="001863D8">
        <w:t>согласно Правил</w:t>
      </w:r>
      <w:proofErr w:type="gramEnd"/>
      <w:r w:rsidRPr="001863D8">
        <w:t xml:space="preserve"> технической эксплуатации электроустановок потребителей.</w:t>
      </w:r>
    </w:p>
    <w:p w:rsidR="001863D8" w:rsidRPr="001863D8" w:rsidRDefault="001863D8" w:rsidP="001863D8">
      <w:pPr>
        <w:spacing w:before="120"/>
        <w:jc w:val="center"/>
        <w:rPr>
          <w:bCs/>
        </w:rPr>
      </w:pPr>
      <w:r w:rsidRPr="001863D8">
        <w:rPr>
          <w:bCs/>
        </w:rPr>
        <w:t>РАЗДЕЛ 4. Результат оказанных услуг</w:t>
      </w:r>
    </w:p>
    <w:p w:rsidR="001863D8" w:rsidRPr="001863D8" w:rsidRDefault="001863D8" w:rsidP="001863D8">
      <w:pPr>
        <w:spacing w:before="120"/>
        <w:rPr>
          <w:bCs/>
        </w:rPr>
      </w:pPr>
      <w:r w:rsidRPr="001863D8">
        <w:rPr>
          <w:bCs/>
        </w:rPr>
        <w:t>Подраздел 4.1 Описание конечного результата оказанных услуг</w:t>
      </w:r>
    </w:p>
    <w:p w:rsidR="001863D8" w:rsidRPr="001863D8" w:rsidRDefault="001863D8" w:rsidP="001863D8">
      <w:pPr>
        <w:spacing w:before="120"/>
        <w:jc w:val="both"/>
        <w:rPr>
          <w:bCs/>
        </w:rPr>
      </w:pPr>
      <w:r w:rsidRPr="001863D8">
        <w:rPr>
          <w:bCs/>
        </w:rPr>
        <w:t>Оказание услуг по уборке помещений и территорий заказчика в период с 01.01.2015 года по 31.12.2015 года в установленном объёме и с соблюдением всех требований указанных в Техническом задании.</w:t>
      </w:r>
    </w:p>
    <w:p w:rsidR="001863D8" w:rsidRPr="001863D8" w:rsidRDefault="001863D8" w:rsidP="001863D8">
      <w:pPr>
        <w:spacing w:before="120"/>
        <w:rPr>
          <w:bCs/>
        </w:rPr>
      </w:pPr>
      <w:r w:rsidRPr="001863D8">
        <w:rPr>
          <w:bCs/>
        </w:rPr>
        <w:t>Подраздел 4.2 Требования по приёмке услуг</w:t>
      </w:r>
    </w:p>
    <w:p w:rsidR="001863D8" w:rsidRPr="001863D8" w:rsidRDefault="001863D8" w:rsidP="001863D8">
      <w:pPr>
        <w:spacing w:before="120"/>
        <w:jc w:val="both"/>
        <w:rPr>
          <w:bCs/>
        </w:rPr>
      </w:pPr>
      <w:r w:rsidRPr="001863D8">
        <w:rPr>
          <w:bCs/>
        </w:rPr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</w:r>
    </w:p>
    <w:p w:rsidR="001863D8" w:rsidRPr="001863D8" w:rsidRDefault="001863D8" w:rsidP="001863D8">
      <w:pPr>
        <w:tabs>
          <w:tab w:val="left" w:pos="2127"/>
        </w:tabs>
        <w:spacing w:before="120"/>
        <w:rPr>
          <w:bCs/>
        </w:rPr>
      </w:pPr>
      <w:r w:rsidRPr="001863D8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863D8" w:rsidRPr="001863D8" w:rsidRDefault="001863D8" w:rsidP="001863D8">
      <w:pPr>
        <w:spacing w:before="120"/>
        <w:jc w:val="both"/>
        <w:rPr>
          <w:bCs/>
        </w:rPr>
      </w:pPr>
      <w:r w:rsidRPr="001863D8">
        <w:rPr>
          <w:bCs/>
        </w:rPr>
        <w:t xml:space="preserve">Исполнитель, не позднее 30 числа каждого месяца оказания услуг, предоставляет заказчику подписанный со своей стороны акт сдачи-приемки оказанных услуг, счёт на оплату, счёт-фактуру. </w:t>
      </w:r>
    </w:p>
    <w:p w:rsidR="001863D8" w:rsidRPr="001863D8" w:rsidRDefault="001863D8" w:rsidP="001863D8">
      <w:pPr>
        <w:spacing w:before="120"/>
        <w:jc w:val="center"/>
        <w:rPr>
          <w:bCs/>
        </w:rPr>
      </w:pPr>
      <w:r w:rsidRPr="001863D8">
        <w:rPr>
          <w:bCs/>
        </w:rPr>
        <w:t>РАЗДЕЛ 5. ТРЕБОВАНИЯ К ТЕХНИЧЕСКОМУ ОБУЧЕНИЮ ПЕРСОНАЛА ЗАКАЗЧИКА</w:t>
      </w:r>
    </w:p>
    <w:p w:rsidR="001863D8" w:rsidRPr="001863D8" w:rsidRDefault="001863D8" w:rsidP="001863D8">
      <w:pPr>
        <w:jc w:val="both"/>
        <w:rPr>
          <w:bCs/>
        </w:rPr>
      </w:pPr>
      <w:r w:rsidRPr="001863D8">
        <w:rPr>
          <w:bCs/>
        </w:rPr>
        <w:t>Требования не установлены</w:t>
      </w:r>
    </w:p>
    <w:p w:rsidR="001863D8" w:rsidRPr="001863D8" w:rsidRDefault="001863D8" w:rsidP="001863D8">
      <w:pPr>
        <w:spacing w:before="120" w:after="120"/>
        <w:jc w:val="center"/>
        <w:rPr>
          <w:bCs/>
        </w:rPr>
      </w:pPr>
      <w:r w:rsidRPr="001863D8">
        <w:rPr>
          <w:bCs/>
        </w:rPr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0"/>
        <w:gridCol w:w="2668"/>
        <w:gridCol w:w="6377"/>
      </w:tblGrid>
      <w:tr w:rsidR="001863D8" w:rsidRPr="001863D8" w:rsidTr="009366F7">
        <w:tc>
          <w:tcPr>
            <w:tcW w:w="959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 xml:space="preserve">№ </w:t>
            </w:r>
            <w:proofErr w:type="gramStart"/>
            <w:r w:rsidRPr="001863D8">
              <w:rPr>
                <w:bCs/>
              </w:rPr>
              <w:t>п</w:t>
            </w:r>
            <w:proofErr w:type="gramEnd"/>
            <w:r w:rsidRPr="001863D8">
              <w:rPr>
                <w:bCs/>
              </w:rPr>
              <w:t>/п</w:t>
            </w:r>
          </w:p>
        </w:tc>
        <w:tc>
          <w:tcPr>
            <w:tcW w:w="2694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>Расшифровка сокращения</w:t>
            </w:r>
          </w:p>
        </w:tc>
      </w:tr>
    </w:tbl>
    <w:p w:rsidR="001863D8" w:rsidRPr="001863D8" w:rsidRDefault="001863D8" w:rsidP="001863D8">
      <w:pPr>
        <w:spacing w:before="60"/>
        <w:jc w:val="center"/>
        <w:rPr>
          <w:bCs/>
        </w:rPr>
      </w:pPr>
      <w:r w:rsidRPr="001863D8">
        <w:rPr>
          <w:bCs/>
        </w:rPr>
        <w:t>РАЗДЕЛ 7. ПЕРЕЧЕНЬ ПРИЛОЖЕНИЙ</w:t>
      </w:r>
    </w:p>
    <w:p w:rsidR="001863D8" w:rsidRPr="001863D8" w:rsidRDefault="001863D8" w:rsidP="001863D8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0"/>
        <w:gridCol w:w="6559"/>
        <w:gridCol w:w="2486"/>
      </w:tblGrid>
      <w:tr w:rsidR="001863D8" w:rsidRPr="001863D8" w:rsidTr="009366F7">
        <w:tc>
          <w:tcPr>
            <w:tcW w:w="959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 xml:space="preserve">№ </w:t>
            </w:r>
            <w:proofErr w:type="gramStart"/>
            <w:r w:rsidRPr="001863D8">
              <w:rPr>
                <w:bCs/>
              </w:rPr>
              <w:t>п</w:t>
            </w:r>
            <w:proofErr w:type="gramEnd"/>
            <w:r w:rsidRPr="001863D8">
              <w:rPr>
                <w:bCs/>
              </w:rPr>
              <w:t>/п</w:t>
            </w:r>
          </w:p>
        </w:tc>
        <w:tc>
          <w:tcPr>
            <w:tcW w:w="6663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  <w:r w:rsidRPr="001863D8">
              <w:rPr>
                <w:bCs/>
              </w:rPr>
              <w:t>Номер страницы</w:t>
            </w:r>
          </w:p>
        </w:tc>
      </w:tr>
      <w:tr w:rsidR="001863D8" w:rsidRPr="001863D8" w:rsidTr="009366F7">
        <w:tc>
          <w:tcPr>
            <w:tcW w:w="959" w:type="dxa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6663" w:type="dxa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514" w:type="dxa"/>
          </w:tcPr>
          <w:p w:rsidR="001863D8" w:rsidRPr="001863D8" w:rsidRDefault="001863D8" w:rsidP="009366F7">
            <w:pPr>
              <w:spacing w:before="60" w:after="60"/>
              <w:jc w:val="center"/>
              <w:rPr>
                <w:bCs/>
              </w:rPr>
            </w:pPr>
          </w:p>
        </w:tc>
      </w:tr>
    </w:tbl>
    <w:p w:rsidR="001863D8" w:rsidRPr="001863D8" w:rsidRDefault="001863D8" w:rsidP="001863D8">
      <w:pPr>
        <w:rPr>
          <w:color w:val="000000"/>
          <w:lang w:val="en-US"/>
        </w:rPr>
      </w:pPr>
    </w:p>
    <w:sectPr w:rsidR="001863D8" w:rsidRPr="001863D8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2BF3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2BF3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352C814-5DD6-4D25-928F-3D2936E5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354</TotalTime>
  <Pages>5</Pages>
  <Words>1240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100</cp:revision>
  <cp:lastPrinted>2013-05-13T10:31:00Z</cp:lastPrinted>
  <dcterms:created xsi:type="dcterms:W3CDTF">2013-12-04T11:06:00Z</dcterms:created>
  <dcterms:modified xsi:type="dcterms:W3CDTF">2014-12-19T08:18:00Z</dcterms:modified>
</cp:coreProperties>
</file>