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6024D9" w:rsidRPr="008A694D" w:rsidRDefault="003215B0" w:rsidP="00FA1114">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60599C">
        <w:rPr>
          <w:b/>
          <w:sz w:val="24"/>
          <w:szCs w:val="24"/>
        </w:rPr>
        <w:t>«</w:t>
      </w:r>
      <w:r w:rsidR="006D0554">
        <w:rPr>
          <w:b/>
          <w:sz w:val="24"/>
          <w:szCs w:val="24"/>
        </w:rPr>
        <w:t>Поставка спектрофотометра</w:t>
      </w:r>
      <w:r w:rsidR="0060599C">
        <w:rPr>
          <w:b/>
          <w:sz w:val="24"/>
          <w:szCs w:val="24"/>
        </w:rPr>
        <w:t>»</w:t>
      </w: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60599C">
        <w:rPr>
          <w:sz w:val="24"/>
          <w:szCs w:val="24"/>
        </w:rPr>
        <w:t xml:space="preserve"> (№________________)</w:t>
      </w:r>
      <w:r w:rsidR="00574124"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60599C">
        <w:rPr>
          <w:sz w:val="24"/>
          <w:szCs w:val="24"/>
        </w:rPr>
        <w:t xml:space="preserve"> (№______</w:t>
      </w:r>
      <w:r w:rsidR="0060599C" w:rsidRPr="0060599C">
        <w:rPr>
          <w:sz w:val="24"/>
          <w:szCs w:val="24"/>
        </w:rPr>
        <w:t>___)</w:t>
      </w:r>
      <w:r w:rsidR="00132D64" w:rsidRPr="008A694D">
        <w:rPr>
          <w:sz w:val="24"/>
          <w:szCs w:val="24"/>
        </w:rPr>
        <w:br/>
        <w:t>о</w:t>
      </w:r>
      <w:r w:rsidR="0060599C">
        <w:rPr>
          <w:sz w:val="24"/>
          <w:szCs w:val="24"/>
        </w:rPr>
        <w:t>т «</w:t>
      </w:r>
      <w:r w:rsidR="00C2743F">
        <w:rPr>
          <w:sz w:val="24"/>
          <w:szCs w:val="24"/>
        </w:rPr>
        <w:t>22</w:t>
      </w:r>
      <w:r w:rsidR="0060599C">
        <w:rPr>
          <w:sz w:val="24"/>
          <w:szCs w:val="24"/>
        </w:rPr>
        <w:t>» декабря 2011 года</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FA1114" w:rsidRPr="00FA1114" w:rsidRDefault="00AB7ED0" w:rsidP="00FA1114">
      <w:pPr>
        <w:rPr>
          <w:b/>
          <w:i/>
          <w:color w:val="548DD4" w:themeColor="text2" w:themeTint="99"/>
          <w:sz w:val="24"/>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sidR="0060599C">
        <w:rPr>
          <w:rFonts w:cs="Arial"/>
          <w:szCs w:val="24"/>
        </w:rPr>
        <w:t>в электронной форме</w:t>
      </w:r>
      <w:r w:rsidR="0060599C">
        <w:rPr>
          <w:rFonts w:cs="Arial"/>
          <w:szCs w:val="24"/>
        </w:rPr>
        <w:br/>
      </w:r>
      <w:r w:rsidR="0060599C">
        <w:rPr>
          <w:rFonts w:cs="Arial"/>
          <w:i/>
          <w:color w:val="548DD4" w:themeColor="text2" w:themeTint="99"/>
          <w:szCs w:val="24"/>
        </w:rPr>
        <w:t>«</w:t>
      </w:r>
      <w:r w:rsidR="006D0554">
        <w:rPr>
          <w:rFonts w:cs="Arial"/>
          <w:i/>
          <w:color w:val="548DD4" w:themeColor="text2" w:themeTint="99"/>
          <w:szCs w:val="24"/>
        </w:rPr>
        <w:t>Поставка спектрофотометра</w:t>
      </w:r>
      <w:r w:rsidR="0060599C">
        <w:rPr>
          <w:rFonts w:cs="Arial"/>
          <w:i/>
          <w:color w:val="548DD4" w:themeColor="text2" w:themeTint="99"/>
          <w:szCs w:val="24"/>
        </w:rPr>
        <w:t>»</w:t>
      </w:r>
    </w:p>
    <w:p w:rsidR="00EC1F7E" w:rsidRPr="00EC1F7E" w:rsidRDefault="00AB7ED0" w:rsidP="00FA1114">
      <w:pPr>
        <w:contextualSpacing/>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00C2743F">
        <w:rPr>
          <w:rFonts w:cs="Arial"/>
          <w:szCs w:val="24"/>
        </w:rPr>
        <w:t>(499</w:t>
      </w:r>
      <w:r w:rsidRPr="00504C2A">
        <w:rPr>
          <w:rFonts w:cs="Arial"/>
          <w:szCs w:val="24"/>
        </w:rPr>
        <w:t xml:space="preserve">)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FA1114" w:rsidRDefault="00AB7ED0" w:rsidP="007F2761">
      <w:pPr>
        <w:numPr>
          <w:ilvl w:val="0"/>
          <w:numId w:val="28"/>
        </w:numPr>
        <w:contextualSpacing/>
        <w:rPr>
          <w:rFonts w:cs="Arial"/>
          <w:i/>
          <w:iCs/>
          <w:color w:val="0066CC"/>
          <w:szCs w:val="24"/>
        </w:rPr>
      </w:pPr>
      <w:r w:rsidRPr="00FA1114">
        <w:rPr>
          <w:rFonts w:cs="Arial"/>
          <w:szCs w:val="24"/>
        </w:rPr>
        <w:t>Предмет закупки:</w:t>
      </w:r>
      <w:proofErr w:type="gramStart"/>
      <w:r w:rsidR="00701577" w:rsidRPr="00FA1114">
        <w:rPr>
          <w:i/>
          <w:iCs/>
          <w:color w:val="0066CC"/>
        </w:rPr>
        <w:t xml:space="preserve"> </w:t>
      </w:r>
      <w:r w:rsidR="00F73041" w:rsidRPr="00FA1114">
        <w:rPr>
          <w:rFonts w:cs="Arial"/>
          <w:i/>
          <w:iCs/>
          <w:color w:val="0066CC"/>
          <w:szCs w:val="24"/>
        </w:rPr>
        <w:t>.</w:t>
      </w:r>
      <w:proofErr w:type="gramEnd"/>
      <w:r w:rsidR="006D0554">
        <w:rPr>
          <w:rFonts w:cs="Arial"/>
          <w:i/>
          <w:iCs/>
          <w:color w:val="0066CC"/>
          <w:szCs w:val="24"/>
        </w:rPr>
        <w:t>Поставка спектрофотометра</w:t>
      </w:r>
    </w:p>
    <w:p w:rsidR="004A0A2D" w:rsidRPr="00FA1114" w:rsidRDefault="004A0A2D" w:rsidP="007F2761">
      <w:pPr>
        <w:numPr>
          <w:ilvl w:val="0"/>
          <w:numId w:val="28"/>
        </w:numPr>
        <w:contextualSpacing/>
        <w:rPr>
          <w:rFonts w:cs="Arial"/>
          <w:i/>
          <w:iCs/>
          <w:color w:val="0066CC"/>
          <w:szCs w:val="24"/>
        </w:rPr>
      </w:pPr>
      <w:r w:rsidRPr="004A0A2D">
        <w:t>Количество:</w:t>
      </w:r>
      <w:r w:rsidRPr="00FA1114">
        <w:rPr>
          <w:rFonts w:cs="Arial"/>
          <w:i/>
          <w:iCs/>
          <w:color w:val="0066CC"/>
          <w:szCs w:val="24"/>
        </w:rPr>
        <w:t xml:space="preserve"> </w:t>
      </w:r>
      <w:r w:rsidR="004A0472" w:rsidRPr="00FA1114">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60599C" w:rsidRPr="0060599C">
        <w:rPr>
          <w:rFonts w:cs="Arial"/>
          <w:i/>
          <w:iCs/>
          <w:color w:val="0066CC"/>
          <w:szCs w:val="24"/>
        </w:rPr>
        <w:t>115409,Москва, Каширское шоссе, д.33</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60599C" w:rsidRPr="0060599C">
        <w:rPr>
          <w:rFonts w:cs="Arial"/>
          <w:i/>
          <w:iCs/>
          <w:color w:val="0066CC"/>
          <w:szCs w:val="24"/>
        </w:rPr>
        <w:t>10 дней со дня подписания договора</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C2743F">
        <w:rPr>
          <w:rFonts w:cs="Arial"/>
          <w:i/>
          <w:iCs/>
          <w:color w:val="0066CC"/>
          <w:szCs w:val="24"/>
        </w:rPr>
        <w:t>100</w:t>
      </w:r>
      <w:r w:rsidR="0060599C" w:rsidRPr="0060599C">
        <w:rPr>
          <w:rFonts w:cs="Arial"/>
          <w:i/>
          <w:iCs/>
          <w:color w:val="0066CC"/>
          <w:szCs w:val="24"/>
        </w:rPr>
        <w:t>% по факту поставки</w:t>
      </w:r>
    </w:p>
    <w:p w:rsidR="00B713D4" w:rsidRPr="00C8751E" w:rsidRDefault="00AB7ED0" w:rsidP="007F2761">
      <w:pPr>
        <w:numPr>
          <w:ilvl w:val="0"/>
          <w:numId w:val="28"/>
        </w:numPr>
        <w:contextualSpacing/>
        <w:rPr>
          <w:i/>
          <w:iCs/>
          <w:color w:val="0066CC"/>
          <w:szCs w:val="24"/>
        </w:rPr>
      </w:pPr>
      <w:r w:rsidRPr="00792F67">
        <w:rPr>
          <w:rFonts w:cs="Arial"/>
          <w:szCs w:val="24"/>
        </w:rPr>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lastRenderedPageBreak/>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6D0554">
        <w:rPr>
          <w:rFonts w:cs="Arial"/>
          <w:i/>
          <w:color w:val="548DD4" w:themeColor="text2" w:themeTint="99"/>
          <w:szCs w:val="24"/>
        </w:rPr>
        <w:t>2</w:t>
      </w:r>
      <w:r w:rsidR="00F73041">
        <w:rPr>
          <w:rFonts w:cs="Arial"/>
          <w:i/>
          <w:iCs/>
          <w:color w:val="0066CC"/>
          <w:szCs w:val="24"/>
        </w:rPr>
        <w:t> </w:t>
      </w:r>
      <w:r w:rsidR="006D0554">
        <w:rPr>
          <w:rFonts w:cs="Arial"/>
          <w:i/>
          <w:iCs/>
          <w:color w:val="0066CC"/>
          <w:szCs w:val="24"/>
        </w:rPr>
        <w:t>500</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C2743F">
        <w:rPr>
          <w:rFonts w:cs="Arial"/>
          <w:i/>
          <w:iCs/>
          <w:color w:val="0066CC"/>
          <w:szCs w:val="24"/>
        </w:rPr>
        <w:t>28</w:t>
      </w:r>
      <w:r w:rsidR="00F73041">
        <w:rPr>
          <w:rFonts w:cs="Arial"/>
          <w:i/>
          <w:iCs/>
          <w:color w:val="0066CC"/>
          <w:szCs w:val="24"/>
        </w:rPr>
        <w:t>.</w:t>
      </w:r>
      <w:r w:rsidR="0060599C">
        <w:rPr>
          <w:rFonts w:cs="Arial"/>
          <w:i/>
          <w:iCs/>
          <w:color w:val="0066CC"/>
          <w:szCs w:val="24"/>
        </w:rPr>
        <w:t>12</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C2743F">
        <w:rPr>
          <w:rFonts w:cs="Arial"/>
          <w:i/>
          <w:iCs/>
          <w:color w:val="0066CC"/>
          <w:szCs w:val="24"/>
        </w:rPr>
        <w:t>09</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A03301"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A03301" w:rsidP="007F7125">
        <w:pPr>
          <w:pStyle w:val="a7"/>
          <w:jc w:val="right"/>
        </w:pPr>
        <w:fldSimple w:instr=" PAGE   \* MERGEFORMAT ">
          <w:r w:rsidR="00C2743F">
            <w:rPr>
              <w:noProof/>
            </w:rPr>
            <w:t>5</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43BD"/>
    <w:rsid w:val="004B119C"/>
    <w:rsid w:val="004B73EE"/>
    <w:rsid w:val="004D7027"/>
    <w:rsid w:val="004E65EF"/>
    <w:rsid w:val="00502697"/>
    <w:rsid w:val="00504C2A"/>
    <w:rsid w:val="0051013B"/>
    <w:rsid w:val="005138BA"/>
    <w:rsid w:val="00515584"/>
    <w:rsid w:val="00527E2C"/>
    <w:rsid w:val="0053190B"/>
    <w:rsid w:val="00532DAD"/>
    <w:rsid w:val="00534020"/>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0599C"/>
    <w:rsid w:val="00611CC9"/>
    <w:rsid w:val="0061706B"/>
    <w:rsid w:val="0063226C"/>
    <w:rsid w:val="00642BB3"/>
    <w:rsid w:val="006441EA"/>
    <w:rsid w:val="00647F02"/>
    <w:rsid w:val="00667CF2"/>
    <w:rsid w:val="00682AE4"/>
    <w:rsid w:val="00697779"/>
    <w:rsid w:val="006B1EBE"/>
    <w:rsid w:val="006B30E5"/>
    <w:rsid w:val="006B41BC"/>
    <w:rsid w:val="006B6715"/>
    <w:rsid w:val="006D0554"/>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9F759C"/>
    <w:rsid w:val="00A03301"/>
    <w:rsid w:val="00A04064"/>
    <w:rsid w:val="00A10289"/>
    <w:rsid w:val="00A316FF"/>
    <w:rsid w:val="00A355E3"/>
    <w:rsid w:val="00A501DA"/>
    <w:rsid w:val="00A6458A"/>
    <w:rsid w:val="00A70170"/>
    <w:rsid w:val="00A82546"/>
    <w:rsid w:val="00A86AB3"/>
    <w:rsid w:val="00A9778D"/>
    <w:rsid w:val="00AA4510"/>
    <w:rsid w:val="00AB4C4A"/>
    <w:rsid w:val="00AB7ED0"/>
    <w:rsid w:val="00AC184C"/>
    <w:rsid w:val="00AD683D"/>
    <w:rsid w:val="00AE0F62"/>
    <w:rsid w:val="00AE32F6"/>
    <w:rsid w:val="00AF6324"/>
    <w:rsid w:val="00AF716A"/>
    <w:rsid w:val="00AF7CA5"/>
    <w:rsid w:val="00B04F48"/>
    <w:rsid w:val="00B235A7"/>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0188"/>
    <w:rsid w:val="00BC38EF"/>
    <w:rsid w:val="00BC5B2D"/>
    <w:rsid w:val="00BF275E"/>
    <w:rsid w:val="00C00F40"/>
    <w:rsid w:val="00C01948"/>
    <w:rsid w:val="00C0319A"/>
    <w:rsid w:val="00C05649"/>
    <w:rsid w:val="00C158BE"/>
    <w:rsid w:val="00C22E1C"/>
    <w:rsid w:val="00C2743F"/>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D0AE5"/>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1114"/>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Template>
  <TotalTime>77</TotalTime>
  <Pages>5</Pages>
  <Words>2304</Words>
  <Characters>16436</Characters>
  <Application>Microsoft Office Word</Application>
  <DocSecurity>0</DocSecurity>
  <Lines>136</Lines>
  <Paragraphs>37</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18703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Отдел закупок</cp:lastModifiedBy>
  <cp:revision>13</cp:revision>
  <cp:lastPrinted>2011-04-11T09:28:00Z</cp:lastPrinted>
  <dcterms:created xsi:type="dcterms:W3CDTF">2011-10-26T07:38:00Z</dcterms:created>
  <dcterms:modified xsi:type="dcterms:W3CDTF">2011-12-22T11:27:00Z</dcterms:modified>
</cp:coreProperties>
</file>