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4BEF" w:rsidRDefault="007A4BEF" w:rsidP="000E6546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7A4BEF" w:rsidRPr="00E73503" w:rsidRDefault="007A4BEF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7A4BEF" w:rsidRPr="001B1299">
        <w:trPr>
          <w:trHeight w:val="581"/>
        </w:trPr>
        <w:tc>
          <w:tcPr>
            <w:tcW w:w="9828" w:type="dxa"/>
            <w:vAlign w:val="center"/>
          </w:tcPr>
          <w:p w:rsidR="007A4BEF" w:rsidRPr="001B1299" w:rsidRDefault="007A4BEF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 w:rsidRPr="001B1299">
              <w:rPr>
                <w:b/>
                <w:bCs/>
                <w:u w:val="single"/>
              </w:rPr>
              <w:t>№98/</w:t>
            </w:r>
            <w:r>
              <w:rPr>
                <w:b/>
                <w:bCs/>
                <w:u w:val="single"/>
              </w:rPr>
              <w:t>4427 от «08»  сентября 2014</w:t>
            </w:r>
            <w:r w:rsidRPr="001B1299">
              <w:rPr>
                <w:b/>
                <w:bCs/>
                <w:u w:val="single"/>
              </w:rPr>
              <w:t xml:space="preserve"> года   </w:t>
            </w:r>
          </w:p>
          <w:p w:rsidR="007A4BEF" w:rsidRPr="004E3C5E" w:rsidRDefault="007A4BEF" w:rsidP="004052B7">
            <w:pPr>
              <w:suppressAutoHyphens/>
              <w:jc w:val="center"/>
              <w:rPr>
                <w:b/>
                <w:bCs/>
              </w:rPr>
            </w:pPr>
            <w:r w:rsidRPr="001B1299">
              <w:rPr>
                <w:b/>
                <w:bCs/>
              </w:rPr>
              <w:t>901-SH-</w:t>
            </w:r>
            <w:r>
              <w:rPr>
                <w:b/>
                <w:bCs/>
              </w:rPr>
              <w:t>8657</w:t>
            </w:r>
          </w:p>
          <w:p w:rsidR="007A4BEF" w:rsidRPr="00752D79" w:rsidRDefault="007A4BEF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lang w:val="en-US"/>
              </w:rPr>
              <w:t>5890/</w:t>
            </w:r>
            <w:r>
              <w:rPr>
                <w:b/>
                <w:bCs/>
              </w:rPr>
              <w:t>1058</w:t>
            </w:r>
          </w:p>
        </w:tc>
      </w:tr>
    </w:tbl>
    <w:p w:rsidR="007A4BEF" w:rsidRDefault="007A4BEF" w:rsidP="000E6546"/>
    <w:tbl>
      <w:tblPr>
        <w:tblW w:w="9948" w:type="dxa"/>
        <w:tblInd w:w="-106" w:type="dxa"/>
        <w:tblLook w:val="00A0"/>
      </w:tblPr>
      <w:tblGrid>
        <w:gridCol w:w="3557"/>
        <w:gridCol w:w="6391"/>
      </w:tblGrid>
      <w:tr w:rsidR="007A4BEF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A4BEF" w:rsidRPr="007D4215" w:rsidRDefault="007A4BEF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7A4BEF" w:rsidRPr="007D4215">
        <w:trPr>
          <w:trHeight w:val="146"/>
        </w:trPr>
        <w:tc>
          <w:tcPr>
            <w:tcW w:w="9948" w:type="dxa"/>
            <w:gridSpan w:val="2"/>
          </w:tcPr>
          <w:p w:rsidR="007A4BEF" w:rsidRPr="007D4215" w:rsidRDefault="007A4BEF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7A4BEF" w:rsidRPr="007D4215" w:rsidRDefault="007A4BEF" w:rsidP="004052B7">
            <w:pPr>
              <w:tabs>
                <w:tab w:val="left" w:pos="1134"/>
              </w:tabs>
              <w:jc w:val="both"/>
            </w:pPr>
          </w:p>
        </w:tc>
      </w:tr>
      <w:tr w:rsidR="007A4BEF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A4BEF" w:rsidRPr="00B975CB" w:rsidRDefault="007A4BEF" w:rsidP="004052B7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7A4BEF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BEF" w:rsidRPr="007938E2" w:rsidRDefault="007A4BEF" w:rsidP="004052B7">
            <w:pPr>
              <w:snapToGrid w:val="0"/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BEF" w:rsidRPr="007938E2" w:rsidRDefault="007A4BEF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A4BEF" w:rsidRPr="007938E2" w:rsidRDefault="007A4BEF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A4BEF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BEF" w:rsidRPr="007938E2" w:rsidRDefault="007A4BEF" w:rsidP="004052B7">
            <w:pPr>
              <w:snapToGrid w:val="0"/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BEF" w:rsidRPr="007938E2" w:rsidRDefault="007A4BEF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A4BEF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BEF" w:rsidRPr="007938E2" w:rsidRDefault="007A4BEF" w:rsidP="004052B7">
            <w:pPr>
              <w:snapToGrid w:val="0"/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BEF" w:rsidRPr="007938E2" w:rsidRDefault="007A4BEF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A4BEF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BEF" w:rsidRPr="007938E2" w:rsidRDefault="007A4BEF" w:rsidP="004052B7">
            <w:pPr>
              <w:snapToGrid w:val="0"/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BEF" w:rsidRPr="007938E2" w:rsidRDefault="007A4BEF" w:rsidP="004052B7">
            <w:pPr>
              <w:snapToGrid w:val="0"/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A4BEF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BEF" w:rsidRPr="007938E2" w:rsidRDefault="007A4BEF" w:rsidP="004052B7">
            <w:pPr>
              <w:snapToGrid w:val="0"/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BEF" w:rsidRPr="007938E2" w:rsidRDefault="007A4BEF" w:rsidP="004052B7">
            <w:pPr>
              <w:snapToGrid w:val="0"/>
              <w:rPr>
                <w:u w:val="single"/>
                <w:lang w:val="en-US"/>
              </w:rPr>
            </w:pPr>
            <w:hyperlink r:id="rId7" w:history="1">
              <w:r w:rsidRPr="007938E2">
                <w:rPr>
                  <w:rStyle w:val="Hyperlink"/>
                  <w:sz w:val="22"/>
                  <w:szCs w:val="22"/>
                  <w:lang w:val="en-US"/>
                </w:rPr>
                <w:t>mitukevich@seversk.tomsknet.ru</w:t>
              </w:r>
            </w:hyperlink>
          </w:p>
        </w:tc>
      </w:tr>
      <w:tr w:rsidR="007A4BEF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BEF" w:rsidRPr="007938E2" w:rsidRDefault="007A4BEF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BEF" w:rsidRPr="00B74E80" w:rsidRDefault="007A4BEF" w:rsidP="004052B7">
            <w:pPr>
              <w:jc w:val="both"/>
            </w:pPr>
            <w:r>
              <w:t>Нефедова Ольга Николаевна, телефон: (3823) 52-35-76</w:t>
            </w:r>
            <w:r w:rsidRPr="00F512FA">
              <w:t>, факс (3823) 56-25-50</w:t>
            </w:r>
          </w:p>
        </w:tc>
      </w:tr>
      <w:tr w:rsidR="007A4BEF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BEF" w:rsidRPr="007938E2" w:rsidRDefault="007A4BEF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BEF" w:rsidRPr="007938E2" w:rsidRDefault="007A4BEF" w:rsidP="004052B7">
            <w:r w:rsidRPr="007938E2">
              <w:rPr>
                <w:sz w:val="22"/>
                <w:szCs w:val="22"/>
              </w:rPr>
              <w:t xml:space="preserve">Митюкевич Яна Александровна, </w:t>
            </w:r>
          </w:p>
          <w:p w:rsidR="007A4BEF" w:rsidRPr="007938E2" w:rsidRDefault="007A4BEF" w:rsidP="004052B7">
            <w:r w:rsidRPr="007938E2">
              <w:rPr>
                <w:sz w:val="22"/>
                <w:szCs w:val="22"/>
              </w:rPr>
              <w:t>телефон (3823) 52-34-80,  факс (3823) 56-25-50</w:t>
            </w:r>
          </w:p>
        </w:tc>
      </w:tr>
      <w:tr w:rsidR="007A4BEF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A4BEF" w:rsidRPr="007938E2" w:rsidRDefault="007A4BEF" w:rsidP="004052B7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A4BEF" w:rsidRPr="007938E2" w:rsidRDefault="007A4BEF" w:rsidP="004052B7"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A4BEF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7A4BEF" w:rsidRPr="00B975CB" w:rsidRDefault="007A4BEF" w:rsidP="008C6150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7A4BEF" w:rsidRPr="001B1299">
        <w:trPr>
          <w:trHeight w:val="146"/>
        </w:trPr>
        <w:tc>
          <w:tcPr>
            <w:tcW w:w="9948" w:type="dxa"/>
            <w:gridSpan w:val="2"/>
          </w:tcPr>
          <w:p w:rsidR="007A4BEF" w:rsidRPr="008813C1" w:rsidRDefault="007A4BEF" w:rsidP="007048E4">
            <w:pPr>
              <w:pStyle w:val="BodyTextIndent2"/>
              <w:spacing w:after="0" w:line="240" w:lineRule="auto"/>
              <w:ind w:left="0"/>
              <w:rPr>
                <w:b/>
                <w:bCs/>
              </w:rPr>
            </w:pPr>
            <w:r w:rsidRPr="008813C1">
              <w:rPr>
                <w:b/>
                <w:bCs/>
              </w:rPr>
              <w:t>Право заключения договора на поставку топлива дизельного летнего</w:t>
            </w:r>
          </w:p>
          <w:p w:rsidR="007A4BEF" w:rsidRDefault="007A4BEF" w:rsidP="007048E4"/>
          <w:p w:rsidR="007A4BEF" w:rsidRPr="001B69EC" w:rsidRDefault="007A4BEF" w:rsidP="007048E4">
            <w:r w:rsidRPr="008813C1">
              <w:rPr>
                <w:b/>
                <w:bCs/>
              </w:rPr>
              <w:t>Предмет договора:</w:t>
            </w:r>
            <w:r w:rsidRPr="001B69EC">
              <w:t xml:space="preserve"> </w:t>
            </w:r>
            <w:r>
              <w:t>топливо дизельное летнее</w:t>
            </w:r>
          </w:p>
          <w:p w:rsidR="007A4BEF" w:rsidRPr="00F16CE4" w:rsidRDefault="007A4BEF" w:rsidP="004052B7">
            <w:pPr>
              <w:rPr>
                <w:b/>
                <w:bCs/>
              </w:rPr>
            </w:pPr>
          </w:p>
        </w:tc>
      </w:tr>
      <w:tr w:rsidR="007A4BEF" w:rsidRPr="00B975CB">
        <w:trPr>
          <w:trHeight w:val="146"/>
        </w:trPr>
        <w:tc>
          <w:tcPr>
            <w:tcW w:w="9948" w:type="dxa"/>
            <w:gridSpan w:val="2"/>
          </w:tcPr>
          <w:p w:rsidR="007A4BEF" w:rsidRDefault="007A4BEF" w:rsidP="004052B7"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 xml:space="preserve">остав и объем товара, </w:t>
            </w:r>
            <w:r w:rsidRPr="007048E4">
              <w:t>выполнения работ или оказания услуг:</w:t>
            </w:r>
            <w:r w:rsidRPr="00B975CB">
              <w:rPr>
                <w:b/>
                <w:bCs/>
              </w:rPr>
              <w:t xml:space="preserve"> </w:t>
            </w:r>
            <w:r w:rsidRPr="00B975CB">
              <w:t xml:space="preserve"> указан в </w:t>
            </w:r>
            <w:r>
              <w:t>ТОМЕ 2</w:t>
            </w:r>
            <w:r w:rsidRPr="00B975CB">
              <w:t xml:space="preserve"> «ТЕХНИЧЕСКАЯ ЧАСТЬ»</w:t>
            </w:r>
            <w:r>
              <w:t xml:space="preserve"> документации.</w:t>
            </w:r>
          </w:p>
          <w:p w:rsidR="007A4BEF" w:rsidRPr="00B975CB" w:rsidRDefault="007A4BEF" w:rsidP="004052B7"/>
        </w:tc>
      </w:tr>
      <w:tr w:rsidR="007A4BEF" w:rsidRPr="00B975CB">
        <w:trPr>
          <w:trHeight w:val="146"/>
        </w:trPr>
        <w:tc>
          <w:tcPr>
            <w:tcW w:w="9948" w:type="dxa"/>
            <w:gridSpan w:val="2"/>
          </w:tcPr>
          <w:p w:rsidR="007A4BEF" w:rsidRPr="00B975CB" w:rsidRDefault="007A4BEF" w:rsidP="004052B7">
            <w:r w:rsidRPr="00B975CB">
              <w:rPr>
                <w:b/>
                <w:bCs/>
              </w:rPr>
              <w:t xml:space="preserve">Срок поставки товара, </w:t>
            </w:r>
            <w:r w:rsidRPr="007048E4">
              <w:t>выполнения работ или оказания услуг:</w:t>
            </w:r>
            <w:r w:rsidRPr="00B975CB">
              <w:rPr>
                <w:b/>
                <w:bCs/>
              </w:rPr>
              <w:t xml:space="preserve"> </w:t>
            </w:r>
          </w:p>
        </w:tc>
      </w:tr>
      <w:tr w:rsidR="007A4BEF" w:rsidRPr="00B975CB">
        <w:trPr>
          <w:trHeight w:val="146"/>
        </w:trPr>
        <w:tc>
          <w:tcPr>
            <w:tcW w:w="9948" w:type="dxa"/>
            <w:gridSpan w:val="2"/>
          </w:tcPr>
          <w:p w:rsidR="007A4BEF" w:rsidRPr="00AF6F0C" w:rsidRDefault="007A4BEF" w:rsidP="007048E4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</w:pPr>
            <w:r w:rsidRPr="00AF6F0C">
              <w:t xml:space="preserve">не позднее 30 календарных дней с момента заключения договора отдельными партиями  по заявке Покупателя, в течение </w:t>
            </w:r>
            <w:r w:rsidRPr="001132A5">
              <w:t>2</w:t>
            </w:r>
            <w:r w:rsidRPr="00AF6F0C">
              <w:t>-х  рабочих дней с момента подачи</w:t>
            </w:r>
            <w:r w:rsidRPr="004B3111">
              <w:t xml:space="preserve"> заявки.</w:t>
            </w:r>
            <w:r>
              <w:t xml:space="preserve"> </w:t>
            </w:r>
          </w:p>
          <w:p w:rsidR="007A4BEF" w:rsidRPr="00B975CB" w:rsidRDefault="007A4BEF" w:rsidP="007048E4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rPr>
                <w:b/>
                <w:bCs/>
              </w:rPr>
            </w:pPr>
          </w:p>
        </w:tc>
      </w:tr>
      <w:tr w:rsidR="007A4BEF" w:rsidRPr="00B975CB">
        <w:trPr>
          <w:trHeight w:val="146"/>
        </w:trPr>
        <w:tc>
          <w:tcPr>
            <w:tcW w:w="9948" w:type="dxa"/>
            <w:gridSpan w:val="2"/>
          </w:tcPr>
          <w:p w:rsidR="007A4BEF" w:rsidRPr="00752D79" w:rsidRDefault="007A4BEF" w:rsidP="004052B7">
            <w:pPr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</w:tc>
      </w:tr>
      <w:tr w:rsidR="007A4BEF" w:rsidRPr="00B975CB">
        <w:trPr>
          <w:trHeight w:val="146"/>
        </w:trPr>
        <w:tc>
          <w:tcPr>
            <w:tcW w:w="9948" w:type="dxa"/>
            <w:gridSpan w:val="2"/>
          </w:tcPr>
          <w:p w:rsidR="007A4BEF" w:rsidRDefault="007A4BEF" w:rsidP="007048E4">
            <w:pPr>
              <w:ind w:right="153"/>
              <w:jc w:val="both"/>
            </w:pPr>
            <w:r w:rsidRPr="00F56A5E">
              <w:t xml:space="preserve">100% оплата за каждую поставленную партию продукции </w:t>
            </w:r>
            <w:r>
              <w:t>в течение</w:t>
            </w:r>
            <w:r w:rsidRPr="00F56A5E">
              <w:t xml:space="preserve"> 30 </w:t>
            </w:r>
            <w:r>
              <w:t>к</w:t>
            </w:r>
            <w:r w:rsidRPr="00F56A5E">
              <w:t>а</w:t>
            </w:r>
            <w:r>
              <w:t>лендарных дней</w:t>
            </w:r>
            <w:r w:rsidRPr="00F56A5E">
              <w:t xml:space="preserve"> после предоставления всех отгрузочных документов (счет-фактура, товарная накладная), паспорта качества и др. подтверждающих документов</w:t>
            </w:r>
            <w:r>
              <w:t>).</w:t>
            </w:r>
          </w:p>
          <w:p w:rsidR="007A4BEF" w:rsidRPr="00B975CB" w:rsidRDefault="007A4BEF" w:rsidP="007048E4">
            <w:pPr>
              <w:ind w:right="153"/>
              <w:jc w:val="both"/>
              <w:rPr>
                <w:color w:val="FF0000"/>
              </w:rPr>
            </w:pPr>
          </w:p>
        </w:tc>
      </w:tr>
      <w:tr w:rsidR="007A4BEF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A4BEF" w:rsidRPr="00B975CB" w:rsidRDefault="007A4BEF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A4BEF" w:rsidRPr="00B975CB">
        <w:trPr>
          <w:trHeight w:val="146"/>
        </w:trPr>
        <w:tc>
          <w:tcPr>
            <w:tcW w:w="9948" w:type="dxa"/>
            <w:gridSpan w:val="2"/>
          </w:tcPr>
          <w:p w:rsidR="007A4BEF" w:rsidRDefault="007A4BEF" w:rsidP="00752D79">
            <w:pPr>
              <w:ind w:right="153"/>
            </w:pPr>
            <w:r w:rsidRPr="00AD6041">
              <w:t>ОАО «СХК», Томская обл. г. Северск. Доставка товара самовывозом.</w:t>
            </w:r>
          </w:p>
          <w:p w:rsidR="007A4BEF" w:rsidRDefault="007A4BEF" w:rsidP="00752D79">
            <w:pPr>
              <w:ind w:right="153"/>
            </w:pPr>
          </w:p>
          <w:p w:rsidR="007A4BEF" w:rsidRPr="00752D79" w:rsidRDefault="007A4BEF" w:rsidP="007048E4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rPr>
                <w:color w:val="000000"/>
              </w:rPr>
            </w:pPr>
            <w:r w:rsidRPr="0034085F">
              <w:t>Способ доставки</w:t>
            </w:r>
            <w:r w:rsidRPr="004B3111">
              <w:t xml:space="preserve"> – самовывоз партиями автомобиль</w:t>
            </w:r>
            <w:r>
              <w:t>ным транспортом  представителя П</w:t>
            </w:r>
            <w:r w:rsidRPr="004B3111">
              <w:t>окупателя  (автоцистернами, автоналив)</w:t>
            </w:r>
            <w:r>
              <w:t xml:space="preserve"> </w:t>
            </w:r>
            <w:r w:rsidRPr="004B3111">
              <w:t>1 (один) раз в 1-2 недели с ближайших нефтебаз (нефтехранилищ) к г. Север</w:t>
            </w:r>
            <w:r>
              <w:t>с</w:t>
            </w:r>
            <w:r w:rsidRPr="004B3111">
              <w:t>к</w:t>
            </w:r>
            <w:r>
              <w:t>у</w:t>
            </w:r>
            <w:r w:rsidRPr="004B3111">
              <w:t xml:space="preserve"> (либо территория г. Северска) по мере возни</w:t>
            </w:r>
            <w:r>
              <w:t>кновения потребности по заявке П</w:t>
            </w:r>
            <w:r w:rsidRPr="004B3111">
              <w:t>окупателя.</w:t>
            </w:r>
          </w:p>
        </w:tc>
      </w:tr>
      <w:tr w:rsidR="007A4BEF" w:rsidRPr="00B975CB">
        <w:trPr>
          <w:trHeight w:val="146"/>
        </w:trPr>
        <w:tc>
          <w:tcPr>
            <w:tcW w:w="9948" w:type="dxa"/>
            <w:gridSpan w:val="2"/>
          </w:tcPr>
          <w:p w:rsidR="007A4BEF" w:rsidRPr="00B975CB" w:rsidRDefault="007A4BEF" w:rsidP="004052B7">
            <w:pPr>
              <w:rPr>
                <w:color w:val="FF0000"/>
              </w:rPr>
            </w:pPr>
          </w:p>
        </w:tc>
      </w:tr>
      <w:tr w:rsidR="007A4BEF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A4BEF" w:rsidRDefault="007A4BEF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7A4BEF" w:rsidRPr="00B975CB" w:rsidRDefault="007A4BEF" w:rsidP="004052B7">
            <w:r>
              <w:rPr>
                <w:b/>
                <w:bCs/>
              </w:rPr>
              <w:t xml:space="preserve">    </w:t>
            </w:r>
            <w:r w:rsidRPr="00B975CB">
              <w:rPr>
                <w:b/>
                <w:bCs/>
              </w:rPr>
              <w:t>определении лица, выигравшего запрос цен:</w:t>
            </w:r>
          </w:p>
        </w:tc>
      </w:tr>
      <w:tr w:rsidR="007A4BEF" w:rsidRPr="00B975CB">
        <w:trPr>
          <w:trHeight w:val="146"/>
        </w:trPr>
        <w:tc>
          <w:tcPr>
            <w:tcW w:w="9948" w:type="dxa"/>
            <w:gridSpan w:val="2"/>
          </w:tcPr>
          <w:p w:rsidR="007A4BEF" w:rsidRPr="004939EB" w:rsidRDefault="007A4BEF" w:rsidP="004052B7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8" w:history="1">
              <w:r w:rsidRPr="002B23DB">
                <w:rPr>
                  <w:rStyle w:val="Hyperlink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A4BEF" w:rsidRPr="004939EB" w:rsidRDefault="007A4BEF" w:rsidP="004052B7">
            <w:pPr>
              <w:tabs>
                <w:tab w:val="left" w:pos="1134"/>
              </w:tabs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A4BEF" w:rsidRPr="00B975CB" w:rsidRDefault="007A4BEF" w:rsidP="004052B7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A4BEF" w:rsidRPr="00B975CB">
        <w:trPr>
          <w:trHeight w:val="146"/>
        </w:trPr>
        <w:tc>
          <w:tcPr>
            <w:tcW w:w="9948" w:type="dxa"/>
            <w:gridSpan w:val="2"/>
          </w:tcPr>
          <w:p w:rsidR="007A4BEF" w:rsidRPr="00B975CB" w:rsidRDefault="007A4BEF" w:rsidP="004052B7"/>
        </w:tc>
      </w:tr>
      <w:tr w:rsidR="007A4BEF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A4BEF" w:rsidRPr="00B975CB" w:rsidRDefault="007A4BEF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7A4BEF" w:rsidRPr="001B1299">
        <w:trPr>
          <w:trHeight w:val="678"/>
        </w:trPr>
        <w:tc>
          <w:tcPr>
            <w:tcW w:w="9948" w:type="dxa"/>
            <w:gridSpan w:val="2"/>
          </w:tcPr>
          <w:p w:rsidR="007A4BEF" w:rsidRDefault="007A4BEF" w:rsidP="007048E4">
            <w:r w:rsidRPr="00373D29">
              <w:t>Начальная (максимальная) цена договора</w:t>
            </w:r>
            <w:r>
              <w:t>:</w:t>
            </w:r>
            <w:r w:rsidRPr="00373D29">
              <w:t xml:space="preserve"> </w:t>
            </w:r>
          </w:p>
          <w:p w:rsidR="007A4BEF" w:rsidRDefault="007A4BEF" w:rsidP="007048E4">
            <w:pPr>
              <w:rPr>
                <w:b/>
                <w:bCs/>
                <w:color w:val="000000"/>
              </w:rPr>
            </w:pPr>
            <w:r w:rsidRPr="00943D1A">
              <w:rPr>
                <w:b/>
                <w:bCs/>
              </w:rPr>
              <w:t>437 563</w:t>
            </w:r>
            <w:r>
              <w:rPr>
                <w:b/>
                <w:bCs/>
                <w:color w:val="000000"/>
              </w:rPr>
              <w:t xml:space="preserve"> </w:t>
            </w:r>
            <w:r w:rsidRPr="000D7390">
              <w:rPr>
                <w:color w:val="000000"/>
              </w:rPr>
              <w:t>(</w:t>
            </w:r>
            <w:r w:rsidRPr="00943D1A">
              <w:rPr>
                <w:color w:val="000000"/>
              </w:rPr>
              <w:t>Четыреста тридцать семь тысяч пятьсот шестьдесят три</w:t>
            </w:r>
            <w:r w:rsidRPr="000D7390">
              <w:rPr>
                <w:color w:val="000000"/>
              </w:rPr>
              <w:t>)</w:t>
            </w:r>
            <w:r>
              <w:rPr>
                <w:b/>
                <w:bCs/>
                <w:color w:val="000000"/>
              </w:rPr>
              <w:t xml:space="preserve">  рубля 92 копейки, включая</w:t>
            </w:r>
            <w:r w:rsidRPr="00254E05">
              <w:rPr>
                <w:b/>
                <w:bCs/>
                <w:color w:val="000000"/>
              </w:rPr>
              <w:t xml:space="preserve"> НДС 18% </w:t>
            </w:r>
          </w:p>
          <w:p w:rsidR="007A4BEF" w:rsidRPr="00CA1BE0" w:rsidRDefault="007A4BEF" w:rsidP="007048E4">
            <w:pPr>
              <w:rPr>
                <w:b/>
                <w:bCs/>
                <w:color w:val="000000"/>
              </w:rPr>
            </w:pPr>
          </w:p>
          <w:p w:rsidR="007A4BEF" w:rsidRDefault="007A4BEF" w:rsidP="007048E4">
            <w:pPr>
              <w:tabs>
                <w:tab w:val="left" w:pos="1134"/>
              </w:tabs>
              <w:jc w:val="both"/>
            </w:pPr>
            <w:r w:rsidRPr="00373D29">
              <w:t>Начальная (максимальная) цена договора</w:t>
            </w:r>
            <w:r>
              <w:t xml:space="preserve">: </w:t>
            </w:r>
            <w:r w:rsidRPr="00373D29">
              <w:t xml:space="preserve"> </w:t>
            </w:r>
            <w:r>
              <w:t xml:space="preserve"> </w:t>
            </w:r>
          </w:p>
          <w:p w:rsidR="007A4BEF" w:rsidRDefault="007A4BEF" w:rsidP="007048E4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370 816 </w:t>
            </w:r>
            <w:r w:rsidRPr="000D7390">
              <w:rPr>
                <w:color w:val="000000"/>
              </w:rPr>
              <w:t>(</w:t>
            </w:r>
            <w:r w:rsidRPr="00943D1A">
              <w:rPr>
                <w:color w:val="000000"/>
              </w:rPr>
              <w:t>Триста семьдесят тысяч восемьсот шестнадцать</w:t>
            </w:r>
            <w:r w:rsidRPr="000D7390">
              <w:rPr>
                <w:color w:val="000000"/>
              </w:rPr>
              <w:t>)</w:t>
            </w:r>
            <w:r>
              <w:rPr>
                <w:b/>
                <w:bCs/>
                <w:color w:val="000000"/>
              </w:rPr>
              <w:t xml:space="preserve">  рублей 88</w:t>
            </w:r>
            <w:r w:rsidRPr="00254E05">
              <w:rPr>
                <w:b/>
                <w:bCs/>
                <w:color w:val="000000"/>
              </w:rPr>
              <w:t xml:space="preserve"> копеек</w:t>
            </w:r>
            <w:r>
              <w:rPr>
                <w:b/>
                <w:bCs/>
                <w:color w:val="000000"/>
              </w:rPr>
              <w:t>, без учета НДС</w:t>
            </w:r>
          </w:p>
          <w:p w:rsidR="007A4BEF" w:rsidRDefault="007A4BEF" w:rsidP="007048E4">
            <w:pPr>
              <w:pStyle w:val="3"/>
              <w:tabs>
                <w:tab w:val="clear" w:pos="1307"/>
                <w:tab w:val="left" w:pos="-72"/>
              </w:tabs>
              <w:ind w:left="0" w:right="153"/>
            </w:pPr>
          </w:p>
          <w:p w:rsidR="007A4BEF" w:rsidRPr="005333A7" w:rsidRDefault="007A4BEF" w:rsidP="007048E4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5333A7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7A4BEF" w:rsidRPr="00CA1BE0" w:rsidRDefault="007A4BEF" w:rsidP="007048E4">
            <w:pPr>
              <w:rPr>
                <w:b/>
                <w:bCs/>
                <w:color w:val="000000"/>
              </w:rPr>
            </w:pPr>
          </w:p>
          <w:p w:rsidR="007A4BEF" w:rsidRPr="009E2397" w:rsidRDefault="007A4BEF" w:rsidP="007048E4">
            <w:r w:rsidRPr="00E5573E">
              <w:t xml:space="preserve">Цена договора включает </w:t>
            </w:r>
            <w:r>
              <w:t xml:space="preserve">в себя: </w:t>
            </w:r>
            <w:r w:rsidRPr="00C127E6">
              <w:t>стоимость товара, налоги, страхование, уплату таможенных пошлин, сборы и другие расходы связанные с исполнением договора.</w:t>
            </w:r>
          </w:p>
          <w:p w:rsidR="007A4BEF" w:rsidRPr="001B1299" w:rsidRDefault="007A4BEF" w:rsidP="007048E4">
            <w:pPr>
              <w:rPr>
                <w:u w:val="single"/>
              </w:rPr>
            </w:pPr>
          </w:p>
        </w:tc>
      </w:tr>
      <w:tr w:rsidR="007A4BEF" w:rsidRPr="00B975CB">
        <w:trPr>
          <w:trHeight w:val="146"/>
        </w:trPr>
        <w:tc>
          <w:tcPr>
            <w:tcW w:w="9948" w:type="dxa"/>
            <w:gridSpan w:val="2"/>
          </w:tcPr>
          <w:p w:rsidR="007A4BEF" w:rsidRDefault="007A4BEF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7A4BEF" w:rsidRPr="00225C74" w:rsidRDefault="007A4BEF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7A4BEF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A4BEF" w:rsidRPr="00B975CB" w:rsidRDefault="007A4BEF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A4BEF" w:rsidRPr="00B975CB">
        <w:trPr>
          <w:trHeight w:val="146"/>
        </w:trPr>
        <w:tc>
          <w:tcPr>
            <w:tcW w:w="9948" w:type="dxa"/>
            <w:gridSpan w:val="2"/>
          </w:tcPr>
          <w:p w:rsidR="007A4BEF" w:rsidRDefault="007A4BEF" w:rsidP="004052B7">
            <w:pPr>
              <w:tabs>
                <w:tab w:val="left" w:pos="1134"/>
              </w:tabs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9" w:history="1">
              <w:r w:rsidRPr="00B975CB">
                <w:rPr>
                  <w:rStyle w:val="Hyperlink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0" w:history="1">
              <w:r w:rsidRPr="00B975CB">
                <w:rPr>
                  <w:rStyle w:val="Hyperlink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1" w:history="1">
              <w:r w:rsidRPr="002B23DB">
                <w:rPr>
                  <w:rStyle w:val="Hyperlink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7A4BEF" w:rsidRDefault="007A4BEF" w:rsidP="004052B7">
            <w:pPr>
              <w:tabs>
                <w:tab w:val="left" w:pos="1134"/>
              </w:tabs>
            </w:pPr>
          </w:p>
          <w:p w:rsidR="007A4BEF" w:rsidRPr="00752D79" w:rsidRDefault="007A4BEF" w:rsidP="004052B7">
            <w:pPr>
              <w:tabs>
                <w:tab w:val="left" w:pos="1134"/>
              </w:tabs>
            </w:pPr>
            <w:r w:rsidRPr="00752D79">
              <w:rPr>
                <w:rStyle w:val="Hyperlink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7A4BEF" w:rsidRPr="00B975CB">
        <w:trPr>
          <w:trHeight w:val="146"/>
        </w:trPr>
        <w:tc>
          <w:tcPr>
            <w:tcW w:w="9948" w:type="dxa"/>
            <w:gridSpan w:val="2"/>
          </w:tcPr>
          <w:p w:rsidR="007A4BEF" w:rsidRPr="00B975CB" w:rsidRDefault="007A4BEF" w:rsidP="004052B7"/>
        </w:tc>
      </w:tr>
      <w:tr w:rsidR="007A4BEF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A4BEF" w:rsidRDefault="007A4BEF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в </w:t>
            </w:r>
          </w:p>
          <w:p w:rsidR="007A4BEF" w:rsidRPr="00B975CB" w:rsidRDefault="007A4BEF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7A4BEF" w:rsidRPr="001B1299">
        <w:trPr>
          <w:trHeight w:val="146"/>
        </w:trPr>
        <w:tc>
          <w:tcPr>
            <w:tcW w:w="9948" w:type="dxa"/>
            <w:gridSpan w:val="2"/>
          </w:tcPr>
          <w:p w:rsidR="007A4BEF" w:rsidRPr="00D12912" w:rsidRDefault="007A4BEF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В соответствии с действующей редакцией ЕОСЗ проведение переторжки не предусмотрено.</w:t>
            </w:r>
          </w:p>
          <w:p w:rsidR="007A4BEF" w:rsidRPr="006B4D55" w:rsidRDefault="007A4BEF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</w:tc>
      </w:tr>
      <w:tr w:rsidR="007A4BEF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A4BEF" w:rsidRDefault="007A4BEF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</w:p>
          <w:p w:rsidR="007A4BEF" w:rsidRPr="00B975CB" w:rsidRDefault="007A4BEF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7A4BEF" w:rsidRPr="00B975CB">
        <w:trPr>
          <w:trHeight w:val="146"/>
        </w:trPr>
        <w:tc>
          <w:tcPr>
            <w:tcW w:w="9948" w:type="dxa"/>
            <w:gridSpan w:val="2"/>
          </w:tcPr>
          <w:p w:rsidR="007A4BEF" w:rsidRDefault="007A4BEF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7A4BEF" w:rsidRPr="00CE0D41" w:rsidRDefault="007A4BEF" w:rsidP="004052B7">
            <w:pPr>
              <w:jc w:val="both"/>
              <w:rPr>
                <w:b/>
                <w:bCs/>
                <w:i/>
                <w:iCs/>
              </w:rPr>
            </w:pP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2" w:history="1">
              <w:r w:rsidRPr="002B23DB">
                <w:rPr>
                  <w:rStyle w:val="Hyperlink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</w:p>
        </w:tc>
      </w:tr>
      <w:tr w:rsidR="007A4BEF" w:rsidRPr="001B1299">
        <w:trPr>
          <w:trHeight w:val="146"/>
        </w:trPr>
        <w:tc>
          <w:tcPr>
            <w:tcW w:w="9948" w:type="dxa"/>
            <w:gridSpan w:val="2"/>
          </w:tcPr>
          <w:p w:rsidR="007A4BEF" w:rsidRPr="00EC648D" w:rsidRDefault="007A4BEF" w:rsidP="00FF66BC">
            <w:pPr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«15»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</w:t>
            </w:r>
            <w:r>
              <w:rPr>
                <w:b/>
                <w:bCs/>
                <w:i/>
                <w:iCs/>
                <w:u w:val="single"/>
              </w:rPr>
              <w:t>сентября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 2014 года</w:t>
            </w:r>
          </w:p>
        </w:tc>
      </w:tr>
      <w:tr w:rsidR="007A4BEF" w:rsidRPr="001B1299">
        <w:trPr>
          <w:trHeight w:val="146"/>
        </w:trPr>
        <w:tc>
          <w:tcPr>
            <w:tcW w:w="9948" w:type="dxa"/>
            <w:gridSpan w:val="2"/>
          </w:tcPr>
          <w:p w:rsidR="007A4BEF" w:rsidRPr="00EC648D" w:rsidRDefault="007A4BEF" w:rsidP="004052B7">
            <w:pPr>
              <w:rPr>
                <w:b/>
                <w:bCs/>
                <w:u w:val="single"/>
              </w:rPr>
            </w:pPr>
          </w:p>
        </w:tc>
      </w:tr>
      <w:tr w:rsidR="007A4BEF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A4BEF" w:rsidRPr="00B975CB" w:rsidRDefault="007A4BEF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7A4BEF" w:rsidRPr="001B1299">
        <w:trPr>
          <w:trHeight w:val="146"/>
        </w:trPr>
        <w:tc>
          <w:tcPr>
            <w:tcW w:w="9948" w:type="dxa"/>
            <w:gridSpan w:val="2"/>
          </w:tcPr>
          <w:p w:rsidR="007A4BEF" w:rsidRDefault="007A4BEF" w:rsidP="002227FA">
            <w:r w:rsidRPr="001B1299">
              <w:t>Томская область, г. Северск, улица Курчатова,</w:t>
            </w:r>
            <w:r>
              <w:t xml:space="preserve"> 1, ОАО «СХК», Единая закупочная комиссия</w:t>
            </w:r>
          </w:p>
          <w:p w:rsidR="007A4BEF" w:rsidRPr="009E2FC9" w:rsidRDefault="007A4BEF" w:rsidP="002227FA"/>
          <w:p w:rsidR="007A4BEF" w:rsidRPr="001B1299" w:rsidRDefault="007A4BEF" w:rsidP="002227FA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>
              <w:rPr>
                <w:b/>
                <w:bCs/>
                <w:i/>
                <w:iCs/>
              </w:rPr>
              <w:t>не позднее «03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октября</w:t>
            </w:r>
            <w:r w:rsidRPr="00071F88">
              <w:rPr>
                <w:b/>
                <w:bCs/>
                <w:i/>
                <w:iCs/>
              </w:rPr>
              <w:t xml:space="preserve"> 2014 г.</w:t>
            </w:r>
          </w:p>
        </w:tc>
      </w:tr>
      <w:tr w:rsidR="007A4BEF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A4BEF" w:rsidRPr="001B1299" w:rsidRDefault="007A4BEF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7A4BEF" w:rsidRPr="001B1299">
        <w:trPr>
          <w:trHeight w:val="146"/>
        </w:trPr>
        <w:tc>
          <w:tcPr>
            <w:tcW w:w="9948" w:type="dxa"/>
            <w:gridSpan w:val="2"/>
          </w:tcPr>
          <w:p w:rsidR="007A4BEF" w:rsidRDefault="007A4BEF" w:rsidP="002227FA">
            <w:r w:rsidRPr="001B1299">
              <w:t>Томская область, г. Северск, улица Курчатова,</w:t>
            </w:r>
            <w:r>
              <w:t xml:space="preserve"> 1, ОАО «СХК», Единая закупочная комиссия</w:t>
            </w:r>
          </w:p>
          <w:p w:rsidR="007A4BEF" w:rsidRDefault="007A4BEF" w:rsidP="002227FA"/>
          <w:p w:rsidR="007A4BEF" w:rsidRPr="001B1299" w:rsidRDefault="007A4BEF" w:rsidP="004052B7">
            <w:r w:rsidRPr="00CB6AEC">
              <w:t xml:space="preserve">Подведение итогов запроса цен: </w:t>
            </w:r>
            <w:r>
              <w:rPr>
                <w:b/>
                <w:bCs/>
                <w:i/>
                <w:iCs/>
              </w:rPr>
              <w:t>не позднее «03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октября</w:t>
            </w:r>
            <w:r w:rsidRPr="00071F88">
              <w:rPr>
                <w:b/>
                <w:bCs/>
                <w:i/>
                <w:iCs/>
              </w:rPr>
              <w:t xml:space="preserve"> 2014 г.</w:t>
            </w:r>
          </w:p>
        </w:tc>
      </w:tr>
      <w:tr w:rsidR="007A4BEF" w:rsidRPr="00B975CB">
        <w:trPr>
          <w:trHeight w:val="146"/>
        </w:trPr>
        <w:tc>
          <w:tcPr>
            <w:tcW w:w="9948" w:type="dxa"/>
            <w:gridSpan w:val="2"/>
          </w:tcPr>
          <w:p w:rsidR="007A4BEF" w:rsidRPr="00B975CB" w:rsidRDefault="007A4BEF" w:rsidP="004052B7"/>
        </w:tc>
      </w:tr>
      <w:tr w:rsidR="007A4BEF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A4BEF" w:rsidRPr="00B975CB" w:rsidRDefault="007A4BEF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A4BEF" w:rsidRPr="00B975CB">
        <w:trPr>
          <w:trHeight w:val="146"/>
        </w:trPr>
        <w:tc>
          <w:tcPr>
            <w:tcW w:w="9948" w:type="dxa"/>
            <w:gridSpan w:val="2"/>
          </w:tcPr>
          <w:p w:rsidR="007A4BEF" w:rsidRPr="00AE6F72" w:rsidRDefault="007A4BEF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 xml:space="preserve">и 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7A4BEF" w:rsidRPr="00225DB0" w:rsidRDefault="007A4BEF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>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7A4BEF" w:rsidRPr="00242BFB" w:rsidRDefault="007A4BEF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7A4BEF" w:rsidRPr="009E58BB" w:rsidRDefault="007A4BEF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7A4BEF" w:rsidRPr="00B975CB" w:rsidRDefault="007A4BEF" w:rsidP="0093004B">
            <w:pPr>
              <w:rPr>
                <w:color w:val="7030A0"/>
              </w:rPr>
            </w:pPr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A4BEF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7A4BEF" w:rsidRPr="00B975CB" w:rsidRDefault="007A4BEF" w:rsidP="004052B7">
            <w:r w:rsidRPr="00B975CB">
              <w:rPr>
                <w:b/>
                <w:bCs/>
                <w:spacing w:val="-6"/>
              </w:rPr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7A4BEF" w:rsidRPr="001B1299">
        <w:trPr>
          <w:trHeight w:val="559"/>
        </w:trPr>
        <w:tc>
          <w:tcPr>
            <w:tcW w:w="9948" w:type="dxa"/>
            <w:gridSpan w:val="2"/>
          </w:tcPr>
          <w:p w:rsidR="007A4BEF" w:rsidRPr="001B1299" w:rsidRDefault="007A4BEF" w:rsidP="004052B7">
            <w:r>
              <w:t>не требуется</w:t>
            </w:r>
          </w:p>
          <w:p w:rsidR="007A4BEF" w:rsidRPr="001B1299" w:rsidRDefault="007A4BEF" w:rsidP="004052B7"/>
        </w:tc>
      </w:tr>
      <w:tr w:rsidR="007A4BEF" w:rsidRPr="00B975CB">
        <w:trPr>
          <w:trHeight w:val="641"/>
        </w:trPr>
        <w:tc>
          <w:tcPr>
            <w:tcW w:w="9948" w:type="dxa"/>
            <w:gridSpan w:val="2"/>
            <w:shd w:val="clear" w:color="auto" w:fill="D9D9D9"/>
          </w:tcPr>
          <w:p w:rsidR="007A4BEF" w:rsidRDefault="007A4BEF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7A4BEF" w:rsidRPr="00B975CB" w:rsidRDefault="007A4BEF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7A4BEF" w:rsidRPr="00B975CB">
        <w:trPr>
          <w:trHeight w:val="271"/>
        </w:trPr>
        <w:tc>
          <w:tcPr>
            <w:tcW w:w="9948" w:type="dxa"/>
            <w:gridSpan w:val="2"/>
          </w:tcPr>
          <w:p w:rsidR="007A4BEF" w:rsidRPr="00B975CB" w:rsidRDefault="007A4BEF" w:rsidP="004052B7"/>
        </w:tc>
      </w:tr>
      <w:tr w:rsidR="007A4BEF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7A4BEF" w:rsidRDefault="007A4BEF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7A4BEF" w:rsidRDefault="007A4BEF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7A4BEF" w:rsidRPr="00B975CB" w:rsidRDefault="007A4BEF" w:rsidP="004052B7"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цен.</w:t>
            </w:r>
          </w:p>
        </w:tc>
      </w:tr>
      <w:tr w:rsidR="007A4BEF" w:rsidRPr="00B975CB">
        <w:trPr>
          <w:trHeight w:val="1118"/>
        </w:trPr>
        <w:tc>
          <w:tcPr>
            <w:tcW w:w="9948" w:type="dxa"/>
            <w:gridSpan w:val="2"/>
          </w:tcPr>
          <w:p w:rsidR="007A4BEF" w:rsidRPr="00254E37" w:rsidRDefault="007A4BEF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7A4BEF" w:rsidRPr="00254E37" w:rsidRDefault="007A4BEF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7A4BEF" w:rsidRPr="00B975CB" w:rsidRDefault="007A4BEF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</w:tc>
      </w:tr>
      <w:tr w:rsidR="007A4BEF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7A4BEF" w:rsidRPr="00B975CB" w:rsidRDefault="007A4BEF" w:rsidP="004052B7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7A4BEF" w:rsidRPr="00B975CB">
        <w:trPr>
          <w:trHeight w:val="391"/>
        </w:trPr>
        <w:tc>
          <w:tcPr>
            <w:tcW w:w="9948" w:type="dxa"/>
            <w:gridSpan w:val="2"/>
            <w:shd w:val="clear" w:color="auto" w:fill="FFFFFF"/>
          </w:tcPr>
          <w:p w:rsidR="007A4BEF" w:rsidRPr="00B975CB" w:rsidRDefault="007A4BEF" w:rsidP="004052B7">
            <w:pPr>
              <w:rPr>
                <w:b/>
                <w:bCs/>
              </w:rPr>
            </w:pPr>
          </w:p>
        </w:tc>
      </w:tr>
      <w:tr w:rsidR="007A4BEF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7A4BEF" w:rsidRPr="00B975CB" w:rsidRDefault="007A4BEF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7A4BEF" w:rsidRPr="00B975CB">
        <w:trPr>
          <w:trHeight w:val="3353"/>
        </w:trPr>
        <w:tc>
          <w:tcPr>
            <w:tcW w:w="9948" w:type="dxa"/>
            <w:gridSpan w:val="2"/>
          </w:tcPr>
          <w:p w:rsidR="007A4BEF" w:rsidRPr="005D384E" w:rsidRDefault="007A4BEF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384E">
              <w:rPr>
                <w:rFonts w:ascii="Times New Roman" w:hAnsi="Times New Roman" w:cs="Times New Roman"/>
                <w:sz w:val="24"/>
                <w:szCs w:val="24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7A4BEF" w:rsidRPr="005D384E" w:rsidRDefault="007A4BEF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384E">
              <w:rPr>
                <w:rFonts w:ascii="Times New Roman" w:hAnsi="Times New Roman" w:cs="Times New Roman"/>
                <w:sz w:val="24"/>
                <w:szCs w:val="24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7A4BEF" w:rsidRPr="00072459" w:rsidRDefault="007A4BEF" w:rsidP="004052B7">
            <w:pPr>
              <w:ind w:right="153"/>
              <w:jc w:val="both"/>
              <w:rPr>
                <w:b/>
                <w:bCs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A4BEF" w:rsidRPr="000E6546" w:rsidRDefault="007A4BEF" w:rsidP="000E6546"/>
    <w:sectPr w:rsidR="007A4BEF" w:rsidRPr="000E6546" w:rsidSect="006B02BB">
      <w:footerReference w:type="default" r:id="rId13"/>
      <w:headerReference w:type="first" r:id="rId14"/>
      <w:pgSz w:w="11906" w:h="16838" w:code="9"/>
      <w:pgMar w:top="1134" w:right="851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4BEF" w:rsidRDefault="007A4BEF" w:rsidP="007938E2">
      <w:r>
        <w:separator/>
      </w:r>
    </w:p>
  </w:endnote>
  <w:endnote w:type="continuationSeparator" w:id="1">
    <w:p w:rsidR="007A4BEF" w:rsidRDefault="007A4BEF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4BEF" w:rsidRDefault="007A4BEF">
    <w:pPr>
      <w:pStyle w:val="Footer"/>
      <w:jc w:val="center"/>
    </w:pPr>
    <w:fldSimple w:instr=" PAGE   \* MERGEFORMAT ">
      <w:r>
        <w:rPr>
          <w:noProof/>
        </w:rPr>
        <w:t>4</w:t>
      </w:r>
    </w:fldSimple>
  </w:p>
  <w:p w:rsidR="007A4BEF" w:rsidRDefault="007A4BE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4BEF" w:rsidRDefault="007A4BEF" w:rsidP="007938E2">
      <w:r>
        <w:separator/>
      </w:r>
    </w:p>
  </w:footnote>
  <w:footnote w:type="continuationSeparator" w:id="1">
    <w:p w:rsidR="007A4BEF" w:rsidRDefault="007A4BEF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4BEF" w:rsidRPr="00FC6B64" w:rsidRDefault="007A4BEF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7A4BEF" w:rsidRDefault="007A4BEF" w:rsidP="006B02BB">
    <w:pPr>
      <w:pStyle w:val="Header"/>
    </w:pPr>
    <w:r>
      <w:t>_____________________________________________________________________________</w:t>
    </w:r>
  </w:p>
  <w:p w:rsidR="007A4BEF" w:rsidRDefault="007A4BEF" w:rsidP="00B62271">
    <w:pPr>
      <w:pStyle w:val="Header"/>
    </w:pPr>
  </w:p>
  <w:p w:rsidR="007A4BEF" w:rsidRDefault="007A4BE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51A8"/>
    <w:rsid w:val="00031D9F"/>
    <w:rsid w:val="00032725"/>
    <w:rsid w:val="00046382"/>
    <w:rsid w:val="00050B91"/>
    <w:rsid w:val="000557E3"/>
    <w:rsid w:val="00060237"/>
    <w:rsid w:val="00071F88"/>
    <w:rsid w:val="00072459"/>
    <w:rsid w:val="00082074"/>
    <w:rsid w:val="000C3C7D"/>
    <w:rsid w:val="000C4F38"/>
    <w:rsid w:val="000D2317"/>
    <w:rsid w:val="000D7390"/>
    <w:rsid w:val="000E5C13"/>
    <w:rsid w:val="000E63BA"/>
    <w:rsid w:val="000E6546"/>
    <w:rsid w:val="000F1A0B"/>
    <w:rsid w:val="000F3463"/>
    <w:rsid w:val="000F3C37"/>
    <w:rsid w:val="00110844"/>
    <w:rsid w:val="001132A5"/>
    <w:rsid w:val="00123CA2"/>
    <w:rsid w:val="00133A94"/>
    <w:rsid w:val="001477ED"/>
    <w:rsid w:val="001A1CB3"/>
    <w:rsid w:val="001A2900"/>
    <w:rsid w:val="001B1299"/>
    <w:rsid w:val="001B69EC"/>
    <w:rsid w:val="001E04D5"/>
    <w:rsid w:val="001E1983"/>
    <w:rsid w:val="001E2034"/>
    <w:rsid w:val="001F47C5"/>
    <w:rsid w:val="001F6067"/>
    <w:rsid w:val="002227FA"/>
    <w:rsid w:val="00225C74"/>
    <w:rsid w:val="00225DB0"/>
    <w:rsid w:val="00234311"/>
    <w:rsid w:val="00242BFB"/>
    <w:rsid w:val="00254E05"/>
    <w:rsid w:val="00254E37"/>
    <w:rsid w:val="002652BC"/>
    <w:rsid w:val="002A0D0E"/>
    <w:rsid w:val="002A5796"/>
    <w:rsid w:val="002B1B8F"/>
    <w:rsid w:val="002B23DB"/>
    <w:rsid w:val="002E08D7"/>
    <w:rsid w:val="002E0C19"/>
    <w:rsid w:val="002E37A7"/>
    <w:rsid w:val="00300AEF"/>
    <w:rsid w:val="00311C27"/>
    <w:rsid w:val="00322AEF"/>
    <w:rsid w:val="0032778E"/>
    <w:rsid w:val="0034085F"/>
    <w:rsid w:val="00344E79"/>
    <w:rsid w:val="0034660E"/>
    <w:rsid w:val="0037081F"/>
    <w:rsid w:val="00373D29"/>
    <w:rsid w:val="003826D0"/>
    <w:rsid w:val="003A6B32"/>
    <w:rsid w:val="003C6E96"/>
    <w:rsid w:val="003D574F"/>
    <w:rsid w:val="003E13D6"/>
    <w:rsid w:val="003E6BFC"/>
    <w:rsid w:val="004052B7"/>
    <w:rsid w:val="00405B6A"/>
    <w:rsid w:val="00433AD9"/>
    <w:rsid w:val="00434717"/>
    <w:rsid w:val="00442358"/>
    <w:rsid w:val="00442A94"/>
    <w:rsid w:val="00462947"/>
    <w:rsid w:val="00475AF9"/>
    <w:rsid w:val="00492D26"/>
    <w:rsid w:val="004939EB"/>
    <w:rsid w:val="0049784E"/>
    <w:rsid w:val="004B0D1D"/>
    <w:rsid w:val="004B170A"/>
    <w:rsid w:val="004B3111"/>
    <w:rsid w:val="004C1332"/>
    <w:rsid w:val="004C3B3E"/>
    <w:rsid w:val="004E3C5E"/>
    <w:rsid w:val="004E53C0"/>
    <w:rsid w:val="00530E1B"/>
    <w:rsid w:val="005333A7"/>
    <w:rsid w:val="0054714C"/>
    <w:rsid w:val="00552ACB"/>
    <w:rsid w:val="00555FE9"/>
    <w:rsid w:val="00573860"/>
    <w:rsid w:val="005A6CAF"/>
    <w:rsid w:val="005C1799"/>
    <w:rsid w:val="005C3A6A"/>
    <w:rsid w:val="005D384E"/>
    <w:rsid w:val="005F7DD8"/>
    <w:rsid w:val="00601F0C"/>
    <w:rsid w:val="00602D1D"/>
    <w:rsid w:val="00646F65"/>
    <w:rsid w:val="00676FE6"/>
    <w:rsid w:val="0069594C"/>
    <w:rsid w:val="006A4CB8"/>
    <w:rsid w:val="006B02BB"/>
    <w:rsid w:val="006B0578"/>
    <w:rsid w:val="006B4D55"/>
    <w:rsid w:val="006C2E0C"/>
    <w:rsid w:val="006E33ED"/>
    <w:rsid w:val="007048E4"/>
    <w:rsid w:val="00727CF6"/>
    <w:rsid w:val="00752D79"/>
    <w:rsid w:val="007560A4"/>
    <w:rsid w:val="0075699A"/>
    <w:rsid w:val="0077538E"/>
    <w:rsid w:val="007938E2"/>
    <w:rsid w:val="007A04F8"/>
    <w:rsid w:val="007A0DF3"/>
    <w:rsid w:val="007A4BEF"/>
    <w:rsid w:val="007D0A49"/>
    <w:rsid w:val="007D4215"/>
    <w:rsid w:val="007F0CF3"/>
    <w:rsid w:val="008020A9"/>
    <w:rsid w:val="00804E7E"/>
    <w:rsid w:val="00805620"/>
    <w:rsid w:val="00822A58"/>
    <w:rsid w:val="00841AE2"/>
    <w:rsid w:val="00871A41"/>
    <w:rsid w:val="008813C1"/>
    <w:rsid w:val="00890BA1"/>
    <w:rsid w:val="008966D8"/>
    <w:rsid w:val="008B12E8"/>
    <w:rsid w:val="008B3D8C"/>
    <w:rsid w:val="008C6150"/>
    <w:rsid w:val="008C70E8"/>
    <w:rsid w:val="008E4AF9"/>
    <w:rsid w:val="00901F2F"/>
    <w:rsid w:val="00902A92"/>
    <w:rsid w:val="0093004B"/>
    <w:rsid w:val="00941BB4"/>
    <w:rsid w:val="00943D1A"/>
    <w:rsid w:val="00986247"/>
    <w:rsid w:val="009959D4"/>
    <w:rsid w:val="009A52E2"/>
    <w:rsid w:val="009B2C15"/>
    <w:rsid w:val="009D7ED1"/>
    <w:rsid w:val="009E2397"/>
    <w:rsid w:val="009E24AA"/>
    <w:rsid w:val="009E2FC9"/>
    <w:rsid w:val="009E58BB"/>
    <w:rsid w:val="00A01F1E"/>
    <w:rsid w:val="00A165EB"/>
    <w:rsid w:val="00A30103"/>
    <w:rsid w:val="00A4097A"/>
    <w:rsid w:val="00A41139"/>
    <w:rsid w:val="00A47B3C"/>
    <w:rsid w:val="00AC1B8F"/>
    <w:rsid w:val="00AD48A4"/>
    <w:rsid w:val="00AD6041"/>
    <w:rsid w:val="00AE6F72"/>
    <w:rsid w:val="00AE7946"/>
    <w:rsid w:val="00AF15B5"/>
    <w:rsid w:val="00AF60DD"/>
    <w:rsid w:val="00AF6F0C"/>
    <w:rsid w:val="00B33E4F"/>
    <w:rsid w:val="00B408E3"/>
    <w:rsid w:val="00B62271"/>
    <w:rsid w:val="00B74E80"/>
    <w:rsid w:val="00B94692"/>
    <w:rsid w:val="00B975CB"/>
    <w:rsid w:val="00BC6F5F"/>
    <w:rsid w:val="00BD390D"/>
    <w:rsid w:val="00BF614E"/>
    <w:rsid w:val="00C05AAA"/>
    <w:rsid w:val="00C078CA"/>
    <w:rsid w:val="00C127E6"/>
    <w:rsid w:val="00C35846"/>
    <w:rsid w:val="00C45C70"/>
    <w:rsid w:val="00C67524"/>
    <w:rsid w:val="00C710C8"/>
    <w:rsid w:val="00C90A65"/>
    <w:rsid w:val="00CA1BE0"/>
    <w:rsid w:val="00CA372B"/>
    <w:rsid w:val="00CB6AD0"/>
    <w:rsid w:val="00CB6AEC"/>
    <w:rsid w:val="00CB6B21"/>
    <w:rsid w:val="00CD1AE1"/>
    <w:rsid w:val="00CD57FB"/>
    <w:rsid w:val="00CE0D41"/>
    <w:rsid w:val="00CE33D1"/>
    <w:rsid w:val="00D12912"/>
    <w:rsid w:val="00D25B4F"/>
    <w:rsid w:val="00D3192B"/>
    <w:rsid w:val="00D402F9"/>
    <w:rsid w:val="00D55F73"/>
    <w:rsid w:val="00D672C2"/>
    <w:rsid w:val="00DA4143"/>
    <w:rsid w:val="00DA6EF1"/>
    <w:rsid w:val="00DB6DBD"/>
    <w:rsid w:val="00DD04F0"/>
    <w:rsid w:val="00DD2E10"/>
    <w:rsid w:val="00E05739"/>
    <w:rsid w:val="00E25B1F"/>
    <w:rsid w:val="00E3162E"/>
    <w:rsid w:val="00E45A90"/>
    <w:rsid w:val="00E5573E"/>
    <w:rsid w:val="00E63FAB"/>
    <w:rsid w:val="00E73503"/>
    <w:rsid w:val="00E95555"/>
    <w:rsid w:val="00EB0D85"/>
    <w:rsid w:val="00EC648D"/>
    <w:rsid w:val="00F067A2"/>
    <w:rsid w:val="00F16CE4"/>
    <w:rsid w:val="00F2001F"/>
    <w:rsid w:val="00F2078C"/>
    <w:rsid w:val="00F27B00"/>
    <w:rsid w:val="00F512FA"/>
    <w:rsid w:val="00F56A5E"/>
    <w:rsid w:val="00F91EAA"/>
    <w:rsid w:val="00FB734C"/>
    <w:rsid w:val="00FC6B64"/>
    <w:rsid w:val="00FE101E"/>
    <w:rsid w:val="00FF2FE7"/>
    <w:rsid w:val="00FF6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Header">
    <w:name w:val="header"/>
    <w:aliases w:val="Heder,Titul"/>
    <w:basedOn w:val="Normal"/>
    <w:link w:val="HeaderChar1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HeaderChar1">
    <w:name w:val="Header Char1"/>
    <w:aliases w:val="Heder Char1,Titul Char1"/>
    <w:basedOn w:val="DefaultParagraphFont"/>
    <w:link w:val="Header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7938E2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Normal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Normal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Normal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Normal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 w:cs="Calibri"/>
      <w:sz w:val="20"/>
      <w:szCs w:val="20"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Normal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Normal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BodyTextIndent2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BodyTextIndent2">
    <w:name w:val="Body Text Indent 2"/>
    <w:basedOn w:val="Normal"/>
    <w:link w:val="BodyTextIndent2Char"/>
    <w:uiPriority w:val="99"/>
    <w:rsid w:val="00B74E8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F15B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mitukevich@seversk.tomskn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4</Pages>
  <Words>1549</Words>
  <Characters>8830</Characters>
  <Application>Microsoft Office Outlook</Application>
  <DocSecurity>0</DocSecurity>
  <Lines>0</Lines>
  <Paragraphs>0</Paragraphs>
  <ScaleCrop>false</ScaleCrop>
  <Company>sxk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yaamitukevich</cp:lastModifiedBy>
  <cp:revision>3</cp:revision>
  <cp:lastPrinted>2013-08-16T05:58:00Z</cp:lastPrinted>
  <dcterms:created xsi:type="dcterms:W3CDTF">2014-09-05T09:01:00Z</dcterms:created>
  <dcterms:modified xsi:type="dcterms:W3CDTF">2014-09-08T08:38:00Z</dcterms:modified>
</cp:coreProperties>
</file>