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EBC" w:rsidRDefault="000A3EBC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A3EBC" w:rsidRPr="00E73503" w:rsidRDefault="000A3EB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0A3EBC" w:rsidRPr="001B1299">
        <w:trPr>
          <w:trHeight w:val="581"/>
        </w:trPr>
        <w:tc>
          <w:tcPr>
            <w:tcW w:w="9828" w:type="dxa"/>
            <w:vAlign w:val="center"/>
          </w:tcPr>
          <w:p w:rsidR="000A3EBC" w:rsidRPr="001B1299" w:rsidRDefault="000A3EB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4460 от «01» октября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0A3EBC" w:rsidRPr="004E3C5E" w:rsidRDefault="000A3EBC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8024</w:t>
            </w:r>
          </w:p>
          <w:p w:rsidR="000A3EBC" w:rsidRPr="002A738B" w:rsidRDefault="000A3EB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1084</w:t>
            </w:r>
          </w:p>
        </w:tc>
      </w:tr>
    </w:tbl>
    <w:p w:rsidR="000A3EBC" w:rsidRDefault="000A3EBC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0A3EBC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Pr="007D4215" w:rsidRDefault="000A3EBC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0A3EBC" w:rsidRPr="007D4215">
        <w:trPr>
          <w:trHeight w:val="146"/>
        </w:trPr>
        <w:tc>
          <w:tcPr>
            <w:tcW w:w="9948" w:type="dxa"/>
            <w:gridSpan w:val="2"/>
          </w:tcPr>
          <w:p w:rsidR="000A3EBC" w:rsidRPr="007D4215" w:rsidRDefault="000A3EBC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0A3EBC" w:rsidRPr="007D4215" w:rsidRDefault="000A3EBC" w:rsidP="004052B7">
            <w:pPr>
              <w:tabs>
                <w:tab w:val="left" w:pos="1134"/>
              </w:tabs>
              <w:jc w:val="both"/>
            </w:pP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Pr="00B975CB" w:rsidRDefault="000A3EBC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0A3EB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EBC" w:rsidRPr="007938E2" w:rsidRDefault="000A3EB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EBC" w:rsidRPr="007938E2" w:rsidRDefault="000A3EB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0A3EBC" w:rsidRPr="007938E2" w:rsidRDefault="000A3EB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0A3EB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EBC" w:rsidRPr="007938E2" w:rsidRDefault="000A3EB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EBC" w:rsidRPr="007938E2" w:rsidRDefault="000A3EB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0A3EB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EBC" w:rsidRPr="007938E2" w:rsidRDefault="000A3EB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EBC" w:rsidRPr="007938E2" w:rsidRDefault="000A3EB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0A3EB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EBC" w:rsidRPr="007938E2" w:rsidRDefault="000A3EBC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EBC" w:rsidRPr="007938E2" w:rsidRDefault="000A3EBC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0A3EB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EBC" w:rsidRPr="007938E2" w:rsidRDefault="000A3EB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EBC" w:rsidRPr="007938E2" w:rsidRDefault="000A3EBC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0A3EB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EBC" w:rsidRPr="007938E2" w:rsidRDefault="000A3EBC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EBC" w:rsidRDefault="000A3EBC" w:rsidP="004052B7">
            <w:pPr>
              <w:jc w:val="both"/>
            </w:pPr>
            <w:r>
              <w:t>Нефедова Ольга Николаевна, телефон: (3823) 52-35-76</w:t>
            </w:r>
            <w:r w:rsidRPr="00F512FA">
              <w:t xml:space="preserve">, </w:t>
            </w:r>
          </w:p>
          <w:p w:rsidR="000A3EBC" w:rsidRPr="00B74E80" w:rsidRDefault="000A3EBC" w:rsidP="004052B7">
            <w:pPr>
              <w:jc w:val="both"/>
            </w:pPr>
            <w:r w:rsidRPr="00F512FA">
              <w:t>факс (3823) 56-25-50</w:t>
            </w:r>
          </w:p>
        </w:tc>
      </w:tr>
      <w:tr w:rsidR="000A3EB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EBC" w:rsidRPr="007938E2" w:rsidRDefault="000A3EBC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EBC" w:rsidRPr="007938E2" w:rsidRDefault="000A3EBC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0A3EBC" w:rsidRPr="007938E2" w:rsidRDefault="000A3EBC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0A3EB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EBC" w:rsidRPr="007938E2" w:rsidRDefault="000A3EB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EBC" w:rsidRPr="007938E2" w:rsidRDefault="000A3EBC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0A3EBC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0A3EBC" w:rsidRPr="00B975CB" w:rsidRDefault="000A3EBC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0A3EBC" w:rsidRPr="001B1299">
        <w:trPr>
          <w:trHeight w:val="146"/>
        </w:trPr>
        <w:tc>
          <w:tcPr>
            <w:tcW w:w="9948" w:type="dxa"/>
            <w:gridSpan w:val="2"/>
          </w:tcPr>
          <w:p w:rsidR="000A3EBC" w:rsidRPr="00E2206B" w:rsidRDefault="000A3EBC" w:rsidP="00020193">
            <w:pPr>
              <w:pStyle w:val="BodyTextIndent2"/>
            </w:pPr>
            <w:r>
              <w:t>П</w:t>
            </w:r>
            <w:r w:rsidRPr="00D17AE8">
              <w:t xml:space="preserve">раво заключения </w:t>
            </w:r>
            <w:r w:rsidRPr="001B69EC">
              <w:t xml:space="preserve">договора </w:t>
            </w:r>
            <w:r>
              <w:t xml:space="preserve">на </w:t>
            </w:r>
            <w:r w:rsidRPr="00E2206B">
              <w:t>поставку весов электронных лабораторных</w:t>
            </w:r>
          </w:p>
          <w:p w:rsidR="000A3EBC" w:rsidRDefault="000A3EBC" w:rsidP="00020193">
            <w:pPr>
              <w:rPr>
                <w:color w:val="000000"/>
              </w:rPr>
            </w:pPr>
            <w:r w:rsidRPr="001B69EC">
              <w:t xml:space="preserve">Предмет договора: </w:t>
            </w:r>
          </w:p>
          <w:p w:rsidR="000A3EBC" w:rsidRPr="00487424" w:rsidRDefault="000A3EBC" w:rsidP="00020193">
            <w:pPr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487424">
              <w:t xml:space="preserve">есы </w:t>
            </w:r>
            <w:r>
              <w:t xml:space="preserve">электронные </w:t>
            </w:r>
            <w:r w:rsidRPr="00487424">
              <w:t xml:space="preserve">аналитические лабораторные </w:t>
            </w:r>
            <w:r w:rsidRPr="00487424">
              <w:rPr>
                <w:lang w:val="en-US"/>
              </w:rPr>
              <w:t>AF</w:t>
            </w:r>
            <w:r w:rsidRPr="00487424">
              <w:t>-225</w:t>
            </w:r>
            <w:r w:rsidRPr="00487424">
              <w:rPr>
                <w:lang w:val="en-US"/>
              </w:rPr>
              <w:t>DRCE</w:t>
            </w:r>
            <w:r w:rsidRPr="00487424">
              <w:t xml:space="preserve"> </w:t>
            </w:r>
            <w:r w:rsidRPr="00E2206B">
              <w:rPr>
                <w:lang w:val="en-US"/>
              </w:rPr>
              <w:t>Vibra</w:t>
            </w:r>
            <w:r w:rsidRPr="00E2206B">
              <w:t xml:space="preserve">  (или эквивалент)</w:t>
            </w:r>
            <w:r>
              <w:t>;</w:t>
            </w:r>
          </w:p>
          <w:p w:rsidR="000A3EBC" w:rsidRPr="001B69EC" w:rsidRDefault="000A3EBC" w:rsidP="00020193">
            <w:r>
              <w:rPr>
                <w:color w:val="000000"/>
              </w:rPr>
              <w:t>в</w:t>
            </w:r>
            <w:r w:rsidRPr="00487424">
              <w:t xml:space="preserve">есы </w:t>
            </w:r>
            <w:r>
              <w:t>электронные</w:t>
            </w:r>
            <w:r w:rsidRPr="00487424">
              <w:t xml:space="preserve"> лабораторные </w:t>
            </w:r>
            <w:r w:rsidRPr="00487424">
              <w:rPr>
                <w:lang w:val="en-US"/>
              </w:rPr>
              <w:t>AJH</w:t>
            </w:r>
            <w:r w:rsidRPr="00487424">
              <w:t>-</w:t>
            </w:r>
            <w:r w:rsidRPr="00E2206B">
              <w:t>4200</w:t>
            </w:r>
            <w:r w:rsidRPr="00E2206B">
              <w:rPr>
                <w:lang w:val="en-US"/>
              </w:rPr>
              <w:t>CE</w:t>
            </w:r>
            <w:r w:rsidRPr="00E2206B">
              <w:t xml:space="preserve"> </w:t>
            </w:r>
            <w:r w:rsidRPr="00E2206B">
              <w:rPr>
                <w:lang w:val="en-US"/>
              </w:rPr>
              <w:t>Vibra</w:t>
            </w:r>
            <w:r w:rsidRPr="00E2206B">
              <w:t xml:space="preserve"> (или эквивалент).</w:t>
            </w:r>
          </w:p>
          <w:p w:rsidR="000A3EBC" w:rsidRPr="00F16CE4" w:rsidRDefault="000A3EBC" w:rsidP="004052B7">
            <w:pPr>
              <w:rPr>
                <w:b/>
                <w:bCs/>
              </w:rPr>
            </w:pP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0A3EBC" w:rsidRPr="00B975CB" w:rsidRDefault="000A3EBC" w:rsidP="004052B7"/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Pr="00B975CB" w:rsidRDefault="000A3EBC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Pr="00E2206B" w:rsidRDefault="000A3EBC" w:rsidP="0002019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>
              <w:rPr>
                <w:color w:val="000000"/>
              </w:rPr>
              <w:t xml:space="preserve"> </w:t>
            </w:r>
            <w:r w:rsidRPr="005D2167">
              <w:t>в течение 30 календарных дней с момента подписания договора уполномоченными представителями сторон.</w:t>
            </w:r>
          </w:p>
          <w:p w:rsidR="000A3EBC" w:rsidRPr="00B975CB" w:rsidRDefault="000A3EBC" w:rsidP="00020193">
            <w:pPr>
              <w:rPr>
                <w:b/>
                <w:bCs/>
              </w:rPr>
            </w:pP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Pr="002A738B" w:rsidRDefault="000A3EBC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020193">
            <w:pPr>
              <w:spacing w:line="240" w:lineRule="atLeast"/>
            </w:pPr>
            <w:r w:rsidRPr="00F26874">
              <w:t>100 % оплата по факту поставки в течение  30 календарных дней с момента получения товара на склад покупателя и предоставления отгрузочных и технических документов.</w:t>
            </w:r>
          </w:p>
          <w:p w:rsidR="000A3EBC" w:rsidRPr="00B975CB" w:rsidRDefault="000A3EBC" w:rsidP="00020193">
            <w:pPr>
              <w:spacing w:line="240" w:lineRule="atLeast"/>
              <w:rPr>
                <w:color w:val="FF0000"/>
              </w:rPr>
            </w:pP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Pr="00B975CB" w:rsidRDefault="000A3EB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2A738B"/>
          <w:p w:rsidR="000A3EBC" w:rsidRDefault="000A3EBC" w:rsidP="00020193">
            <w:r>
              <w:t xml:space="preserve">ОАО «СХК», Томская обл. г. Северск, ул. Предзаводская, 9. </w:t>
            </w:r>
          </w:p>
          <w:p w:rsidR="000A3EBC" w:rsidRPr="005D2167" w:rsidRDefault="000A3EBC" w:rsidP="00020193">
            <w:pPr>
              <w:spacing w:line="310" w:lineRule="exact"/>
            </w:pPr>
            <w:r w:rsidRPr="005D2167">
              <w:t>Предлагаемые способы доставки:</w:t>
            </w:r>
          </w:p>
          <w:p w:rsidR="000A3EBC" w:rsidRPr="005D2167" w:rsidRDefault="000A3EBC" w:rsidP="00020193">
            <w:r w:rsidRPr="005D2167">
              <w:t xml:space="preserve">1.  ж/д транспортом, либо автотранспортом до терминала транспортной компании в г. Томск, далее самовывоз со склада перевозчика до склада ОАО «СХК», Томская обл. г. Северск, ул. Предзаводская, 9. </w:t>
            </w:r>
          </w:p>
          <w:p w:rsidR="000A3EBC" w:rsidRPr="005D2167" w:rsidRDefault="000A3EBC" w:rsidP="00020193">
            <w:pPr>
              <w:spacing w:line="240" w:lineRule="atLeast"/>
            </w:pPr>
            <w:r w:rsidRPr="005D2167">
              <w:t>2. возможен самовывоз со склада поставщика  в г. Томске.</w:t>
            </w:r>
          </w:p>
          <w:p w:rsidR="000A3EBC" w:rsidRPr="002B23DB" w:rsidRDefault="000A3EBC" w:rsidP="002A738B">
            <w:r w:rsidRPr="005D2167">
              <w:t xml:space="preserve">3. автотранспортом поставщика до склада ОАО «СХК» г. Северск , ул. Предзаводская, 9. 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4052B7">
            <w:pPr>
              <w:rPr>
                <w:color w:val="FF0000"/>
              </w:rPr>
            </w:pPr>
          </w:p>
          <w:p w:rsidR="000A3EBC" w:rsidRPr="00B975CB" w:rsidRDefault="000A3EBC" w:rsidP="004052B7">
            <w:pPr>
              <w:rPr>
                <w:color w:val="FF0000"/>
              </w:rPr>
            </w:pP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Default="000A3EB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0A3EBC" w:rsidRPr="00B975CB" w:rsidRDefault="000A3EBC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Pr="004939EB" w:rsidRDefault="000A3EBC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0A3EBC" w:rsidRPr="004939EB" w:rsidRDefault="000A3EBC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0A3EBC" w:rsidRPr="00B975CB" w:rsidRDefault="000A3EBC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Pr="00B975CB" w:rsidRDefault="000A3EBC" w:rsidP="004052B7"/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Pr="00B975CB" w:rsidRDefault="000A3EBC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0A3EBC" w:rsidRPr="001B1299">
        <w:trPr>
          <w:trHeight w:val="678"/>
        </w:trPr>
        <w:tc>
          <w:tcPr>
            <w:tcW w:w="9948" w:type="dxa"/>
            <w:gridSpan w:val="2"/>
          </w:tcPr>
          <w:p w:rsidR="000A3EBC" w:rsidRDefault="000A3EBC" w:rsidP="00020193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0A3EBC" w:rsidRDefault="000A3EBC" w:rsidP="0002019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219 572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двести девятнадцать тысяч пятьсот семьдесят два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76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0A3EBC" w:rsidRPr="00CA1BE0" w:rsidRDefault="000A3EBC" w:rsidP="00020193">
            <w:pPr>
              <w:rPr>
                <w:b/>
                <w:bCs/>
                <w:color w:val="000000"/>
              </w:rPr>
            </w:pPr>
          </w:p>
          <w:p w:rsidR="000A3EBC" w:rsidRDefault="000A3EBC" w:rsidP="00020193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0A3EBC" w:rsidRDefault="000A3EBC" w:rsidP="0002019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186 078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сто восемьдесят шесть тысяч семьдесят восемь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61 копейка, без учета НДС</w:t>
            </w:r>
          </w:p>
          <w:p w:rsidR="000A3EBC" w:rsidRDefault="000A3EBC" w:rsidP="00020193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0A3EBC" w:rsidRPr="005333A7" w:rsidRDefault="000A3EBC" w:rsidP="00020193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0A3EBC" w:rsidRPr="00CA1BE0" w:rsidRDefault="000A3EBC" w:rsidP="00020193">
            <w:pPr>
              <w:rPr>
                <w:b/>
                <w:bCs/>
                <w:color w:val="000000"/>
              </w:rPr>
            </w:pPr>
          </w:p>
          <w:p w:rsidR="000A3EBC" w:rsidRDefault="000A3EBC" w:rsidP="00020193">
            <w:r w:rsidRPr="00E5573E">
              <w:t xml:space="preserve">Цена договора включает </w:t>
            </w:r>
            <w:r>
              <w:t xml:space="preserve">в себя: </w:t>
            </w:r>
            <w:r w:rsidRPr="00E2206B">
              <w:t>стоимость товара, налоги, первичную поверку весов, стоимость тары, транспортные расходы, экспедирование, страхование, уплату таможенных пошлин, предоставление технических документов, сертификатов на продукцию и других обязательных платежей по исполнению договора.</w:t>
            </w:r>
          </w:p>
          <w:p w:rsidR="000A3EBC" w:rsidRPr="001B1299" w:rsidRDefault="000A3EBC" w:rsidP="00020193">
            <w:pPr>
              <w:rPr>
                <w:u w:val="single"/>
              </w:rPr>
            </w:pP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0A3EBC" w:rsidRPr="00225C74" w:rsidRDefault="000A3EBC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Pr="00B975CB" w:rsidRDefault="000A3EBC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0A3EBC" w:rsidRDefault="000A3EBC" w:rsidP="004052B7">
            <w:pPr>
              <w:tabs>
                <w:tab w:val="left" w:pos="1134"/>
              </w:tabs>
            </w:pPr>
          </w:p>
          <w:p w:rsidR="000A3EBC" w:rsidRPr="001050E6" w:rsidRDefault="000A3EBC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Pr="00B975CB" w:rsidRDefault="000A3EBC" w:rsidP="004052B7"/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Default="000A3EB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0A3EBC" w:rsidRPr="00B975CB" w:rsidRDefault="000A3EBC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0A3EBC" w:rsidRPr="001B1299">
        <w:trPr>
          <w:trHeight w:val="146"/>
        </w:trPr>
        <w:tc>
          <w:tcPr>
            <w:tcW w:w="9948" w:type="dxa"/>
            <w:gridSpan w:val="2"/>
          </w:tcPr>
          <w:p w:rsidR="000A3EBC" w:rsidRPr="00D12912" w:rsidRDefault="000A3EBC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0A3EBC" w:rsidRPr="006B4D55" w:rsidRDefault="000A3EBC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Default="000A3EB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0A3EBC" w:rsidRPr="00B975CB" w:rsidRDefault="000A3EBC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0A3EBC" w:rsidRPr="00CE0D41" w:rsidRDefault="000A3EBC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0A3EBC" w:rsidRPr="001B1299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октября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0A3EBC" w:rsidRPr="00EC648D" w:rsidRDefault="000A3EBC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0A3EBC" w:rsidRPr="001B1299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0A3EBC" w:rsidRPr="00E01693" w:rsidRDefault="000A3EBC" w:rsidP="004052B7"/>
          <w:p w:rsidR="000A3EBC" w:rsidRPr="00E01693" w:rsidRDefault="000A3EBC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07»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октября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2014 года</w:t>
            </w:r>
          </w:p>
          <w:p w:rsidR="000A3EBC" w:rsidRPr="00EC648D" w:rsidRDefault="000A3EBC" w:rsidP="004052B7">
            <w:pPr>
              <w:rPr>
                <w:b/>
                <w:bCs/>
                <w:u w:val="single"/>
              </w:rPr>
            </w:pP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Pr="00B975CB" w:rsidRDefault="000A3EBC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0A3EBC" w:rsidRPr="001B1299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0A3EBC" w:rsidRPr="009E2FC9" w:rsidRDefault="000A3EBC" w:rsidP="002227FA"/>
          <w:p w:rsidR="000A3EBC" w:rsidRPr="001B1299" w:rsidRDefault="000A3EBC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«05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ноября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0A3EBC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Pr="001B1299" w:rsidRDefault="000A3EBC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0A3EBC" w:rsidRPr="001B1299">
        <w:trPr>
          <w:trHeight w:val="146"/>
        </w:trPr>
        <w:tc>
          <w:tcPr>
            <w:tcW w:w="9948" w:type="dxa"/>
            <w:gridSpan w:val="2"/>
          </w:tcPr>
          <w:p w:rsidR="000A3EBC" w:rsidRDefault="000A3EBC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0A3EBC" w:rsidRDefault="000A3EBC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0A3EBC" w:rsidRDefault="000A3EBC" w:rsidP="002227FA"/>
          <w:p w:rsidR="000A3EBC" w:rsidRPr="001B1299" w:rsidRDefault="000A3EBC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«05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ноября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Pr="00B975CB" w:rsidRDefault="000A3EBC" w:rsidP="004052B7"/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A3EBC" w:rsidRPr="00B975CB" w:rsidRDefault="000A3EBC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0A3EBC" w:rsidRPr="00B975CB">
        <w:trPr>
          <w:trHeight w:val="146"/>
        </w:trPr>
        <w:tc>
          <w:tcPr>
            <w:tcW w:w="9948" w:type="dxa"/>
            <w:gridSpan w:val="2"/>
          </w:tcPr>
          <w:p w:rsidR="000A3EBC" w:rsidRPr="00AE6F72" w:rsidRDefault="000A3EBC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0A3EBC" w:rsidRPr="00225DB0" w:rsidRDefault="000A3EBC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0A3EBC" w:rsidRPr="00242BFB" w:rsidRDefault="000A3EBC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0A3EBC" w:rsidRPr="009E58BB" w:rsidRDefault="000A3EBC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0A3EBC" w:rsidRPr="00B975CB" w:rsidRDefault="000A3EBC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0A3EBC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A3EBC" w:rsidRPr="00B975CB" w:rsidRDefault="000A3EBC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0A3EBC" w:rsidRPr="001B1299">
        <w:trPr>
          <w:trHeight w:val="559"/>
        </w:trPr>
        <w:tc>
          <w:tcPr>
            <w:tcW w:w="9948" w:type="dxa"/>
            <w:gridSpan w:val="2"/>
          </w:tcPr>
          <w:p w:rsidR="000A3EBC" w:rsidRPr="001B1299" w:rsidRDefault="000A3EBC" w:rsidP="004052B7">
            <w:r>
              <w:t>не требуется</w:t>
            </w:r>
          </w:p>
          <w:p w:rsidR="000A3EBC" w:rsidRPr="001B1299" w:rsidRDefault="000A3EBC" w:rsidP="004052B7"/>
        </w:tc>
      </w:tr>
      <w:tr w:rsidR="000A3EBC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0A3EBC" w:rsidRDefault="000A3EB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0A3EBC" w:rsidRPr="00B975CB" w:rsidRDefault="000A3EBC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0A3EBC" w:rsidRPr="00B975CB">
        <w:trPr>
          <w:trHeight w:val="271"/>
        </w:trPr>
        <w:tc>
          <w:tcPr>
            <w:tcW w:w="9948" w:type="dxa"/>
            <w:gridSpan w:val="2"/>
          </w:tcPr>
          <w:p w:rsidR="000A3EBC" w:rsidRPr="00B975CB" w:rsidRDefault="000A3EBC" w:rsidP="004052B7"/>
        </w:tc>
      </w:tr>
      <w:tr w:rsidR="000A3EBC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A3EBC" w:rsidRDefault="000A3EB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0A3EBC" w:rsidRDefault="000A3EBC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0A3EBC" w:rsidRPr="00B975CB" w:rsidRDefault="000A3EBC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0A3EBC" w:rsidRPr="00B975CB">
        <w:trPr>
          <w:trHeight w:val="1118"/>
        </w:trPr>
        <w:tc>
          <w:tcPr>
            <w:tcW w:w="9948" w:type="dxa"/>
            <w:gridSpan w:val="2"/>
          </w:tcPr>
          <w:p w:rsidR="000A3EBC" w:rsidRPr="00254E37" w:rsidRDefault="000A3EBC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0A3EBC" w:rsidRPr="00254E37" w:rsidRDefault="000A3EBC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0A3EBC" w:rsidRPr="00B975CB" w:rsidRDefault="000A3EBC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0A3EBC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0A3EBC" w:rsidRPr="00B975CB" w:rsidRDefault="000A3EBC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0A3EBC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0A3EBC" w:rsidRPr="00B975CB" w:rsidRDefault="000A3EBC" w:rsidP="004052B7">
            <w:pPr>
              <w:rPr>
                <w:b/>
                <w:bCs/>
              </w:rPr>
            </w:pPr>
          </w:p>
        </w:tc>
      </w:tr>
      <w:tr w:rsidR="000A3EBC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0A3EBC" w:rsidRPr="00B975CB" w:rsidRDefault="000A3EBC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0A3EBC" w:rsidRPr="00B975CB">
        <w:trPr>
          <w:trHeight w:val="3353"/>
        </w:trPr>
        <w:tc>
          <w:tcPr>
            <w:tcW w:w="9948" w:type="dxa"/>
            <w:gridSpan w:val="2"/>
          </w:tcPr>
          <w:p w:rsidR="000A3EBC" w:rsidRPr="004B55E7" w:rsidRDefault="000A3EBC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5E7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A3EBC" w:rsidRPr="004B55E7" w:rsidRDefault="000A3EBC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5E7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A3EBC" w:rsidRPr="00072459" w:rsidRDefault="000A3EBC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0A3EBC" w:rsidRPr="000E6546" w:rsidRDefault="000A3EBC" w:rsidP="000E6546"/>
    <w:sectPr w:rsidR="000A3EBC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EBC" w:rsidRDefault="000A3EBC" w:rsidP="007938E2">
      <w:r>
        <w:separator/>
      </w:r>
    </w:p>
  </w:endnote>
  <w:endnote w:type="continuationSeparator" w:id="1">
    <w:p w:rsidR="000A3EBC" w:rsidRDefault="000A3EB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EBC" w:rsidRDefault="000A3EBC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0A3EBC" w:rsidRDefault="000A3EB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EBC" w:rsidRDefault="000A3EBC" w:rsidP="007938E2">
      <w:r>
        <w:separator/>
      </w:r>
    </w:p>
  </w:footnote>
  <w:footnote w:type="continuationSeparator" w:id="1">
    <w:p w:rsidR="000A3EBC" w:rsidRDefault="000A3EB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EBC" w:rsidRPr="00FC6B64" w:rsidRDefault="000A3EB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0A3EBC" w:rsidRDefault="000A3EBC" w:rsidP="006B02BB">
    <w:pPr>
      <w:pStyle w:val="Header"/>
    </w:pPr>
    <w:r>
      <w:t>_____________________________________________________________________________</w:t>
    </w:r>
  </w:p>
  <w:p w:rsidR="000A3EBC" w:rsidRDefault="000A3EBC" w:rsidP="00B62271">
    <w:pPr>
      <w:pStyle w:val="Header"/>
    </w:pPr>
  </w:p>
  <w:p w:rsidR="000A3EBC" w:rsidRDefault="000A3E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75FE"/>
    <w:rsid w:val="000151A8"/>
    <w:rsid w:val="00020193"/>
    <w:rsid w:val="00031D9F"/>
    <w:rsid w:val="00032725"/>
    <w:rsid w:val="00046382"/>
    <w:rsid w:val="00050B91"/>
    <w:rsid w:val="00051AF6"/>
    <w:rsid w:val="000557E3"/>
    <w:rsid w:val="00060237"/>
    <w:rsid w:val="00071F88"/>
    <w:rsid w:val="00072459"/>
    <w:rsid w:val="00082074"/>
    <w:rsid w:val="000A3EBC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447D5"/>
    <w:rsid w:val="0017607B"/>
    <w:rsid w:val="001A1CB3"/>
    <w:rsid w:val="001A2900"/>
    <w:rsid w:val="001B1299"/>
    <w:rsid w:val="001B69EC"/>
    <w:rsid w:val="001D4390"/>
    <w:rsid w:val="001D6247"/>
    <w:rsid w:val="001E1983"/>
    <w:rsid w:val="001E2034"/>
    <w:rsid w:val="001E61C1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A738B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87424"/>
    <w:rsid w:val="00492D26"/>
    <w:rsid w:val="004939EB"/>
    <w:rsid w:val="004B0D1D"/>
    <w:rsid w:val="004B170A"/>
    <w:rsid w:val="004B55E7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560F8"/>
    <w:rsid w:val="0059062E"/>
    <w:rsid w:val="005A6CAF"/>
    <w:rsid w:val="005B19CB"/>
    <w:rsid w:val="005C1799"/>
    <w:rsid w:val="005C3A6A"/>
    <w:rsid w:val="005D2167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8020A9"/>
    <w:rsid w:val="00804E7E"/>
    <w:rsid w:val="00805620"/>
    <w:rsid w:val="00822A58"/>
    <w:rsid w:val="00841AE2"/>
    <w:rsid w:val="00871A41"/>
    <w:rsid w:val="00890BA1"/>
    <w:rsid w:val="00893D90"/>
    <w:rsid w:val="008966D8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86247"/>
    <w:rsid w:val="009959D4"/>
    <w:rsid w:val="009A52E2"/>
    <w:rsid w:val="009A694C"/>
    <w:rsid w:val="009B2C15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4B7A"/>
    <w:rsid w:val="00BC6F5F"/>
    <w:rsid w:val="00BD390D"/>
    <w:rsid w:val="00BF614E"/>
    <w:rsid w:val="00C05AAA"/>
    <w:rsid w:val="00C078CA"/>
    <w:rsid w:val="00C35846"/>
    <w:rsid w:val="00C45C70"/>
    <w:rsid w:val="00C576DA"/>
    <w:rsid w:val="00C67524"/>
    <w:rsid w:val="00C710C8"/>
    <w:rsid w:val="00C7523F"/>
    <w:rsid w:val="00C90A65"/>
    <w:rsid w:val="00CA1BE0"/>
    <w:rsid w:val="00CB6AD0"/>
    <w:rsid w:val="00CB6AEC"/>
    <w:rsid w:val="00CB6B21"/>
    <w:rsid w:val="00CC6B93"/>
    <w:rsid w:val="00CD1AE1"/>
    <w:rsid w:val="00CD57FB"/>
    <w:rsid w:val="00CE0D41"/>
    <w:rsid w:val="00CE33D1"/>
    <w:rsid w:val="00D12912"/>
    <w:rsid w:val="00D17AE8"/>
    <w:rsid w:val="00D25B4F"/>
    <w:rsid w:val="00D3192B"/>
    <w:rsid w:val="00D402F9"/>
    <w:rsid w:val="00D55F73"/>
    <w:rsid w:val="00D57BFB"/>
    <w:rsid w:val="00D672C2"/>
    <w:rsid w:val="00DA4143"/>
    <w:rsid w:val="00DA6EF1"/>
    <w:rsid w:val="00DB6DBD"/>
    <w:rsid w:val="00DD04F0"/>
    <w:rsid w:val="00DD2E10"/>
    <w:rsid w:val="00DE680F"/>
    <w:rsid w:val="00E01693"/>
    <w:rsid w:val="00E05739"/>
    <w:rsid w:val="00E2206B"/>
    <w:rsid w:val="00E24529"/>
    <w:rsid w:val="00E25B1F"/>
    <w:rsid w:val="00E27C5F"/>
    <w:rsid w:val="00E3162E"/>
    <w:rsid w:val="00E45A90"/>
    <w:rsid w:val="00E5573E"/>
    <w:rsid w:val="00E63FAB"/>
    <w:rsid w:val="00E73503"/>
    <w:rsid w:val="00E95555"/>
    <w:rsid w:val="00EB0D85"/>
    <w:rsid w:val="00EC648D"/>
    <w:rsid w:val="00ED5972"/>
    <w:rsid w:val="00F067A2"/>
    <w:rsid w:val="00F16CE4"/>
    <w:rsid w:val="00F2001F"/>
    <w:rsid w:val="00F2078C"/>
    <w:rsid w:val="00F26874"/>
    <w:rsid w:val="00F27B00"/>
    <w:rsid w:val="00F512FA"/>
    <w:rsid w:val="00F91EAA"/>
    <w:rsid w:val="00FA3E8F"/>
    <w:rsid w:val="00FC6B64"/>
    <w:rsid w:val="00FE101E"/>
    <w:rsid w:val="00FF2246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4</Pages>
  <Words>1634</Words>
  <Characters>9316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3</cp:revision>
  <cp:lastPrinted>2013-08-16T05:58:00Z</cp:lastPrinted>
  <dcterms:created xsi:type="dcterms:W3CDTF">2014-09-19T03:15:00Z</dcterms:created>
  <dcterms:modified xsi:type="dcterms:W3CDTF">2014-10-01T09:53:00Z</dcterms:modified>
</cp:coreProperties>
</file>