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0B1" w:rsidRPr="000F17C2" w:rsidRDefault="00AE60B1" w:rsidP="001C38A1">
      <w:pPr>
        <w:jc w:val="center"/>
        <w:outlineLvl w:val="0"/>
        <w:rPr>
          <w:rFonts w:ascii="Times New Roman" w:hAnsi="Times New Roman" w:cs="Times New Roman"/>
        </w:rPr>
      </w:pPr>
      <w:r w:rsidRPr="000F17C2">
        <w:rPr>
          <w:rFonts w:ascii="Times New Roman" w:hAnsi="Times New Roman" w:cs="Times New Roman"/>
        </w:rPr>
        <w:t>ИЗВЕЩЕНИЕ О ПРОДЛЕНИИ СРОКА ПОДАЧИ ЗАЯВОК</w:t>
      </w:r>
    </w:p>
    <w:p w:rsidR="00AE60B1" w:rsidRDefault="00AE60B1" w:rsidP="001C38A1">
      <w:pPr>
        <w:jc w:val="center"/>
        <w:outlineLvl w:val="0"/>
        <w:rPr>
          <w:rFonts w:ascii="Times New Roman" w:hAnsi="Times New Roman" w:cs="Times New Roman"/>
        </w:rPr>
      </w:pPr>
      <w:r w:rsidRPr="000F17C2">
        <w:rPr>
          <w:rFonts w:ascii="Times New Roman" w:hAnsi="Times New Roman" w:cs="Times New Roman"/>
        </w:rPr>
        <w:t>224/67-03/13-232/2 ОЗЦЭ</w:t>
      </w:r>
      <w:bookmarkStart w:id="0" w:name="_GoBack"/>
      <w:bookmarkEnd w:id="0"/>
    </w:p>
    <w:p w:rsidR="00AE60B1" w:rsidRPr="000F17C2" w:rsidRDefault="00AE60B1" w:rsidP="001C38A1">
      <w:pPr>
        <w:jc w:val="center"/>
        <w:outlineLvl w:val="0"/>
        <w:rPr>
          <w:rFonts w:ascii="Times New Roman" w:hAnsi="Times New Roman" w:cs="Times New Roman"/>
        </w:rPr>
      </w:pP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E60B1" w:rsidRPr="00A6215E" w:rsidRDefault="00AE60B1" w:rsidP="001C38A1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AE60B1" w:rsidRDefault="00AE60B1" w:rsidP="001C38A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AE60B1" w:rsidRPr="00801685" w:rsidRDefault="00AE60B1" w:rsidP="001C38A1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AE60B1" w:rsidRPr="00BD1E5B" w:rsidRDefault="00AE60B1" w:rsidP="001C38A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AE60B1" w:rsidRPr="003C0BF1" w:rsidRDefault="00AE60B1" w:rsidP="001C38A1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выполнение работ по ремонту и окраске противопожарных стационарных лестниц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AE60B1" w:rsidRPr="00A6215E" w:rsidRDefault="00AE60B1" w:rsidP="001C38A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AE60B1" w:rsidRPr="00532BDD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AE60B1" w:rsidRPr="00532BDD" w:rsidRDefault="00AE60B1" w:rsidP="001C38A1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E60B1" w:rsidRPr="00A6215E" w:rsidRDefault="00AE60B1" w:rsidP="001C38A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E60B1" w:rsidRPr="00A6215E" w:rsidRDefault="00AE60B1" w:rsidP="001C38A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E60B1" w:rsidRPr="00A6215E" w:rsidRDefault="00AE60B1" w:rsidP="001C38A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E60B1" w:rsidRPr="00566174" w:rsidRDefault="00AE60B1" w:rsidP="001C38A1">
      <w:pPr>
        <w:pStyle w:val="NoSpacing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442A48">
        <w:rPr>
          <w:b/>
          <w:bCs/>
        </w:rPr>
        <w:t>Начальная (максимальная) цена договора</w:t>
      </w:r>
      <w:r w:rsidRPr="00442A48">
        <w:t xml:space="preserve">: </w:t>
      </w:r>
      <w:r>
        <w:t xml:space="preserve">520 927,71 </w:t>
      </w:r>
      <w:r w:rsidRPr="00913F64">
        <w:t>(</w:t>
      </w:r>
      <w:r>
        <w:t xml:space="preserve">Пятьсот двадцать тысяч девятьсот двадцать семь рублей 71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AE60B1" w:rsidRPr="00442A48" w:rsidRDefault="00AE60B1" w:rsidP="001C38A1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E60B1" w:rsidRPr="00A6215E" w:rsidRDefault="00AE60B1" w:rsidP="001C38A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E60B1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E60B1" w:rsidRPr="00173B2E" w:rsidRDefault="00AE60B1" w:rsidP="00173B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73B2E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73B2E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73B2E">
        <w:rPr>
          <w:rFonts w:ascii="Times New Roman" w:hAnsi="Times New Roman" w:cs="Times New Roman"/>
          <w:b/>
          <w:bCs/>
        </w:rPr>
        <w:t>:</w:t>
      </w:r>
    </w:p>
    <w:p w:rsidR="00AE60B1" w:rsidRPr="00173B2E" w:rsidRDefault="00AE60B1" w:rsidP="00173B2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73B2E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73B2E">
        <w:rPr>
          <w:rFonts w:ascii="Times New Roman" w:hAnsi="Times New Roman" w:cs="Times New Roman"/>
          <w:color w:val="0000FF"/>
        </w:rPr>
        <w:t xml:space="preserve"> </w:t>
      </w:r>
      <w:r w:rsidRPr="00173B2E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73B2E">
        <w:rPr>
          <w:rFonts w:ascii="Times New Roman" w:hAnsi="Times New Roman" w:cs="Times New Roman"/>
          <w:spacing w:val="-6"/>
        </w:rPr>
        <w:t>на участие в запросе цен</w:t>
      </w:r>
      <w:r w:rsidRPr="00173B2E">
        <w:rPr>
          <w:rFonts w:ascii="Times New Roman" w:hAnsi="Times New Roman" w:cs="Times New Roman"/>
        </w:rPr>
        <w:t xml:space="preserve"> продлевается на 4 рабочих дня.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E60B1" w:rsidRPr="00A6215E" w:rsidRDefault="00AE60B1" w:rsidP="001C38A1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05»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A6215E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августа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E60B1" w:rsidRPr="00D55FE5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E60B1" w:rsidRPr="00A6215E" w:rsidRDefault="00AE60B1" w:rsidP="001C38A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E60B1" w:rsidRDefault="00AE60B1"/>
    <w:sectPr w:rsidR="00AE60B1" w:rsidSect="002E7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DBD"/>
    <w:rsid w:val="00051E65"/>
    <w:rsid w:val="000F17C2"/>
    <w:rsid w:val="001366FE"/>
    <w:rsid w:val="00173B2E"/>
    <w:rsid w:val="001C38A1"/>
    <w:rsid w:val="001C3DBD"/>
    <w:rsid w:val="002E7CDE"/>
    <w:rsid w:val="0036723D"/>
    <w:rsid w:val="003C0BF1"/>
    <w:rsid w:val="003D771F"/>
    <w:rsid w:val="00442A48"/>
    <w:rsid w:val="00454708"/>
    <w:rsid w:val="00475C90"/>
    <w:rsid w:val="004E5D69"/>
    <w:rsid w:val="00532BDD"/>
    <w:rsid w:val="00566174"/>
    <w:rsid w:val="007C65D1"/>
    <w:rsid w:val="00801685"/>
    <w:rsid w:val="00887A00"/>
    <w:rsid w:val="008E3C0C"/>
    <w:rsid w:val="008F5C9A"/>
    <w:rsid w:val="00913F64"/>
    <w:rsid w:val="00A6215E"/>
    <w:rsid w:val="00AE60B1"/>
    <w:rsid w:val="00B15C4C"/>
    <w:rsid w:val="00BD1E5B"/>
    <w:rsid w:val="00C572F3"/>
    <w:rsid w:val="00D14104"/>
    <w:rsid w:val="00D42E6F"/>
    <w:rsid w:val="00D55FE5"/>
    <w:rsid w:val="00D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8A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C38A1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0F17C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728</Words>
  <Characters>4152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2013-07-22T07:30:00Z</dcterms:created>
  <dcterms:modified xsi:type="dcterms:W3CDTF">2013-07-29T08:35:00Z</dcterms:modified>
</cp:coreProperties>
</file>