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32E7" w:rsidRDefault="005332E7" w:rsidP="0078637D">
      <w:pPr>
        <w:ind w:left="357"/>
        <w:jc w:val="center"/>
        <w:outlineLvl w:val="0"/>
        <w:rPr>
          <w:b/>
        </w:rPr>
      </w:pPr>
      <w:r w:rsidRPr="0078637D">
        <w:rPr>
          <w:b/>
        </w:rPr>
        <w:t>ЧАСТЬ 2</w:t>
      </w:r>
    </w:p>
    <w:p w:rsidR="005332E7" w:rsidRPr="0078637D" w:rsidRDefault="005332E7" w:rsidP="0078637D">
      <w:pPr>
        <w:ind w:left="357"/>
        <w:jc w:val="center"/>
        <w:outlineLvl w:val="0"/>
        <w:rPr>
          <w:b/>
        </w:rPr>
      </w:pPr>
    </w:p>
    <w:p w:rsidR="005332E7" w:rsidRPr="0078637D" w:rsidRDefault="005332E7" w:rsidP="0078637D">
      <w:pPr>
        <w:ind w:left="357"/>
        <w:jc w:val="center"/>
        <w:outlineLvl w:val="0"/>
        <w:rPr>
          <w:b/>
        </w:rPr>
      </w:pPr>
      <w:r w:rsidRPr="0078637D">
        <w:rPr>
          <w:b/>
        </w:rPr>
        <w:t>ПОРЯДОК ПРОВЕДЕНИЯ ЗАКУПКИ</w:t>
      </w:r>
    </w:p>
    <w:p w:rsidR="005332E7" w:rsidRPr="00FE6216" w:rsidRDefault="005332E7" w:rsidP="0078637D">
      <w:pPr>
        <w:tabs>
          <w:tab w:val="left" w:pos="1134"/>
        </w:tabs>
        <w:ind w:right="-1"/>
        <w:jc w:val="center"/>
        <w:rPr>
          <w:b/>
          <w:i/>
          <w:sz w:val="22"/>
          <w:szCs w:val="22"/>
        </w:rPr>
      </w:pPr>
    </w:p>
    <w:tbl>
      <w:tblPr>
        <w:tblW w:w="10800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1140"/>
        <w:gridCol w:w="1979"/>
        <w:gridCol w:w="7681"/>
      </w:tblGrid>
      <w:tr w:rsidR="005332E7" w:rsidRPr="00D0596C" w:rsidTr="00D0596C">
        <w:trPr>
          <w:trHeight w:val="384"/>
          <w:tblHeader/>
        </w:trPr>
        <w:tc>
          <w:tcPr>
            <w:tcW w:w="1140" w:type="dxa"/>
            <w:vAlign w:val="center"/>
          </w:tcPr>
          <w:p w:rsidR="005332E7" w:rsidRPr="00D0596C" w:rsidRDefault="005332E7" w:rsidP="007D7FA5">
            <w:pPr>
              <w:tabs>
                <w:tab w:val="left" w:pos="528"/>
              </w:tabs>
              <w:ind w:right="108"/>
              <w:jc w:val="center"/>
              <w:rPr>
                <w:b/>
                <w:sz w:val="18"/>
                <w:szCs w:val="18"/>
              </w:rPr>
            </w:pPr>
            <w:r w:rsidRPr="00D0596C">
              <w:rPr>
                <w:b/>
                <w:sz w:val="18"/>
                <w:szCs w:val="18"/>
              </w:rPr>
              <w:t>№ п/п</w:t>
            </w:r>
          </w:p>
        </w:tc>
        <w:tc>
          <w:tcPr>
            <w:tcW w:w="1979" w:type="dxa"/>
            <w:vAlign w:val="center"/>
          </w:tcPr>
          <w:p w:rsidR="005332E7" w:rsidRPr="00D0596C" w:rsidRDefault="005332E7" w:rsidP="001F0DFD">
            <w:pPr>
              <w:pStyle w:val="BodyTextIndent2"/>
              <w:spacing w:after="0" w:line="240" w:lineRule="auto"/>
              <w:ind w:left="-13"/>
              <w:jc w:val="center"/>
              <w:rPr>
                <w:b/>
                <w:bCs/>
                <w:sz w:val="18"/>
                <w:szCs w:val="18"/>
              </w:rPr>
            </w:pPr>
            <w:r w:rsidRPr="00D0596C">
              <w:rPr>
                <w:b/>
                <w:sz w:val="18"/>
                <w:szCs w:val="18"/>
              </w:rPr>
              <w:t>Наименование п/п</w:t>
            </w:r>
          </w:p>
        </w:tc>
        <w:tc>
          <w:tcPr>
            <w:tcW w:w="7681" w:type="dxa"/>
            <w:vAlign w:val="center"/>
          </w:tcPr>
          <w:p w:rsidR="005332E7" w:rsidRPr="00D0596C" w:rsidRDefault="005332E7" w:rsidP="001F0DFD">
            <w:pPr>
              <w:pStyle w:val="BodyTextIndent2"/>
              <w:spacing w:after="0" w:line="240" w:lineRule="auto"/>
              <w:ind w:left="-1" w:right="153"/>
              <w:jc w:val="center"/>
              <w:rPr>
                <w:b/>
                <w:bCs/>
                <w:sz w:val="18"/>
                <w:szCs w:val="18"/>
              </w:rPr>
            </w:pPr>
            <w:r w:rsidRPr="00D0596C">
              <w:rPr>
                <w:b/>
                <w:sz w:val="18"/>
                <w:szCs w:val="18"/>
              </w:rPr>
              <w:t>Содержание</w:t>
            </w:r>
          </w:p>
        </w:tc>
      </w:tr>
      <w:tr w:rsidR="005332E7" w:rsidRPr="00D0596C" w:rsidTr="00D0596C">
        <w:trPr>
          <w:trHeight w:val="184"/>
        </w:trPr>
        <w:tc>
          <w:tcPr>
            <w:tcW w:w="1140" w:type="dxa"/>
          </w:tcPr>
          <w:p w:rsidR="005332E7" w:rsidRPr="00D0596C" w:rsidRDefault="005332E7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1.</w:t>
            </w:r>
          </w:p>
        </w:tc>
        <w:tc>
          <w:tcPr>
            <w:tcW w:w="1979" w:type="dxa"/>
          </w:tcPr>
          <w:p w:rsidR="005332E7" w:rsidRPr="00D0596C" w:rsidRDefault="005332E7" w:rsidP="001F0DFD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Общие положения</w:t>
            </w:r>
          </w:p>
        </w:tc>
        <w:tc>
          <w:tcPr>
            <w:tcW w:w="7681" w:type="dxa"/>
          </w:tcPr>
          <w:p w:rsidR="005332E7" w:rsidRPr="00990AAA" w:rsidRDefault="005332E7" w:rsidP="00D13ABB">
            <w:pPr>
              <w:pStyle w:val="Times12"/>
              <w:numPr>
                <w:ilvl w:val="0"/>
                <w:numId w:val="35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990AAA">
              <w:rPr>
                <w:sz w:val="20"/>
                <w:szCs w:val="20"/>
              </w:rPr>
              <w:t>Принять участие в закупке могут только субъекты малого и среднего предпринимательства, определенные</w:t>
            </w:r>
            <w:r w:rsidRPr="00990AAA" w:rsidDel="00EC0238">
              <w:rPr>
                <w:sz w:val="20"/>
                <w:szCs w:val="20"/>
              </w:rPr>
              <w:t xml:space="preserve"> ст</w:t>
            </w:r>
            <w:r>
              <w:rPr>
                <w:sz w:val="20"/>
                <w:szCs w:val="20"/>
              </w:rPr>
              <w:t>. 4</w:t>
            </w:r>
            <w:r w:rsidRPr="00990AAA" w:rsidDel="00EC0238">
              <w:rPr>
                <w:sz w:val="20"/>
                <w:szCs w:val="20"/>
              </w:rPr>
              <w:t xml:space="preserve"> Федерального закона о</w:t>
            </w:r>
            <w:r>
              <w:rPr>
                <w:sz w:val="20"/>
                <w:szCs w:val="20"/>
              </w:rPr>
              <w:t xml:space="preserve">т </w:t>
            </w:r>
            <w:r w:rsidRPr="00990AAA">
              <w:rPr>
                <w:sz w:val="20"/>
                <w:szCs w:val="20"/>
              </w:rPr>
              <w:t>24</w:t>
            </w:r>
            <w:r>
              <w:rPr>
                <w:sz w:val="20"/>
                <w:szCs w:val="20"/>
              </w:rPr>
              <w:t xml:space="preserve"> </w:t>
            </w:r>
            <w:r w:rsidRPr="00990AAA">
              <w:rPr>
                <w:sz w:val="20"/>
                <w:szCs w:val="20"/>
              </w:rPr>
              <w:t>июля</w:t>
            </w:r>
            <w:r>
              <w:rPr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2007 г"/>
              </w:smartTagPr>
              <w:r w:rsidRPr="00990AAA">
                <w:rPr>
                  <w:sz w:val="20"/>
                  <w:szCs w:val="20"/>
                </w:rPr>
                <w:t>2007</w:t>
              </w:r>
              <w:r>
                <w:rPr>
                  <w:sz w:val="20"/>
                  <w:szCs w:val="20"/>
                </w:rPr>
                <w:t xml:space="preserve"> </w:t>
              </w:r>
              <w:r w:rsidRPr="00990AAA">
                <w:rPr>
                  <w:sz w:val="20"/>
                  <w:szCs w:val="20"/>
                </w:rPr>
                <w:t>г</w:t>
              </w:r>
            </w:smartTag>
            <w:r>
              <w:rPr>
                <w:sz w:val="20"/>
                <w:szCs w:val="20"/>
              </w:rPr>
              <w:t xml:space="preserve">.  </w:t>
            </w:r>
            <w:r w:rsidRPr="00990AAA">
              <w:rPr>
                <w:sz w:val="20"/>
                <w:szCs w:val="20"/>
              </w:rPr>
              <w:t xml:space="preserve"> №</w:t>
            </w:r>
            <w:r>
              <w:rPr>
                <w:sz w:val="20"/>
                <w:szCs w:val="20"/>
              </w:rPr>
              <w:t xml:space="preserve"> </w:t>
            </w:r>
            <w:r w:rsidRPr="00990AAA">
              <w:rPr>
                <w:sz w:val="20"/>
                <w:szCs w:val="20"/>
              </w:rPr>
              <w:t>209-ФЗ «О</w:t>
            </w:r>
            <w:r>
              <w:rPr>
                <w:sz w:val="20"/>
                <w:szCs w:val="20"/>
              </w:rPr>
              <w:t xml:space="preserve"> </w:t>
            </w:r>
            <w:r w:rsidRPr="00990AAA" w:rsidDel="00EC0238">
              <w:rPr>
                <w:sz w:val="20"/>
                <w:szCs w:val="20"/>
              </w:rPr>
              <w:t>развитии малого и среднего предпринимательства в Российской Федерации»</w:t>
            </w:r>
            <w:r w:rsidRPr="00990AAA">
              <w:rPr>
                <w:sz w:val="20"/>
                <w:szCs w:val="20"/>
              </w:rPr>
              <w:t>.</w:t>
            </w:r>
          </w:p>
          <w:p w:rsidR="005332E7" w:rsidRPr="00D0596C" w:rsidRDefault="005332E7" w:rsidP="00D13ABB">
            <w:pPr>
              <w:pStyle w:val="Times12"/>
              <w:numPr>
                <w:ilvl w:val="0"/>
                <w:numId w:val="35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5332E7" w:rsidRPr="00D0596C" w:rsidRDefault="005332E7" w:rsidP="00D13ABB">
            <w:pPr>
              <w:pStyle w:val="Times12"/>
              <w:numPr>
                <w:ilvl w:val="0"/>
                <w:numId w:val="35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С даты официальной публикации</w:t>
            </w:r>
            <w:r w:rsidRPr="00D0596C" w:rsidDel="00A16E2A">
              <w:rPr>
                <w:sz w:val="20"/>
                <w:szCs w:val="20"/>
              </w:rPr>
              <w:t xml:space="preserve"> </w:t>
            </w:r>
            <w:r w:rsidRPr="00D0596C">
              <w:rPr>
                <w:sz w:val="20"/>
                <w:szCs w:val="20"/>
              </w:rPr>
              <w:t>извещения о проведении закупки и закупочной документации на официальных сайтах закупочная документация находится в открытом доступе, на ЭТП предоставляется согласно правилам данной ЭТП.</w:t>
            </w:r>
          </w:p>
          <w:p w:rsidR="005332E7" w:rsidRPr="00D0596C" w:rsidRDefault="005332E7" w:rsidP="00D13ABB">
            <w:pPr>
              <w:pStyle w:val="Times12"/>
              <w:numPr>
                <w:ilvl w:val="0"/>
                <w:numId w:val="35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</w:t>
            </w:r>
            <w:r>
              <w:rPr>
                <w:sz w:val="20"/>
                <w:szCs w:val="20"/>
              </w:rPr>
              <w:t xml:space="preserve"> </w:t>
            </w:r>
            <w:r w:rsidRPr="00D0596C">
              <w:rPr>
                <w:sz w:val="20"/>
                <w:szCs w:val="20"/>
              </w:rPr>
              <w:t>ходе закупки решениях закупочной комиссии и организатора закупки.</w:t>
            </w:r>
          </w:p>
        </w:tc>
      </w:tr>
      <w:tr w:rsidR="005332E7" w:rsidRPr="00D0596C" w:rsidTr="00D0596C">
        <w:trPr>
          <w:trHeight w:val="955"/>
        </w:trPr>
        <w:tc>
          <w:tcPr>
            <w:tcW w:w="1140" w:type="dxa"/>
          </w:tcPr>
          <w:p w:rsidR="005332E7" w:rsidRPr="00D0596C" w:rsidRDefault="005332E7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2.</w:t>
            </w:r>
          </w:p>
        </w:tc>
        <w:tc>
          <w:tcPr>
            <w:tcW w:w="1979" w:type="dxa"/>
          </w:tcPr>
          <w:p w:rsidR="005332E7" w:rsidRPr="00D0596C" w:rsidRDefault="005332E7" w:rsidP="001F0DFD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Разъяснение положений закупочной документации</w:t>
            </w:r>
          </w:p>
        </w:tc>
        <w:tc>
          <w:tcPr>
            <w:tcW w:w="7681" w:type="dxa"/>
          </w:tcPr>
          <w:p w:rsidR="005332E7" w:rsidRPr="00D0596C" w:rsidRDefault="005332E7" w:rsidP="00D13ABB">
            <w:pPr>
              <w:pStyle w:val="Times12"/>
              <w:numPr>
                <w:ilvl w:val="1"/>
                <w:numId w:val="19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bookmarkStart w:id="0" w:name="_Ref406409540"/>
            <w:r w:rsidRPr="00D0596C">
              <w:rPr>
                <w:sz w:val="20"/>
                <w:szCs w:val="20"/>
              </w:rP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0"/>
          </w:p>
          <w:p w:rsidR="005332E7" w:rsidRPr="00D0596C" w:rsidRDefault="005332E7" w:rsidP="00D13ABB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через ЭТП;</w:t>
            </w:r>
          </w:p>
          <w:p w:rsidR="005332E7" w:rsidRPr="00D0596C" w:rsidRDefault="005332E7" w:rsidP="00D13ABB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письменном виде (на бланке участника или с печатью участника) за подписью руководителя участника закупки или уполномоченного лица участника закупки.</w:t>
            </w:r>
          </w:p>
          <w:p w:rsidR="005332E7" w:rsidRPr="00D0596C" w:rsidRDefault="005332E7" w:rsidP="00D740D5">
            <w:pPr>
              <w:pStyle w:val="Times12"/>
              <w:tabs>
                <w:tab w:val="left" w:pos="1020"/>
              </w:tabs>
              <w:ind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Участник должен обеспечить получение организатором закупки такого запроса не позднее 2 (двух) рабочих дней до дня окончания срока подачи заявок на участие в запросе цен.</w:t>
            </w:r>
          </w:p>
          <w:p w:rsidR="005332E7" w:rsidRPr="00D0596C" w:rsidRDefault="005332E7" w:rsidP="00D740D5">
            <w:pPr>
              <w:pStyle w:val="Times12"/>
              <w:tabs>
                <w:tab w:val="left" w:pos="1020"/>
              </w:tabs>
              <w:ind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поступлении запроса позже данного срока организатор вправе не отвечать на запрос.</w:t>
            </w:r>
          </w:p>
          <w:p w:rsidR="005332E7" w:rsidRPr="00D0596C" w:rsidRDefault="005332E7" w:rsidP="00D13ABB">
            <w:pPr>
              <w:pStyle w:val="Times12"/>
              <w:numPr>
                <w:ilvl w:val="1"/>
                <w:numId w:val="19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При поступлении запроса в срок, указанный в п. </w:t>
            </w:r>
            <w:fldSimple w:instr=" REF _Ref406409540 \r \h  \* MERGEFORMAT ">
              <w:r w:rsidRPr="00D0596C">
                <w:rPr>
                  <w:sz w:val="20"/>
                  <w:szCs w:val="20"/>
                </w:rPr>
                <w:t>2.1</w:t>
              </w:r>
            </w:fldSimple>
            <w:r w:rsidRPr="00D0596C">
              <w:rPr>
                <w:sz w:val="20"/>
                <w:szCs w:val="20"/>
              </w:rPr>
              <w:t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</w:t>
            </w:r>
          </w:p>
          <w:p w:rsidR="005332E7" w:rsidRPr="00D0596C" w:rsidRDefault="005332E7" w:rsidP="00B33F5D">
            <w:pPr>
              <w:pStyle w:val="Times12"/>
              <w:tabs>
                <w:tab w:val="left" w:pos="1020"/>
              </w:tabs>
              <w:ind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5332E7" w:rsidRPr="00D0596C" w:rsidRDefault="005332E7" w:rsidP="00D13ABB">
            <w:pPr>
              <w:pStyle w:val="Times12"/>
              <w:numPr>
                <w:ilvl w:val="1"/>
                <w:numId w:val="19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5332E7" w:rsidRPr="00D0596C" w:rsidTr="00D0596C">
        <w:trPr>
          <w:trHeight w:val="246"/>
        </w:trPr>
        <w:tc>
          <w:tcPr>
            <w:tcW w:w="1140" w:type="dxa"/>
          </w:tcPr>
          <w:p w:rsidR="005332E7" w:rsidRPr="00D0596C" w:rsidRDefault="005332E7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3.</w:t>
            </w:r>
          </w:p>
        </w:tc>
        <w:tc>
          <w:tcPr>
            <w:tcW w:w="1979" w:type="dxa"/>
          </w:tcPr>
          <w:p w:rsidR="005332E7" w:rsidRPr="00D0596C" w:rsidRDefault="005332E7" w:rsidP="002906B2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Внесение изменений в извещение о проведении закупки и закупочную документацию</w:t>
            </w:r>
          </w:p>
        </w:tc>
        <w:tc>
          <w:tcPr>
            <w:tcW w:w="7681" w:type="dxa"/>
          </w:tcPr>
          <w:p w:rsidR="005332E7" w:rsidRPr="00D0596C" w:rsidRDefault="005332E7" w:rsidP="00D13ABB">
            <w:pPr>
              <w:pStyle w:val="Times12"/>
              <w:numPr>
                <w:ilvl w:val="1"/>
                <w:numId w:val="21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Руководитель заказчика или лицо, утвердившее закупочную документацию, при необходимости принимает решение о внесении изменений в извещение о проведении закупки или закупочную документацию не позднее чем за 2 (два) рабочих дня до окончания срока подачи заявок.</w:t>
            </w:r>
          </w:p>
          <w:p w:rsidR="005332E7" w:rsidRPr="00D0596C" w:rsidRDefault="005332E7" w:rsidP="00D13ABB">
            <w:pPr>
              <w:pStyle w:val="Times12"/>
              <w:numPr>
                <w:ilvl w:val="1"/>
                <w:numId w:val="21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5332E7" w:rsidRPr="00D0596C" w:rsidRDefault="005332E7" w:rsidP="00D13ABB">
            <w:pPr>
              <w:pStyle w:val="Times12"/>
              <w:numPr>
                <w:ilvl w:val="1"/>
                <w:numId w:val="21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течение 3 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 проведении закупки.</w:t>
            </w:r>
          </w:p>
          <w:p w:rsidR="005332E7" w:rsidRPr="00D0596C" w:rsidRDefault="005332E7" w:rsidP="00D13ABB">
            <w:pPr>
              <w:pStyle w:val="Times12"/>
              <w:numPr>
                <w:ilvl w:val="1"/>
                <w:numId w:val="21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 не менее 2 (двух) рабочих дней, а в случае изменения предмета запроса цен — 5 (пять) календарных дней.</w:t>
            </w:r>
          </w:p>
        </w:tc>
      </w:tr>
      <w:tr w:rsidR="005332E7" w:rsidRPr="00D0596C" w:rsidTr="00D0596C">
        <w:trPr>
          <w:trHeight w:val="473"/>
        </w:trPr>
        <w:tc>
          <w:tcPr>
            <w:tcW w:w="1140" w:type="dxa"/>
          </w:tcPr>
          <w:p w:rsidR="005332E7" w:rsidRPr="00D0596C" w:rsidRDefault="005332E7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bookmarkStart w:id="1" w:name="_Ref317253528"/>
            <w:r w:rsidRPr="00D0596C">
              <w:rPr>
                <w:sz w:val="20"/>
                <w:szCs w:val="20"/>
              </w:rPr>
              <w:t>4.</w:t>
            </w:r>
          </w:p>
        </w:tc>
        <w:bookmarkEnd w:id="1"/>
        <w:tc>
          <w:tcPr>
            <w:tcW w:w="1979" w:type="dxa"/>
          </w:tcPr>
          <w:p w:rsidR="005332E7" w:rsidRPr="00D0596C" w:rsidRDefault="005332E7" w:rsidP="005D71D5">
            <w:pPr>
              <w:pStyle w:val="Times12"/>
              <w:ind w:firstLine="0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7681" w:type="dxa"/>
          </w:tcPr>
          <w:p w:rsidR="005332E7" w:rsidRPr="00D0596C" w:rsidRDefault="005332E7" w:rsidP="00D13ABB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Для участия в закупке участник закупки должен подать заявку на участие в закупке (предложение на участие в закупке, предоставляемое с 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 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 Заявка является предложением участника о заключении договора (офертой) и у участника закупки возникает обязанность заключить договор на условиях закупочной документации и его предложения. Если участник закупки представил свою заявку с опозданием, она не рассматривается.</w:t>
            </w:r>
          </w:p>
          <w:p w:rsidR="005332E7" w:rsidRPr="00D0596C" w:rsidRDefault="005332E7" w:rsidP="00D13ABB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отношении каждого лота участник закупки вправе подать только одну заявку на участие в закупке.</w:t>
            </w:r>
          </w:p>
          <w:p w:rsidR="005332E7" w:rsidRPr="00D0596C" w:rsidRDefault="005332E7" w:rsidP="00D13ABB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(предпочтительнее формат *.pdf, формат: один файл – один документ).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 закупке, с 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 инструкциями, приведенными в закупочной документации. Допускается размещение на ЭТП документов, сохраненных в архивах, при этом размещение на ЭТП архивов, разделенных на несколько частей, открытие каждой из которых по отдельности невозможно, не допускается.</w:t>
            </w:r>
          </w:p>
          <w:p w:rsidR="005332E7" w:rsidRPr="00D0596C" w:rsidRDefault="005332E7" w:rsidP="00D13ABB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Заявка на участие в закупке должна быть действительна в течение 60 календарных дней со дня окончания срока подачи заявок.</w:t>
            </w:r>
          </w:p>
          <w:p w:rsidR="005332E7" w:rsidRPr="00D0596C" w:rsidRDefault="005332E7" w:rsidP="00D13ABB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5332E7" w:rsidRPr="00D0596C" w:rsidRDefault="005332E7" w:rsidP="00D13ABB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Участник закупки, подавший заявку на участие в закупке, вправе изменить или отозвать свою заявку на участие в закупке в любое время после ее подачи, но до истечения срока окончания подачи заявок на участие в закупке, указанного в извещении о проведении закупки.</w:t>
            </w:r>
            <w:bookmarkStart w:id="2" w:name="_Ref406500548"/>
          </w:p>
          <w:p w:rsidR="005332E7" w:rsidRPr="00D0596C" w:rsidRDefault="005332E7" w:rsidP="00D13ABB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5332E7" w:rsidRPr="00D0596C" w:rsidRDefault="005332E7" w:rsidP="00D13ABB">
            <w:pPr>
              <w:pStyle w:val="-6"/>
              <w:numPr>
                <w:ilvl w:val="0"/>
                <w:numId w:val="39"/>
              </w:numPr>
              <w:tabs>
                <w:tab w:val="left" w:pos="649"/>
              </w:tabs>
              <w:ind w:left="0" w:firstLine="289"/>
              <w:rPr>
                <w:bCs/>
                <w:sz w:val="20"/>
                <w:szCs w:val="20"/>
              </w:rPr>
            </w:pPr>
            <w:r w:rsidRPr="00D0596C">
              <w:rPr>
                <w:bCs/>
                <w:sz w:val="20"/>
                <w:szCs w:val="20"/>
              </w:rPr>
              <w:t>отозвать поданную заявку;</w:t>
            </w:r>
          </w:p>
          <w:p w:rsidR="005332E7" w:rsidRPr="00D0596C" w:rsidRDefault="005332E7" w:rsidP="00D13ABB">
            <w:pPr>
              <w:pStyle w:val="-6"/>
              <w:numPr>
                <w:ilvl w:val="0"/>
                <w:numId w:val="39"/>
              </w:numPr>
              <w:tabs>
                <w:tab w:val="left" w:pos="649"/>
              </w:tabs>
              <w:ind w:left="0" w:firstLine="289"/>
              <w:rPr>
                <w:bCs/>
                <w:sz w:val="20"/>
                <w:szCs w:val="20"/>
              </w:rPr>
            </w:pPr>
            <w:r w:rsidRPr="00D0596C">
              <w:rPr>
                <w:bCs/>
                <w:sz w:val="20"/>
                <w:szCs w:val="20"/>
              </w:rPr>
              <w:t>не отзывать поданную заявку, изменив ее (при желании).</w:t>
            </w:r>
          </w:p>
          <w:p w:rsidR="005332E7" w:rsidRPr="00D0596C" w:rsidRDefault="005332E7" w:rsidP="00D13ABB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Подача изменений заявок на участие в закупке осуществляется документально в соответствии с требованиями настоящего пункта. </w:t>
            </w:r>
            <w:bookmarkStart w:id="3" w:name="_Ref115078477"/>
            <w:r w:rsidRPr="00D0596C">
              <w:rPr>
                <w:sz w:val="20"/>
                <w:szCs w:val="20"/>
              </w:rPr>
              <w:t>В этом случае участник закупки готовит следующие документы:</w:t>
            </w:r>
            <w:bookmarkEnd w:id="2"/>
            <w:bookmarkEnd w:id="3"/>
          </w:p>
          <w:p w:rsidR="005332E7" w:rsidRPr="00D0596C" w:rsidRDefault="005332E7" w:rsidP="00D13ABB">
            <w:pPr>
              <w:pStyle w:val="a6"/>
              <w:numPr>
                <w:ilvl w:val="4"/>
                <w:numId w:val="14"/>
              </w:numPr>
              <w:tabs>
                <w:tab w:val="clear" w:pos="1494"/>
                <w:tab w:val="num" w:pos="1009"/>
              </w:tabs>
              <w:ind w:left="0" w:firstLine="566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письмо об изменении заявки на участие в закупке в отношении данного лота на бланке организации (для юридического лица);</w:t>
            </w:r>
          </w:p>
          <w:p w:rsidR="005332E7" w:rsidRPr="00D0596C" w:rsidRDefault="005332E7" w:rsidP="00D13ABB">
            <w:pPr>
              <w:pStyle w:val="a6"/>
              <w:numPr>
                <w:ilvl w:val="4"/>
                <w:numId w:val="14"/>
              </w:numPr>
              <w:tabs>
                <w:tab w:val="clear" w:pos="1494"/>
                <w:tab w:val="num" w:pos="1009"/>
              </w:tabs>
              <w:ind w:left="0" w:firstLine="566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5332E7" w:rsidRPr="00D0596C" w:rsidRDefault="005332E7" w:rsidP="00D13ABB">
            <w:pPr>
              <w:pStyle w:val="a6"/>
              <w:numPr>
                <w:ilvl w:val="4"/>
                <w:numId w:val="14"/>
              </w:numPr>
              <w:tabs>
                <w:tab w:val="clear" w:pos="1494"/>
                <w:tab w:val="num" w:pos="1009"/>
              </w:tabs>
              <w:ind w:left="0" w:firstLine="566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новые версии документов, которые изменяются.</w:t>
            </w:r>
          </w:p>
          <w:p w:rsidR="005332E7" w:rsidRPr="00D0596C" w:rsidRDefault="005332E7" w:rsidP="00D13ABB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5332E7" w:rsidRPr="00D0596C" w:rsidRDefault="005332E7" w:rsidP="00D13ABB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5332E7" w:rsidRPr="00D0596C" w:rsidRDefault="005332E7" w:rsidP="00D13ABB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Если участник закупки намерен направить своего представителя к организатору закупки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5332E7" w:rsidRPr="00D0596C" w:rsidRDefault="005332E7" w:rsidP="00D13ABB">
            <w:pPr>
              <w:pStyle w:val="Times12"/>
              <w:numPr>
                <w:ilvl w:val="0"/>
                <w:numId w:val="17"/>
              </w:numPr>
              <w:tabs>
                <w:tab w:val="left" w:pos="1009"/>
              </w:tabs>
              <w:ind w:left="0" w:firstLine="565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наименования участника закупки, </w:t>
            </w:r>
          </w:p>
          <w:p w:rsidR="005332E7" w:rsidRPr="00D0596C" w:rsidRDefault="005332E7" w:rsidP="00D13ABB">
            <w:pPr>
              <w:pStyle w:val="Times12"/>
              <w:numPr>
                <w:ilvl w:val="0"/>
                <w:numId w:val="17"/>
              </w:numPr>
              <w:tabs>
                <w:tab w:val="left" w:pos="1009"/>
              </w:tabs>
              <w:ind w:left="0" w:firstLine="565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полных фамилий, имен, отчеств тех лиц, которые будут присутствовать при открытии доступа к заявкам на участие в закупке.</w:t>
            </w:r>
          </w:p>
          <w:p w:rsidR="005332E7" w:rsidRPr="00D0596C" w:rsidRDefault="005332E7" w:rsidP="00184F84">
            <w:pPr>
              <w:tabs>
                <w:tab w:val="left" w:pos="1080"/>
              </w:tabs>
              <w:ind w:firstLine="357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5332E7" w:rsidRPr="00D0596C" w:rsidRDefault="005332E7" w:rsidP="00184F84">
            <w:pPr>
              <w:tabs>
                <w:tab w:val="left" w:pos="1080"/>
              </w:tabs>
              <w:ind w:firstLine="357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В связи с действующим Постановлением Правительства РФ № 1655-75 от 05 февраля </w:t>
            </w:r>
            <w:smartTag w:uri="urn:schemas-microsoft-com:office:smarttags" w:element="metricconverter">
              <w:smartTagPr>
                <w:attr w:name="ProductID" w:val="1999 г"/>
              </w:smartTagPr>
              <w:r w:rsidRPr="00D0596C">
                <w:rPr>
                  <w:sz w:val="20"/>
                  <w:szCs w:val="20"/>
                </w:rPr>
                <w:t>1999 г</w:t>
              </w:r>
            </w:smartTag>
            <w:r w:rsidRPr="00D0596C">
              <w:rPr>
                <w:sz w:val="20"/>
                <w:szCs w:val="20"/>
              </w:rPr>
              <w:t>. «Об утверждении перечня особорежимных предприятий» на предприятие Заказчика могут быть допущены исключительно граждане Российской Федерации при наличии общероссийского паспорта.</w:t>
            </w:r>
          </w:p>
          <w:p w:rsidR="005332E7" w:rsidRPr="00D0596C" w:rsidRDefault="005332E7" w:rsidP="000A1593">
            <w:pPr>
              <w:pStyle w:val="Times12"/>
              <w:ind w:firstLine="0"/>
              <w:rPr>
                <w:i/>
                <w:sz w:val="20"/>
                <w:szCs w:val="20"/>
              </w:rPr>
            </w:pPr>
            <w:r w:rsidRPr="00D0596C">
              <w:rPr>
                <w:i/>
                <w:sz w:val="20"/>
                <w:szCs w:val="20"/>
              </w:rPr>
              <w:t>На основании режимных требований, действующих на предприятии Заказчика, пронос аудио и видео устройств, средств сотовой связи (в том числе, со встроенными диктофонами и/или видеокамерами), ноутбуков и других средств хранения и передачи информации строго запрещен.</w:t>
            </w:r>
          </w:p>
          <w:p w:rsidR="005332E7" w:rsidRPr="00D0596C" w:rsidRDefault="005332E7" w:rsidP="00D13ABB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Присутствующие на заседании закупочной комиссии при открытии доступа к заявкам представители участников закупки регистрируются в Журнале регистрации представителей участников закупки.</w:t>
            </w:r>
          </w:p>
          <w:p w:rsidR="005332E7" w:rsidRPr="00D0596C" w:rsidRDefault="005332E7" w:rsidP="00D13ABB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5332E7" w:rsidRPr="00D0596C" w:rsidTr="00D0596C">
        <w:trPr>
          <w:trHeight w:val="388"/>
        </w:trPr>
        <w:tc>
          <w:tcPr>
            <w:tcW w:w="1140" w:type="dxa"/>
          </w:tcPr>
          <w:p w:rsidR="005332E7" w:rsidRPr="00D0596C" w:rsidRDefault="005332E7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5.</w:t>
            </w:r>
          </w:p>
        </w:tc>
        <w:tc>
          <w:tcPr>
            <w:tcW w:w="1979" w:type="dxa"/>
          </w:tcPr>
          <w:p w:rsidR="005332E7" w:rsidRPr="00D0596C" w:rsidRDefault="005332E7" w:rsidP="001F0DFD">
            <w:pPr>
              <w:pStyle w:val="Times12"/>
              <w:ind w:firstLine="0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Отстранение участника закупки</w:t>
            </w:r>
          </w:p>
        </w:tc>
        <w:tc>
          <w:tcPr>
            <w:tcW w:w="7681" w:type="dxa"/>
          </w:tcPr>
          <w:p w:rsidR="005332E7" w:rsidRPr="00D0596C" w:rsidRDefault="005332E7" w:rsidP="00D13ABB">
            <w:pPr>
              <w:pStyle w:val="ListParagraph"/>
              <w:widowControl w:val="0"/>
              <w:numPr>
                <w:ilvl w:val="0"/>
                <w:numId w:val="45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Единая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5332E7" w:rsidRPr="00D0596C" w:rsidRDefault="005332E7" w:rsidP="00D13ABB">
            <w:pPr>
              <w:pStyle w:val="Times12"/>
              <w:numPr>
                <w:ilvl w:val="0"/>
                <w:numId w:val="25"/>
              </w:numPr>
              <w:tabs>
                <w:tab w:val="left" w:pos="829"/>
              </w:tabs>
              <w:ind w:left="-2" w:firstLine="47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обнаружении недостоверных сведений в заявке на участие в закупке и (или) ее уточнениях согласно пункту 6.5.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5332E7" w:rsidRPr="00D0596C" w:rsidRDefault="005332E7" w:rsidP="00D13ABB">
            <w:pPr>
              <w:pStyle w:val="Times12"/>
              <w:numPr>
                <w:ilvl w:val="0"/>
                <w:numId w:val="25"/>
              </w:numPr>
              <w:tabs>
                <w:tab w:val="left" w:pos="829"/>
              </w:tabs>
              <w:ind w:left="-2" w:firstLine="47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5332E7" w:rsidRPr="00D0596C" w:rsidRDefault="005332E7" w:rsidP="00005886">
            <w:pPr>
              <w:pStyle w:val="Times12"/>
              <w:ind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Решение об отстранении участника закупки оформляется протоколом заседания единой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5332E7" w:rsidRPr="00D0596C" w:rsidTr="00D0596C">
        <w:trPr>
          <w:trHeight w:val="388"/>
        </w:trPr>
        <w:tc>
          <w:tcPr>
            <w:tcW w:w="1140" w:type="dxa"/>
          </w:tcPr>
          <w:p w:rsidR="005332E7" w:rsidRPr="00D0596C" w:rsidRDefault="005332E7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6.</w:t>
            </w:r>
          </w:p>
        </w:tc>
        <w:tc>
          <w:tcPr>
            <w:tcW w:w="1979" w:type="dxa"/>
          </w:tcPr>
          <w:p w:rsidR="005332E7" w:rsidRPr="00D0596C" w:rsidRDefault="005332E7" w:rsidP="001F0DFD">
            <w:pPr>
              <w:pStyle w:val="Times12"/>
              <w:ind w:firstLine="0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7681" w:type="dxa"/>
          </w:tcPr>
          <w:p w:rsidR="005332E7" w:rsidRPr="00D0596C" w:rsidRDefault="005332E7" w:rsidP="00D13ABB">
            <w:pPr>
              <w:pStyle w:val="ListParagraph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Рассмотрение заявок осуществляется в соответствии с Методикой установления требований и критериев оценки заявок в 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5332E7" w:rsidRPr="00D0596C" w:rsidRDefault="005332E7" w:rsidP="00D13ABB">
            <w:pPr>
              <w:pStyle w:val="ListParagraph"/>
              <w:widowControl w:val="0"/>
              <w:numPr>
                <w:ilvl w:val="0"/>
                <w:numId w:val="34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289" w:firstLine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отборочная стадия;</w:t>
            </w:r>
          </w:p>
          <w:p w:rsidR="005332E7" w:rsidRPr="00D0596C" w:rsidRDefault="005332E7" w:rsidP="00D13ABB">
            <w:pPr>
              <w:pStyle w:val="ListParagraph"/>
              <w:widowControl w:val="0"/>
              <w:numPr>
                <w:ilvl w:val="0"/>
                <w:numId w:val="34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289" w:firstLine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оценочная стадия</w:t>
            </w:r>
          </w:p>
          <w:p w:rsidR="005332E7" w:rsidRPr="00D0596C" w:rsidRDefault="005332E7" w:rsidP="00D13ABB">
            <w:pPr>
              <w:pStyle w:val="ListParagraph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5332E7" w:rsidRPr="00D0596C" w:rsidRDefault="005332E7" w:rsidP="00D13ABB">
            <w:pPr>
              <w:pStyle w:val="ListParagraph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 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5332E7" w:rsidRPr="00D0596C" w:rsidRDefault="005332E7" w:rsidP="00D13ABB">
            <w:pPr>
              <w:pStyle w:val="ListParagraph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 предоставленным.</w:t>
            </w:r>
          </w:p>
          <w:p w:rsidR="005332E7" w:rsidRPr="00D0596C" w:rsidRDefault="005332E7" w:rsidP="00D13ABB">
            <w:pPr>
              <w:pStyle w:val="ListParagraph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bookmarkStart w:id="4" w:name="_Ref401221523"/>
            <w:r w:rsidRPr="00D0596C">
              <w:rPr>
                <w:bCs/>
                <w:sz w:val="20"/>
              </w:rPr>
              <w:t>В ходе рассмотрения заявок на участие в закупке в случаях, указанных ниже, единая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4"/>
          </w:p>
          <w:p w:rsidR="005332E7" w:rsidRPr="00D0596C" w:rsidRDefault="005332E7" w:rsidP="00D13ABB">
            <w:pPr>
              <w:pStyle w:val="Times12"/>
              <w:numPr>
                <w:ilvl w:val="0"/>
                <w:numId w:val="22"/>
              </w:numPr>
              <w:tabs>
                <w:tab w:val="left" w:pos="829"/>
              </w:tabs>
              <w:ind w:left="0" w:firstLine="109"/>
              <w:rPr>
                <w:sz w:val="20"/>
                <w:szCs w:val="20"/>
              </w:rPr>
            </w:pPr>
            <w:bookmarkStart w:id="5" w:name="_Ref401221504"/>
            <w:r w:rsidRPr="00D0596C">
              <w:rPr>
                <w:sz w:val="20"/>
                <w:szCs w:val="20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5"/>
          </w:p>
          <w:p w:rsidR="005332E7" w:rsidRPr="00D0596C" w:rsidRDefault="005332E7" w:rsidP="00D13ABB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5332E7" w:rsidRPr="00D0596C" w:rsidRDefault="005332E7" w:rsidP="00D13ABB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учредительные документы,</w:t>
            </w:r>
          </w:p>
          <w:p w:rsidR="005332E7" w:rsidRPr="00D0596C" w:rsidRDefault="005332E7" w:rsidP="00D13ABB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5332E7" w:rsidRPr="00D0596C" w:rsidRDefault="005332E7" w:rsidP="00D13ABB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5332E7" w:rsidRPr="00D0596C" w:rsidRDefault="005332E7" w:rsidP="00D13ABB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5332E7" w:rsidRPr="00D0596C" w:rsidRDefault="005332E7" w:rsidP="00D13ABB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5332E7" w:rsidRPr="00D0596C" w:rsidRDefault="005332E7" w:rsidP="00D13ABB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5332E7" w:rsidRPr="00D0596C" w:rsidRDefault="005332E7" w:rsidP="00D13ABB">
            <w:pPr>
              <w:pStyle w:val="Times12"/>
              <w:numPr>
                <w:ilvl w:val="0"/>
                <w:numId w:val="22"/>
              </w:numPr>
              <w:tabs>
                <w:tab w:val="left" w:pos="829"/>
              </w:tabs>
              <w:ind w:left="0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5332E7" w:rsidRPr="00D0596C" w:rsidRDefault="005332E7" w:rsidP="00D13ABB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5332E7" w:rsidRPr="00D0596C" w:rsidRDefault="005332E7" w:rsidP="00D13ABB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5332E7" w:rsidRPr="00D0596C" w:rsidRDefault="005332E7" w:rsidP="00D13ABB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5332E7" w:rsidRPr="00D0596C" w:rsidRDefault="005332E7" w:rsidP="00E50081">
            <w:pPr>
              <w:pStyle w:val="Times12"/>
              <w:ind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Исправление иных ошибок не допускается.</w:t>
            </w:r>
          </w:p>
          <w:p w:rsidR="005332E7" w:rsidRPr="00D0596C" w:rsidRDefault="005332E7" w:rsidP="00D13ABB">
            <w:pPr>
              <w:pStyle w:val="Times12"/>
              <w:numPr>
                <w:ilvl w:val="0"/>
                <w:numId w:val="22"/>
              </w:numPr>
              <w:tabs>
                <w:tab w:val="left" w:pos="829"/>
              </w:tabs>
              <w:ind w:left="-2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5332E7" w:rsidRPr="00D0596C" w:rsidRDefault="005332E7" w:rsidP="00D13ABB">
            <w:pPr>
              <w:pStyle w:val="Times12"/>
              <w:numPr>
                <w:ilvl w:val="0"/>
                <w:numId w:val="24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5332E7" w:rsidRPr="00D0596C" w:rsidRDefault="005332E7" w:rsidP="00D13ABB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5332E7" w:rsidRPr="00D0596C" w:rsidRDefault="005332E7" w:rsidP="00D13ABB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5332E7" w:rsidRPr="00D0596C" w:rsidRDefault="005332E7" w:rsidP="00D13ABB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заявки на участие в закупке требованиям закупочной документации в отношении характеристик предлагаемых товаров, работ, услуг и договорных условий, расчета цены договора;</w:t>
            </w:r>
          </w:p>
          <w:p w:rsidR="005332E7" w:rsidRPr="00D0596C" w:rsidRDefault="005332E7" w:rsidP="00D13ABB">
            <w:pPr>
              <w:pStyle w:val="Times12"/>
              <w:numPr>
                <w:ilvl w:val="0"/>
                <w:numId w:val="24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5332E7" w:rsidRPr="00D0596C" w:rsidRDefault="005332E7" w:rsidP="00D13ABB">
            <w:pPr>
              <w:pStyle w:val="Times12"/>
              <w:numPr>
                <w:ilvl w:val="0"/>
                <w:numId w:val="24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bookmarkStart w:id="6" w:name="_Ref381859812"/>
            <w:r w:rsidRPr="00D0596C">
              <w:rPr>
                <w:sz w:val="20"/>
                <w:szCs w:val="20"/>
              </w:rPr>
              <w:t>если сведения о привлекаемом участником закупки субподрядчике (соисполнителе)</w:t>
            </w:r>
            <w:bookmarkEnd w:id="6"/>
            <w:r w:rsidRPr="00D0596C">
              <w:rPr>
                <w:sz w:val="20"/>
                <w:szCs w:val="20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закупочной документации, то отказ участника от замены такого субподрядчика (соисполнителя) является основанием для отказа в допуске к участию в конкурсе согласно пп. б) п. 8.2.</w:t>
            </w:r>
          </w:p>
          <w:p w:rsidR="005332E7" w:rsidRPr="00D0596C" w:rsidRDefault="005332E7" w:rsidP="00D13ABB">
            <w:pPr>
              <w:pStyle w:val="Times12"/>
              <w:numPr>
                <w:ilvl w:val="0"/>
                <w:numId w:val="22"/>
              </w:numPr>
              <w:tabs>
                <w:tab w:val="left" w:pos="829"/>
              </w:tabs>
              <w:ind w:left="-2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5332E7" w:rsidRPr="00D0596C" w:rsidRDefault="005332E7" w:rsidP="00D13ABB">
            <w:pPr>
              <w:pStyle w:val="ListParagraph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пп. 6.5.1 документы могут быть запрошены только единожды (в отношении каждого из документов).</w:t>
            </w:r>
          </w:p>
          <w:p w:rsidR="005332E7" w:rsidRPr="00D0596C" w:rsidRDefault="005332E7" w:rsidP="00D13ABB">
            <w:pPr>
              <w:pStyle w:val="ListParagraph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Не направляются участнику закупки запросы согласно п. 6.5, если в соответствии с п. 7.3 имеются также иные основания для отказа в допуске к участию в закупке такого участника.</w:t>
            </w:r>
          </w:p>
          <w:p w:rsidR="005332E7" w:rsidRPr="00D0596C" w:rsidRDefault="005332E7" w:rsidP="00D13ABB">
            <w:pPr>
              <w:pStyle w:val="ListParagraph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bookmarkStart w:id="7" w:name="_Ref401221584"/>
            <w:r w:rsidRPr="00D0596C">
              <w:rPr>
                <w:bCs/>
                <w:sz w:val="20"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7"/>
          </w:p>
          <w:p w:rsidR="005332E7" w:rsidRPr="00D0596C" w:rsidRDefault="005332E7" w:rsidP="00D13ABB">
            <w:pPr>
              <w:pStyle w:val="ListParagraph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п. 6.8.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</w:tc>
      </w:tr>
      <w:tr w:rsidR="005332E7" w:rsidRPr="00D0596C" w:rsidTr="00D0596C">
        <w:trPr>
          <w:trHeight w:val="388"/>
        </w:trPr>
        <w:tc>
          <w:tcPr>
            <w:tcW w:w="1140" w:type="dxa"/>
          </w:tcPr>
          <w:p w:rsidR="005332E7" w:rsidRPr="00D0596C" w:rsidRDefault="005332E7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7.</w:t>
            </w:r>
          </w:p>
        </w:tc>
        <w:tc>
          <w:tcPr>
            <w:tcW w:w="1979" w:type="dxa"/>
          </w:tcPr>
          <w:p w:rsidR="005332E7" w:rsidRPr="00D0596C" w:rsidRDefault="005332E7" w:rsidP="001F0DFD">
            <w:pPr>
              <w:pStyle w:val="Times12"/>
              <w:ind w:firstLine="0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Проведение отборочной стадии</w:t>
            </w:r>
          </w:p>
        </w:tc>
        <w:tc>
          <w:tcPr>
            <w:tcW w:w="7681" w:type="dxa"/>
          </w:tcPr>
          <w:p w:rsidR="005332E7" w:rsidRPr="00D0596C" w:rsidRDefault="005332E7" w:rsidP="00D13ABB">
            <w:pPr>
              <w:pStyle w:val="Times12"/>
              <w:numPr>
                <w:ilvl w:val="0"/>
                <w:numId w:val="47"/>
              </w:numPr>
              <w:tabs>
                <w:tab w:val="left" w:pos="649"/>
              </w:tabs>
              <w:ind w:left="0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рамках отборочной стадии единая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5332E7" w:rsidRPr="00D0596C" w:rsidRDefault="005332E7" w:rsidP="00D13ABB">
            <w:pPr>
              <w:pStyle w:val="Times12"/>
              <w:numPr>
                <w:ilvl w:val="0"/>
                <w:numId w:val="47"/>
              </w:numPr>
              <w:tabs>
                <w:tab w:val="left" w:pos="649"/>
              </w:tabs>
              <w:ind w:left="0" w:firstLine="109"/>
              <w:rPr>
                <w:sz w:val="20"/>
                <w:szCs w:val="20"/>
              </w:rPr>
            </w:pPr>
            <w:bookmarkStart w:id="8" w:name="_Ref407364135"/>
            <w:r w:rsidRPr="00D0596C">
              <w:rPr>
                <w:sz w:val="20"/>
                <w:szCs w:val="20"/>
              </w:rPr>
              <w:t>Критерии отбора:</w:t>
            </w:r>
            <w:bookmarkEnd w:id="8"/>
          </w:p>
          <w:p w:rsidR="005332E7" w:rsidRPr="00D0596C" w:rsidRDefault="005332E7" w:rsidP="00D13ABB">
            <w:pPr>
              <w:pStyle w:val="Times12"/>
              <w:numPr>
                <w:ilvl w:val="0"/>
                <w:numId w:val="26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соответствие заявки требованиям закупочной документации по существу по своему составу и оформлению;</w:t>
            </w:r>
          </w:p>
          <w:p w:rsidR="005332E7" w:rsidRPr="00D0596C" w:rsidRDefault="005332E7" w:rsidP="00D13ABB">
            <w:pPr>
              <w:pStyle w:val="Times12"/>
              <w:numPr>
                <w:ilvl w:val="0"/>
                <w:numId w:val="26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bookmarkStart w:id="9" w:name="_Ref407364133"/>
            <w:r w:rsidRPr="00D0596C">
              <w:rPr>
                <w:sz w:val="20"/>
                <w:szCs w:val="20"/>
              </w:rP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9"/>
          </w:p>
          <w:p w:rsidR="005332E7" w:rsidRPr="00D0596C" w:rsidRDefault="005332E7" w:rsidP="00D13ABB">
            <w:pPr>
              <w:pStyle w:val="Times12"/>
              <w:numPr>
                <w:ilvl w:val="0"/>
                <w:numId w:val="26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соответствие предлагаемых участником закупки товаров, работ, услуг установленным требованиям;</w:t>
            </w:r>
          </w:p>
          <w:p w:rsidR="005332E7" w:rsidRPr="00D0596C" w:rsidRDefault="005332E7" w:rsidP="00D13ABB">
            <w:pPr>
              <w:pStyle w:val="Times12"/>
              <w:numPr>
                <w:ilvl w:val="0"/>
                <w:numId w:val="26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соответствие предлагаемых участником закупки договорных условий (в том числе непревышения объявленной начальной (максимальной) цены договора) установленным требованиям;</w:t>
            </w:r>
          </w:p>
          <w:p w:rsidR="005332E7" w:rsidRDefault="005332E7" w:rsidP="00D13ABB">
            <w:pPr>
              <w:pStyle w:val="Times12"/>
              <w:numPr>
                <w:ilvl w:val="0"/>
                <w:numId w:val="26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предоставление участником закупки требуемого обеспечения заявки (если требовалось).</w:t>
            </w:r>
          </w:p>
          <w:p w:rsidR="005332E7" w:rsidRPr="00D0596C" w:rsidRDefault="005332E7" w:rsidP="00D13ABB">
            <w:pPr>
              <w:pStyle w:val="Times12"/>
              <w:tabs>
                <w:tab w:val="left" w:pos="649"/>
              </w:tabs>
              <w:ind w:left="-2" w:firstLine="411"/>
              <w:rPr>
                <w:sz w:val="20"/>
                <w:szCs w:val="20"/>
              </w:rPr>
            </w:pPr>
            <w:r w:rsidRPr="00857F3F">
              <w:rPr>
                <w:bCs w:val="0"/>
                <w:sz w:val="20"/>
                <w:szCs w:val="20"/>
              </w:rPr>
              <w:t>В связи с тем, что Заказчик имеет право применить налоговый вычет НДС в отношении приобретаемой продукции, при сравнении ценовых предложений участников в качестве единого базиса сравнения ценовых предложений, используются ценовые предложения участников без учета НДС.</w:t>
            </w:r>
          </w:p>
          <w:p w:rsidR="005332E7" w:rsidRPr="00D0596C" w:rsidRDefault="005332E7" w:rsidP="00D13ABB">
            <w:pPr>
              <w:pStyle w:val="Times12"/>
              <w:numPr>
                <w:ilvl w:val="0"/>
                <w:numId w:val="47"/>
              </w:numPr>
              <w:tabs>
                <w:tab w:val="left" w:pos="649"/>
              </w:tabs>
              <w:ind w:left="0" w:firstLine="109"/>
              <w:rPr>
                <w:sz w:val="20"/>
                <w:szCs w:val="20"/>
              </w:rPr>
            </w:pPr>
            <w:bookmarkStart w:id="10" w:name="_Ref401221543"/>
            <w:r w:rsidRPr="00D0596C">
              <w:rPr>
                <w:sz w:val="20"/>
                <w:szCs w:val="20"/>
              </w:rPr>
              <w:t>По итогам отборочной стадии единая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0"/>
          </w:p>
          <w:p w:rsidR="005332E7" w:rsidRPr="00D0596C" w:rsidRDefault="005332E7" w:rsidP="00D13ABB">
            <w:pPr>
              <w:pStyle w:val="Times12"/>
              <w:numPr>
                <w:ilvl w:val="0"/>
                <w:numId w:val="27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5332E7" w:rsidRPr="00D0596C" w:rsidRDefault="005332E7" w:rsidP="00D13ABB">
            <w:pPr>
              <w:pStyle w:val="Times12"/>
              <w:numPr>
                <w:ilvl w:val="0"/>
                <w:numId w:val="27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несоответствие участника закупки;</w:t>
            </w:r>
          </w:p>
          <w:p w:rsidR="005332E7" w:rsidRPr="00D0596C" w:rsidRDefault="005332E7" w:rsidP="00D13ABB">
            <w:pPr>
              <w:pStyle w:val="Times12"/>
              <w:numPr>
                <w:ilvl w:val="0"/>
                <w:numId w:val="27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5332E7" w:rsidRPr="00D0596C" w:rsidRDefault="005332E7" w:rsidP="00D13ABB">
            <w:pPr>
              <w:pStyle w:val="Times12"/>
              <w:numPr>
                <w:ilvl w:val="0"/>
                <w:numId w:val="27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5332E7" w:rsidRPr="00D0596C" w:rsidRDefault="005332E7" w:rsidP="00D13ABB">
            <w:pPr>
              <w:pStyle w:val="Times12"/>
              <w:numPr>
                <w:ilvl w:val="0"/>
                <w:numId w:val="27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5332E7" w:rsidRPr="00D0596C" w:rsidRDefault="005332E7" w:rsidP="00D13ABB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5332E7" w:rsidRPr="00D0596C" w:rsidRDefault="005332E7" w:rsidP="00D13ABB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5332E7" w:rsidRPr="00D0596C" w:rsidRDefault="005332E7" w:rsidP="00D13ABB">
            <w:pPr>
              <w:pStyle w:val="Times12"/>
              <w:numPr>
                <w:ilvl w:val="0"/>
                <w:numId w:val="27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несоответствие размера, формы, условий или порядка предоставления обеспечения заявки (если требовалось). 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п. 4 настоящей части, обеспечение заявки на участие в закупке. При наличии банковской гарантии и/или денежных средств, поступивших в соответствии с порядком, предусмотренным извещением о проведении закупки и п. 4 настоящей части, обеспечение заявки считается представленным надлежащим образом.</w:t>
            </w:r>
          </w:p>
          <w:p w:rsidR="005332E7" w:rsidRPr="00D0596C" w:rsidRDefault="005332E7" w:rsidP="00D13ABB">
            <w:pPr>
              <w:pStyle w:val="Times12"/>
              <w:numPr>
                <w:ilvl w:val="0"/>
                <w:numId w:val="47"/>
              </w:numPr>
              <w:tabs>
                <w:tab w:val="left" w:pos="649"/>
              </w:tabs>
              <w:ind w:left="0" w:firstLine="109"/>
              <w:rPr>
                <w:sz w:val="20"/>
                <w:szCs w:val="20"/>
              </w:rPr>
            </w:pPr>
            <w:bookmarkStart w:id="11" w:name="_Ref270006910"/>
            <w:r w:rsidRPr="00D0596C">
              <w:rPr>
                <w:sz w:val="20"/>
                <w:szCs w:val="20"/>
              </w:rPr>
              <w:t>Любой участник закупки после размещения протокола заседания единой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 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1"/>
          </w:p>
          <w:p w:rsidR="005332E7" w:rsidRPr="00D0596C" w:rsidRDefault="005332E7" w:rsidP="00D13ABB">
            <w:pPr>
              <w:pStyle w:val="Times12"/>
              <w:numPr>
                <w:ilvl w:val="0"/>
                <w:numId w:val="47"/>
              </w:numPr>
              <w:tabs>
                <w:tab w:val="left" w:pos="649"/>
              </w:tabs>
              <w:ind w:left="0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После принятия решения о допуске участников единая комиссия на 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единая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</w:tc>
      </w:tr>
      <w:tr w:rsidR="005332E7" w:rsidRPr="00D0596C" w:rsidTr="00D0596C">
        <w:trPr>
          <w:trHeight w:val="388"/>
        </w:trPr>
        <w:tc>
          <w:tcPr>
            <w:tcW w:w="1140" w:type="dxa"/>
          </w:tcPr>
          <w:p w:rsidR="005332E7" w:rsidRPr="00D0596C" w:rsidRDefault="005332E7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8.</w:t>
            </w:r>
          </w:p>
        </w:tc>
        <w:tc>
          <w:tcPr>
            <w:tcW w:w="1979" w:type="dxa"/>
          </w:tcPr>
          <w:p w:rsidR="005332E7" w:rsidRPr="00D0596C" w:rsidRDefault="005332E7" w:rsidP="001F0DFD">
            <w:pPr>
              <w:ind w:right="153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Преддоговорные переговоры</w:t>
            </w:r>
          </w:p>
        </w:tc>
        <w:tc>
          <w:tcPr>
            <w:tcW w:w="7681" w:type="dxa"/>
          </w:tcPr>
          <w:p w:rsidR="005332E7" w:rsidRPr="00D0596C" w:rsidRDefault="005332E7" w:rsidP="00D13ABB">
            <w:pPr>
              <w:pStyle w:val="ListParagraph"/>
              <w:numPr>
                <w:ilvl w:val="0"/>
                <w:numId w:val="48"/>
              </w:numPr>
              <w:ind w:left="0" w:right="153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5332E7" w:rsidRPr="00D0596C" w:rsidRDefault="005332E7" w:rsidP="00D13ABB">
            <w:pPr>
              <w:pStyle w:val="ListParagraph"/>
              <w:numPr>
                <w:ilvl w:val="0"/>
                <w:numId w:val="28"/>
              </w:numPr>
              <w:tabs>
                <w:tab w:val="left" w:pos="649"/>
              </w:tabs>
              <w:ind w:left="-2" w:right="153" w:firstLine="291"/>
              <w:jc w:val="both"/>
              <w:rPr>
                <w:sz w:val="20"/>
              </w:rPr>
            </w:pPr>
            <w:r w:rsidRPr="00D0596C">
              <w:rPr>
                <w:sz w:val="20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5332E7" w:rsidRPr="00D0596C" w:rsidRDefault="005332E7" w:rsidP="00D13ABB">
            <w:pPr>
              <w:pStyle w:val="ListParagraph"/>
              <w:numPr>
                <w:ilvl w:val="0"/>
                <w:numId w:val="28"/>
              </w:numPr>
              <w:tabs>
                <w:tab w:val="left" w:pos="649"/>
              </w:tabs>
              <w:ind w:left="-2" w:right="153" w:firstLine="291"/>
              <w:jc w:val="both"/>
              <w:rPr>
                <w:sz w:val="20"/>
              </w:rPr>
            </w:pPr>
            <w:r w:rsidRPr="00D0596C">
              <w:rPr>
                <w:sz w:val="20"/>
              </w:rP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5332E7" w:rsidRPr="00D0596C" w:rsidRDefault="005332E7" w:rsidP="00D13ABB">
            <w:pPr>
              <w:pStyle w:val="ListParagraph"/>
              <w:numPr>
                <w:ilvl w:val="0"/>
                <w:numId w:val="28"/>
              </w:numPr>
              <w:tabs>
                <w:tab w:val="left" w:pos="649"/>
              </w:tabs>
              <w:ind w:left="-2" w:right="153" w:firstLine="291"/>
              <w:jc w:val="both"/>
              <w:rPr>
                <w:sz w:val="20"/>
              </w:rPr>
            </w:pPr>
            <w:r w:rsidRPr="00D0596C">
              <w:rPr>
                <w:sz w:val="20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5332E7" w:rsidRPr="00D0596C" w:rsidRDefault="005332E7" w:rsidP="00D13ABB">
            <w:pPr>
              <w:pStyle w:val="ListParagraph"/>
              <w:numPr>
                <w:ilvl w:val="0"/>
                <w:numId w:val="28"/>
              </w:numPr>
              <w:tabs>
                <w:tab w:val="left" w:pos="649"/>
              </w:tabs>
              <w:ind w:left="-2" w:right="153" w:firstLine="291"/>
              <w:jc w:val="both"/>
              <w:rPr>
                <w:sz w:val="20"/>
              </w:rPr>
            </w:pPr>
            <w:r w:rsidRPr="00D0596C">
              <w:rPr>
                <w:sz w:val="20"/>
              </w:rP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5332E7" w:rsidRPr="00D0596C" w:rsidRDefault="005332E7" w:rsidP="00D13ABB">
            <w:pPr>
              <w:pStyle w:val="ListParagraph"/>
              <w:numPr>
                <w:ilvl w:val="0"/>
                <w:numId w:val="28"/>
              </w:numPr>
              <w:tabs>
                <w:tab w:val="left" w:pos="649"/>
              </w:tabs>
              <w:ind w:left="-2" w:right="153" w:firstLine="291"/>
              <w:jc w:val="both"/>
              <w:rPr>
                <w:sz w:val="20"/>
              </w:rPr>
            </w:pPr>
            <w:r w:rsidRPr="00D0596C">
              <w:rPr>
                <w:sz w:val="20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5332E7" w:rsidRPr="00D0596C" w:rsidRDefault="005332E7" w:rsidP="00D13ABB">
            <w:pPr>
              <w:pStyle w:val="ListParagraph"/>
              <w:numPr>
                <w:ilvl w:val="0"/>
                <w:numId w:val="28"/>
              </w:numPr>
              <w:tabs>
                <w:tab w:val="left" w:pos="649"/>
              </w:tabs>
              <w:ind w:left="-2" w:right="153" w:firstLine="291"/>
              <w:jc w:val="both"/>
              <w:rPr>
                <w:sz w:val="20"/>
              </w:rPr>
            </w:pPr>
            <w:r w:rsidRPr="00D0596C">
              <w:rPr>
                <w:sz w:val="20"/>
              </w:rP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5332E7" w:rsidRPr="00D0596C" w:rsidRDefault="005332E7" w:rsidP="00D13ABB">
            <w:pPr>
              <w:pStyle w:val="ListParagraph"/>
              <w:numPr>
                <w:ilvl w:val="0"/>
                <w:numId w:val="48"/>
              </w:numPr>
              <w:ind w:left="0" w:right="153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5332E7" w:rsidRPr="00D0596C" w:rsidRDefault="005332E7" w:rsidP="00D13ABB">
            <w:pPr>
              <w:pStyle w:val="ListParagraph"/>
              <w:numPr>
                <w:ilvl w:val="0"/>
                <w:numId w:val="48"/>
              </w:numPr>
              <w:ind w:left="0" w:right="153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(одного) рабочего дня, следующего после дня его подписания.</w:t>
            </w:r>
          </w:p>
        </w:tc>
      </w:tr>
      <w:tr w:rsidR="005332E7" w:rsidRPr="00D0596C" w:rsidTr="00D0596C">
        <w:trPr>
          <w:trHeight w:val="194"/>
        </w:trPr>
        <w:tc>
          <w:tcPr>
            <w:tcW w:w="1140" w:type="dxa"/>
          </w:tcPr>
          <w:p w:rsidR="005332E7" w:rsidRPr="00D0596C" w:rsidRDefault="005332E7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9.</w:t>
            </w:r>
          </w:p>
        </w:tc>
        <w:tc>
          <w:tcPr>
            <w:tcW w:w="1979" w:type="dxa"/>
          </w:tcPr>
          <w:p w:rsidR="005332E7" w:rsidRPr="00D0596C" w:rsidRDefault="005332E7" w:rsidP="001F0DFD">
            <w:pPr>
              <w:ind w:right="153"/>
              <w:rPr>
                <w:spacing w:val="-6"/>
                <w:sz w:val="20"/>
                <w:szCs w:val="20"/>
              </w:rPr>
            </w:pPr>
            <w:r w:rsidRPr="00D0596C">
              <w:rPr>
                <w:spacing w:val="-6"/>
                <w:sz w:val="20"/>
                <w:szCs w:val="20"/>
              </w:rPr>
              <w:t>Порядок заключения договора</w:t>
            </w:r>
          </w:p>
        </w:tc>
        <w:tc>
          <w:tcPr>
            <w:tcW w:w="7681" w:type="dxa"/>
          </w:tcPr>
          <w:p w:rsidR="005332E7" w:rsidRPr="00D0596C" w:rsidRDefault="005332E7" w:rsidP="00D13ABB">
            <w:pPr>
              <w:pStyle w:val="ListParagraph"/>
              <w:numPr>
                <w:ilvl w:val="0"/>
                <w:numId w:val="49"/>
              </w:numPr>
              <w:tabs>
                <w:tab w:val="left" w:pos="649"/>
              </w:tabs>
              <w:ind w:left="0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Договор с лицом, с которым принято заключить договор, (победителю закупки или единственному участнику закупки), заключается после размещения на официальном сайте протокола заседания единой комиссии по подведению итогов закупки в срок, установленный извещением о проведении закупки, путем включения условий исполнения договора, предложенных лицом, с которым заключается договор, в заявке на участие в закупке, с учетом преддоговорных переговоров.</w:t>
            </w:r>
          </w:p>
          <w:p w:rsidR="005332E7" w:rsidRPr="00D0596C" w:rsidRDefault="005332E7" w:rsidP="00D13ABB">
            <w:pPr>
              <w:pStyle w:val="ListParagraph"/>
              <w:numPr>
                <w:ilvl w:val="0"/>
                <w:numId w:val="49"/>
              </w:numPr>
              <w:tabs>
                <w:tab w:val="left" w:pos="649"/>
              </w:tabs>
              <w:ind w:left="0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Лицо, с которым заключается договор, обязано предоставить заказчику:</w:t>
            </w:r>
          </w:p>
          <w:p w:rsidR="005332E7" w:rsidRPr="00D0596C" w:rsidRDefault="005332E7" w:rsidP="00D13ABB">
            <w:pPr>
              <w:numPr>
                <w:ilvl w:val="0"/>
                <w:numId w:val="16"/>
              </w:numPr>
              <w:tabs>
                <w:tab w:val="left" w:pos="649"/>
              </w:tabs>
              <w:ind w:left="0" w:firstLine="289"/>
              <w:jc w:val="both"/>
              <w:rPr>
                <w:spacing w:val="-6"/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1.4 п. 2.1.1 закупочной документации, до подписания договора;</w:t>
            </w:r>
          </w:p>
          <w:p w:rsidR="005332E7" w:rsidRPr="00D0596C" w:rsidRDefault="005332E7" w:rsidP="00D13ABB">
            <w:pPr>
              <w:numPr>
                <w:ilvl w:val="0"/>
                <w:numId w:val="16"/>
              </w:numPr>
              <w:tabs>
                <w:tab w:val="left" w:pos="649"/>
              </w:tabs>
              <w:ind w:left="0" w:firstLine="289"/>
              <w:jc w:val="both"/>
              <w:rPr>
                <w:spacing w:val="-6"/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обеспечение договора в случае, если в закупочной документации было установлено требование обеспечения договора.</w:t>
            </w:r>
          </w:p>
          <w:p w:rsidR="005332E7" w:rsidRPr="00D0596C" w:rsidRDefault="005332E7" w:rsidP="00A61CD3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5332E7" w:rsidRPr="00D0596C" w:rsidRDefault="005332E7" w:rsidP="00A61CD3">
            <w:pPr>
              <w:ind w:firstLine="637"/>
              <w:jc w:val="both"/>
              <w:rPr>
                <w:spacing w:val="-6"/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5332E7" w:rsidRPr="00D0596C" w:rsidRDefault="005332E7" w:rsidP="00D13ABB">
            <w:pPr>
              <w:numPr>
                <w:ilvl w:val="0"/>
                <w:numId w:val="16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</w:p>
          <w:p w:rsidR="005332E7" w:rsidRPr="00D0596C" w:rsidRDefault="005332E7" w:rsidP="00D13ABB">
            <w:pPr>
              <w:pStyle w:val="ListParagraph"/>
              <w:numPr>
                <w:ilvl w:val="0"/>
                <w:numId w:val="49"/>
              </w:numPr>
              <w:tabs>
                <w:tab w:val="left" w:pos="649"/>
              </w:tabs>
              <w:ind w:left="0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В случае, если закупка признана несостоявшейся в связи с тем, что по окончании срока подачи заявок на участие в закупке была подана только одна заявка на участие в закупке и данная заявка и подавший ее участник закупки отвечают всем требованиям и условиям, предусмотренным закупочной документацией, либо принято решение о допуске только одного участника закупки, заказчик:</w:t>
            </w:r>
          </w:p>
          <w:p w:rsidR="005332E7" w:rsidRPr="00D0596C" w:rsidRDefault="005332E7" w:rsidP="00D13ABB">
            <w:pPr>
              <w:widowControl w:val="0"/>
              <w:numPr>
                <w:ilvl w:val="0"/>
                <w:numId w:val="3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заключает договор с таким единственным участником закупки в 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5332E7" w:rsidRPr="00D0596C" w:rsidRDefault="005332E7" w:rsidP="00D13ABB">
            <w:pPr>
              <w:widowControl w:val="0"/>
              <w:numPr>
                <w:ilvl w:val="0"/>
                <w:numId w:val="3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принимает решение о проведении повторной закупки, либо</w:t>
            </w:r>
          </w:p>
          <w:p w:rsidR="005332E7" w:rsidRPr="00D0596C" w:rsidRDefault="005332E7" w:rsidP="00D13ABB">
            <w:pPr>
              <w:widowControl w:val="0"/>
              <w:numPr>
                <w:ilvl w:val="0"/>
                <w:numId w:val="3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отказывается от заключения договора в случаях, указанных в подпунктах </w:t>
            </w:r>
            <w:fldSimple w:instr=" REF _Ref401223826 \r \h  \* MERGEFORMAT ">
              <w:r w:rsidRPr="00D0596C">
                <w:rPr>
                  <w:sz w:val="20"/>
                  <w:szCs w:val="20"/>
                </w:rPr>
                <w:t>а)</w:t>
              </w:r>
            </w:fldSimple>
            <w:r w:rsidRPr="00D0596C">
              <w:rPr>
                <w:sz w:val="20"/>
                <w:szCs w:val="20"/>
              </w:rPr>
              <w:t>-</w:t>
            </w:r>
            <w:fldSimple w:instr=" REF _Ref401223828 \r \h  \* MERGEFORMAT ">
              <w:r w:rsidRPr="00D0596C">
                <w:rPr>
                  <w:sz w:val="20"/>
                  <w:szCs w:val="20"/>
                </w:rPr>
                <w:t>в)</w:t>
              </w:r>
            </w:fldSimple>
            <w:r w:rsidRPr="00D0596C">
              <w:rPr>
                <w:sz w:val="20"/>
                <w:szCs w:val="20"/>
              </w:rPr>
              <w:t xml:space="preserve"> п. 10.1.</w:t>
            </w:r>
          </w:p>
        </w:tc>
      </w:tr>
      <w:tr w:rsidR="005332E7" w:rsidRPr="00D0596C" w:rsidTr="00D0596C">
        <w:trPr>
          <w:trHeight w:val="194"/>
        </w:trPr>
        <w:tc>
          <w:tcPr>
            <w:tcW w:w="1140" w:type="dxa"/>
          </w:tcPr>
          <w:p w:rsidR="005332E7" w:rsidRPr="00D0596C" w:rsidRDefault="005332E7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bookmarkStart w:id="12" w:name="_Ref401223818"/>
            <w:r w:rsidRPr="00D0596C">
              <w:rPr>
                <w:sz w:val="20"/>
                <w:szCs w:val="20"/>
              </w:rPr>
              <w:t>10.</w:t>
            </w:r>
          </w:p>
        </w:tc>
        <w:tc>
          <w:tcPr>
            <w:tcW w:w="1979" w:type="dxa"/>
          </w:tcPr>
          <w:p w:rsidR="005332E7" w:rsidRPr="00D0596C" w:rsidRDefault="005332E7" w:rsidP="001F0DFD">
            <w:pPr>
              <w:ind w:right="153"/>
              <w:rPr>
                <w:spacing w:val="-6"/>
                <w:sz w:val="20"/>
                <w:szCs w:val="20"/>
              </w:rPr>
            </w:pPr>
            <w:bookmarkStart w:id="13" w:name="_Toc247716281"/>
            <w:bookmarkStart w:id="14" w:name="_Ref307226092"/>
            <w:bookmarkStart w:id="15" w:name="_Ref375848735"/>
            <w:bookmarkStart w:id="16" w:name="_Toc368984333"/>
            <w:bookmarkStart w:id="17" w:name="_Toc391380982"/>
            <w:bookmarkStart w:id="18" w:name="_Toc383097271"/>
            <w:bookmarkEnd w:id="12"/>
            <w:r w:rsidRPr="00D0596C">
              <w:rPr>
                <w:spacing w:val="-6"/>
                <w:sz w:val="20"/>
                <w:szCs w:val="20"/>
              </w:rPr>
              <w:t>Отказ заказчика от заключения договора</w:t>
            </w:r>
            <w:bookmarkEnd w:id="13"/>
            <w:bookmarkEnd w:id="14"/>
            <w:bookmarkEnd w:id="15"/>
            <w:bookmarkEnd w:id="16"/>
            <w:bookmarkEnd w:id="17"/>
            <w:bookmarkEnd w:id="18"/>
          </w:p>
        </w:tc>
        <w:tc>
          <w:tcPr>
            <w:tcW w:w="7681" w:type="dxa"/>
          </w:tcPr>
          <w:p w:rsidR="005332E7" w:rsidRPr="00D0596C" w:rsidRDefault="005332E7" w:rsidP="00D13ABB">
            <w:pPr>
              <w:pStyle w:val="ListParagraph"/>
              <w:numPr>
                <w:ilvl w:val="0"/>
                <w:numId w:val="37"/>
              </w:numPr>
              <w:tabs>
                <w:tab w:val="left" w:pos="649"/>
              </w:tabs>
              <w:ind w:left="0" w:firstLine="109"/>
              <w:contextualSpacing w:val="0"/>
              <w:jc w:val="both"/>
              <w:rPr>
                <w:sz w:val="20"/>
              </w:rPr>
            </w:pPr>
            <w:r w:rsidRPr="00D0596C">
              <w:rPr>
                <w:sz w:val="20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</w:p>
          <w:p w:rsidR="005332E7" w:rsidRPr="00D0596C" w:rsidRDefault="005332E7" w:rsidP="00D13ABB">
            <w:pPr>
              <w:pStyle w:val="ListParagraph"/>
              <w:numPr>
                <w:ilvl w:val="0"/>
                <w:numId w:val="38"/>
              </w:numPr>
              <w:tabs>
                <w:tab w:val="left" w:pos="649"/>
              </w:tabs>
              <w:ind w:left="0" w:firstLine="289"/>
              <w:contextualSpacing w:val="0"/>
              <w:jc w:val="both"/>
              <w:rPr>
                <w:sz w:val="20"/>
              </w:rPr>
            </w:pPr>
            <w:bookmarkStart w:id="19" w:name="_Ref401223826"/>
            <w:r w:rsidRPr="00D0596C">
              <w:rPr>
                <w:sz w:val="20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9"/>
          </w:p>
          <w:p w:rsidR="005332E7" w:rsidRPr="00D0596C" w:rsidRDefault="005332E7" w:rsidP="00D13ABB">
            <w:pPr>
              <w:pStyle w:val="ListParagraph"/>
              <w:numPr>
                <w:ilvl w:val="0"/>
                <w:numId w:val="38"/>
              </w:numPr>
              <w:tabs>
                <w:tab w:val="left" w:pos="649"/>
              </w:tabs>
              <w:ind w:left="0" w:firstLine="289"/>
              <w:contextualSpacing w:val="0"/>
              <w:jc w:val="both"/>
              <w:rPr>
                <w:sz w:val="20"/>
              </w:rPr>
            </w:pPr>
            <w:r w:rsidRPr="00D0596C">
              <w:rPr>
                <w:sz w:val="20"/>
              </w:rPr>
              <w:t>изменения потребностей заказчика;</w:t>
            </w:r>
          </w:p>
          <w:p w:rsidR="005332E7" w:rsidRPr="00D0596C" w:rsidRDefault="005332E7" w:rsidP="00D13ABB">
            <w:pPr>
              <w:pStyle w:val="ListParagraph"/>
              <w:numPr>
                <w:ilvl w:val="0"/>
                <w:numId w:val="38"/>
              </w:numPr>
              <w:tabs>
                <w:tab w:val="left" w:pos="649"/>
              </w:tabs>
              <w:ind w:left="0" w:firstLine="289"/>
              <w:contextualSpacing w:val="0"/>
              <w:jc w:val="both"/>
              <w:rPr>
                <w:sz w:val="20"/>
              </w:rPr>
            </w:pPr>
            <w:bookmarkStart w:id="20" w:name="_Ref401223828"/>
            <w:r w:rsidRPr="00D0596C">
              <w:rPr>
                <w:sz w:val="20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20"/>
          </w:p>
          <w:p w:rsidR="005332E7" w:rsidRPr="00D0596C" w:rsidRDefault="005332E7" w:rsidP="00D13ABB">
            <w:pPr>
              <w:pStyle w:val="ListParagraph"/>
              <w:numPr>
                <w:ilvl w:val="0"/>
                <w:numId w:val="37"/>
              </w:numPr>
              <w:tabs>
                <w:tab w:val="left" w:pos="649"/>
              </w:tabs>
              <w:ind w:left="0" w:firstLine="109"/>
              <w:contextualSpacing w:val="0"/>
              <w:jc w:val="both"/>
              <w:rPr>
                <w:sz w:val="20"/>
              </w:rPr>
            </w:pPr>
            <w:r w:rsidRPr="00D0596C">
              <w:rPr>
                <w:sz w:val="20"/>
              </w:rP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 (пяти) рабочих дней после принятия такого решения.</w:t>
            </w:r>
          </w:p>
        </w:tc>
      </w:tr>
      <w:tr w:rsidR="005332E7" w:rsidRPr="00D0596C" w:rsidTr="00D0596C">
        <w:trPr>
          <w:trHeight w:val="194"/>
        </w:trPr>
        <w:tc>
          <w:tcPr>
            <w:tcW w:w="1140" w:type="dxa"/>
          </w:tcPr>
          <w:p w:rsidR="005332E7" w:rsidRPr="00D0596C" w:rsidRDefault="005332E7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bookmarkStart w:id="21" w:name="_Ref317256138"/>
            <w:r w:rsidRPr="00D0596C">
              <w:rPr>
                <w:sz w:val="20"/>
                <w:szCs w:val="20"/>
              </w:rPr>
              <w:t>11.</w:t>
            </w:r>
          </w:p>
        </w:tc>
        <w:bookmarkEnd w:id="21"/>
        <w:tc>
          <w:tcPr>
            <w:tcW w:w="1979" w:type="dxa"/>
          </w:tcPr>
          <w:p w:rsidR="005332E7" w:rsidRPr="00D0596C" w:rsidRDefault="005332E7" w:rsidP="001F0DFD">
            <w:pPr>
              <w:ind w:right="153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Обеспечение исполнения обязательств по договору</w:t>
            </w:r>
          </w:p>
        </w:tc>
        <w:tc>
          <w:tcPr>
            <w:tcW w:w="7681" w:type="dxa"/>
          </w:tcPr>
          <w:p w:rsidR="005332E7" w:rsidRPr="00D0596C" w:rsidRDefault="005332E7" w:rsidP="00D13ABB">
            <w:pPr>
              <w:pStyle w:val="ListParagraph"/>
              <w:numPr>
                <w:ilvl w:val="0"/>
                <w:numId w:val="50"/>
              </w:numPr>
              <w:tabs>
                <w:tab w:val="num" w:pos="649"/>
              </w:tabs>
              <w:ind w:left="0" w:firstLine="109"/>
              <w:contextualSpacing w:val="0"/>
              <w:jc w:val="both"/>
              <w:rPr>
                <w:sz w:val="20"/>
              </w:rPr>
            </w:pPr>
            <w:r w:rsidRPr="00D0596C">
              <w:rPr>
                <w:sz w:val="20"/>
              </w:rPr>
              <w:t>В случае, если указано в извещении о проведении закупки и проекте договора, лицо, с которым заключается договор, должно предоставить в порядке, предусмотренном извещением о проведении закупки и (или) проектом договора (Часть 3 закупочной документации), обеспечение исполнения одного или нескольких видов обязательств по договору из следующих:</w:t>
            </w:r>
          </w:p>
          <w:p w:rsidR="005332E7" w:rsidRPr="00D0596C" w:rsidRDefault="005332E7" w:rsidP="00D13ABB">
            <w:pPr>
              <w:numPr>
                <w:ilvl w:val="0"/>
                <w:numId w:val="29"/>
              </w:numPr>
              <w:tabs>
                <w:tab w:val="left" w:pos="651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обязательства по возврату аванса;</w:t>
            </w:r>
          </w:p>
          <w:p w:rsidR="005332E7" w:rsidRPr="00D0596C" w:rsidRDefault="005332E7" w:rsidP="00D13ABB">
            <w:pPr>
              <w:numPr>
                <w:ilvl w:val="0"/>
                <w:numId w:val="29"/>
              </w:numPr>
              <w:tabs>
                <w:tab w:val="left" w:pos="651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исполнение обязательств по договору, кроме гарантийных обязательств (обеспечение договора);</w:t>
            </w:r>
          </w:p>
          <w:p w:rsidR="005332E7" w:rsidRPr="00D0596C" w:rsidRDefault="005332E7" w:rsidP="00D13ABB">
            <w:pPr>
              <w:numPr>
                <w:ilvl w:val="0"/>
                <w:numId w:val="29"/>
              </w:numPr>
              <w:tabs>
                <w:tab w:val="left" w:pos="651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исполнение гарантийных обязательств,</w:t>
            </w:r>
          </w:p>
          <w:p w:rsidR="005332E7" w:rsidRPr="00D0596C" w:rsidRDefault="005332E7" w:rsidP="001F0DFD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Допустимые формы обеспечения исполнения обязательств по договору:</w:t>
            </w:r>
          </w:p>
          <w:p w:rsidR="005332E7" w:rsidRPr="00D0596C" w:rsidRDefault="005332E7" w:rsidP="00D13ABB">
            <w:pPr>
              <w:numPr>
                <w:ilvl w:val="0"/>
                <w:numId w:val="30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безотзывная банковская гарантия, выданная банком;</w:t>
            </w:r>
          </w:p>
          <w:p w:rsidR="005332E7" w:rsidRPr="00D0596C" w:rsidRDefault="005332E7" w:rsidP="00D13ABB">
            <w:pPr>
              <w:numPr>
                <w:ilvl w:val="0"/>
                <w:numId w:val="30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форме денежных средств путем их перечисления заказчику.</w:t>
            </w:r>
          </w:p>
          <w:p w:rsidR="005332E7" w:rsidRPr="00D0596C" w:rsidRDefault="005332E7" w:rsidP="00D13ABB">
            <w:pPr>
              <w:pStyle w:val="ListParagraph"/>
              <w:numPr>
                <w:ilvl w:val="0"/>
                <w:numId w:val="50"/>
              </w:numPr>
              <w:tabs>
                <w:tab w:val="num" w:pos="649"/>
              </w:tabs>
              <w:ind w:left="0" w:firstLine="109"/>
              <w:contextualSpacing w:val="0"/>
              <w:jc w:val="both"/>
              <w:rPr>
                <w:sz w:val="20"/>
              </w:rPr>
            </w:pPr>
            <w:r w:rsidRPr="00D0596C">
              <w:rPr>
                <w:sz w:val="20"/>
              </w:rPr>
              <w:t>Форма обеспечения исполнения обязательств по договору из указанных в п. 1</w:t>
            </w:r>
            <w:r>
              <w:rPr>
                <w:sz w:val="20"/>
              </w:rPr>
              <w:t>1</w:t>
            </w:r>
            <w:r w:rsidRPr="00D0596C">
              <w:rPr>
                <w:sz w:val="20"/>
              </w:rPr>
              <w:t>.1 определяется лицом, с которым заключается договор, самостоятельно.</w:t>
            </w:r>
          </w:p>
          <w:p w:rsidR="005332E7" w:rsidRPr="00D0596C" w:rsidRDefault="005332E7" w:rsidP="00D13ABB">
            <w:pPr>
              <w:pStyle w:val="ListParagraph"/>
              <w:numPr>
                <w:ilvl w:val="0"/>
                <w:numId w:val="50"/>
              </w:numPr>
              <w:tabs>
                <w:tab w:val="num" w:pos="649"/>
              </w:tabs>
              <w:ind w:left="0" w:firstLine="109"/>
              <w:contextualSpacing w:val="0"/>
              <w:jc w:val="both"/>
              <w:rPr>
                <w:sz w:val="20"/>
              </w:rPr>
            </w:pPr>
            <w:r w:rsidRPr="00D0596C">
              <w:rPr>
                <w:sz w:val="20"/>
              </w:rP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5332E7" w:rsidRPr="00D0596C" w:rsidRDefault="005332E7" w:rsidP="002F1738">
            <w:pPr>
              <w:ind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5332E7" w:rsidRPr="00D0596C" w:rsidRDefault="005332E7" w:rsidP="00D13ABB">
            <w:pPr>
              <w:pStyle w:val="ListParagraph"/>
              <w:numPr>
                <w:ilvl w:val="0"/>
                <w:numId w:val="50"/>
              </w:numPr>
              <w:tabs>
                <w:tab w:val="num" w:pos="649"/>
              </w:tabs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sz w:val="20"/>
              </w:rPr>
              <w:t xml:space="preserve">Поручитель/банк-гарант должен соответствовать требованиям, установленным Стандартом </w:t>
            </w:r>
            <w:r>
              <w:rPr>
                <w:sz w:val="20"/>
              </w:rPr>
              <w:t>(</w:t>
            </w:r>
            <w:r w:rsidRPr="00D0596C">
              <w:rPr>
                <w:sz w:val="20"/>
              </w:rPr>
              <w:t>Приложение</w:t>
            </w:r>
            <w:r>
              <w:rPr>
                <w:sz w:val="20"/>
              </w:rPr>
              <w:t xml:space="preserve"> 13</w:t>
            </w:r>
            <w:r w:rsidRPr="00D0596C">
              <w:rPr>
                <w:sz w:val="20"/>
              </w:rPr>
              <w:t>), а также требованиям, предусмотренным проектом договора (Часть 3 закупочной документации).</w:t>
            </w:r>
          </w:p>
        </w:tc>
      </w:tr>
      <w:tr w:rsidR="005332E7" w:rsidRPr="00D0596C" w:rsidTr="00D0596C">
        <w:trPr>
          <w:trHeight w:val="194"/>
        </w:trPr>
        <w:tc>
          <w:tcPr>
            <w:tcW w:w="1140" w:type="dxa"/>
          </w:tcPr>
          <w:p w:rsidR="005332E7" w:rsidRPr="00D0596C" w:rsidRDefault="005332E7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bookmarkStart w:id="22" w:name="_Ref397617142"/>
            <w:r w:rsidRPr="00D0596C">
              <w:rPr>
                <w:sz w:val="20"/>
                <w:szCs w:val="20"/>
              </w:rPr>
              <w:t>12.</w:t>
            </w:r>
          </w:p>
        </w:tc>
        <w:tc>
          <w:tcPr>
            <w:tcW w:w="1979" w:type="dxa"/>
          </w:tcPr>
          <w:p w:rsidR="005332E7" w:rsidRPr="00D0596C" w:rsidRDefault="005332E7" w:rsidP="001F0DFD">
            <w:pPr>
              <w:ind w:right="153"/>
              <w:jc w:val="both"/>
              <w:rPr>
                <w:sz w:val="20"/>
                <w:szCs w:val="20"/>
              </w:rPr>
            </w:pPr>
            <w:bookmarkStart w:id="23" w:name="_Ref311059287"/>
            <w:bookmarkStart w:id="24" w:name="_Ref311060615"/>
            <w:bookmarkStart w:id="25" w:name="_Toc368984334"/>
            <w:bookmarkStart w:id="26" w:name="_Toc391380983"/>
            <w:bookmarkStart w:id="27" w:name="_Toc383097272"/>
            <w:bookmarkEnd w:id="22"/>
            <w:r w:rsidRPr="00D0596C">
              <w:rPr>
                <w:sz w:val="20"/>
                <w:szCs w:val="20"/>
              </w:rPr>
              <w:t>Последствия уклонения участника от заключения договора</w:t>
            </w:r>
            <w:bookmarkEnd w:id="23"/>
            <w:bookmarkEnd w:id="24"/>
            <w:bookmarkEnd w:id="25"/>
            <w:bookmarkEnd w:id="26"/>
            <w:bookmarkEnd w:id="27"/>
            <w:r w:rsidRPr="00D0596C">
              <w:rPr>
                <w:sz w:val="20"/>
                <w:szCs w:val="20"/>
              </w:rP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7681" w:type="dxa"/>
          </w:tcPr>
          <w:p w:rsidR="005332E7" w:rsidRPr="00D0596C" w:rsidRDefault="005332E7" w:rsidP="00D13ABB">
            <w:pPr>
              <w:pStyle w:val="NormalWeb"/>
              <w:numPr>
                <w:ilvl w:val="0"/>
                <w:numId w:val="51"/>
              </w:numPr>
              <w:tabs>
                <w:tab w:val="left" w:pos="649"/>
              </w:tabs>
              <w:spacing w:before="0" w:beforeAutospacing="0" w:after="0" w:afterAutospacing="0"/>
              <w:ind w:left="0" w:right="153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5332E7" w:rsidRPr="00D0596C" w:rsidRDefault="005332E7" w:rsidP="00D13ABB">
            <w:pPr>
              <w:numPr>
                <w:ilvl w:val="0"/>
                <w:numId w:val="31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прямой письменный отказ от подписания договора;</w:t>
            </w:r>
          </w:p>
          <w:p w:rsidR="005332E7" w:rsidRPr="00D0596C" w:rsidRDefault="005332E7" w:rsidP="00D13ABB">
            <w:pPr>
              <w:numPr>
                <w:ilvl w:val="0"/>
                <w:numId w:val="31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5332E7" w:rsidRPr="00D0596C" w:rsidRDefault="005332E7" w:rsidP="00D13ABB">
            <w:pPr>
              <w:numPr>
                <w:ilvl w:val="0"/>
                <w:numId w:val="31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непредоставление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5332E7" w:rsidRPr="00D0596C" w:rsidRDefault="005332E7" w:rsidP="00D13ABB">
            <w:pPr>
              <w:numPr>
                <w:ilvl w:val="0"/>
                <w:numId w:val="31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5332E7" w:rsidRPr="00D0596C" w:rsidRDefault="005332E7" w:rsidP="00D13ABB">
            <w:pPr>
              <w:numPr>
                <w:ilvl w:val="0"/>
                <w:numId w:val="31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5332E7" w:rsidRPr="00D0596C" w:rsidRDefault="005332E7" w:rsidP="00D13ABB">
            <w:pPr>
              <w:pStyle w:val="NormalWeb"/>
              <w:numPr>
                <w:ilvl w:val="0"/>
                <w:numId w:val="51"/>
              </w:numPr>
              <w:tabs>
                <w:tab w:val="left" w:pos="649"/>
              </w:tabs>
              <w:spacing w:before="0" w:beforeAutospacing="0" w:after="0" w:afterAutospacing="0"/>
              <w:ind w:left="0" w:right="153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В случае уклонения лица, с которым заключается договор, от подписания договора, заказчик:</w:t>
            </w:r>
          </w:p>
          <w:p w:rsidR="005332E7" w:rsidRPr="00D0596C" w:rsidRDefault="005332E7" w:rsidP="00D13ABB">
            <w:pPr>
              <w:numPr>
                <w:ilvl w:val="0"/>
                <w:numId w:val="32"/>
              </w:numPr>
              <w:tabs>
                <w:tab w:val="left" w:pos="65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удерживает обеспечение заявки такого участника закупки;</w:t>
            </w:r>
          </w:p>
          <w:p w:rsidR="005332E7" w:rsidRPr="00D0596C" w:rsidRDefault="005332E7" w:rsidP="00D13ABB">
            <w:pPr>
              <w:numPr>
                <w:ilvl w:val="0"/>
                <w:numId w:val="32"/>
              </w:numPr>
              <w:tabs>
                <w:tab w:val="left" w:pos="65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5332E7" w:rsidRPr="00D0596C" w:rsidRDefault="005332E7" w:rsidP="00D13ABB">
            <w:pPr>
              <w:pStyle w:val="NormalWeb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 ведении реестра недобросовестных поставщиков, предусмотренного Федеральным законом «О закупках товаров, работ, услуг отдельными видами юридических лиц».</w:t>
            </w:r>
          </w:p>
          <w:p w:rsidR="005332E7" w:rsidRPr="00D0596C" w:rsidRDefault="005332E7" w:rsidP="00D13ABB">
            <w:pPr>
              <w:pStyle w:val="NormalWeb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заказчики, на которых не 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5332E7" w:rsidRPr="00D0596C" w:rsidRDefault="005332E7" w:rsidP="00D13ABB">
            <w:pPr>
              <w:pStyle w:val="NormalWeb"/>
              <w:numPr>
                <w:ilvl w:val="0"/>
                <w:numId w:val="51"/>
              </w:numPr>
              <w:tabs>
                <w:tab w:val="left" w:pos="649"/>
              </w:tabs>
              <w:spacing w:before="0" w:beforeAutospacing="0" w:after="0" w:afterAutospacing="0"/>
              <w:ind w:left="0" w:right="153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5332E7" w:rsidRPr="00D0596C" w:rsidRDefault="005332E7" w:rsidP="00D13ABB">
            <w:pPr>
              <w:numPr>
                <w:ilvl w:val="0"/>
                <w:numId w:val="33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если такой участник закупки:</w:t>
            </w:r>
          </w:p>
          <w:p w:rsidR="005332E7" w:rsidRPr="00D0596C" w:rsidRDefault="005332E7" w:rsidP="00D13ABB">
            <w:pPr>
              <w:pStyle w:val="NormalWeb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будучи признанным победителем закупки, уклонился от заключения договора;</w:t>
            </w:r>
          </w:p>
          <w:p w:rsidR="005332E7" w:rsidRPr="00D0596C" w:rsidRDefault="005332E7" w:rsidP="00D13ABB">
            <w:pPr>
              <w:pStyle w:val="NormalWeb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будучи единственным участником, с которым заключается договор, уклонился от заключения договора;</w:t>
            </w:r>
          </w:p>
          <w:p w:rsidR="005332E7" w:rsidRPr="00D0596C" w:rsidRDefault="005332E7" w:rsidP="00D13ABB">
            <w:pPr>
              <w:pStyle w:val="NormalWeb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5332E7" w:rsidRPr="00D0596C" w:rsidRDefault="005332E7" w:rsidP="00D13ABB">
            <w:pPr>
              <w:numPr>
                <w:ilvl w:val="0"/>
                <w:numId w:val="33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5332E7" w:rsidRPr="00D0596C" w:rsidRDefault="005332E7" w:rsidP="00240A78">
            <w:pPr>
              <w:pStyle w:val="NormalWeb"/>
              <w:tabs>
                <w:tab w:val="left" w:pos="1416"/>
              </w:tabs>
              <w:spacing w:before="0" w:beforeAutospacing="0" w:after="0" w:afterAutospacing="0"/>
              <w:ind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На основании обращений заказчиков, на которых не распространяется действие 223-ФЗ, сведения об 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5332E7" w:rsidRPr="00D0596C" w:rsidRDefault="005332E7" w:rsidP="00D13ABB">
            <w:pPr>
              <w:pStyle w:val="NormalWeb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5332E7" w:rsidRPr="00D0596C" w:rsidRDefault="005332E7" w:rsidP="00D13ABB">
            <w:pPr>
              <w:pStyle w:val="NormalWeb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5332E7" w:rsidRPr="00D0596C" w:rsidRDefault="005332E7" w:rsidP="00D13ABB">
            <w:pPr>
              <w:pStyle w:val="NormalWeb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5332E7" w:rsidRPr="00D0596C" w:rsidTr="00D0596C">
        <w:trPr>
          <w:trHeight w:val="194"/>
        </w:trPr>
        <w:tc>
          <w:tcPr>
            <w:tcW w:w="1140" w:type="dxa"/>
          </w:tcPr>
          <w:p w:rsidR="005332E7" w:rsidRPr="00D0596C" w:rsidRDefault="005332E7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bookmarkStart w:id="28" w:name="_Ref321836398"/>
            <w:r w:rsidRPr="00D0596C">
              <w:rPr>
                <w:sz w:val="20"/>
                <w:szCs w:val="20"/>
              </w:rPr>
              <w:t>13.</w:t>
            </w:r>
          </w:p>
        </w:tc>
        <w:bookmarkEnd w:id="28"/>
        <w:tc>
          <w:tcPr>
            <w:tcW w:w="1979" w:type="dxa"/>
          </w:tcPr>
          <w:p w:rsidR="005332E7" w:rsidRPr="00D0596C" w:rsidRDefault="005332E7" w:rsidP="001F0DFD">
            <w:pPr>
              <w:ind w:right="153"/>
              <w:jc w:val="both"/>
              <w:rPr>
                <w:b/>
                <w:i/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7681" w:type="dxa"/>
          </w:tcPr>
          <w:p w:rsidR="005332E7" w:rsidRPr="00D0596C" w:rsidRDefault="005332E7" w:rsidP="001F0DFD">
            <w:pPr>
              <w:pStyle w:val="NormalWeb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5332E7" w:rsidRPr="00D0596C" w:rsidRDefault="005332E7" w:rsidP="001F0DFD">
            <w:pPr>
              <w:pStyle w:val="NormalWeb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5332E7" w:rsidRPr="00D0596C" w:rsidRDefault="005332E7" w:rsidP="001F0DFD">
            <w:pPr>
              <w:pStyle w:val="NormalWeb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5332E7" w:rsidRPr="00D0596C" w:rsidRDefault="005332E7" w:rsidP="001F0DFD">
            <w:pPr>
              <w:pStyle w:val="NormalWeb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 закупке, поданные в период с момента окончания срока подачи заявок до момента открытия доступа к поданным заявкам, к рассмотрению не принимаются.</w:t>
            </w:r>
          </w:p>
          <w:p w:rsidR="005332E7" w:rsidRPr="00D0596C" w:rsidRDefault="005332E7" w:rsidP="001F0DFD">
            <w:pPr>
              <w:pStyle w:val="NormalWeb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</w:t>
            </w:r>
            <w:r w:rsidRPr="00D0596C">
              <w:rPr>
                <w:color w:val="0000FF"/>
                <w:sz w:val="20"/>
                <w:u w:val="single"/>
              </w:rPr>
              <w:t>http://zakupki.rosatom.ru</w:t>
            </w:r>
            <w:r w:rsidRPr="00D0596C">
              <w:rPr>
                <w:sz w:val="20"/>
              </w:rPr>
              <w:t>/ (раздел Контроль и арбитраж/Нормативные документы).</w:t>
            </w:r>
          </w:p>
          <w:p w:rsidR="005332E7" w:rsidRPr="00D0596C" w:rsidRDefault="005332E7" w:rsidP="001F0DFD">
            <w:pPr>
              <w:pStyle w:val="NormalWeb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5332E7" w:rsidRPr="00D0596C" w:rsidRDefault="005332E7" w:rsidP="001F0DFD">
            <w:pPr>
              <w:pStyle w:val="NormalWeb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Решения арбитражного комитета могут быть обжалованы — в Контрольном комитете Госкорпорации «Росатом» не позднее 1 (одного) месяца с даты размещения на официальном сайте по закупкам атомной отрасли результата рассмотрения жалобы.</w:t>
            </w:r>
          </w:p>
        </w:tc>
      </w:tr>
      <w:tr w:rsidR="005332E7" w:rsidRPr="00D0596C" w:rsidTr="00D0596C">
        <w:trPr>
          <w:trHeight w:val="194"/>
        </w:trPr>
        <w:tc>
          <w:tcPr>
            <w:tcW w:w="1140" w:type="dxa"/>
          </w:tcPr>
          <w:p w:rsidR="005332E7" w:rsidRPr="00D0596C" w:rsidRDefault="005332E7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14.</w:t>
            </w:r>
          </w:p>
        </w:tc>
        <w:tc>
          <w:tcPr>
            <w:tcW w:w="1979" w:type="dxa"/>
          </w:tcPr>
          <w:p w:rsidR="005332E7" w:rsidRPr="00D0596C" w:rsidRDefault="005332E7" w:rsidP="001F0DFD">
            <w:pPr>
              <w:ind w:right="153"/>
              <w:jc w:val="both"/>
              <w:rPr>
                <w:b/>
                <w:i/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7681" w:type="dxa"/>
          </w:tcPr>
          <w:p w:rsidR="005332E7" w:rsidRPr="00D0596C" w:rsidRDefault="005332E7" w:rsidP="001F0DFD">
            <w:pPr>
              <w:pStyle w:val="NormalWeb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О фактах злоупотреблений участник закупки может заявить в Госкорпорацию «Росатом» и сообщить об этом гласно или анонимно, воспользовавшись следующими каналами связи:</w:t>
            </w:r>
          </w:p>
          <w:p w:rsidR="005332E7" w:rsidRPr="00D0596C" w:rsidRDefault="005332E7" w:rsidP="001F0DFD">
            <w:pPr>
              <w:pStyle w:val="NormalWeb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1.</w:t>
            </w:r>
            <w:r w:rsidRPr="00D0596C">
              <w:rPr>
                <w:sz w:val="20"/>
              </w:rP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5332E7" w:rsidRPr="00D0596C" w:rsidRDefault="005332E7" w:rsidP="001F0DFD">
            <w:pPr>
              <w:pStyle w:val="NormalWeb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2.</w:t>
            </w:r>
            <w:r w:rsidRPr="00D0596C">
              <w:rPr>
                <w:sz w:val="20"/>
              </w:rPr>
              <w:tab/>
              <w:t>Адрес электронной почты: 0707@rosatom.ru;</w:t>
            </w:r>
          </w:p>
          <w:p w:rsidR="005332E7" w:rsidRPr="00D0596C" w:rsidRDefault="005332E7" w:rsidP="001F0DFD">
            <w:pPr>
              <w:pStyle w:val="NormalWeb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3.</w:t>
            </w:r>
            <w:r w:rsidRPr="00D0596C">
              <w:rPr>
                <w:sz w:val="20"/>
              </w:rPr>
              <w:tab/>
              <w:t>Адрес для почтовых отправлений: 119017, Москва, а/я 226, Департамент защиты активов Госкорпорации «Росатом».</w:t>
            </w:r>
          </w:p>
        </w:tc>
      </w:tr>
    </w:tbl>
    <w:p w:rsidR="005332E7" w:rsidRDefault="005332E7" w:rsidP="00D0596C">
      <w:pPr>
        <w:ind w:firstLine="709"/>
        <w:jc w:val="both"/>
      </w:pPr>
    </w:p>
    <w:sectPr w:rsidR="005332E7" w:rsidSect="00D0596C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839" w:right="748" w:bottom="71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32E7" w:rsidRDefault="005332E7" w:rsidP="0093403B">
      <w:r>
        <w:separator/>
      </w:r>
    </w:p>
  </w:endnote>
  <w:endnote w:type="continuationSeparator" w:id="0">
    <w:p w:rsidR="005332E7" w:rsidRDefault="005332E7" w:rsidP="009340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2E7" w:rsidRDefault="005332E7">
    <w:pPr>
      <w:pStyle w:val="Footer"/>
      <w:framePr w:wrap="auto" w:vAnchor="text" w:hAnchor="page" w:x="11161" w:yAlign="bottom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5332E7" w:rsidRDefault="005332E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32E7" w:rsidRDefault="005332E7" w:rsidP="0093403B">
      <w:r>
        <w:separator/>
      </w:r>
    </w:p>
  </w:footnote>
  <w:footnote w:type="continuationSeparator" w:id="0">
    <w:p w:rsidR="005332E7" w:rsidRDefault="005332E7" w:rsidP="009340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2E7" w:rsidRDefault="005332E7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2E7" w:rsidRDefault="005332E7">
    <w:pPr>
      <w:pStyle w:val="Header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2E7" w:rsidRDefault="005332E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01ECFD4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D6A6336C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DEE05B2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17A683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3806ACBE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5EC9B5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8AC8658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8025E3A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780CE95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B12EE5A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ED440F"/>
    <w:multiLevelType w:val="hybridMultilevel"/>
    <w:tmpl w:val="6D1C30CC"/>
    <w:lvl w:ilvl="0" w:tplc="53428FB2">
      <w:start w:val="1"/>
      <w:numFmt w:val="decimal"/>
      <w:lvlText w:val="8.%1."/>
      <w:lvlJc w:val="left"/>
      <w:pPr>
        <w:tabs>
          <w:tab w:val="num" w:pos="-1272"/>
        </w:tabs>
        <w:ind w:left="1074" w:hanging="360"/>
      </w:pPr>
      <w:rPr>
        <w:rFonts w:ascii="Times New Roman" w:hAnsi="Times New Roman" w:cs="Times New Roman" w:hint="default"/>
        <w:color w:val="auto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1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7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  <w:rPr>
        <w:rFonts w:cs="Times New Roman"/>
      </w:rPr>
    </w:lvl>
  </w:abstractNum>
  <w:abstractNum w:abstractNumId="12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13CA554A"/>
    <w:multiLevelType w:val="hybridMultilevel"/>
    <w:tmpl w:val="80DC014C"/>
    <w:lvl w:ilvl="0" w:tplc="199E0D78">
      <w:start w:val="1"/>
      <w:numFmt w:val="decimal"/>
      <w:lvlText w:val="4.%1."/>
      <w:lvlJc w:val="left"/>
      <w:pPr>
        <w:tabs>
          <w:tab w:val="num" w:pos="1"/>
        </w:tabs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8">
    <w:nsid w:val="1FFF32B0"/>
    <w:multiLevelType w:val="multilevel"/>
    <w:tmpl w:val="04190023"/>
    <w:lvl w:ilvl="0">
      <w:start w:val="1"/>
      <w:numFmt w:val="upperRoman"/>
      <w:pStyle w:val="Heading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Heading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Heading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Heading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Heading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Heading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Heading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Heading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Heading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9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5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  <w:rPr>
        <w:rFonts w:cs="Times New Roman"/>
      </w:rPr>
    </w:lvl>
  </w:abstractNum>
  <w:abstractNum w:abstractNumId="20">
    <w:nsid w:val="287B4035"/>
    <w:multiLevelType w:val="hybridMultilevel"/>
    <w:tmpl w:val="CA5A5DDE"/>
    <w:lvl w:ilvl="0" w:tplc="2C5ACB82">
      <w:start w:val="1"/>
      <w:numFmt w:val="decimal"/>
      <w:lvlText w:val="5.%1."/>
      <w:lvlJc w:val="left"/>
      <w:pPr>
        <w:tabs>
          <w:tab w:val="num" w:pos="1"/>
        </w:tabs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320E7FEA"/>
    <w:multiLevelType w:val="hybridMultilevel"/>
    <w:tmpl w:val="575A74C2"/>
    <w:lvl w:ilvl="0" w:tplc="925677B6">
      <w:start w:val="1"/>
      <w:numFmt w:val="decimal"/>
      <w:lvlText w:val="11.%1."/>
      <w:lvlJc w:val="left"/>
      <w:pPr>
        <w:tabs>
          <w:tab w:val="num" w:pos="-1376"/>
        </w:tabs>
        <w:ind w:left="720" w:hanging="360"/>
      </w:pPr>
      <w:rPr>
        <w:rFonts w:ascii="Times New Roman" w:hAnsi="Times New Roman" w:cs="Times New Roman" w:hint="default"/>
        <w:b w:val="0"/>
        <w:i w:val="0"/>
        <w:color w:val="auto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6">
    <w:nsid w:val="37F32B6D"/>
    <w:multiLevelType w:val="hybridMultilevel"/>
    <w:tmpl w:val="4A344238"/>
    <w:lvl w:ilvl="0" w:tplc="38466472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  <w:color w:val="auto"/>
      </w:rPr>
    </w:lvl>
    <w:lvl w:ilvl="1" w:tplc="D25A564A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AB709906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E586E262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4882246C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95FC76CE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6166E55C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B3F2BB18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1CD8079C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7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29">
    <w:nsid w:val="3E2E3D3F"/>
    <w:multiLevelType w:val="hybridMultilevel"/>
    <w:tmpl w:val="F1BA0F78"/>
    <w:lvl w:ilvl="0" w:tplc="D0865A9E">
      <w:start w:val="1"/>
      <w:numFmt w:val="decimal"/>
      <w:lvlText w:val="10.%1."/>
      <w:lvlJc w:val="left"/>
      <w:pPr>
        <w:tabs>
          <w:tab w:val="num" w:pos="-1626"/>
        </w:tabs>
        <w:ind w:left="720" w:hanging="360"/>
      </w:pPr>
      <w:rPr>
        <w:rFonts w:ascii="Times New Roman" w:hAnsi="Times New Roman" w:cs="Times New Roman" w:hint="default"/>
        <w:color w:val="auto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3F58449F"/>
    <w:multiLevelType w:val="hybridMultilevel"/>
    <w:tmpl w:val="741AA5D6"/>
    <w:lvl w:ilvl="0" w:tplc="C512E632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423B019B"/>
    <w:multiLevelType w:val="hybridMultilevel"/>
    <w:tmpl w:val="93989C10"/>
    <w:lvl w:ilvl="0" w:tplc="EBC6BAC8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475E308B"/>
    <w:multiLevelType w:val="hybridMultilevel"/>
    <w:tmpl w:val="1D021854"/>
    <w:lvl w:ilvl="0" w:tplc="CA70E184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49ED5437"/>
    <w:multiLevelType w:val="hybridMultilevel"/>
    <w:tmpl w:val="FD8A648E"/>
    <w:lvl w:ilvl="0" w:tplc="1C1CE1BC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4E1407DC"/>
    <w:multiLevelType w:val="multilevel"/>
    <w:tmpl w:val="0CD0F80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35">
    <w:nsid w:val="4FCA4ECC"/>
    <w:multiLevelType w:val="hybridMultilevel"/>
    <w:tmpl w:val="54944034"/>
    <w:lvl w:ilvl="0" w:tplc="87E84EE8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6">
    <w:nsid w:val="51363826"/>
    <w:multiLevelType w:val="hybridMultilevel"/>
    <w:tmpl w:val="DE04EC00"/>
    <w:lvl w:ilvl="0" w:tplc="4754C334">
      <w:start w:val="1"/>
      <w:numFmt w:val="russianLower"/>
      <w:lvlText w:val="%1)"/>
      <w:lvlJc w:val="left"/>
      <w:pPr>
        <w:ind w:left="1318" w:hanging="360"/>
      </w:pPr>
      <w:rPr>
        <w:rFonts w:cs="Times New Roman" w:hint="default"/>
        <w:b w:val="0"/>
        <w:i w:val="0"/>
        <w:sz w:val="20"/>
        <w:szCs w:val="20"/>
      </w:rPr>
    </w:lvl>
    <w:lvl w:ilvl="1" w:tplc="04190003" w:tentative="1">
      <w:start w:val="1"/>
      <w:numFmt w:val="lowerLetter"/>
      <w:lvlText w:val="%2."/>
      <w:lvlJc w:val="left"/>
      <w:pPr>
        <w:ind w:left="2038" w:hanging="360"/>
      </w:pPr>
      <w:rPr>
        <w:rFonts w:cs="Times New Roman"/>
      </w:rPr>
    </w:lvl>
    <w:lvl w:ilvl="2" w:tplc="04190005" w:tentative="1">
      <w:start w:val="1"/>
      <w:numFmt w:val="lowerRoman"/>
      <w:lvlText w:val="%3."/>
      <w:lvlJc w:val="right"/>
      <w:pPr>
        <w:ind w:left="2758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ind w:left="3478" w:hanging="360"/>
      </w:pPr>
      <w:rPr>
        <w:rFonts w:cs="Times New Roman"/>
      </w:rPr>
    </w:lvl>
    <w:lvl w:ilvl="4" w:tplc="04190003" w:tentative="1">
      <w:start w:val="1"/>
      <w:numFmt w:val="lowerLetter"/>
      <w:lvlText w:val="%5."/>
      <w:lvlJc w:val="left"/>
      <w:pPr>
        <w:ind w:left="4198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ind w:left="4918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ind w:left="5638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ind w:left="6358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ind w:left="7078" w:hanging="180"/>
      </w:pPr>
      <w:rPr>
        <w:rFonts w:cs="Times New Roman"/>
      </w:rPr>
    </w:lvl>
  </w:abstractNum>
  <w:abstractNum w:abstractNumId="37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8">
    <w:nsid w:val="536464D2"/>
    <w:multiLevelType w:val="hybridMultilevel"/>
    <w:tmpl w:val="C0425F36"/>
    <w:lvl w:ilvl="0" w:tplc="83780F2A">
      <w:start w:val="1"/>
      <w:numFmt w:val="decimal"/>
      <w:lvlText w:val="6.5.%1."/>
      <w:lvlJc w:val="left"/>
      <w:pPr>
        <w:tabs>
          <w:tab w:val="num" w:pos="0"/>
        </w:tabs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5EA2291C"/>
    <w:multiLevelType w:val="hybridMultilevel"/>
    <w:tmpl w:val="87E60F46"/>
    <w:lvl w:ilvl="0" w:tplc="2238314A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5F0924E9"/>
    <w:multiLevelType w:val="hybridMultilevel"/>
    <w:tmpl w:val="9E6633E6"/>
    <w:lvl w:ilvl="0" w:tplc="D220AE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D456801E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9B2214DC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A1328C7E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5D6C9162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F76C8DEA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F280ACEC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5A10A462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C55AA16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3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3.%2."/>
      <w:lvlJc w:val="left"/>
      <w:pPr>
        <w:ind w:left="925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cs="Times New Roman" w:hint="default"/>
      </w:rPr>
    </w:lvl>
  </w:abstractNum>
  <w:abstractNum w:abstractNumId="44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130054A"/>
    <w:multiLevelType w:val="hybridMultilevel"/>
    <w:tmpl w:val="3448095A"/>
    <w:lvl w:ilvl="0" w:tplc="BEE28028">
      <w:start w:val="1"/>
      <w:numFmt w:val="decimal"/>
      <w:lvlText w:val="12.%1.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>
    <w:nsid w:val="713723F4"/>
    <w:multiLevelType w:val="hybridMultilevel"/>
    <w:tmpl w:val="F2CE4AC0"/>
    <w:lvl w:ilvl="0" w:tplc="B12C7BDE">
      <w:start w:val="1"/>
      <w:numFmt w:val="decimal"/>
      <w:lvlText w:val="6.%1."/>
      <w:lvlJc w:val="left"/>
      <w:pPr>
        <w:tabs>
          <w:tab w:val="num" w:pos="567"/>
        </w:tabs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7">
    <w:nsid w:val="71E36D61"/>
    <w:multiLevelType w:val="hybridMultilevel"/>
    <w:tmpl w:val="E9142ECA"/>
    <w:lvl w:ilvl="0" w:tplc="FFFFFFFF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8">
    <w:nsid w:val="769F7E13"/>
    <w:multiLevelType w:val="hybridMultilevel"/>
    <w:tmpl w:val="C0F05E88"/>
    <w:lvl w:ilvl="0" w:tplc="DE4CB862">
      <w:start w:val="1"/>
      <w:numFmt w:val="decimal"/>
      <w:lvlText w:val="7.%1."/>
      <w:lvlJc w:val="left"/>
      <w:pPr>
        <w:tabs>
          <w:tab w:val="num" w:pos="0"/>
        </w:tabs>
        <w:ind w:left="1074" w:hanging="360"/>
      </w:pPr>
      <w:rPr>
        <w:rFonts w:cs="Times New Roman" w:hint="default"/>
        <w:color w:val="auto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9">
    <w:nsid w:val="7C6E4F03"/>
    <w:multiLevelType w:val="hybridMultilevel"/>
    <w:tmpl w:val="FD6E1FE6"/>
    <w:lvl w:ilvl="0" w:tplc="FFFFFFFF">
      <w:start w:val="1"/>
      <w:numFmt w:val="russianLower"/>
      <w:lvlText w:val="%1)"/>
      <w:lvlJc w:val="left"/>
      <w:pPr>
        <w:ind w:left="1074" w:hanging="360"/>
      </w:pPr>
      <w:rPr>
        <w:rFonts w:cs="Times New Roman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794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514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234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954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674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394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114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834" w:hanging="180"/>
      </w:pPr>
      <w:rPr>
        <w:rFonts w:cs="Times New Roman"/>
      </w:rPr>
    </w:lvl>
  </w:abstractNum>
  <w:abstractNum w:abstractNumId="50">
    <w:nsid w:val="7DFB62B0"/>
    <w:multiLevelType w:val="hybridMultilevel"/>
    <w:tmpl w:val="9968AE2C"/>
    <w:lvl w:ilvl="0" w:tplc="AF0A87A4">
      <w:start w:val="1"/>
      <w:numFmt w:val="decimal"/>
      <w:lvlText w:val="9.%1."/>
      <w:lvlJc w:val="left"/>
      <w:pPr>
        <w:tabs>
          <w:tab w:val="num" w:pos="-315"/>
        </w:tabs>
        <w:ind w:left="1074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7"/>
  </w:num>
  <w:num w:numId="12">
    <w:abstractNumId w:val="18"/>
  </w:num>
  <w:num w:numId="13">
    <w:abstractNumId w:val="28"/>
  </w:num>
  <w:num w:numId="14">
    <w:abstractNumId w:val="25"/>
  </w:num>
  <w:num w:numId="15">
    <w:abstractNumId w:val="44"/>
  </w:num>
  <w:num w:numId="16">
    <w:abstractNumId w:val="21"/>
  </w:num>
  <w:num w:numId="17">
    <w:abstractNumId w:val="42"/>
  </w:num>
  <w:num w:numId="18">
    <w:abstractNumId w:val="15"/>
  </w:num>
  <w:num w:numId="19">
    <w:abstractNumId w:val="34"/>
  </w:num>
  <w:num w:numId="20">
    <w:abstractNumId w:val="35"/>
  </w:num>
  <w:num w:numId="21">
    <w:abstractNumId w:val="43"/>
  </w:num>
  <w:num w:numId="22">
    <w:abstractNumId w:val="38"/>
  </w:num>
  <w:num w:numId="23">
    <w:abstractNumId w:val="26"/>
  </w:num>
  <w:num w:numId="24">
    <w:abstractNumId w:val="32"/>
  </w:num>
  <w:num w:numId="25">
    <w:abstractNumId w:val="16"/>
  </w:num>
  <w:num w:numId="26">
    <w:abstractNumId w:val="49"/>
  </w:num>
  <w:num w:numId="27">
    <w:abstractNumId w:val="13"/>
  </w:num>
  <w:num w:numId="28">
    <w:abstractNumId w:val="11"/>
  </w:num>
  <w:num w:numId="29">
    <w:abstractNumId w:val="31"/>
  </w:num>
  <w:num w:numId="30">
    <w:abstractNumId w:val="41"/>
  </w:num>
  <w:num w:numId="31">
    <w:abstractNumId w:val="23"/>
  </w:num>
  <w:num w:numId="32">
    <w:abstractNumId w:val="33"/>
  </w:num>
  <w:num w:numId="33">
    <w:abstractNumId w:val="30"/>
  </w:num>
  <w:num w:numId="34">
    <w:abstractNumId w:val="47"/>
  </w:num>
  <w:num w:numId="35">
    <w:abstractNumId w:val="12"/>
  </w:num>
  <w:num w:numId="36">
    <w:abstractNumId w:val="22"/>
  </w:num>
  <w:num w:numId="37">
    <w:abstractNumId w:val="29"/>
  </w:num>
  <w:num w:numId="38">
    <w:abstractNumId w:val="36"/>
  </w:num>
  <w:num w:numId="39">
    <w:abstractNumId w:val="19"/>
  </w:num>
  <w:num w:numId="40">
    <w:abstractNumId w:val="40"/>
  </w:num>
  <w:num w:numId="41">
    <w:abstractNumId w:val="37"/>
  </w:num>
  <w:num w:numId="42">
    <w:abstractNumId w:val="39"/>
  </w:num>
  <w:num w:numId="43">
    <w:abstractNumId w:val="27"/>
  </w:num>
  <w:num w:numId="44">
    <w:abstractNumId w:val="14"/>
  </w:num>
  <w:num w:numId="45">
    <w:abstractNumId w:val="20"/>
  </w:num>
  <w:num w:numId="46">
    <w:abstractNumId w:val="46"/>
  </w:num>
  <w:num w:numId="47">
    <w:abstractNumId w:val="48"/>
  </w:num>
  <w:num w:numId="48">
    <w:abstractNumId w:val="10"/>
  </w:num>
  <w:num w:numId="49">
    <w:abstractNumId w:val="50"/>
  </w:num>
  <w:num w:numId="50">
    <w:abstractNumId w:val="24"/>
  </w:num>
  <w:num w:numId="51">
    <w:abstractNumId w:val="45"/>
  </w:num>
  <w:numIdMacAtCleanup w:val="4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637D"/>
    <w:rsid w:val="00001CB6"/>
    <w:rsid w:val="00005886"/>
    <w:rsid w:val="00007A1B"/>
    <w:rsid w:val="0001001A"/>
    <w:rsid w:val="000130F1"/>
    <w:rsid w:val="000137FC"/>
    <w:rsid w:val="000148EE"/>
    <w:rsid w:val="00017955"/>
    <w:rsid w:val="00022614"/>
    <w:rsid w:val="00023515"/>
    <w:rsid w:val="00023E16"/>
    <w:rsid w:val="00024AC0"/>
    <w:rsid w:val="000260C7"/>
    <w:rsid w:val="00026E3D"/>
    <w:rsid w:val="00027412"/>
    <w:rsid w:val="00031AB7"/>
    <w:rsid w:val="0003223B"/>
    <w:rsid w:val="00034A7D"/>
    <w:rsid w:val="00035C05"/>
    <w:rsid w:val="0004780F"/>
    <w:rsid w:val="00052C02"/>
    <w:rsid w:val="00066D65"/>
    <w:rsid w:val="00073600"/>
    <w:rsid w:val="00073619"/>
    <w:rsid w:val="0008305B"/>
    <w:rsid w:val="00083105"/>
    <w:rsid w:val="00084367"/>
    <w:rsid w:val="0008459F"/>
    <w:rsid w:val="0008714F"/>
    <w:rsid w:val="00091C98"/>
    <w:rsid w:val="0009407C"/>
    <w:rsid w:val="00094970"/>
    <w:rsid w:val="000A1593"/>
    <w:rsid w:val="000A4D6B"/>
    <w:rsid w:val="000A6A5B"/>
    <w:rsid w:val="000B0A56"/>
    <w:rsid w:val="000B28D2"/>
    <w:rsid w:val="000B2FBE"/>
    <w:rsid w:val="000B4615"/>
    <w:rsid w:val="000B7195"/>
    <w:rsid w:val="000C0589"/>
    <w:rsid w:val="000C2031"/>
    <w:rsid w:val="000C53A9"/>
    <w:rsid w:val="000C6EE7"/>
    <w:rsid w:val="000D601F"/>
    <w:rsid w:val="000E167A"/>
    <w:rsid w:val="000E364E"/>
    <w:rsid w:val="000E3EA3"/>
    <w:rsid w:val="000E5407"/>
    <w:rsid w:val="000E5C42"/>
    <w:rsid w:val="000E66AD"/>
    <w:rsid w:val="000E704A"/>
    <w:rsid w:val="000F038F"/>
    <w:rsid w:val="000F16CB"/>
    <w:rsid w:val="000F62DD"/>
    <w:rsid w:val="00100A5C"/>
    <w:rsid w:val="001123D6"/>
    <w:rsid w:val="001132D6"/>
    <w:rsid w:val="0011384A"/>
    <w:rsid w:val="001178A1"/>
    <w:rsid w:val="00120580"/>
    <w:rsid w:val="0012112F"/>
    <w:rsid w:val="00123DC1"/>
    <w:rsid w:val="00125D80"/>
    <w:rsid w:val="00130031"/>
    <w:rsid w:val="00130FEA"/>
    <w:rsid w:val="001315C3"/>
    <w:rsid w:val="00133803"/>
    <w:rsid w:val="00144673"/>
    <w:rsid w:val="0014752C"/>
    <w:rsid w:val="00152B2D"/>
    <w:rsid w:val="001555DA"/>
    <w:rsid w:val="00157D22"/>
    <w:rsid w:val="0016545C"/>
    <w:rsid w:val="00166DEA"/>
    <w:rsid w:val="00170551"/>
    <w:rsid w:val="00180B69"/>
    <w:rsid w:val="001812BD"/>
    <w:rsid w:val="00182EF7"/>
    <w:rsid w:val="00184C72"/>
    <w:rsid w:val="00184CD3"/>
    <w:rsid w:val="00184F84"/>
    <w:rsid w:val="00185DB6"/>
    <w:rsid w:val="00187965"/>
    <w:rsid w:val="001938AD"/>
    <w:rsid w:val="0019399F"/>
    <w:rsid w:val="00195A54"/>
    <w:rsid w:val="001960C1"/>
    <w:rsid w:val="001A132E"/>
    <w:rsid w:val="001B02D9"/>
    <w:rsid w:val="001B4141"/>
    <w:rsid w:val="001B45B5"/>
    <w:rsid w:val="001B6446"/>
    <w:rsid w:val="001C01DA"/>
    <w:rsid w:val="001C044B"/>
    <w:rsid w:val="001C28D0"/>
    <w:rsid w:val="001C616B"/>
    <w:rsid w:val="001C7BC6"/>
    <w:rsid w:val="001C7D95"/>
    <w:rsid w:val="001D0A66"/>
    <w:rsid w:val="001D1BAF"/>
    <w:rsid w:val="001D4BC1"/>
    <w:rsid w:val="001E47F8"/>
    <w:rsid w:val="001E68D0"/>
    <w:rsid w:val="001F09CB"/>
    <w:rsid w:val="001F0DFD"/>
    <w:rsid w:val="001F1E64"/>
    <w:rsid w:val="001F3D46"/>
    <w:rsid w:val="001F51C6"/>
    <w:rsid w:val="002012F3"/>
    <w:rsid w:val="00205EF7"/>
    <w:rsid w:val="00207BFC"/>
    <w:rsid w:val="0021103A"/>
    <w:rsid w:val="0021160C"/>
    <w:rsid w:val="0021355B"/>
    <w:rsid w:val="00222F2A"/>
    <w:rsid w:val="00226740"/>
    <w:rsid w:val="00230218"/>
    <w:rsid w:val="00231310"/>
    <w:rsid w:val="00231BD0"/>
    <w:rsid w:val="002338E8"/>
    <w:rsid w:val="00240A78"/>
    <w:rsid w:val="00241C4F"/>
    <w:rsid w:val="00242911"/>
    <w:rsid w:val="00242ED1"/>
    <w:rsid w:val="0024633E"/>
    <w:rsid w:val="0025042D"/>
    <w:rsid w:val="00250D97"/>
    <w:rsid w:val="002544EC"/>
    <w:rsid w:val="00255949"/>
    <w:rsid w:val="00260CA0"/>
    <w:rsid w:val="00264158"/>
    <w:rsid w:val="002644AC"/>
    <w:rsid w:val="00264A79"/>
    <w:rsid w:val="00277980"/>
    <w:rsid w:val="00282384"/>
    <w:rsid w:val="002831EE"/>
    <w:rsid w:val="00284595"/>
    <w:rsid w:val="00284CF3"/>
    <w:rsid w:val="00286185"/>
    <w:rsid w:val="002870F1"/>
    <w:rsid w:val="002879F8"/>
    <w:rsid w:val="002906B2"/>
    <w:rsid w:val="00290B30"/>
    <w:rsid w:val="002926C9"/>
    <w:rsid w:val="002A44ED"/>
    <w:rsid w:val="002A4CE9"/>
    <w:rsid w:val="002A65C2"/>
    <w:rsid w:val="002A6B10"/>
    <w:rsid w:val="002B2F03"/>
    <w:rsid w:val="002C25B2"/>
    <w:rsid w:val="002C55A5"/>
    <w:rsid w:val="002C644D"/>
    <w:rsid w:val="002C65D2"/>
    <w:rsid w:val="002D0FE5"/>
    <w:rsid w:val="002D1832"/>
    <w:rsid w:val="002D28F6"/>
    <w:rsid w:val="002D2E7D"/>
    <w:rsid w:val="002D324A"/>
    <w:rsid w:val="002D5BF0"/>
    <w:rsid w:val="002D7B6E"/>
    <w:rsid w:val="002E14C9"/>
    <w:rsid w:val="002E3603"/>
    <w:rsid w:val="002E47A7"/>
    <w:rsid w:val="002E5768"/>
    <w:rsid w:val="002E6B07"/>
    <w:rsid w:val="002E7676"/>
    <w:rsid w:val="002F0CD6"/>
    <w:rsid w:val="002F1738"/>
    <w:rsid w:val="002F38CD"/>
    <w:rsid w:val="002F53DA"/>
    <w:rsid w:val="00300345"/>
    <w:rsid w:val="0030086B"/>
    <w:rsid w:val="003009A8"/>
    <w:rsid w:val="00300A39"/>
    <w:rsid w:val="00303934"/>
    <w:rsid w:val="003120CE"/>
    <w:rsid w:val="003131D0"/>
    <w:rsid w:val="003139F3"/>
    <w:rsid w:val="00314069"/>
    <w:rsid w:val="0031431F"/>
    <w:rsid w:val="00322B0E"/>
    <w:rsid w:val="00323741"/>
    <w:rsid w:val="00323F2D"/>
    <w:rsid w:val="00323F5B"/>
    <w:rsid w:val="003254F1"/>
    <w:rsid w:val="00325D95"/>
    <w:rsid w:val="00333AE7"/>
    <w:rsid w:val="00333E8A"/>
    <w:rsid w:val="0033674F"/>
    <w:rsid w:val="00340186"/>
    <w:rsid w:val="00343A03"/>
    <w:rsid w:val="00343B28"/>
    <w:rsid w:val="003451A0"/>
    <w:rsid w:val="003458CE"/>
    <w:rsid w:val="0035302B"/>
    <w:rsid w:val="0035585B"/>
    <w:rsid w:val="003604D0"/>
    <w:rsid w:val="003625D8"/>
    <w:rsid w:val="00365E05"/>
    <w:rsid w:val="0036768E"/>
    <w:rsid w:val="0037082D"/>
    <w:rsid w:val="0037085C"/>
    <w:rsid w:val="00371A67"/>
    <w:rsid w:val="00374647"/>
    <w:rsid w:val="00376736"/>
    <w:rsid w:val="00383154"/>
    <w:rsid w:val="0038480A"/>
    <w:rsid w:val="00386B56"/>
    <w:rsid w:val="00391063"/>
    <w:rsid w:val="00391DEA"/>
    <w:rsid w:val="003927AE"/>
    <w:rsid w:val="00392ADB"/>
    <w:rsid w:val="00392C32"/>
    <w:rsid w:val="003A041A"/>
    <w:rsid w:val="003A1CC1"/>
    <w:rsid w:val="003A611A"/>
    <w:rsid w:val="003A7B1C"/>
    <w:rsid w:val="003C3135"/>
    <w:rsid w:val="003C57A9"/>
    <w:rsid w:val="003C69A2"/>
    <w:rsid w:val="003C7C57"/>
    <w:rsid w:val="003D4643"/>
    <w:rsid w:val="003D54F9"/>
    <w:rsid w:val="003E3F70"/>
    <w:rsid w:val="003F13B6"/>
    <w:rsid w:val="003F4DA8"/>
    <w:rsid w:val="003F581D"/>
    <w:rsid w:val="00404052"/>
    <w:rsid w:val="0040495A"/>
    <w:rsid w:val="0040517D"/>
    <w:rsid w:val="00405182"/>
    <w:rsid w:val="00410E39"/>
    <w:rsid w:val="00411567"/>
    <w:rsid w:val="00411BD4"/>
    <w:rsid w:val="004155A6"/>
    <w:rsid w:val="00415CE0"/>
    <w:rsid w:val="00420C73"/>
    <w:rsid w:val="00420FF9"/>
    <w:rsid w:val="004226AA"/>
    <w:rsid w:val="00424159"/>
    <w:rsid w:val="00424A0C"/>
    <w:rsid w:val="004263E0"/>
    <w:rsid w:val="00426877"/>
    <w:rsid w:val="00435CBA"/>
    <w:rsid w:val="004377ED"/>
    <w:rsid w:val="004439CB"/>
    <w:rsid w:val="00443B99"/>
    <w:rsid w:val="00445956"/>
    <w:rsid w:val="004463C5"/>
    <w:rsid w:val="0045181B"/>
    <w:rsid w:val="00470F78"/>
    <w:rsid w:val="00474893"/>
    <w:rsid w:val="00474DC6"/>
    <w:rsid w:val="00476564"/>
    <w:rsid w:val="00477C86"/>
    <w:rsid w:val="00477D29"/>
    <w:rsid w:val="00482D5A"/>
    <w:rsid w:val="00486665"/>
    <w:rsid w:val="004916F0"/>
    <w:rsid w:val="0049457F"/>
    <w:rsid w:val="004A2FE8"/>
    <w:rsid w:val="004A3F1B"/>
    <w:rsid w:val="004A5E4E"/>
    <w:rsid w:val="004A692C"/>
    <w:rsid w:val="004B0276"/>
    <w:rsid w:val="004B1F9A"/>
    <w:rsid w:val="004B3687"/>
    <w:rsid w:val="004B58C1"/>
    <w:rsid w:val="004B62AB"/>
    <w:rsid w:val="004C1875"/>
    <w:rsid w:val="004C4482"/>
    <w:rsid w:val="004C6560"/>
    <w:rsid w:val="004D56EE"/>
    <w:rsid w:val="004D6112"/>
    <w:rsid w:val="004D6498"/>
    <w:rsid w:val="004D7567"/>
    <w:rsid w:val="004E0EBA"/>
    <w:rsid w:val="004E2779"/>
    <w:rsid w:val="004E5ECA"/>
    <w:rsid w:val="004E6C8C"/>
    <w:rsid w:val="004F3BE3"/>
    <w:rsid w:val="004F56DC"/>
    <w:rsid w:val="004F69F6"/>
    <w:rsid w:val="00502947"/>
    <w:rsid w:val="0050489A"/>
    <w:rsid w:val="00504AD3"/>
    <w:rsid w:val="00505428"/>
    <w:rsid w:val="00505ECB"/>
    <w:rsid w:val="00507CD7"/>
    <w:rsid w:val="00511741"/>
    <w:rsid w:val="00511F99"/>
    <w:rsid w:val="00513F7D"/>
    <w:rsid w:val="005226EC"/>
    <w:rsid w:val="0052517C"/>
    <w:rsid w:val="0052606C"/>
    <w:rsid w:val="005300AB"/>
    <w:rsid w:val="005332E7"/>
    <w:rsid w:val="00540F78"/>
    <w:rsid w:val="0054108B"/>
    <w:rsid w:val="0054272D"/>
    <w:rsid w:val="0054354A"/>
    <w:rsid w:val="00544611"/>
    <w:rsid w:val="00546327"/>
    <w:rsid w:val="00557898"/>
    <w:rsid w:val="005605D6"/>
    <w:rsid w:val="005627AA"/>
    <w:rsid w:val="00563DD4"/>
    <w:rsid w:val="005657BF"/>
    <w:rsid w:val="00566AD0"/>
    <w:rsid w:val="00567DF4"/>
    <w:rsid w:val="00570EA4"/>
    <w:rsid w:val="00572786"/>
    <w:rsid w:val="005755F5"/>
    <w:rsid w:val="00577942"/>
    <w:rsid w:val="00577E83"/>
    <w:rsid w:val="00581ABF"/>
    <w:rsid w:val="00582860"/>
    <w:rsid w:val="0059055F"/>
    <w:rsid w:val="005914F7"/>
    <w:rsid w:val="00591754"/>
    <w:rsid w:val="005954E1"/>
    <w:rsid w:val="005978D1"/>
    <w:rsid w:val="005A0076"/>
    <w:rsid w:val="005A016C"/>
    <w:rsid w:val="005A2C5C"/>
    <w:rsid w:val="005A7656"/>
    <w:rsid w:val="005A7EFD"/>
    <w:rsid w:val="005B180A"/>
    <w:rsid w:val="005C0109"/>
    <w:rsid w:val="005C0D83"/>
    <w:rsid w:val="005C13AF"/>
    <w:rsid w:val="005C1E77"/>
    <w:rsid w:val="005D0C7E"/>
    <w:rsid w:val="005D71D5"/>
    <w:rsid w:val="005E0407"/>
    <w:rsid w:val="005E5526"/>
    <w:rsid w:val="005E59D0"/>
    <w:rsid w:val="005E6AF4"/>
    <w:rsid w:val="005F16D1"/>
    <w:rsid w:val="005F1904"/>
    <w:rsid w:val="005F2B0A"/>
    <w:rsid w:val="005F33FD"/>
    <w:rsid w:val="005F3AE4"/>
    <w:rsid w:val="005F6D29"/>
    <w:rsid w:val="005F78AF"/>
    <w:rsid w:val="00603AEB"/>
    <w:rsid w:val="00606A18"/>
    <w:rsid w:val="00607234"/>
    <w:rsid w:val="00623C9F"/>
    <w:rsid w:val="006240D6"/>
    <w:rsid w:val="00624815"/>
    <w:rsid w:val="00624B82"/>
    <w:rsid w:val="00626903"/>
    <w:rsid w:val="00627387"/>
    <w:rsid w:val="00631914"/>
    <w:rsid w:val="0063286A"/>
    <w:rsid w:val="006333C7"/>
    <w:rsid w:val="00637AF5"/>
    <w:rsid w:val="00643817"/>
    <w:rsid w:val="00643992"/>
    <w:rsid w:val="00643A3C"/>
    <w:rsid w:val="006446FA"/>
    <w:rsid w:val="00651460"/>
    <w:rsid w:val="00651551"/>
    <w:rsid w:val="0065252A"/>
    <w:rsid w:val="0065299E"/>
    <w:rsid w:val="00654D05"/>
    <w:rsid w:val="0065572B"/>
    <w:rsid w:val="006622F4"/>
    <w:rsid w:val="00665CCF"/>
    <w:rsid w:val="00670B5A"/>
    <w:rsid w:val="006765FF"/>
    <w:rsid w:val="00681FB4"/>
    <w:rsid w:val="00683B39"/>
    <w:rsid w:val="00695EE8"/>
    <w:rsid w:val="006A082C"/>
    <w:rsid w:val="006A1062"/>
    <w:rsid w:val="006A2A06"/>
    <w:rsid w:val="006A2A4F"/>
    <w:rsid w:val="006C1D57"/>
    <w:rsid w:val="006C572F"/>
    <w:rsid w:val="006D1574"/>
    <w:rsid w:val="006D33B9"/>
    <w:rsid w:val="006D5DF3"/>
    <w:rsid w:val="006D5E5E"/>
    <w:rsid w:val="006D6BAD"/>
    <w:rsid w:val="006E098C"/>
    <w:rsid w:val="006E16BF"/>
    <w:rsid w:val="006E2371"/>
    <w:rsid w:val="006E3B2B"/>
    <w:rsid w:val="006E4641"/>
    <w:rsid w:val="006E512E"/>
    <w:rsid w:val="006E545B"/>
    <w:rsid w:val="006E7D91"/>
    <w:rsid w:val="006F3117"/>
    <w:rsid w:val="006F7F8C"/>
    <w:rsid w:val="0070105A"/>
    <w:rsid w:val="0070732E"/>
    <w:rsid w:val="007142F7"/>
    <w:rsid w:val="00715215"/>
    <w:rsid w:val="00716C6C"/>
    <w:rsid w:val="00722A61"/>
    <w:rsid w:val="00722C4C"/>
    <w:rsid w:val="00724D39"/>
    <w:rsid w:val="007272FA"/>
    <w:rsid w:val="00727821"/>
    <w:rsid w:val="0073099C"/>
    <w:rsid w:val="00733E26"/>
    <w:rsid w:val="00735B25"/>
    <w:rsid w:val="0073695E"/>
    <w:rsid w:val="00742C32"/>
    <w:rsid w:val="0074413F"/>
    <w:rsid w:val="007462D4"/>
    <w:rsid w:val="00746BAA"/>
    <w:rsid w:val="00752190"/>
    <w:rsid w:val="00757748"/>
    <w:rsid w:val="0076135F"/>
    <w:rsid w:val="0076251D"/>
    <w:rsid w:val="00765B3B"/>
    <w:rsid w:val="007718CF"/>
    <w:rsid w:val="00781B13"/>
    <w:rsid w:val="0078566D"/>
    <w:rsid w:val="0078637D"/>
    <w:rsid w:val="00790950"/>
    <w:rsid w:val="0079511C"/>
    <w:rsid w:val="007A08D6"/>
    <w:rsid w:val="007A1DF3"/>
    <w:rsid w:val="007A29FE"/>
    <w:rsid w:val="007A344F"/>
    <w:rsid w:val="007A4852"/>
    <w:rsid w:val="007A4B6B"/>
    <w:rsid w:val="007A5EA5"/>
    <w:rsid w:val="007A6739"/>
    <w:rsid w:val="007B1B9D"/>
    <w:rsid w:val="007B48C4"/>
    <w:rsid w:val="007B5E39"/>
    <w:rsid w:val="007B6BA1"/>
    <w:rsid w:val="007B7485"/>
    <w:rsid w:val="007C55DD"/>
    <w:rsid w:val="007C703F"/>
    <w:rsid w:val="007D1222"/>
    <w:rsid w:val="007D3CAF"/>
    <w:rsid w:val="007D4964"/>
    <w:rsid w:val="007D7B7E"/>
    <w:rsid w:val="007D7FA5"/>
    <w:rsid w:val="007E0228"/>
    <w:rsid w:val="007E20D6"/>
    <w:rsid w:val="007E4B2E"/>
    <w:rsid w:val="007E7C8C"/>
    <w:rsid w:val="007F0431"/>
    <w:rsid w:val="007F1AD8"/>
    <w:rsid w:val="007F6E79"/>
    <w:rsid w:val="007F79B5"/>
    <w:rsid w:val="0080032F"/>
    <w:rsid w:val="00803EB7"/>
    <w:rsid w:val="00807D8D"/>
    <w:rsid w:val="008118AB"/>
    <w:rsid w:val="00817EF9"/>
    <w:rsid w:val="00823BAF"/>
    <w:rsid w:val="00823BCB"/>
    <w:rsid w:val="00823C0C"/>
    <w:rsid w:val="00827262"/>
    <w:rsid w:val="00831658"/>
    <w:rsid w:val="00832395"/>
    <w:rsid w:val="00832404"/>
    <w:rsid w:val="00832490"/>
    <w:rsid w:val="008326BF"/>
    <w:rsid w:val="00833738"/>
    <w:rsid w:val="00835B5F"/>
    <w:rsid w:val="008550CD"/>
    <w:rsid w:val="00857F3F"/>
    <w:rsid w:val="00861CC2"/>
    <w:rsid w:val="00870792"/>
    <w:rsid w:val="008707C5"/>
    <w:rsid w:val="008725C3"/>
    <w:rsid w:val="008737F2"/>
    <w:rsid w:val="00881D45"/>
    <w:rsid w:val="0088338D"/>
    <w:rsid w:val="00884752"/>
    <w:rsid w:val="00886614"/>
    <w:rsid w:val="008900E3"/>
    <w:rsid w:val="00891E3A"/>
    <w:rsid w:val="00893EC7"/>
    <w:rsid w:val="0089447B"/>
    <w:rsid w:val="008A0943"/>
    <w:rsid w:val="008A0B8A"/>
    <w:rsid w:val="008A3F28"/>
    <w:rsid w:val="008A42C0"/>
    <w:rsid w:val="008B06D3"/>
    <w:rsid w:val="008C1DD5"/>
    <w:rsid w:val="008C1E64"/>
    <w:rsid w:val="008C23BD"/>
    <w:rsid w:val="008C3991"/>
    <w:rsid w:val="008C5933"/>
    <w:rsid w:val="008C5D82"/>
    <w:rsid w:val="008C701A"/>
    <w:rsid w:val="008D2013"/>
    <w:rsid w:val="008D2809"/>
    <w:rsid w:val="008D42E6"/>
    <w:rsid w:val="008D4DAB"/>
    <w:rsid w:val="008E0ECB"/>
    <w:rsid w:val="008E19F6"/>
    <w:rsid w:val="008E3BA0"/>
    <w:rsid w:val="008E616F"/>
    <w:rsid w:val="008E649D"/>
    <w:rsid w:val="008F0020"/>
    <w:rsid w:val="008F2091"/>
    <w:rsid w:val="00900522"/>
    <w:rsid w:val="00900E6A"/>
    <w:rsid w:val="00901B3D"/>
    <w:rsid w:val="00903EC1"/>
    <w:rsid w:val="00905BA2"/>
    <w:rsid w:val="00912AFB"/>
    <w:rsid w:val="0092362F"/>
    <w:rsid w:val="0092445B"/>
    <w:rsid w:val="00931722"/>
    <w:rsid w:val="0093403B"/>
    <w:rsid w:val="00934B04"/>
    <w:rsid w:val="0094054E"/>
    <w:rsid w:val="009428A4"/>
    <w:rsid w:val="009430E4"/>
    <w:rsid w:val="009475C8"/>
    <w:rsid w:val="0095219B"/>
    <w:rsid w:val="00952B7E"/>
    <w:rsid w:val="009572CE"/>
    <w:rsid w:val="00963AFE"/>
    <w:rsid w:val="00963FB3"/>
    <w:rsid w:val="009658C6"/>
    <w:rsid w:val="00970211"/>
    <w:rsid w:val="009757BC"/>
    <w:rsid w:val="009777AF"/>
    <w:rsid w:val="00977E5B"/>
    <w:rsid w:val="009817C9"/>
    <w:rsid w:val="009818CD"/>
    <w:rsid w:val="009823EA"/>
    <w:rsid w:val="00982AA1"/>
    <w:rsid w:val="00990AAA"/>
    <w:rsid w:val="00993FC8"/>
    <w:rsid w:val="00994144"/>
    <w:rsid w:val="00995504"/>
    <w:rsid w:val="00996252"/>
    <w:rsid w:val="009A5446"/>
    <w:rsid w:val="009A6488"/>
    <w:rsid w:val="009D1881"/>
    <w:rsid w:val="009D6C51"/>
    <w:rsid w:val="009E1F60"/>
    <w:rsid w:val="009E2BB4"/>
    <w:rsid w:val="009E47B9"/>
    <w:rsid w:val="009F6C19"/>
    <w:rsid w:val="009F6D47"/>
    <w:rsid w:val="00A00682"/>
    <w:rsid w:val="00A00FBB"/>
    <w:rsid w:val="00A0439E"/>
    <w:rsid w:val="00A069B3"/>
    <w:rsid w:val="00A12974"/>
    <w:rsid w:val="00A13112"/>
    <w:rsid w:val="00A16E2A"/>
    <w:rsid w:val="00A24215"/>
    <w:rsid w:val="00A3114D"/>
    <w:rsid w:val="00A3295A"/>
    <w:rsid w:val="00A33934"/>
    <w:rsid w:val="00A36398"/>
    <w:rsid w:val="00A455A8"/>
    <w:rsid w:val="00A4676A"/>
    <w:rsid w:val="00A50EB8"/>
    <w:rsid w:val="00A53505"/>
    <w:rsid w:val="00A5424B"/>
    <w:rsid w:val="00A543DE"/>
    <w:rsid w:val="00A561E3"/>
    <w:rsid w:val="00A57040"/>
    <w:rsid w:val="00A61769"/>
    <w:rsid w:val="00A61CD3"/>
    <w:rsid w:val="00A620C8"/>
    <w:rsid w:val="00A62A57"/>
    <w:rsid w:val="00A63094"/>
    <w:rsid w:val="00A6363D"/>
    <w:rsid w:val="00A64E78"/>
    <w:rsid w:val="00A675F8"/>
    <w:rsid w:val="00A73D04"/>
    <w:rsid w:val="00A74489"/>
    <w:rsid w:val="00A74C5F"/>
    <w:rsid w:val="00A76CB8"/>
    <w:rsid w:val="00A80B73"/>
    <w:rsid w:val="00A80F04"/>
    <w:rsid w:val="00A852DC"/>
    <w:rsid w:val="00A94C7D"/>
    <w:rsid w:val="00A97CF0"/>
    <w:rsid w:val="00AA0283"/>
    <w:rsid w:val="00AA2F65"/>
    <w:rsid w:val="00AB185D"/>
    <w:rsid w:val="00AB339B"/>
    <w:rsid w:val="00AB5242"/>
    <w:rsid w:val="00AB5F6F"/>
    <w:rsid w:val="00AB6248"/>
    <w:rsid w:val="00AB7FB4"/>
    <w:rsid w:val="00AC0750"/>
    <w:rsid w:val="00AC17D3"/>
    <w:rsid w:val="00AC22AD"/>
    <w:rsid w:val="00AC2574"/>
    <w:rsid w:val="00AC3103"/>
    <w:rsid w:val="00AC4ACD"/>
    <w:rsid w:val="00AC5282"/>
    <w:rsid w:val="00AC6CAC"/>
    <w:rsid w:val="00AE424C"/>
    <w:rsid w:val="00AF1AB5"/>
    <w:rsid w:val="00AF4B83"/>
    <w:rsid w:val="00AF4C34"/>
    <w:rsid w:val="00AF736E"/>
    <w:rsid w:val="00B002C1"/>
    <w:rsid w:val="00B009BA"/>
    <w:rsid w:val="00B014D2"/>
    <w:rsid w:val="00B05E7B"/>
    <w:rsid w:val="00B0753C"/>
    <w:rsid w:val="00B12104"/>
    <w:rsid w:val="00B2330B"/>
    <w:rsid w:val="00B24668"/>
    <w:rsid w:val="00B30A5F"/>
    <w:rsid w:val="00B33F5D"/>
    <w:rsid w:val="00B37CE6"/>
    <w:rsid w:val="00B4051F"/>
    <w:rsid w:val="00B41EBE"/>
    <w:rsid w:val="00B42600"/>
    <w:rsid w:val="00B7183B"/>
    <w:rsid w:val="00B73385"/>
    <w:rsid w:val="00B73EF5"/>
    <w:rsid w:val="00B74F47"/>
    <w:rsid w:val="00B753A1"/>
    <w:rsid w:val="00B77F1E"/>
    <w:rsid w:val="00B80892"/>
    <w:rsid w:val="00B80F26"/>
    <w:rsid w:val="00B839A7"/>
    <w:rsid w:val="00B83F96"/>
    <w:rsid w:val="00B84AA2"/>
    <w:rsid w:val="00B8589C"/>
    <w:rsid w:val="00B872BC"/>
    <w:rsid w:val="00B91C1C"/>
    <w:rsid w:val="00B95785"/>
    <w:rsid w:val="00B96818"/>
    <w:rsid w:val="00B96CA7"/>
    <w:rsid w:val="00BA1993"/>
    <w:rsid w:val="00BA2407"/>
    <w:rsid w:val="00BA2B06"/>
    <w:rsid w:val="00BA38A9"/>
    <w:rsid w:val="00BB27DD"/>
    <w:rsid w:val="00BB2CE5"/>
    <w:rsid w:val="00BC04A5"/>
    <w:rsid w:val="00BC1331"/>
    <w:rsid w:val="00BC2F68"/>
    <w:rsid w:val="00BC7BFF"/>
    <w:rsid w:val="00BD0D77"/>
    <w:rsid w:val="00BD2801"/>
    <w:rsid w:val="00BD595D"/>
    <w:rsid w:val="00BD69CF"/>
    <w:rsid w:val="00BD6D8E"/>
    <w:rsid w:val="00BE0662"/>
    <w:rsid w:val="00BE255A"/>
    <w:rsid w:val="00BE4072"/>
    <w:rsid w:val="00BE4AC7"/>
    <w:rsid w:val="00BE666E"/>
    <w:rsid w:val="00C01E42"/>
    <w:rsid w:val="00C03D6C"/>
    <w:rsid w:val="00C0475A"/>
    <w:rsid w:val="00C04845"/>
    <w:rsid w:val="00C05BD0"/>
    <w:rsid w:val="00C06268"/>
    <w:rsid w:val="00C07D7D"/>
    <w:rsid w:val="00C124FD"/>
    <w:rsid w:val="00C12644"/>
    <w:rsid w:val="00C16879"/>
    <w:rsid w:val="00C20B7D"/>
    <w:rsid w:val="00C25323"/>
    <w:rsid w:val="00C27810"/>
    <w:rsid w:val="00C27EA7"/>
    <w:rsid w:val="00C311D4"/>
    <w:rsid w:val="00C31E9B"/>
    <w:rsid w:val="00C34962"/>
    <w:rsid w:val="00C42230"/>
    <w:rsid w:val="00C44B5C"/>
    <w:rsid w:val="00C45E11"/>
    <w:rsid w:val="00C51147"/>
    <w:rsid w:val="00C56A93"/>
    <w:rsid w:val="00C56CB0"/>
    <w:rsid w:val="00C573C6"/>
    <w:rsid w:val="00C62126"/>
    <w:rsid w:val="00C62584"/>
    <w:rsid w:val="00C63982"/>
    <w:rsid w:val="00C65EA9"/>
    <w:rsid w:val="00C6723D"/>
    <w:rsid w:val="00C72E19"/>
    <w:rsid w:val="00C74734"/>
    <w:rsid w:val="00C8138A"/>
    <w:rsid w:val="00C872C3"/>
    <w:rsid w:val="00C94E15"/>
    <w:rsid w:val="00C97FA3"/>
    <w:rsid w:val="00CA3E65"/>
    <w:rsid w:val="00CB024F"/>
    <w:rsid w:val="00CB03B9"/>
    <w:rsid w:val="00CB1FC4"/>
    <w:rsid w:val="00CB33BF"/>
    <w:rsid w:val="00CC0D64"/>
    <w:rsid w:val="00CC1867"/>
    <w:rsid w:val="00CC311F"/>
    <w:rsid w:val="00CC3475"/>
    <w:rsid w:val="00CC3B69"/>
    <w:rsid w:val="00CC3CB5"/>
    <w:rsid w:val="00CC4D02"/>
    <w:rsid w:val="00CD41B4"/>
    <w:rsid w:val="00CE133D"/>
    <w:rsid w:val="00CE2E6C"/>
    <w:rsid w:val="00CE328B"/>
    <w:rsid w:val="00CE4B52"/>
    <w:rsid w:val="00CE4F20"/>
    <w:rsid w:val="00CE79CD"/>
    <w:rsid w:val="00CF1D74"/>
    <w:rsid w:val="00CF2F62"/>
    <w:rsid w:val="00CF49B7"/>
    <w:rsid w:val="00CF4CE9"/>
    <w:rsid w:val="00CF5EE6"/>
    <w:rsid w:val="00D02305"/>
    <w:rsid w:val="00D04696"/>
    <w:rsid w:val="00D0596C"/>
    <w:rsid w:val="00D05F0E"/>
    <w:rsid w:val="00D06B45"/>
    <w:rsid w:val="00D07466"/>
    <w:rsid w:val="00D10D3B"/>
    <w:rsid w:val="00D11294"/>
    <w:rsid w:val="00D133DB"/>
    <w:rsid w:val="00D1356C"/>
    <w:rsid w:val="00D13ABB"/>
    <w:rsid w:val="00D13D4C"/>
    <w:rsid w:val="00D14563"/>
    <w:rsid w:val="00D16A94"/>
    <w:rsid w:val="00D17BA8"/>
    <w:rsid w:val="00D2033C"/>
    <w:rsid w:val="00D22A62"/>
    <w:rsid w:val="00D22CFE"/>
    <w:rsid w:val="00D24D4A"/>
    <w:rsid w:val="00D324A2"/>
    <w:rsid w:val="00D344B0"/>
    <w:rsid w:val="00D360AF"/>
    <w:rsid w:val="00D41E3B"/>
    <w:rsid w:val="00D435C4"/>
    <w:rsid w:val="00D450F1"/>
    <w:rsid w:val="00D45BB3"/>
    <w:rsid w:val="00D46106"/>
    <w:rsid w:val="00D52402"/>
    <w:rsid w:val="00D56779"/>
    <w:rsid w:val="00D63F01"/>
    <w:rsid w:val="00D6762A"/>
    <w:rsid w:val="00D7045A"/>
    <w:rsid w:val="00D740D5"/>
    <w:rsid w:val="00D76580"/>
    <w:rsid w:val="00D76E53"/>
    <w:rsid w:val="00D76FE1"/>
    <w:rsid w:val="00D80FAE"/>
    <w:rsid w:val="00D817C4"/>
    <w:rsid w:val="00D82EF0"/>
    <w:rsid w:val="00D83B4E"/>
    <w:rsid w:val="00D9061C"/>
    <w:rsid w:val="00D9104D"/>
    <w:rsid w:val="00D923B4"/>
    <w:rsid w:val="00D95EAB"/>
    <w:rsid w:val="00D965C6"/>
    <w:rsid w:val="00D97A41"/>
    <w:rsid w:val="00D97CCE"/>
    <w:rsid w:val="00DA2FC4"/>
    <w:rsid w:val="00DA385C"/>
    <w:rsid w:val="00DA3AA7"/>
    <w:rsid w:val="00DA6B96"/>
    <w:rsid w:val="00DB2236"/>
    <w:rsid w:val="00DC0054"/>
    <w:rsid w:val="00DC172F"/>
    <w:rsid w:val="00DC1E90"/>
    <w:rsid w:val="00DC2763"/>
    <w:rsid w:val="00DC327B"/>
    <w:rsid w:val="00DC4BCD"/>
    <w:rsid w:val="00DC4DD4"/>
    <w:rsid w:val="00DC765D"/>
    <w:rsid w:val="00DD15EB"/>
    <w:rsid w:val="00DE1E49"/>
    <w:rsid w:val="00DE6011"/>
    <w:rsid w:val="00DF00FC"/>
    <w:rsid w:val="00DF1A3A"/>
    <w:rsid w:val="00DF2392"/>
    <w:rsid w:val="00E01A3B"/>
    <w:rsid w:val="00E04001"/>
    <w:rsid w:val="00E06987"/>
    <w:rsid w:val="00E1130A"/>
    <w:rsid w:val="00E15F7A"/>
    <w:rsid w:val="00E1670E"/>
    <w:rsid w:val="00E16FC3"/>
    <w:rsid w:val="00E2213F"/>
    <w:rsid w:val="00E2300B"/>
    <w:rsid w:val="00E241D7"/>
    <w:rsid w:val="00E27B9D"/>
    <w:rsid w:val="00E30123"/>
    <w:rsid w:val="00E313A6"/>
    <w:rsid w:val="00E32E7D"/>
    <w:rsid w:val="00E334C6"/>
    <w:rsid w:val="00E33A45"/>
    <w:rsid w:val="00E33EF9"/>
    <w:rsid w:val="00E43076"/>
    <w:rsid w:val="00E4335D"/>
    <w:rsid w:val="00E45597"/>
    <w:rsid w:val="00E46BE7"/>
    <w:rsid w:val="00E47CD6"/>
    <w:rsid w:val="00E50081"/>
    <w:rsid w:val="00E50392"/>
    <w:rsid w:val="00E504A1"/>
    <w:rsid w:val="00E553BB"/>
    <w:rsid w:val="00E57938"/>
    <w:rsid w:val="00E60A52"/>
    <w:rsid w:val="00E63798"/>
    <w:rsid w:val="00E64C7C"/>
    <w:rsid w:val="00E66FD7"/>
    <w:rsid w:val="00E66FFC"/>
    <w:rsid w:val="00E67F4A"/>
    <w:rsid w:val="00E71B98"/>
    <w:rsid w:val="00E726F2"/>
    <w:rsid w:val="00E75965"/>
    <w:rsid w:val="00E7608C"/>
    <w:rsid w:val="00E77FCB"/>
    <w:rsid w:val="00E82936"/>
    <w:rsid w:val="00E9061F"/>
    <w:rsid w:val="00E954C2"/>
    <w:rsid w:val="00E9668C"/>
    <w:rsid w:val="00EA1EB3"/>
    <w:rsid w:val="00EB1A58"/>
    <w:rsid w:val="00EB208B"/>
    <w:rsid w:val="00EB6CAA"/>
    <w:rsid w:val="00EB6F00"/>
    <w:rsid w:val="00EB70E5"/>
    <w:rsid w:val="00EC0238"/>
    <w:rsid w:val="00EC0DD2"/>
    <w:rsid w:val="00EC4175"/>
    <w:rsid w:val="00EC5E5D"/>
    <w:rsid w:val="00ED0A1F"/>
    <w:rsid w:val="00ED1522"/>
    <w:rsid w:val="00ED6D4B"/>
    <w:rsid w:val="00EE05A8"/>
    <w:rsid w:val="00EE18D5"/>
    <w:rsid w:val="00EE1D4A"/>
    <w:rsid w:val="00EE5365"/>
    <w:rsid w:val="00EE574E"/>
    <w:rsid w:val="00EE5CBB"/>
    <w:rsid w:val="00EE7E9C"/>
    <w:rsid w:val="00EF083F"/>
    <w:rsid w:val="00EF330C"/>
    <w:rsid w:val="00F01999"/>
    <w:rsid w:val="00F066CA"/>
    <w:rsid w:val="00F076BF"/>
    <w:rsid w:val="00F0782E"/>
    <w:rsid w:val="00F078A9"/>
    <w:rsid w:val="00F07DCF"/>
    <w:rsid w:val="00F13C2F"/>
    <w:rsid w:val="00F1608C"/>
    <w:rsid w:val="00F16352"/>
    <w:rsid w:val="00F17C10"/>
    <w:rsid w:val="00F17F68"/>
    <w:rsid w:val="00F213AA"/>
    <w:rsid w:val="00F30159"/>
    <w:rsid w:val="00F3446B"/>
    <w:rsid w:val="00F413C4"/>
    <w:rsid w:val="00F420B8"/>
    <w:rsid w:val="00F43629"/>
    <w:rsid w:val="00F46392"/>
    <w:rsid w:val="00F468D7"/>
    <w:rsid w:val="00F46B2D"/>
    <w:rsid w:val="00F47977"/>
    <w:rsid w:val="00F47B4D"/>
    <w:rsid w:val="00F55CEB"/>
    <w:rsid w:val="00F616C8"/>
    <w:rsid w:val="00F62733"/>
    <w:rsid w:val="00F67980"/>
    <w:rsid w:val="00F7150A"/>
    <w:rsid w:val="00F72BEA"/>
    <w:rsid w:val="00F76D5F"/>
    <w:rsid w:val="00F839FB"/>
    <w:rsid w:val="00F83A5B"/>
    <w:rsid w:val="00F85996"/>
    <w:rsid w:val="00F86972"/>
    <w:rsid w:val="00F90CA1"/>
    <w:rsid w:val="00F9163D"/>
    <w:rsid w:val="00F91F03"/>
    <w:rsid w:val="00F93979"/>
    <w:rsid w:val="00FA0DF9"/>
    <w:rsid w:val="00FA0EB2"/>
    <w:rsid w:val="00FA3870"/>
    <w:rsid w:val="00FA40C8"/>
    <w:rsid w:val="00FB548B"/>
    <w:rsid w:val="00FC17D0"/>
    <w:rsid w:val="00FC3544"/>
    <w:rsid w:val="00FC3B0C"/>
    <w:rsid w:val="00FC720A"/>
    <w:rsid w:val="00FD3CD6"/>
    <w:rsid w:val="00FD5F9B"/>
    <w:rsid w:val="00FE6216"/>
    <w:rsid w:val="00FF5BEC"/>
    <w:rsid w:val="00FF69A3"/>
    <w:rsid w:val="00FF7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Normal">
    <w:name w:val="Normal"/>
    <w:qFormat/>
    <w:rsid w:val="0078637D"/>
    <w:rPr>
      <w:sz w:val="24"/>
      <w:szCs w:val="24"/>
    </w:rPr>
  </w:style>
  <w:style w:type="paragraph" w:styleId="Heading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Normal"/>
    <w:next w:val="Normal"/>
    <w:link w:val="Heading1Char1"/>
    <w:uiPriority w:val="99"/>
    <w:qFormat/>
    <w:rsid w:val="0078637D"/>
    <w:pPr>
      <w:keepNext/>
      <w:numPr>
        <w:numId w:val="1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Heading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1"/>
    <w:uiPriority w:val="99"/>
    <w:qFormat/>
    <w:rsid w:val="0078637D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1"/>
    <w:uiPriority w:val="99"/>
    <w:qFormat/>
    <w:rsid w:val="0078637D"/>
    <w:pPr>
      <w:keepNext/>
      <w:numPr>
        <w:ilvl w:val="2"/>
        <w:numId w:val="1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aliases w:val="H4"/>
    <w:basedOn w:val="Normal"/>
    <w:next w:val="Normal"/>
    <w:link w:val="Heading4Char1"/>
    <w:uiPriority w:val="99"/>
    <w:qFormat/>
    <w:rsid w:val="0078637D"/>
    <w:pPr>
      <w:keepNext/>
      <w:numPr>
        <w:ilvl w:val="3"/>
        <w:numId w:val="1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Heading5">
    <w:name w:val="heading 5"/>
    <w:aliases w:val="H5"/>
    <w:basedOn w:val="Normal"/>
    <w:next w:val="Normal"/>
    <w:link w:val="Heading5Char1"/>
    <w:uiPriority w:val="99"/>
    <w:qFormat/>
    <w:rsid w:val="0078637D"/>
    <w:pPr>
      <w:numPr>
        <w:ilvl w:val="4"/>
        <w:numId w:val="1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aliases w:val="RTC 6"/>
    <w:basedOn w:val="Normal"/>
    <w:next w:val="Normal"/>
    <w:link w:val="Heading6Char1"/>
    <w:uiPriority w:val="99"/>
    <w:qFormat/>
    <w:rsid w:val="0078637D"/>
    <w:pPr>
      <w:numPr>
        <w:ilvl w:val="5"/>
        <w:numId w:val="1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Heading7">
    <w:name w:val="heading 7"/>
    <w:aliases w:val="RTC7"/>
    <w:basedOn w:val="Normal"/>
    <w:next w:val="Normal"/>
    <w:link w:val="Heading7Char1"/>
    <w:uiPriority w:val="99"/>
    <w:qFormat/>
    <w:rsid w:val="0078637D"/>
    <w:pPr>
      <w:numPr>
        <w:ilvl w:val="6"/>
        <w:numId w:val="1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Heading8">
    <w:name w:val="heading 8"/>
    <w:basedOn w:val="Normal"/>
    <w:next w:val="Normal"/>
    <w:link w:val="Heading8Char1"/>
    <w:uiPriority w:val="99"/>
    <w:qFormat/>
    <w:rsid w:val="0078637D"/>
    <w:pPr>
      <w:numPr>
        <w:ilvl w:val="7"/>
        <w:numId w:val="1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1"/>
    <w:uiPriority w:val="99"/>
    <w:qFormat/>
    <w:rsid w:val="0078637D"/>
    <w:pPr>
      <w:numPr>
        <w:ilvl w:val="8"/>
        <w:numId w:val="1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DefaultParagraphFont"/>
    <w:link w:val="Heading1"/>
    <w:uiPriority w:val="9"/>
    <w:rsid w:val="00BF10D1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locked/>
    <w:rsid w:val="0078637D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locked/>
    <w:rsid w:val="0078637D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DefaultParagraphFont"/>
    <w:link w:val="Heading4"/>
    <w:uiPriority w:val="99"/>
    <w:locked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DefaultParagraphFont"/>
    <w:link w:val="Heading5"/>
    <w:uiPriority w:val="99"/>
    <w:locked/>
    <w:rsid w:val="0078637D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DefaultParagraphFont"/>
    <w:link w:val="Heading6"/>
    <w:uiPriority w:val="99"/>
    <w:locked/>
    <w:rsid w:val="0078637D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DefaultParagraphFont"/>
    <w:link w:val="Heading7"/>
    <w:uiPriority w:val="99"/>
    <w:locked/>
    <w:rsid w:val="0078637D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78637D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78637D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7">
    <w:name w:val="Heading 1 Char7"/>
    <w:aliases w:val="Заголовок 1 Знак Знак Знак Знак Знак Знак Знак Знак Знак Char7,H1 Char7,H1 Знак Char7,Document Header1 Char7,Headi... Char7,Heading 1iz Char7,Б1 Char7,Б11 Char7,Введение... Char7,Заголовок параграфа (1.) Char7,h1 Char7,В1 Char7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6">
    <w:name w:val="Heading 1 Char6"/>
    <w:aliases w:val="Заголовок 1 Знак Знак Знак Знак Знак Знак Знак Знак Знак Char6,H1 Char6,H1 Знак Char6,Document Header1 Char6,Headi... Char6,Heading 1iz Char6,Б1 Char6,Б11 Char6,Введение... Char6,Заголовок параграфа (1.) Char6,h1 Char6,В1 Char6"/>
    <w:basedOn w:val="DefaultParagraphFont"/>
    <w:link w:val="Heading1"/>
    <w:uiPriority w:val="99"/>
    <w:locked/>
    <w:rsid w:val="00DD15E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5">
    <w:name w:val="Heading 1 Char5"/>
    <w:aliases w:val="Заголовок 1 Знак Знак Знак Знак Знак Знак Знак Знак Знак Char5,H1 Char5,H1 Знак Char5,Document Header1 Char5,Headi... Char5,Heading 1iz Char5,Б1 Char5,Б11 Char5,Введение... Char5,Заголовок параграфа (1.) Char5,h1 Char5,В1 Char5"/>
    <w:basedOn w:val="DefaultParagraphFont"/>
    <w:link w:val="Heading1"/>
    <w:uiPriority w:val="99"/>
    <w:locked/>
    <w:rsid w:val="00817EF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4">
    <w:name w:val="Heading 1 Char4"/>
    <w:aliases w:val="Заголовок 1 Знак Знак Знак Знак Знак Знак Знак Знак Знак Char4,H1 Char4,H1 Знак Char4,Document Header1 Char4,Headi... Char4,Heading 1iz Char4,Б1 Char4,Б11 Char4,Введение... Char4,Заголовок параграфа (1.) Char4,h1 Char4,В1 Char4"/>
    <w:basedOn w:val="DefaultParagraphFont"/>
    <w:link w:val="Heading1"/>
    <w:uiPriority w:val="99"/>
    <w:locked/>
    <w:rsid w:val="00C97FA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DefaultParagraphFont"/>
    <w:link w:val="Heading1"/>
    <w:uiPriority w:val="99"/>
    <w:locked/>
    <w:rsid w:val="00B30A5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DefaultParagraphFont"/>
    <w:link w:val="Heading1"/>
    <w:uiPriority w:val="99"/>
    <w:locked/>
    <w:rsid w:val="00BE666E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">
    <w:name w:val="Heading 1 Char1"/>
    <w:aliases w:val="Заголовок 1 Знак Знак Знак Знак Знак Знак Знак Знак Знак Char1,H1 Char1,H1 Знак Char1,Document Header1 Char1,Headi... Char1,Heading 1iz Char1,Б1 Char1,Б11 Char1,Введение... Char1,Заголовок параграфа (1.) Char1,h1 Char1,В1 Char1"/>
    <w:basedOn w:val="DefaultParagraphFont"/>
    <w:link w:val="Heading1"/>
    <w:uiPriority w:val="99"/>
    <w:locked/>
    <w:rsid w:val="0078637D"/>
    <w:rPr>
      <w:b/>
      <w:kern w:val="28"/>
      <w:sz w:val="24"/>
      <w:szCs w:val="20"/>
    </w:rPr>
  </w:style>
  <w:style w:type="paragraph" w:customStyle="1" w:styleId="CharChar1">
    <w:name w:val="Char Char1"/>
    <w:basedOn w:val="Normal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DefaultParagraphFont"/>
    <w:uiPriority w:val="99"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DefaultParagraphFont"/>
    <w:uiPriority w:val="99"/>
    <w:rsid w:val="0078637D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DefaultParagraphFont"/>
    <w:uiPriority w:val="99"/>
    <w:rsid w:val="0078637D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DefaultParagraphFont"/>
    <w:uiPriority w:val="99"/>
    <w:rsid w:val="0078637D"/>
    <w:rPr>
      <w:rFonts w:ascii="Arial" w:hAnsi="Arial" w:cs="Arial"/>
      <w:i/>
      <w:iCs/>
      <w:lang w:val="ru-RU" w:eastAsia="ru-RU" w:bidi="ar-SA"/>
    </w:rPr>
  </w:style>
  <w:style w:type="character" w:customStyle="1" w:styleId="13">
    <w:name w:val="Знак Знак13"/>
    <w:basedOn w:val="DefaultParagraphFont"/>
    <w:uiPriority w:val="99"/>
    <w:rsid w:val="0078637D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0">
    <w:name w:val="Знак Знак4"/>
    <w:basedOn w:val="DefaultParagraphFont"/>
    <w:uiPriority w:val="99"/>
    <w:rsid w:val="0078637D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Header">
    <w:name w:val="header"/>
    <w:aliases w:val="Heder,Titul"/>
    <w:basedOn w:val="Normal"/>
    <w:link w:val="HeaderChar1"/>
    <w:uiPriority w:val="99"/>
    <w:rsid w:val="0078637D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78637D"/>
    <w:rPr>
      <w:rFonts w:ascii="Arial" w:hAnsi="Arial" w:cs="Arial"/>
      <w:noProof/>
      <w:sz w:val="24"/>
      <w:szCs w:val="24"/>
    </w:rPr>
  </w:style>
  <w:style w:type="paragraph" w:styleId="Footer">
    <w:name w:val="footer"/>
    <w:basedOn w:val="Normal"/>
    <w:link w:val="FooterChar1"/>
    <w:uiPriority w:val="99"/>
    <w:rsid w:val="0078637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78637D"/>
    <w:rPr>
      <w:rFonts w:cs="Times New Roman"/>
      <w:noProof/>
      <w:sz w:val="24"/>
      <w:szCs w:val="24"/>
    </w:rPr>
  </w:style>
  <w:style w:type="character" w:customStyle="1" w:styleId="2">
    <w:name w:val="Знак Знак2"/>
    <w:basedOn w:val="DefaultParagraphFont"/>
    <w:uiPriority w:val="99"/>
    <w:rsid w:val="0078637D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">
    <w:name w:val="Знак Знак1"/>
    <w:basedOn w:val="DefaultParagraphFont"/>
    <w:uiPriority w:val="99"/>
    <w:rsid w:val="0078637D"/>
    <w:rPr>
      <w:rFonts w:ascii="Tahoma" w:hAnsi="Tahoma" w:cs="Tahoma"/>
      <w:sz w:val="16"/>
      <w:szCs w:val="16"/>
      <w:lang w:eastAsia="ru-RU"/>
    </w:rPr>
  </w:style>
  <w:style w:type="character" w:styleId="Hyperlink">
    <w:name w:val="Hyperlink"/>
    <w:basedOn w:val="DefaultParagraphFont"/>
    <w:uiPriority w:val="99"/>
    <w:rsid w:val="0078637D"/>
    <w:rPr>
      <w:rFonts w:cs="Times New Roman"/>
      <w:color w:val="0000FF"/>
      <w:u w:val="single"/>
    </w:rPr>
  </w:style>
  <w:style w:type="paragraph" w:styleId="ListParagraph">
    <w:name w:val="List Paragraph"/>
    <w:basedOn w:val="Normal"/>
    <w:link w:val="ListParagraphChar"/>
    <w:uiPriority w:val="99"/>
    <w:qFormat/>
    <w:rsid w:val="0078637D"/>
    <w:pPr>
      <w:ind w:left="720"/>
      <w:contextualSpacing/>
    </w:pPr>
    <w:rPr>
      <w:szCs w:val="20"/>
    </w:rPr>
  </w:style>
  <w:style w:type="character" w:styleId="FollowedHyperlink">
    <w:name w:val="FollowedHyperlink"/>
    <w:basedOn w:val="DefaultParagraphFont"/>
    <w:uiPriority w:val="99"/>
    <w:rsid w:val="0078637D"/>
    <w:rPr>
      <w:rFonts w:cs="Times New Roman"/>
      <w:color w:val="800080"/>
      <w:u w:val="single"/>
    </w:rPr>
  </w:style>
  <w:style w:type="paragraph" w:customStyle="1" w:styleId="a1">
    <w:name w:val="Текст документа"/>
    <w:basedOn w:val="Normal"/>
    <w:uiPriority w:val="99"/>
    <w:rsid w:val="0078637D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NormalWeb">
    <w:name w:val="Normal (Web)"/>
    <w:aliases w:val="Обычный (веб) Знак Знак,Обычный (Web) Знак Знак Знак"/>
    <w:basedOn w:val="Normal"/>
    <w:link w:val="NormalWebChar"/>
    <w:uiPriority w:val="99"/>
    <w:rsid w:val="0078637D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Normal"/>
    <w:uiPriority w:val="99"/>
    <w:rsid w:val="0078637D"/>
    <w:pPr>
      <w:spacing w:before="100" w:beforeAutospacing="1" w:after="100" w:afterAutospacing="1"/>
    </w:pPr>
  </w:style>
  <w:style w:type="paragraph" w:customStyle="1" w:styleId="a00">
    <w:name w:val="a0"/>
    <w:basedOn w:val="Normal"/>
    <w:uiPriority w:val="99"/>
    <w:rsid w:val="0078637D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0">
    <w:name w:val="çàãîëîâîê 2"/>
    <w:basedOn w:val="Normal"/>
    <w:next w:val="Normal"/>
    <w:uiPriority w:val="99"/>
    <w:rsid w:val="0078637D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BodyTextIndent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Normal"/>
    <w:link w:val="BodyTextIndentChar1"/>
    <w:uiPriority w:val="99"/>
    <w:rsid w:val="0078637D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DefaultParagraphFont"/>
    <w:link w:val="BodyTextIndent"/>
    <w:uiPriority w:val="99"/>
    <w:locked/>
    <w:rsid w:val="0078637D"/>
    <w:rPr>
      <w:rFonts w:cs="Times New Roman"/>
      <w:sz w:val="24"/>
      <w:szCs w:val="24"/>
    </w:rPr>
  </w:style>
  <w:style w:type="character" w:customStyle="1" w:styleId="BodyTextIndentChar1">
    <w:name w:val="Body Text Indent Char1"/>
    <w:aliases w:val="текст Char1,Основной текст с отступом Знак1 Знак Char1,Основной текст с отступом Знак1 Знак Знак Знак Char1,Основной текст с отступом Знак Знак Знак Знак Знак Знак Char1,Основной текст с отступом Знак Char1,Знак Char1"/>
    <w:basedOn w:val="DefaultParagraphFont"/>
    <w:link w:val="BodyTextIndent"/>
    <w:uiPriority w:val="99"/>
    <w:locked/>
    <w:rsid w:val="0078637D"/>
    <w:rPr>
      <w:rFonts w:cs="Times New Roman"/>
      <w:sz w:val="28"/>
      <w:lang w:val="ru-RU" w:eastAsia="ru-RU" w:bidi="ar-SA"/>
    </w:rPr>
  </w:style>
  <w:style w:type="character" w:customStyle="1" w:styleId="a2">
    <w:name w:val="Знак Знак"/>
    <w:basedOn w:val="DefaultParagraphFont"/>
    <w:uiPriority w:val="99"/>
    <w:rsid w:val="0078637D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78637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Indent2">
    <w:name w:val="Body Text Indent 2"/>
    <w:aliases w:val="Знак1"/>
    <w:basedOn w:val="Normal"/>
    <w:link w:val="BodyTextIndent2Char1"/>
    <w:uiPriority w:val="99"/>
    <w:rsid w:val="0078637D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DefaultParagraphFont"/>
    <w:link w:val="BodyTextIndent2"/>
    <w:uiPriority w:val="99"/>
    <w:semiHidden/>
    <w:locked/>
    <w:rsid w:val="0078637D"/>
    <w:rPr>
      <w:rFonts w:cs="Times New Roman"/>
      <w:sz w:val="24"/>
      <w:szCs w:val="24"/>
    </w:rPr>
  </w:style>
  <w:style w:type="paragraph" w:styleId="BodyText">
    <w:name w:val="Body Text"/>
    <w:aliases w:val="Основной текст Знак Знак"/>
    <w:basedOn w:val="Normal"/>
    <w:link w:val="BodyTextChar"/>
    <w:uiPriority w:val="99"/>
    <w:rsid w:val="0078637D"/>
    <w:pPr>
      <w:spacing w:after="120"/>
    </w:pPr>
  </w:style>
  <w:style w:type="character" w:customStyle="1" w:styleId="BodyTextChar">
    <w:name w:val="Body Text Char"/>
    <w:aliases w:val="Основной текст Знак Знак Char"/>
    <w:basedOn w:val="DefaultParagraphFont"/>
    <w:link w:val="BodyText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styleId="Title">
    <w:name w:val="Title"/>
    <w:basedOn w:val="Normal"/>
    <w:link w:val="TitleChar1"/>
    <w:uiPriority w:val="99"/>
    <w:qFormat/>
    <w:rsid w:val="0078637D"/>
    <w:pPr>
      <w:jc w:val="center"/>
    </w:pPr>
    <w:rPr>
      <w:sz w:val="28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8637D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Normal"/>
    <w:uiPriority w:val="99"/>
    <w:rsid w:val="0078637D"/>
    <w:pPr>
      <w:numPr>
        <w:numId w:val="1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Normal"/>
    <w:uiPriority w:val="99"/>
    <w:rsid w:val="0078637D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Normal"/>
    <w:uiPriority w:val="99"/>
    <w:rsid w:val="0078637D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Normal"/>
    <w:next w:val="-"/>
    <w:uiPriority w:val="99"/>
    <w:rsid w:val="0078637D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78637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78637D"/>
    <w:rPr>
      <w:sz w:val="20"/>
      <w:szCs w:val="20"/>
      <w:lang w:val="en-US"/>
    </w:rPr>
  </w:style>
  <w:style w:type="paragraph" w:customStyle="1" w:styleId="Normal1">
    <w:name w:val="Normal1"/>
    <w:uiPriority w:val="99"/>
    <w:rsid w:val="0078637D"/>
    <w:rPr>
      <w:sz w:val="20"/>
      <w:szCs w:val="20"/>
      <w:lang w:val="en-US"/>
    </w:rPr>
  </w:style>
  <w:style w:type="paragraph" w:styleId="BodyText3">
    <w:name w:val="Body Text 3"/>
    <w:basedOn w:val="Normal"/>
    <w:link w:val="BodyText3Char1"/>
    <w:uiPriority w:val="99"/>
    <w:rsid w:val="0078637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78637D"/>
    <w:rPr>
      <w:rFonts w:cs="Times New Roman"/>
      <w:b/>
      <w:bCs/>
      <w:i/>
      <w:iCs/>
      <w:sz w:val="24"/>
      <w:szCs w:val="24"/>
    </w:rPr>
  </w:style>
  <w:style w:type="paragraph" w:styleId="BodyTextIndent3">
    <w:name w:val="Body Text Indent 3"/>
    <w:basedOn w:val="Normal"/>
    <w:link w:val="BodyTextIndent3Char1"/>
    <w:uiPriority w:val="99"/>
    <w:rsid w:val="0078637D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78637D"/>
    <w:rPr>
      <w:rFonts w:cs="Times New Roman"/>
      <w:sz w:val="16"/>
      <w:szCs w:val="16"/>
    </w:rPr>
  </w:style>
  <w:style w:type="paragraph" w:customStyle="1" w:styleId="a3">
    <w:name w:val="Таблица шапка"/>
    <w:basedOn w:val="Normal"/>
    <w:uiPriority w:val="99"/>
    <w:rsid w:val="0078637D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4">
    <w:name w:val="Таблица текст"/>
    <w:basedOn w:val="Normal"/>
    <w:uiPriority w:val="99"/>
    <w:rsid w:val="0078637D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Normal"/>
    <w:uiPriority w:val="99"/>
    <w:rsid w:val="0078637D"/>
    <w:rPr>
      <w:rFonts w:ascii="Verdana" w:hAnsi="Verdana" w:cs="Verdana"/>
      <w:sz w:val="20"/>
      <w:szCs w:val="20"/>
      <w:lang w:val="en-US" w:eastAsia="en-US"/>
    </w:rPr>
  </w:style>
  <w:style w:type="paragraph" w:customStyle="1" w:styleId="a5">
    <w:name w:val="Пункт"/>
    <w:basedOn w:val="Normal"/>
    <w:uiPriority w:val="99"/>
    <w:rsid w:val="0078637D"/>
    <w:pPr>
      <w:tabs>
        <w:tab w:val="num" w:pos="1134"/>
      </w:tabs>
      <w:ind w:left="1134" w:hanging="1134"/>
      <w:jc w:val="both"/>
    </w:pPr>
  </w:style>
  <w:style w:type="paragraph" w:customStyle="1" w:styleId="a6">
    <w:name w:val="Подподпункт"/>
    <w:basedOn w:val="Normal"/>
    <w:uiPriority w:val="99"/>
    <w:rsid w:val="0078637D"/>
    <w:pPr>
      <w:tabs>
        <w:tab w:val="num" w:pos="1134"/>
      </w:tabs>
      <w:ind w:left="1134" w:hanging="567"/>
      <w:jc w:val="both"/>
    </w:pPr>
  </w:style>
  <w:style w:type="character" w:customStyle="1" w:styleId="10">
    <w:name w:val="Заголовок 1 Знак"/>
    <w:aliases w:val="Заголовок 1 Знак Знак Знак Знак Знак Знак Знак Знак Знак Знак1,H1 Знак2,H1 Знак Знак1"/>
    <w:basedOn w:val="DefaultParagraphFont"/>
    <w:uiPriority w:val="99"/>
    <w:locked/>
    <w:rsid w:val="0078637D"/>
    <w:rPr>
      <w:rFonts w:ascii="Cambria" w:hAnsi="Cambria" w:cs="Cambria"/>
      <w:b/>
      <w:bCs/>
      <w:kern w:val="32"/>
      <w:sz w:val="32"/>
      <w:szCs w:val="32"/>
    </w:rPr>
  </w:style>
  <w:style w:type="paragraph" w:styleId="HTMLPreformatted">
    <w:name w:val="HTML Preformatted"/>
    <w:basedOn w:val="Normal"/>
    <w:link w:val="HTMLPreformattedChar"/>
    <w:uiPriority w:val="99"/>
    <w:rsid w:val="0078637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78637D"/>
    <w:rPr>
      <w:rFonts w:ascii="Courier New" w:hAnsi="Courier New" w:cs="Courier New"/>
      <w:lang w:val="ru-RU" w:eastAsia="ru-RU" w:bidi="ar-SA"/>
    </w:rPr>
  </w:style>
  <w:style w:type="character" w:customStyle="1" w:styleId="110">
    <w:name w:val="Знак Знак11"/>
    <w:basedOn w:val="DefaultParagraphFont"/>
    <w:uiPriority w:val="99"/>
    <w:rsid w:val="0078637D"/>
    <w:rPr>
      <w:rFonts w:ascii="Courier New" w:hAnsi="Courier New" w:cs="Courier New"/>
    </w:rPr>
  </w:style>
  <w:style w:type="character" w:customStyle="1" w:styleId="FootnoteTextChar">
    <w:name w:val="Footnote Text Char"/>
    <w:basedOn w:val="DefaultParagraphFont"/>
    <w:uiPriority w:val="99"/>
    <w:locked/>
    <w:rsid w:val="0078637D"/>
    <w:rPr>
      <w:rFonts w:cs="Times New Roman"/>
    </w:rPr>
  </w:style>
  <w:style w:type="paragraph" w:styleId="EnvelopeAddress">
    <w:name w:val="envelope address"/>
    <w:basedOn w:val="Normal"/>
    <w:uiPriority w:val="99"/>
    <w:rsid w:val="0078637D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EnvelopeReturn">
    <w:name w:val="envelope return"/>
    <w:basedOn w:val="Normal"/>
    <w:uiPriority w:val="99"/>
    <w:rsid w:val="0078637D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ListBullet">
    <w:name w:val="List Bullet"/>
    <w:basedOn w:val="Normal"/>
    <w:autoRedefine/>
    <w:uiPriority w:val="99"/>
    <w:rsid w:val="0078637D"/>
    <w:pPr>
      <w:widowControl w:val="0"/>
      <w:jc w:val="both"/>
    </w:pPr>
    <w:rPr>
      <w:color w:val="000080"/>
      <w:sz w:val="22"/>
      <w:szCs w:val="22"/>
    </w:rPr>
  </w:style>
  <w:style w:type="paragraph" w:styleId="ListNumber">
    <w:name w:val="List Number"/>
    <w:basedOn w:val="Normal"/>
    <w:uiPriority w:val="99"/>
    <w:rsid w:val="0078637D"/>
    <w:pPr>
      <w:tabs>
        <w:tab w:val="num" w:pos="360"/>
      </w:tabs>
      <w:spacing w:after="60"/>
      <w:ind w:left="360" w:hanging="360"/>
      <w:jc w:val="both"/>
    </w:pPr>
  </w:style>
  <w:style w:type="paragraph" w:styleId="ListBullet2">
    <w:name w:val="List Bullet 2"/>
    <w:basedOn w:val="Normal"/>
    <w:autoRedefine/>
    <w:uiPriority w:val="99"/>
    <w:rsid w:val="0078637D"/>
    <w:pPr>
      <w:tabs>
        <w:tab w:val="num" w:pos="643"/>
      </w:tabs>
      <w:spacing w:after="60"/>
      <w:ind w:left="643" w:hanging="360"/>
      <w:jc w:val="both"/>
    </w:pPr>
  </w:style>
  <w:style w:type="paragraph" w:styleId="ListBullet3">
    <w:name w:val="List Bullet 3"/>
    <w:basedOn w:val="Normal"/>
    <w:autoRedefine/>
    <w:uiPriority w:val="99"/>
    <w:rsid w:val="0078637D"/>
    <w:pPr>
      <w:tabs>
        <w:tab w:val="num" w:pos="926"/>
      </w:tabs>
      <w:spacing w:after="60"/>
      <w:ind w:left="926" w:hanging="360"/>
      <w:jc w:val="both"/>
    </w:pPr>
  </w:style>
  <w:style w:type="paragraph" w:styleId="ListBullet4">
    <w:name w:val="List Bullet 4"/>
    <w:basedOn w:val="Normal"/>
    <w:autoRedefine/>
    <w:uiPriority w:val="99"/>
    <w:rsid w:val="0078637D"/>
    <w:pPr>
      <w:tabs>
        <w:tab w:val="num" w:pos="1209"/>
      </w:tabs>
      <w:spacing w:after="60"/>
      <w:ind w:left="1209" w:hanging="360"/>
      <w:jc w:val="both"/>
    </w:pPr>
  </w:style>
  <w:style w:type="paragraph" w:styleId="ListBullet5">
    <w:name w:val="List Bullet 5"/>
    <w:basedOn w:val="Normal"/>
    <w:autoRedefine/>
    <w:uiPriority w:val="99"/>
    <w:rsid w:val="0078637D"/>
    <w:pPr>
      <w:tabs>
        <w:tab w:val="num" w:pos="1492"/>
      </w:tabs>
      <w:spacing w:after="60"/>
      <w:ind w:left="1492" w:hanging="360"/>
      <w:jc w:val="both"/>
    </w:pPr>
  </w:style>
  <w:style w:type="paragraph" w:styleId="ListNumber2">
    <w:name w:val="List Number 2"/>
    <w:basedOn w:val="Normal"/>
    <w:uiPriority w:val="99"/>
    <w:rsid w:val="0078637D"/>
    <w:pPr>
      <w:tabs>
        <w:tab w:val="num" w:pos="643"/>
      </w:tabs>
      <w:spacing w:after="60"/>
      <w:ind w:left="643" w:hanging="360"/>
      <w:jc w:val="both"/>
    </w:pPr>
  </w:style>
  <w:style w:type="paragraph" w:styleId="ListNumber3">
    <w:name w:val="List Number 3"/>
    <w:basedOn w:val="Normal"/>
    <w:uiPriority w:val="99"/>
    <w:rsid w:val="0078637D"/>
    <w:pPr>
      <w:tabs>
        <w:tab w:val="num" w:pos="360"/>
      </w:tabs>
      <w:spacing w:after="60"/>
      <w:jc w:val="both"/>
    </w:pPr>
  </w:style>
  <w:style w:type="paragraph" w:styleId="ListNumber4">
    <w:name w:val="List Number 4"/>
    <w:basedOn w:val="Normal"/>
    <w:uiPriority w:val="99"/>
    <w:rsid w:val="0078637D"/>
    <w:pPr>
      <w:tabs>
        <w:tab w:val="num" w:pos="1209"/>
      </w:tabs>
      <w:spacing w:after="60"/>
      <w:ind w:left="1209" w:hanging="360"/>
      <w:jc w:val="both"/>
    </w:pPr>
  </w:style>
  <w:style w:type="paragraph" w:styleId="ListNumber5">
    <w:name w:val="List Number 5"/>
    <w:basedOn w:val="Normal"/>
    <w:uiPriority w:val="99"/>
    <w:rsid w:val="0078637D"/>
    <w:pPr>
      <w:tabs>
        <w:tab w:val="num" w:pos="1492"/>
      </w:tabs>
      <w:spacing w:after="60"/>
      <w:ind w:left="1492" w:hanging="360"/>
      <w:jc w:val="both"/>
    </w:pPr>
  </w:style>
  <w:style w:type="character" w:customStyle="1" w:styleId="a7">
    <w:name w:val="Основной текст Знак"/>
    <w:aliases w:val="Основной текст Знак Знак Знак1,Основной текст Знак Знак Знак"/>
    <w:basedOn w:val="DefaultParagraphFont"/>
    <w:uiPriority w:val="99"/>
    <w:locked/>
    <w:rsid w:val="0078637D"/>
    <w:rPr>
      <w:rFonts w:cs="Times New Roman"/>
      <w:sz w:val="24"/>
      <w:szCs w:val="24"/>
    </w:rPr>
  </w:style>
  <w:style w:type="paragraph" w:styleId="Subtitle">
    <w:name w:val="Subtitle"/>
    <w:basedOn w:val="Normal"/>
    <w:link w:val="SubtitleChar"/>
    <w:uiPriority w:val="99"/>
    <w:qFormat/>
    <w:rsid w:val="0078637D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9">
    <w:name w:val="Знак Знак9"/>
    <w:basedOn w:val="DefaultParagraphFont"/>
    <w:uiPriority w:val="99"/>
    <w:rsid w:val="0078637D"/>
    <w:rPr>
      <w:rFonts w:ascii="Arial" w:hAnsi="Arial" w:cs="Arial"/>
      <w:sz w:val="24"/>
      <w:szCs w:val="24"/>
    </w:rPr>
  </w:style>
  <w:style w:type="paragraph" w:styleId="Date">
    <w:name w:val="Date"/>
    <w:basedOn w:val="Normal"/>
    <w:next w:val="Normal"/>
    <w:link w:val="DateChar"/>
    <w:uiPriority w:val="99"/>
    <w:rsid w:val="0078637D"/>
    <w:pPr>
      <w:spacing w:after="60"/>
      <w:jc w:val="both"/>
    </w:pPr>
  </w:style>
  <w:style w:type="character" w:customStyle="1" w:styleId="DateChar">
    <w:name w:val="Date Char"/>
    <w:basedOn w:val="DefaultParagraphFont"/>
    <w:link w:val="Date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8">
    <w:name w:val="Знак Знак8"/>
    <w:basedOn w:val="DefaultParagraphFont"/>
    <w:uiPriority w:val="99"/>
    <w:rsid w:val="0078637D"/>
    <w:rPr>
      <w:rFonts w:ascii="Times New Roman" w:hAnsi="Times New Roman" w:cs="Times New Roman"/>
      <w:sz w:val="24"/>
      <w:szCs w:val="24"/>
    </w:rPr>
  </w:style>
  <w:style w:type="paragraph" w:styleId="NoteHeading">
    <w:name w:val="Note Heading"/>
    <w:basedOn w:val="Normal"/>
    <w:next w:val="Normal"/>
    <w:link w:val="NoteHeadingChar"/>
    <w:uiPriority w:val="99"/>
    <w:rsid w:val="0078637D"/>
    <w:pPr>
      <w:spacing w:after="60"/>
      <w:jc w:val="both"/>
    </w:pPr>
  </w:style>
  <w:style w:type="character" w:customStyle="1" w:styleId="NoteHeadingChar">
    <w:name w:val="Note Heading Char"/>
    <w:basedOn w:val="DefaultParagraphFont"/>
    <w:link w:val="NoteHeading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7">
    <w:name w:val="Знак Знак7"/>
    <w:basedOn w:val="DefaultParagraphFont"/>
    <w:uiPriority w:val="99"/>
    <w:rsid w:val="0078637D"/>
    <w:rPr>
      <w:rFonts w:ascii="Times New Roman" w:hAnsi="Times New Roman" w:cs="Times New Roman"/>
      <w:sz w:val="24"/>
      <w:szCs w:val="24"/>
    </w:rPr>
  </w:style>
  <w:style w:type="paragraph" w:styleId="BodyText2">
    <w:name w:val="Body Text 2"/>
    <w:basedOn w:val="Normal"/>
    <w:link w:val="BodyText2Char1"/>
    <w:uiPriority w:val="99"/>
    <w:rsid w:val="0078637D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78637D"/>
    <w:rPr>
      <w:rFonts w:cs="Times New Roman"/>
      <w:sz w:val="24"/>
      <w:szCs w:val="24"/>
    </w:rPr>
  </w:style>
  <w:style w:type="character" w:customStyle="1" w:styleId="6">
    <w:name w:val="Знак Знак6"/>
    <w:basedOn w:val="DefaultParagraphFont"/>
    <w:uiPriority w:val="99"/>
    <w:rsid w:val="0078637D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DefaultParagraphFont"/>
    <w:uiPriority w:val="99"/>
    <w:locked/>
    <w:rsid w:val="0078637D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DefaultParagraphFont"/>
    <w:uiPriority w:val="99"/>
    <w:locked/>
    <w:rsid w:val="0078637D"/>
    <w:rPr>
      <w:rFonts w:cs="Times New Roman"/>
      <w:noProof/>
      <w:sz w:val="24"/>
      <w:szCs w:val="24"/>
    </w:rPr>
  </w:style>
  <w:style w:type="paragraph" w:styleId="PlainText">
    <w:name w:val="Plain Text"/>
    <w:basedOn w:val="Normal"/>
    <w:link w:val="PlainTextChar1"/>
    <w:uiPriority w:val="99"/>
    <w:rsid w:val="0078637D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78637D"/>
    <w:rPr>
      <w:rFonts w:ascii="Courier New" w:hAnsi="Courier New" w:cs="Courier New"/>
    </w:rPr>
  </w:style>
  <w:style w:type="character" w:customStyle="1" w:styleId="5">
    <w:name w:val="Знак Знак5"/>
    <w:basedOn w:val="DefaultParagraphFont"/>
    <w:uiPriority w:val="99"/>
    <w:rsid w:val="0078637D"/>
    <w:rPr>
      <w:rFonts w:ascii="Courier New" w:hAnsi="Courier New" w:cs="Courier New"/>
    </w:rPr>
  </w:style>
  <w:style w:type="paragraph" w:customStyle="1" w:styleId="12">
    <w:name w:val="Стиль1"/>
    <w:basedOn w:val="Normal"/>
    <w:uiPriority w:val="99"/>
    <w:rsid w:val="0078637D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2">
    <w:name w:val="Стиль2"/>
    <w:basedOn w:val="ListNumber2"/>
    <w:uiPriority w:val="99"/>
    <w:rsid w:val="0078637D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0">
    <w:name w:val="Стиль3 Знак Знак"/>
    <w:basedOn w:val="DefaultParagraphFont"/>
    <w:uiPriority w:val="99"/>
    <w:locked/>
    <w:rsid w:val="0078637D"/>
    <w:rPr>
      <w:rFonts w:cs="Times New Roman"/>
      <w:sz w:val="24"/>
      <w:szCs w:val="24"/>
    </w:rPr>
  </w:style>
  <w:style w:type="paragraph" w:customStyle="1" w:styleId="31">
    <w:name w:val="Стиль3 Знак"/>
    <w:basedOn w:val="BodyTextIndent2"/>
    <w:uiPriority w:val="99"/>
    <w:rsid w:val="0078637D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Normal"/>
    <w:uiPriority w:val="99"/>
    <w:rsid w:val="0078637D"/>
    <w:pPr>
      <w:spacing w:after="60"/>
      <w:jc w:val="both"/>
    </w:pPr>
  </w:style>
  <w:style w:type="paragraph" w:customStyle="1" w:styleId="32">
    <w:name w:val="Стиль3"/>
    <w:basedOn w:val="BodyTextIndent2"/>
    <w:uiPriority w:val="99"/>
    <w:rsid w:val="0078637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8">
    <w:name w:val="Словарная статья"/>
    <w:basedOn w:val="Normal"/>
    <w:next w:val="Normal"/>
    <w:uiPriority w:val="99"/>
    <w:rsid w:val="0078637D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78637D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9">
    <w:name w:val="текст таблицы"/>
    <w:basedOn w:val="Normal"/>
    <w:uiPriority w:val="99"/>
    <w:rsid w:val="0078637D"/>
    <w:pPr>
      <w:spacing w:before="120"/>
      <w:ind w:right="-102"/>
    </w:pPr>
  </w:style>
  <w:style w:type="paragraph" w:customStyle="1" w:styleId="Web">
    <w:name w:val="Обычный (Web)"/>
    <w:basedOn w:val="Normal"/>
    <w:uiPriority w:val="99"/>
    <w:rsid w:val="0078637D"/>
    <w:pPr>
      <w:spacing w:before="100" w:beforeAutospacing="1" w:after="100" w:afterAutospacing="1"/>
    </w:pPr>
  </w:style>
  <w:style w:type="character" w:customStyle="1" w:styleId="aa">
    <w:name w:val="Пункт Знак Знак"/>
    <w:basedOn w:val="DefaultParagraphFont"/>
    <w:uiPriority w:val="99"/>
    <w:locked/>
    <w:rsid w:val="0078637D"/>
    <w:rPr>
      <w:rFonts w:cs="Times New Roman"/>
      <w:sz w:val="28"/>
      <w:szCs w:val="28"/>
    </w:rPr>
  </w:style>
  <w:style w:type="paragraph" w:customStyle="1" w:styleId="ab">
    <w:name w:val="Пункт Знак"/>
    <w:basedOn w:val="Normal"/>
    <w:uiPriority w:val="99"/>
    <w:rsid w:val="0078637D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c">
    <w:name w:val="Подпункт"/>
    <w:basedOn w:val="a5"/>
    <w:uiPriority w:val="99"/>
    <w:rsid w:val="0078637D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PlainText"/>
    <w:uiPriority w:val="99"/>
    <w:rsid w:val="0078637D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3">
    <w:name w:val="Знак Знак Знак2 Знак"/>
    <w:basedOn w:val="Normal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7">
    <w:name w:val="Обычный1"/>
    <w:uiPriority w:val="99"/>
    <w:rsid w:val="0078637D"/>
    <w:rPr>
      <w:sz w:val="20"/>
      <w:szCs w:val="20"/>
    </w:rPr>
  </w:style>
  <w:style w:type="paragraph" w:customStyle="1" w:styleId="310">
    <w:name w:val="Основной текст с отступом 31"/>
    <w:basedOn w:val="Normal"/>
    <w:uiPriority w:val="99"/>
    <w:rsid w:val="0078637D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Normal"/>
    <w:uiPriority w:val="99"/>
    <w:rsid w:val="0078637D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Normal"/>
    <w:uiPriority w:val="99"/>
    <w:rsid w:val="0078637D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Normal"/>
    <w:uiPriority w:val="99"/>
    <w:rsid w:val="0078637D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Normal"/>
    <w:uiPriority w:val="99"/>
    <w:rsid w:val="0078637D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0">
    <w:name w:val="Знак5 Знак Знак Знак"/>
    <w:basedOn w:val="Normal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78637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3">
    <w:name w:val="Знак3"/>
    <w:basedOn w:val="Normal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78637D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Normal"/>
    <w:uiPriority w:val="99"/>
    <w:rsid w:val="0078637D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PageNumber">
    <w:name w:val="page number"/>
    <w:basedOn w:val="DefaultParagraphFont"/>
    <w:uiPriority w:val="99"/>
    <w:rsid w:val="0078637D"/>
    <w:rPr>
      <w:rFonts w:ascii="Times New Roman" w:hAnsi="Times New Roman" w:cs="Times New Roman"/>
    </w:rPr>
  </w:style>
  <w:style w:type="character" w:customStyle="1" w:styleId="ad">
    <w:name w:val="Знак Знак Знак"/>
    <w:basedOn w:val="DefaultParagraphFont"/>
    <w:uiPriority w:val="99"/>
    <w:rsid w:val="0078637D"/>
    <w:rPr>
      <w:rFonts w:cs="Times New Roman"/>
      <w:sz w:val="24"/>
      <w:szCs w:val="24"/>
      <w:lang w:val="ru-RU" w:eastAsia="ru-RU"/>
    </w:rPr>
  </w:style>
  <w:style w:type="character" w:customStyle="1" w:styleId="18">
    <w:name w:val="Заголовок 1 Знак Знак Знак Знак Знак Знак Знак Знак Знак Знак"/>
    <w:aliases w:val="H1 Знак1,H1 Знак Знак Знак"/>
    <w:basedOn w:val="DefaultParagraphFont"/>
    <w:uiPriority w:val="99"/>
    <w:locked/>
    <w:rsid w:val="0078637D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DefaultParagraphFont"/>
    <w:uiPriority w:val="99"/>
    <w:locked/>
    <w:rsid w:val="0078637D"/>
    <w:rPr>
      <w:rFonts w:cs="Times New Roman"/>
      <w:sz w:val="24"/>
      <w:szCs w:val="24"/>
      <w:lang w:val="ru-RU" w:eastAsia="ru-RU"/>
    </w:rPr>
  </w:style>
  <w:style w:type="character" w:customStyle="1" w:styleId="24">
    <w:name w:val="Знак Знак Знак2"/>
    <w:basedOn w:val="DefaultParagraphFont"/>
    <w:uiPriority w:val="99"/>
    <w:rsid w:val="0078637D"/>
    <w:rPr>
      <w:rFonts w:cs="Times New Roman"/>
      <w:sz w:val="24"/>
      <w:szCs w:val="24"/>
      <w:lang w:val="ru-RU" w:eastAsia="ru-RU"/>
    </w:rPr>
  </w:style>
  <w:style w:type="character" w:customStyle="1" w:styleId="ae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DefaultParagraphFont"/>
    <w:uiPriority w:val="99"/>
    <w:rsid w:val="0078637D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Normal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0">
    <w:name w:val="Знак Знак22"/>
    <w:basedOn w:val="DefaultParagraphFont"/>
    <w:uiPriority w:val="99"/>
    <w:rsid w:val="0078637D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DefaultParagraphFont"/>
    <w:uiPriority w:val="99"/>
    <w:rsid w:val="0078637D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DefaultParagraphFont"/>
    <w:uiPriority w:val="99"/>
    <w:rsid w:val="0078637D"/>
    <w:rPr>
      <w:rFonts w:ascii="Arial" w:hAnsi="Arial" w:cs="Arial"/>
      <w:b/>
      <w:bCs/>
      <w:kern w:val="28"/>
      <w:sz w:val="32"/>
      <w:szCs w:val="32"/>
    </w:rPr>
  </w:style>
  <w:style w:type="character" w:customStyle="1" w:styleId="19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DefaultParagraphFont"/>
    <w:uiPriority w:val="99"/>
    <w:rsid w:val="0078637D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">
    <w:name w:val="Знак5 Знак Знак Знак1"/>
    <w:basedOn w:val="Normal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Normal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TOCHeading">
    <w:name w:val="TOC Heading"/>
    <w:basedOn w:val="Heading1"/>
    <w:next w:val="Normal"/>
    <w:uiPriority w:val="99"/>
    <w:qFormat/>
    <w:rsid w:val="0078637D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DefaultParagraphFont"/>
    <w:uiPriority w:val="99"/>
    <w:rsid w:val="0078637D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DefaultParagraphFont"/>
    <w:uiPriority w:val="99"/>
    <w:rsid w:val="0078637D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DefaultParagraphFont"/>
    <w:uiPriority w:val="99"/>
    <w:rsid w:val="0078637D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">
    <w:name w:val="Знак Знак91"/>
    <w:basedOn w:val="DefaultParagraphFont"/>
    <w:uiPriority w:val="99"/>
    <w:rsid w:val="0078637D"/>
    <w:rPr>
      <w:rFonts w:ascii="Arial" w:hAnsi="Arial" w:cs="Arial"/>
      <w:sz w:val="24"/>
      <w:szCs w:val="24"/>
      <w:lang w:val="ru-RU" w:eastAsia="ru-RU"/>
    </w:rPr>
  </w:style>
  <w:style w:type="character" w:customStyle="1" w:styleId="81">
    <w:name w:val="Знак Знак81"/>
    <w:basedOn w:val="DefaultParagraphFont"/>
    <w:uiPriority w:val="99"/>
    <w:rsid w:val="0078637D"/>
    <w:rPr>
      <w:rFonts w:cs="Times New Roman"/>
      <w:color w:val="FF00FF"/>
      <w:sz w:val="28"/>
      <w:szCs w:val="28"/>
      <w:lang w:val="ru-RU" w:eastAsia="ru-RU"/>
    </w:rPr>
  </w:style>
  <w:style w:type="character" w:customStyle="1" w:styleId="71">
    <w:name w:val="Знак Знак71"/>
    <w:basedOn w:val="DefaultParagraphFont"/>
    <w:uiPriority w:val="99"/>
    <w:rsid w:val="0078637D"/>
    <w:rPr>
      <w:rFonts w:cs="Times New Roman"/>
      <w:i/>
      <w:iCs/>
      <w:sz w:val="22"/>
      <w:szCs w:val="22"/>
      <w:lang w:val="ru-RU" w:eastAsia="ru-RU"/>
    </w:rPr>
  </w:style>
  <w:style w:type="character" w:customStyle="1" w:styleId="61">
    <w:name w:val="Знак Знак61"/>
    <w:basedOn w:val="DefaultParagraphFont"/>
    <w:uiPriority w:val="99"/>
    <w:rsid w:val="0078637D"/>
    <w:rPr>
      <w:rFonts w:ascii="Arial" w:hAnsi="Arial" w:cs="Arial"/>
      <w:lang w:val="ru-RU" w:eastAsia="ru-RU"/>
    </w:rPr>
  </w:style>
  <w:style w:type="character" w:customStyle="1" w:styleId="510">
    <w:name w:val="Знак Знак51"/>
    <w:basedOn w:val="DefaultParagraphFont"/>
    <w:uiPriority w:val="99"/>
    <w:rsid w:val="0078637D"/>
    <w:rPr>
      <w:rFonts w:ascii="Arial" w:hAnsi="Arial" w:cs="Arial"/>
      <w:i/>
      <w:iCs/>
      <w:lang w:val="ru-RU" w:eastAsia="ru-RU"/>
    </w:rPr>
  </w:style>
  <w:style w:type="character" w:customStyle="1" w:styleId="41">
    <w:name w:val="Знак Знак41"/>
    <w:basedOn w:val="DefaultParagraphFont"/>
    <w:uiPriority w:val="99"/>
    <w:rsid w:val="0078637D"/>
    <w:rPr>
      <w:rFonts w:cs="Times New Roman"/>
      <w:sz w:val="24"/>
      <w:szCs w:val="24"/>
      <w:lang w:val="en-US" w:eastAsia="en-US"/>
    </w:rPr>
  </w:style>
  <w:style w:type="character" w:customStyle="1" w:styleId="34">
    <w:name w:val="Знак Знак3"/>
    <w:basedOn w:val="DefaultParagraphFont"/>
    <w:uiPriority w:val="99"/>
    <w:rsid w:val="0078637D"/>
    <w:rPr>
      <w:rFonts w:cs="Times New Roman"/>
      <w:sz w:val="26"/>
      <w:szCs w:val="26"/>
      <w:lang w:val="ru-RU" w:eastAsia="ru-RU"/>
    </w:rPr>
  </w:style>
  <w:style w:type="character" w:customStyle="1" w:styleId="35">
    <w:name w:val="Знак Знак Знак3"/>
    <w:basedOn w:val="DefaultParagraphFont"/>
    <w:uiPriority w:val="99"/>
    <w:rsid w:val="0078637D"/>
    <w:rPr>
      <w:rFonts w:cs="Times New Roman"/>
      <w:sz w:val="24"/>
      <w:szCs w:val="24"/>
      <w:lang w:val="ru-RU" w:eastAsia="ru-RU"/>
    </w:rPr>
  </w:style>
  <w:style w:type="paragraph" w:customStyle="1" w:styleId="221">
    <w:name w:val="Знак Знак Знак2 Знак2"/>
    <w:basedOn w:val="Normal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DefaultParagraphFont"/>
    <w:uiPriority w:val="99"/>
    <w:rsid w:val="0078637D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DefaultParagraphFont"/>
    <w:uiPriority w:val="99"/>
    <w:rsid w:val="0078637D"/>
    <w:rPr>
      <w:rFonts w:ascii="Arial" w:hAnsi="Arial" w:cs="Arial"/>
      <w:b/>
      <w:bCs/>
      <w:kern w:val="28"/>
      <w:sz w:val="32"/>
      <w:szCs w:val="32"/>
    </w:rPr>
  </w:style>
  <w:style w:type="paragraph" w:customStyle="1" w:styleId="52">
    <w:name w:val="Знак5 Знак Знак Знак2"/>
    <w:basedOn w:val="Normal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Normal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78637D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DefaultParagraphFont"/>
    <w:uiPriority w:val="99"/>
    <w:rsid w:val="0078637D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2">
    <w:name w:val="Стиль4"/>
    <w:basedOn w:val="Normal"/>
    <w:uiPriority w:val="99"/>
    <w:rsid w:val="0078637D"/>
    <w:pPr>
      <w:jc w:val="both"/>
    </w:pPr>
    <w:rPr>
      <w:color w:val="000080"/>
    </w:rPr>
  </w:style>
  <w:style w:type="paragraph" w:customStyle="1" w:styleId="1a">
    <w:name w:val="Абзац списка1"/>
    <w:basedOn w:val="Normal"/>
    <w:uiPriority w:val="99"/>
    <w:rsid w:val="0078637D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DefaultParagraphFont"/>
    <w:uiPriority w:val="99"/>
    <w:rsid w:val="0078637D"/>
    <w:rPr>
      <w:rFonts w:cs="Times New Roman"/>
      <w:sz w:val="19"/>
      <w:szCs w:val="19"/>
    </w:rPr>
  </w:style>
  <w:style w:type="paragraph" w:customStyle="1" w:styleId="af">
    <w:name w:val="Содержимое таблицы"/>
    <w:basedOn w:val="Normal"/>
    <w:uiPriority w:val="99"/>
    <w:rsid w:val="0078637D"/>
    <w:pPr>
      <w:suppressLineNumbers/>
      <w:suppressAutoHyphens/>
    </w:pPr>
    <w:rPr>
      <w:sz w:val="28"/>
      <w:szCs w:val="20"/>
      <w:lang w:eastAsia="ar-SA"/>
    </w:rPr>
  </w:style>
  <w:style w:type="paragraph" w:styleId="NoSpacing">
    <w:name w:val="No Spacing"/>
    <w:uiPriority w:val="99"/>
    <w:qFormat/>
    <w:rsid w:val="0078637D"/>
    <w:rPr>
      <w:sz w:val="24"/>
      <w:szCs w:val="24"/>
    </w:rPr>
  </w:style>
  <w:style w:type="paragraph" w:customStyle="1" w:styleId="321">
    <w:name w:val="Основной текст с отступом 32"/>
    <w:basedOn w:val="Normal"/>
    <w:uiPriority w:val="99"/>
    <w:rsid w:val="0078637D"/>
    <w:pPr>
      <w:suppressAutoHyphens/>
      <w:ind w:left="426"/>
      <w:jc w:val="both"/>
    </w:pPr>
    <w:rPr>
      <w:rFonts w:cs="Calibri"/>
      <w:lang w:eastAsia="ar-SA"/>
    </w:rPr>
  </w:style>
  <w:style w:type="character" w:styleId="Strong">
    <w:name w:val="Strong"/>
    <w:basedOn w:val="DefaultParagraphFont"/>
    <w:uiPriority w:val="99"/>
    <w:qFormat/>
    <w:rsid w:val="0078637D"/>
    <w:rPr>
      <w:rFonts w:cs="Times New Roman"/>
      <w:b/>
      <w:bCs/>
    </w:rPr>
  </w:style>
  <w:style w:type="table" w:styleId="TableGrid">
    <w:name w:val="Table Grid"/>
    <w:basedOn w:val="TableNormal"/>
    <w:uiPriority w:val="99"/>
    <w:rsid w:val="0078637D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Normal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DefaultParagraphFont"/>
    <w:uiPriority w:val="99"/>
    <w:rsid w:val="0078637D"/>
    <w:rPr>
      <w:rFonts w:ascii="Times New Roman" w:hAnsi="Times New Roman" w:cs="Times New Roman"/>
      <w:sz w:val="20"/>
      <w:szCs w:val="20"/>
    </w:rPr>
  </w:style>
  <w:style w:type="paragraph" w:styleId="TOC1">
    <w:name w:val="toc 1"/>
    <w:basedOn w:val="Normal"/>
    <w:next w:val="Normal"/>
    <w:autoRedefine/>
    <w:uiPriority w:val="99"/>
    <w:semiHidden/>
    <w:rsid w:val="0078637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0">
    <w:name w:val="комментарий"/>
    <w:basedOn w:val="DefaultParagraphFont"/>
    <w:uiPriority w:val="99"/>
    <w:semiHidden/>
    <w:rsid w:val="0078637D"/>
    <w:rPr>
      <w:rFonts w:cs="Times New Roman"/>
      <w:i/>
      <w:u w:val="single"/>
      <w:shd w:val="clear" w:color="auto" w:fill="FFFF99"/>
    </w:rPr>
  </w:style>
  <w:style w:type="paragraph" w:customStyle="1" w:styleId="af1">
    <w:name w:val="Поясн.зап."/>
    <w:basedOn w:val="ListNumber"/>
    <w:uiPriority w:val="99"/>
    <w:rsid w:val="0078637D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BlockText">
    <w:name w:val="Block Text"/>
    <w:basedOn w:val="Normal"/>
    <w:uiPriority w:val="99"/>
    <w:rsid w:val="0078637D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2">
    <w:name w:val="ОПЗ"/>
    <w:basedOn w:val="Normal"/>
    <w:uiPriority w:val="99"/>
    <w:rsid w:val="0078637D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Normal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78637D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Normal"/>
    <w:uiPriority w:val="99"/>
    <w:rsid w:val="0078637D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Normal"/>
    <w:uiPriority w:val="99"/>
    <w:rsid w:val="0078637D"/>
    <w:pPr>
      <w:spacing w:before="138"/>
    </w:pPr>
    <w:rPr>
      <w:sz w:val="22"/>
      <w:szCs w:val="20"/>
      <w:lang w:val="en-GB" w:eastAsia="en-US"/>
    </w:rPr>
  </w:style>
  <w:style w:type="paragraph" w:customStyle="1" w:styleId="af3">
    <w:name w:val="Заголовок приложения"/>
    <w:basedOn w:val="Normal"/>
    <w:next w:val="Normal"/>
    <w:uiPriority w:val="99"/>
    <w:rsid w:val="0078637D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b">
    <w:name w:val="Заголовок приложения 1"/>
    <w:basedOn w:val="Normal"/>
    <w:next w:val="Normal"/>
    <w:uiPriority w:val="99"/>
    <w:rsid w:val="0078637D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5">
    <w:name w:val="Заголовок приложения 2"/>
    <w:basedOn w:val="Normal"/>
    <w:next w:val="Normal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6">
    <w:name w:val="Заголовок приложения 3"/>
    <w:basedOn w:val="Normal"/>
    <w:next w:val="Normal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3">
    <w:name w:val="Заголовок приложения 4"/>
    <w:basedOn w:val="Normal"/>
    <w:next w:val="Normal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3">
    <w:name w:val="Заголовок приложения 5"/>
    <w:basedOn w:val="Normal"/>
    <w:next w:val="Normal"/>
    <w:uiPriority w:val="99"/>
    <w:rsid w:val="0078637D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DefaultParagraphFont"/>
    <w:uiPriority w:val="99"/>
    <w:rsid w:val="0078637D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Normal"/>
    <w:uiPriority w:val="99"/>
    <w:rsid w:val="0078637D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4">
    <w:name w:val="Примечание"/>
    <w:basedOn w:val="Normal"/>
    <w:link w:val="af5"/>
    <w:uiPriority w:val="99"/>
    <w:rsid w:val="0078637D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CommentText">
    <w:name w:val="annotation text"/>
    <w:basedOn w:val="Normal"/>
    <w:link w:val="CommentTextChar"/>
    <w:uiPriority w:val="99"/>
    <w:semiHidden/>
    <w:rsid w:val="0078637D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78637D"/>
    <w:rPr>
      <w:rFonts w:cs="Times New Roman"/>
      <w:lang w:val="ru-RU" w:eastAsia="ru-RU" w:bidi="ar-SA"/>
    </w:rPr>
  </w:style>
  <w:style w:type="character" w:customStyle="1" w:styleId="FontStyle49">
    <w:name w:val="Font Style49"/>
    <w:basedOn w:val="DefaultParagraphFont"/>
    <w:uiPriority w:val="99"/>
    <w:rsid w:val="0078637D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Normal"/>
    <w:uiPriority w:val="99"/>
    <w:rsid w:val="0078637D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Normal"/>
    <w:uiPriority w:val="99"/>
    <w:rsid w:val="0078637D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DefaultParagraphFont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Normal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BodyTextIndent"/>
    <w:uiPriority w:val="99"/>
    <w:rsid w:val="0078637D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DefaultParagraphFont"/>
    <w:uiPriority w:val="99"/>
    <w:rsid w:val="0078637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Normal"/>
    <w:uiPriority w:val="99"/>
    <w:rsid w:val="0078637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Normal"/>
    <w:uiPriority w:val="99"/>
    <w:rsid w:val="0078637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Normal"/>
    <w:uiPriority w:val="99"/>
    <w:rsid w:val="0078637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Normal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Normal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Normal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Normal"/>
    <w:uiPriority w:val="99"/>
    <w:rsid w:val="0078637D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Normal"/>
    <w:uiPriority w:val="99"/>
    <w:rsid w:val="0078637D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BodyTextIndent2Char1">
    <w:name w:val="Body Text Indent 2 Char1"/>
    <w:aliases w:val="Знак1 Char1"/>
    <w:basedOn w:val="DefaultParagraphFont"/>
    <w:link w:val="BodyTextIndent2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apple-style-span">
    <w:name w:val="apple-style-span"/>
    <w:basedOn w:val="DefaultParagraphFont"/>
    <w:uiPriority w:val="99"/>
    <w:rsid w:val="0078637D"/>
    <w:rPr>
      <w:rFonts w:cs="Times New Roman"/>
    </w:rPr>
  </w:style>
  <w:style w:type="paragraph" w:customStyle="1" w:styleId="Style20">
    <w:name w:val="Style20"/>
    <w:basedOn w:val="Normal"/>
    <w:uiPriority w:val="99"/>
    <w:rsid w:val="0078637D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TitleChar1">
    <w:name w:val="Title Char1"/>
    <w:link w:val="Title"/>
    <w:uiPriority w:val="99"/>
    <w:locked/>
    <w:rsid w:val="0078637D"/>
    <w:rPr>
      <w:sz w:val="28"/>
      <w:lang w:val="ru-RU" w:eastAsia="ru-RU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locked/>
    <w:rsid w:val="0078637D"/>
    <w:rPr>
      <w:rFonts w:cs="Times New Roman"/>
      <w:sz w:val="16"/>
      <w:szCs w:val="16"/>
      <w:lang w:val="ru-RU" w:eastAsia="ru-RU" w:bidi="ar-SA"/>
    </w:rPr>
  </w:style>
  <w:style w:type="character" w:customStyle="1" w:styleId="BodyText2Char1">
    <w:name w:val="Body Text 2 Char1"/>
    <w:link w:val="BodyText2"/>
    <w:uiPriority w:val="99"/>
    <w:locked/>
    <w:rsid w:val="0078637D"/>
    <w:rPr>
      <w:sz w:val="28"/>
      <w:lang w:val="ru-RU" w:eastAsia="ru-RU"/>
    </w:rPr>
  </w:style>
  <w:style w:type="paragraph" w:customStyle="1" w:styleId="af6">
    <w:name w:val="**Основной"/>
    <w:link w:val="af7"/>
    <w:uiPriority w:val="99"/>
    <w:rsid w:val="0078637D"/>
    <w:pPr>
      <w:spacing w:line="360" w:lineRule="exact"/>
      <w:ind w:firstLine="454"/>
      <w:jc w:val="both"/>
    </w:pPr>
  </w:style>
  <w:style w:type="character" w:customStyle="1" w:styleId="af7">
    <w:name w:val="**Основной Знак"/>
    <w:link w:val="af6"/>
    <w:uiPriority w:val="99"/>
    <w:locked/>
    <w:rsid w:val="0078637D"/>
    <w:rPr>
      <w:sz w:val="22"/>
      <w:lang w:val="ru-RU" w:eastAsia="ru-RU"/>
    </w:rPr>
  </w:style>
  <w:style w:type="paragraph" w:styleId="DocumentMap">
    <w:name w:val="Document Map"/>
    <w:basedOn w:val="Normal"/>
    <w:link w:val="DocumentMapChar"/>
    <w:uiPriority w:val="99"/>
    <w:rsid w:val="0078637D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locked/>
    <w:rsid w:val="0078637D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Heading2Char1">
    <w:name w:val="Heading 2 Char1"/>
    <w:aliases w:val="H2 Char1,2 Char1,22 Char1,A Char1,A.B.C. Char1,CHS Char1,Gliederung2 Char1,H Char1,H2 Знак Char1,H2-Heading 2 Char1,H21 Char1,H22 Char1,HD2 Char1,Header2 Char1,Heading 2 Hidden Char1,Heading Indent No L2 Char1,Heading2 Char1,Major Char"/>
    <w:basedOn w:val="DefaultParagraphFont"/>
    <w:link w:val="Heading2"/>
    <w:uiPriority w:val="99"/>
    <w:locked/>
    <w:rsid w:val="0078637D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1">
    <w:name w:val="Heading 3 Char1"/>
    <w:aliases w:val="H3 Char1"/>
    <w:basedOn w:val="DefaultParagraphFont"/>
    <w:link w:val="Heading3"/>
    <w:uiPriority w:val="99"/>
    <w:locked/>
    <w:rsid w:val="0078637D"/>
    <w:rPr>
      <w:rFonts w:ascii="Arial" w:hAnsi="Arial" w:cs="Arial"/>
      <w:b/>
      <w:bCs/>
      <w:sz w:val="26"/>
      <w:szCs w:val="26"/>
    </w:rPr>
  </w:style>
  <w:style w:type="character" w:customStyle="1" w:styleId="Heading4Char1">
    <w:name w:val="Heading 4 Char1"/>
    <w:aliases w:val="H4 Char1"/>
    <w:basedOn w:val="DefaultParagraphFont"/>
    <w:link w:val="Heading4"/>
    <w:uiPriority w:val="99"/>
    <w:locked/>
    <w:rsid w:val="0078637D"/>
    <w:rPr>
      <w:rFonts w:ascii="Arial" w:hAnsi="Arial" w:cs="Arial"/>
      <w:sz w:val="24"/>
      <w:szCs w:val="24"/>
    </w:rPr>
  </w:style>
  <w:style w:type="character" w:customStyle="1" w:styleId="Heading5Char1">
    <w:name w:val="Heading 5 Char1"/>
    <w:aliases w:val="H5 Char1"/>
    <w:basedOn w:val="DefaultParagraphFont"/>
    <w:link w:val="Heading5"/>
    <w:uiPriority w:val="99"/>
    <w:locked/>
    <w:rsid w:val="0078637D"/>
    <w:rPr>
      <w:b/>
      <w:bCs/>
      <w:i/>
      <w:iCs/>
      <w:sz w:val="26"/>
      <w:szCs w:val="26"/>
    </w:rPr>
  </w:style>
  <w:style w:type="character" w:customStyle="1" w:styleId="Heading6Char1">
    <w:name w:val="Heading 6 Char1"/>
    <w:aliases w:val="RTC 6 Char1"/>
    <w:basedOn w:val="DefaultParagraphFont"/>
    <w:link w:val="Heading6"/>
    <w:uiPriority w:val="99"/>
    <w:locked/>
    <w:rsid w:val="0078637D"/>
    <w:rPr>
      <w:i/>
      <w:iCs/>
    </w:rPr>
  </w:style>
  <w:style w:type="character" w:customStyle="1" w:styleId="Heading7Char1">
    <w:name w:val="Heading 7 Char1"/>
    <w:aliases w:val="RTC7 Char1"/>
    <w:basedOn w:val="DefaultParagraphFont"/>
    <w:link w:val="Heading7"/>
    <w:uiPriority w:val="99"/>
    <w:locked/>
    <w:rsid w:val="0078637D"/>
    <w:rPr>
      <w:rFonts w:ascii="Arial" w:hAnsi="Arial" w:cs="Arial"/>
      <w:sz w:val="20"/>
      <w:szCs w:val="20"/>
    </w:rPr>
  </w:style>
  <w:style w:type="character" w:customStyle="1" w:styleId="Heading8Char1">
    <w:name w:val="Heading 8 Char1"/>
    <w:basedOn w:val="DefaultParagraphFont"/>
    <w:link w:val="Heading8"/>
    <w:uiPriority w:val="99"/>
    <w:locked/>
    <w:rsid w:val="0078637D"/>
    <w:rPr>
      <w:rFonts w:ascii="Arial" w:hAnsi="Arial" w:cs="Arial"/>
      <w:i/>
      <w:iCs/>
      <w:sz w:val="20"/>
      <w:szCs w:val="20"/>
    </w:rPr>
  </w:style>
  <w:style w:type="character" w:customStyle="1" w:styleId="Heading9Char1">
    <w:name w:val="Heading 9 Char1"/>
    <w:basedOn w:val="DefaultParagraphFont"/>
    <w:link w:val="Heading9"/>
    <w:uiPriority w:val="99"/>
    <w:locked/>
    <w:rsid w:val="0078637D"/>
    <w:rPr>
      <w:rFonts w:ascii="Arial" w:hAnsi="Arial" w:cs="Arial"/>
      <w:b/>
      <w:bCs/>
      <w:i/>
      <w:iCs/>
      <w:sz w:val="18"/>
      <w:szCs w:val="18"/>
    </w:rPr>
  </w:style>
  <w:style w:type="character" w:customStyle="1" w:styleId="FooterChar1">
    <w:name w:val="Footer Char1"/>
    <w:basedOn w:val="DefaultParagraphFont"/>
    <w:link w:val="Footer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customStyle="1" w:styleId="230">
    <w:name w:val="Знак Знак Знак2 Знак3"/>
    <w:basedOn w:val="Normal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BalloonText">
    <w:name w:val="Balloon Text"/>
    <w:basedOn w:val="Normal"/>
    <w:link w:val="BalloonTextChar"/>
    <w:uiPriority w:val="99"/>
    <w:rsid w:val="0078637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78637D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HeaderChar1">
    <w:name w:val="Header Char1"/>
    <w:aliases w:val="Heder Char1,Titul Char1"/>
    <w:basedOn w:val="DefaultParagraphFont"/>
    <w:link w:val="Header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customStyle="1" w:styleId="26">
    <w:name w:val="заголовок 2"/>
    <w:basedOn w:val="Normal"/>
    <w:next w:val="Normal"/>
    <w:uiPriority w:val="99"/>
    <w:rsid w:val="0078637D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TOC2">
    <w:name w:val="toc 2"/>
    <w:basedOn w:val="Normal"/>
    <w:next w:val="Normal"/>
    <w:autoRedefine/>
    <w:uiPriority w:val="99"/>
    <w:rsid w:val="0078637D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TOC3">
    <w:name w:val="toc 3"/>
    <w:basedOn w:val="Normal"/>
    <w:next w:val="Normal"/>
    <w:autoRedefine/>
    <w:uiPriority w:val="99"/>
    <w:rsid w:val="0078637D"/>
    <w:pPr>
      <w:ind w:left="400" w:firstLine="720"/>
    </w:pPr>
    <w:rPr>
      <w:i/>
      <w:sz w:val="20"/>
      <w:szCs w:val="20"/>
    </w:rPr>
  </w:style>
  <w:style w:type="paragraph" w:styleId="TOC4">
    <w:name w:val="toc 4"/>
    <w:basedOn w:val="Normal"/>
    <w:next w:val="Normal"/>
    <w:autoRedefine/>
    <w:uiPriority w:val="99"/>
    <w:rsid w:val="0078637D"/>
    <w:pPr>
      <w:ind w:left="600" w:firstLine="720"/>
    </w:pPr>
    <w:rPr>
      <w:sz w:val="18"/>
      <w:szCs w:val="20"/>
    </w:rPr>
  </w:style>
  <w:style w:type="paragraph" w:styleId="TOC5">
    <w:name w:val="toc 5"/>
    <w:basedOn w:val="Normal"/>
    <w:next w:val="Normal"/>
    <w:autoRedefine/>
    <w:uiPriority w:val="99"/>
    <w:rsid w:val="0078637D"/>
    <w:pPr>
      <w:ind w:left="800" w:firstLine="720"/>
    </w:pPr>
    <w:rPr>
      <w:sz w:val="18"/>
      <w:szCs w:val="20"/>
    </w:rPr>
  </w:style>
  <w:style w:type="paragraph" w:styleId="TOC6">
    <w:name w:val="toc 6"/>
    <w:basedOn w:val="Normal"/>
    <w:next w:val="Normal"/>
    <w:autoRedefine/>
    <w:uiPriority w:val="99"/>
    <w:rsid w:val="0078637D"/>
    <w:pPr>
      <w:ind w:left="1000" w:firstLine="720"/>
    </w:pPr>
    <w:rPr>
      <w:sz w:val="18"/>
      <w:szCs w:val="20"/>
    </w:rPr>
  </w:style>
  <w:style w:type="paragraph" w:styleId="TOC7">
    <w:name w:val="toc 7"/>
    <w:basedOn w:val="Normal"/>
    <w:next w:val="Normal"/>
    <w:autoRedefine/>
    <w:uiPriority w:val="99"/>
    <w:rsid w:val="0078637D"/>
    <w:pPr>
      <w:ind w:left="1200" w:firstLine="720"/>
    </w:pPr>
    <w:rPr>
      <w:sz w:val="18"/>
      <w:szCs w:val="20"/>
    </w:rPr>
  </w:style>
  <w:style w:type="paragraph" w:styleId="TOC8">
    <w:name w:val="toc 8"/>
    <w:basedOn w:val="Normal"/>
    <w:next w:val="Normal"/>
    <w:autoRedefine/>
    <w:uiPriority w:val="99"/>
    <w:rsid w:val="0078637D"/>
    <w:pPr>
      <w:ind w:left="1400" w:firstLine="720"/>
    </w:pPr>
    <w:rPr>
      <w:sz w:val="18"/>
      <w:szCs w:val="20"/>
    </w:rPr>
  </w:style>
  <w:style w:type="paragraph" w:styleId="TOC9">
    <w:name w:val="toc 9"/>
    <w:basedOn w:val="Normal"/>
    <w:next w:val="Normal"/>
    <w:autoRedefine/>
    <w:uiPriority w:val="99"/>
    <w:rsid w:val="0078637D"/>
    <w:pPr>
      <w:ind w:left="1600" w:firstLine="720"/>
    </w:pPr>
    <w:rPr>
      <w:sz w:val="18"/>
      <w:szCs w:val="20"/>
    </w:rPr>
  </w:style>
  <w:style w:type="paragraph" w:styleId="TableofFigures">
    <w:name w:val="table of figures"/>
    <w:basedOn w:val="Normal"/>
    <w:next w:val="Normal"/>
    <w:uiPriority w:val="99"/>
    <w:rsid w:val="0078637D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Index1">
    <w:name w:val="index 1"/>
    <w:basedOn w:val="Normal"/>
    <w:next w:val="Normal"/>
    <w:autoRedefine/>
    <w:uiPriority w:val="99"/>
    <w:rsid w:val="0078637D"/>
    <w:pPr>
      <w:ind w:left="200" w:hanging="200"/>
      <w:jc w:val="both"/>
    </w:pPr>
    <w:rPr>
      <w:rFonts w:ascii="Courier" w:hAnsi="Courier"/>
      <w:szCs w:val="20"/>
    </w:rPr>
  </w:style>
  <w:style w:type="paragraph" w:styleId="Index2">
    <w:name w:val="index 2"/>
    <w:basedOn w:val="Normal"/>
    <w:next w:val="Normal"/>
    <w:autoRedefine/>
    <w:uiPriority w:val="99"/>
    <w:rsid w:val="0078637D"/>
    <w:pPr>
      <w:ind w:left="400" w:hanging="200"/>
      <w:jc w:val="both"/>
    </w:pPr>
    <w:rPr>
      <w:sz w:val="20"/>
      <w:szCs w:val="20"/>
    </w:rPr>
  </w:style>
  <w:style w:type="paragraph" w:styleId="Index3">
    <w:name w:val="index 3"/>
    <w:basedOn w:val="Normal"/>
    <w:next w:val="Normal"/>
    <w:autoRedefine/>
    <w:uiPriority w:val="99"/>
    <w:rsid w:val="0078637D"/>
    <w:pPr>
      <w:ind w:left="600" w:hanging="200"/>
      <w:jc w:val="both"/>
    </w:pPr>
    <w:rPr>
      <w:sz w:val="20"/>
      <w:szCs w:val="20"/>
    </w:rPr>
  </w:style>
  <w:style w:type="paragraph" w:styleId="Index4">
    <w:name w:val="index 4"/>
    <w:basedOn w:val="Normal"/>
    <w:next w:val="Normal"/>
    <w:autoRedefine/>
    <w:uiPriority w:val="99"/>
    <w:rsid w:val="0078637D"/>
    <w:pPr>
      <w:ind w:left="800" w:hanging="200"/>
      <w:jc w:val="both"/>
    </w:pPr>
    <w:rPr>
      <w:sz w:val="20"/>
      <w:szCs w:val="20"/>
    </w:rPr>
  </w:style>
  <w:style w:type="paragraph" w:styleId="Index5">
    <w:name w:val="index 5"/>
    <w:basedOn w:val="Normal"/>
    <w:next w:val="Normal"/>
    <w:autoRedefine/>
    <w:uiPriority w:val="99"/>
    <w:rsid w:val="0078637D"/>
    <w:pPr>
      <w:ind w:left="1000" w:hanging="200"/>
      <w:jc w:val="both"/>
    </w:pPr>
    <w:rPr>
      <w:sz w:val="20"/>
      <w:szCs w:val="20"/>
    </w:rPr>
  </w:style>
  <w:style w:type="paragraph" w:styleId="Index6">
    <w:name w:val="index 6"/>
    <w:basedOn w:val="Normal"/>
    <w:next w:val="Normal"/>
    <w:autoRedefine/>
    <w:uiPriority w:val="99"/>
    <w:rsid w:val="0078637D"/>
    <w:pPr>
      <w:ind w:left="1200" w:hanging="200"/>
      <w:jc w:val="both"/>
    </w:pPr>
    <w:rPr>
      <w:sz w:val="20"/>
      <w:szCs w:val="20"/>
    </w:rPr>
  </w:style>
  <w:style w:type="paragraph" w:styleId="Index7">
    <w:name w:val="index 7"/>
    <w:basedOn w:val="Normal"/>
    <w:next w:val="Normal"/>
    <w:autoRedefine/>
    <w:uiPriority w:val="99"/>
    <w:rsid w:val="0078637D"/>
    <w:pPr>
      <w:ind w:left="1400" w:hanging="200"/>
      <w:jc w:val="both"/>
    </w:pPr>
    <w:rPr>
      <w:sz w:val="20"/>
      <w:szCs w:val="20"/>
    </w:rPr>
  </w:style>
  <w:style w:type="paragraph" w:styleId="Index8">
    <w:name w:val="index 8"/>
    <w:basedOn w:val="Normal"/>
    <w:next w:val="Normal"/>
    <w:autoRedefine/>
    <w:uiPriority w:val="99"/>
    <w:rsid w:val="0078637D"/>
    <w:pPr>
      <w:ind w:left="1600" w:hanging="200"/>
      <w:jc w:val="both"/>
    </w:pPr>
    <w:rPr>
      <w:sz w:val="20"/>
      <w:szCs w:val="20"/>
    </w:rPr>
  </w:style>
  <w:style w:type="paragraph" w:styleId="Index9">
    <w:name w:val="index 9"/>
    <w:basedOn w:val="Normal"/>
    <w:next w:val="Normal"/>
    <w:autoRedefine/>
    <w:uiPriority w:val="99"/>
    <w:rsid w:val="0078637D"/>
    <w:pPr>
      <w:ind w:left="1800" w:hanging="200"/>
      <w:jc w:val="both"/>
    </w:pPr>
    <w:rPr>
      <w:sz w:val="20"/>
      <w:szCs w:val="20"/>
    </w:rPr>
  </w:style>
  <w:style w:type="paragraph" w:styleId="IndexHeading">
    <w:name w:val="index heading"/>
    <w:basedOn w:val="Normal"/>
    <w:next w:val="Index1"/>
    <w:uiPriority w:val="99"/>
    <w:rsid w:val="0078637D"/>
    <w:pPr>
      <w:ind w:firstLine="720"/>
      <w:jc w:val="both"/>
    </w:pPr>
    <w:rPr>
      <w:sz w:val="20"/>
      <w:szCs w:val="20"/>
    </w:rPr>
  </w:style>
  <w:style w:type="paragraph" w:customStyle="1" w:styleId="1c">
    <w:name w:val="заголовок 1"/>
    <w:basedOn w:val="Normal"/>
    <w:next w:val="Normal"/>
    <w:uiPriority w:val="99"/>
    <w:rsid w:val="0078637D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7">
    <w:name w:val="заголовок 3"/>
    <w:basedOn w:val="Normal"/>
    <w:next w:val="Normal"/>
    <w:uiPriority w:val="99"/>
    <w:rsid w:val="0078637D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4">
    <w:name w:val="заголовок 4"/>
    <w:basedOn w:val="Normal"/>
    <w:next w:val="Normal"/>
    <w:uiPriority w:val="99"/>
    <w:rsid w:val="0078637D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4">
    <w:name w:val="заголовок 5"/>
    <w:basedOn w:val="Normal"/>
    <w:next w:val="Normal"/>
    <w:uiPriority w:val="99"/>
    <w:rsid w:val="0078637D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0">
    <w:name w:val="заголовок 6"/>
    <w:basedOn w:val="Normal"/>
    <w:next w:val="Normal"/>
    <w:uiPriority w:val="99"/>
    <w:rsid w:val="0078637D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0">
    <w:name w:val="заголовок 7"/>
    <w:basedOn w:val="Normal"/>
    <w:next w:val="Normal"/>
    <w:uiPriority w:val="99"/>
    <w:rsid w:val="0078637D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0">
    <w:name w:val="заголовок 8"/>
    <w:basedOn w:val="Normal"/>
    <w:next w:val="Normal"/>
    <w:uiPriority w:val="99"/>
    <w:rsid w:val="0078637D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BodyText3Char1">
    <w:name w:val="Body Text 3 Char1"/>
    <w:basedOn w:val="DefaultParagraphFont"/>
    <w:link w:val="BodyText3"/>
    <w:uiPriority w:val="99"/>
    <w:locked/>
    <w:rsid w:val="0078637D"/>
    <w:rPr>
      <w:rFonts w:cs="Times New Roman"/>
      <w:sz w:val="16"/>
      <w:szCs w:val="16"/>
      <w:lang w:val="ru-RU" w:eastAsia="ru-RU" w:bidi="ar-SA"/>
    </w:rPr>
  </w:style>
  <w:style w:type="paragraph" w:styleId="Caption">
    <w:name w:val="caption"/>
    <w:basedOn w:val="Normal"/>
    <w:next w:val="Normal"/>
    <w:uiPriority w:val="99"/>
    <w:qFormat/>
    <w:rsid w:val="0078637D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PlainTextChar1">
    <w:name w:val="Plain Text Char1"/>
    <w:basedOn w:val="DefaultParagraphFont"/>
    <w:link w:val="PlainText"/>
    <w:uiPriority w:val="99"/>
    <w:locked/>
    <w:rsid w:val="0078637D"/>
    <w:rPr>
      <w:rFonts w:ascii="Courier New" w:hAnsi="Courier New" w:cs="Courier New"/>
      <w:lang w:val="ru-RU" w:eastAsia="ru-RU" w:bidi="ar-SA"/>
    </w:rPr>
  </w:style>
  <w:style w:type="paragraph" w:styleId="FootnoteText">
    <w:name w:val="footnote text"/>
    <w:basedOn w:val="Normal"/>
    <w:link w:val="FootnoteTextChar1"/>
    <w:uiPriority w:val="99"/>
    <w:rsid w:val="0078637D"/>
    <w:pPr>
      <w:ind w:firstLine="720"/>
      <w:jc w:val="both"/>
    </w:pPr>
    <w:rPr>
      <w:sz w:val="20"/>
      <w:szCs w:val="20"/>
    </w:rPr>
  </w:style>
  <w:style w:type="character" w:customStyle="1" w:styleId="FootnoteTextChar1">
    <w:name w:val="Footnote Text Char1"/>
    <w:basedOn w:val="DefaultParagraphFont"/>
    <w:link w:val="FootnoteText"/>
    <w:uiPriority w:val="99"/>
    <w:locked/>
    <w:rsid w:val="0078637D"/>
    <w:rPr>
      <w:rFonts w:cs="Times New Roman"/>
      <w:lang w:val="ru-RU" w:eastAsia="ru-RU" w:bidi="ar-SA"/>
    </w:rPr>
  </w:style>
  <w:style w:type="character" w:styleId="FootnoteReference">
    <w:name w:val="footnote reference"/>
    <w:basedOn w:val="DefaultParagraphFont"/>
    <w:uiPriority w:val="99"/>
    <w:rsid w:val="0078637D"/>
    <w:rPr>
      <w:rFonts w:cs="Times New Roman"/>
      <w:vertAlign w:val="superscript"/>
    </w:rPr>
  </w:style>
  <w:style w:type="paragraph" w:customStyle="1" w:styleId="af8">
    <w:name w:val="Рисунок"/>
    <w:basedOn w:val="Normal"/>
    <w:next w:val="Caption"/>
    <w:uiPriority w:val="99"/>
    <w:rsid w:val="0078637D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9">
    <w:name w:val="Таблица"/>
    <w:basedOn w:val="Normal"/>
    <w:uiPriority w:val="99"/>
    <w:rsid w:val="0078637D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a">
    <w:name w:val="таблица"/>
    <w:basedOn w:val="Normal"/>
    <w:uiPriority w:val="99"/>
    <w:rsid w:val="0078637D"/>
    <w:pPr>
      <w:keepNext/>
      <w:jc w:val="center"/>
    </w:pPr>
    <w:rPr>
      <w:szCs w:val="20"/>
    </w:rPr>
  </w:style>
  <w:style w:type="paragraph" w:customStyle="1" w:styleId="1d">
    <w:name w:val="Название объекта1"/>
    <w:basedOn w:val="Normal"/>
    <w:next w:val="Normal"/>
    <w:uiPriority w:val="99"/>
    <w:rsid w:val="0078637D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DefaultParagraphFont"/>
    <w:uiPriority w:val="99"/>
    <w:rsid w:val="0078637D"/>
    <w:rPr>
      <w:rFonts w:cs="Times New Roman"/>
    </w:rPr>
  </w:style>
  <w:style w:type="paragraph" w:customStyle="1" w:styleId="Style8">
    <w:name w:val="Style8"/>
    <w:basedOn w:val="Normal"/>
    <w:uiPriority w:val="99"/>
    <w:rsid w:val="0078637D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DefaultParagraphFont"/>
    <w:uiPriority w:val="99"/>
    <w:rsid w:val="0078637D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DefaultParagraphFont"/>
    <w:uiPriority w:val="99"/>
    <w:rsid w:val="0078637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Normal"/>
    <w:uiPriority w:val="99"/>
    <w:rsid w:val="0078637D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DefaultParagraphFont"/>
    <w:uiPriority w:val="99"/>
    <w:rsid w:val="0078637D"/>
    <w:rPr>
      <w:rFonts w:cs="Times New Roman"/>
    </w:rPr>
  </w:style>
  <w:style w:type="character" w:customStyle="1" w:styleId="dfaq1">
    <w:name w:val="dfaq1"/>
    <w:basedOn w:val="DefaultParagraphFont"/>
    <w:uiPriority w:val="99"/>
    <w:rsid w:val="0078637D"/>
    <w:rPr>
      <w:rFonts w:cs="Times New Roman"/>
    </w:rPr>
  </w:style>
  <w:style w:type="paragraph" w:customStyle="1" w:styleId="afb">
    <w:name w:val="Текст таблиц"/>
    <w:uiPriority w:val="99"/>
    <w:rsid w:val="0078637D"/>
    <w:rPr>
      <w:rFonts w:ascii="Arial" w:hAnsi="Arial"/>
      <w:sz w:val="20"/>
      <w:szCs w:val="20"/>
    </w:rPr>
  </w:style>
  <w:style w:type="paragraph" w:customStyle="1" w:styleId="xl63">
    <w:name w:val="xl63"/>
    <w:basedOn w:val="Normal"/>
    <w:uiPriority w:val="99"/>
    <w:rsid w:val="0078637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Normal"/>
    <w:uiPriority w:val="99"/>
    <w:rsid w:val="0078637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Normal"/>
    <w:uiPriority w:val="99"/>
    <w:rsid w:val="0078637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Normal"/>
    <w:uiPriority w:val="99"/>
    <w:rsid w:val="0078637D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Normal"/>
    <w:uiPriority w:val="99"/>
    <w:rsid w:val="0078637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Normal"/>
    <w:uiPriority w:val="99"/>
    <w:rsid w:val="007863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Normal"/>
    <w:uiPriority w:val="99"/>
    <w:rsid w:val="0078637D"/>
    <w:pPr>
      <w:spacing w:before="100" w:beforeAutospacing="1" w:after="100" w:afterAutospacing="1"/>
    </w:pPr>
  </w:style>
  <w:style w:type="paragraph" w:customStyle="1" w:styleId="xl74">
    <w:name w:val="xl74"/>
    <w:basedOn w:val="Normal"/>
    <w:uiPriority w:val="99"/>
    <w:rsid w:val="0078637D"/>
    <w:pPr>
      <w:spacing w:before="100" w:beforeAutospacing="1" w:after="100" w:afterAutospacing="1"/>
    </w:pPr>
  </w:style>
  <w:style w:type="paragraph" w:customStyle="1" w:styleId="xl75">
    <w:name w:val="xl75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Normal"/>
    <w:uiPriority w:val="99"/>
    <w:rsid w:val="0078637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Normal"/>
    <w:uiPriority w:val="99"/>
    <w:rsid w:val="0078637D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Normal"/>
    <w:uiPriority w:val="99"/>
    <w:rsid w:val="0078637D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Normal"/>
    <w:uiPriority w:val="99"/>
    <w:rsid w:val="0078637D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Normal"/>
    <w:uiPriority w:val="99"/>
    <w:rsid w:val="0078637D"/>
    <w:pPr>
      <w:spacing w:before="100" w:beforeAutospacing="1" w:after="100" w:afterAutospacing="1"/>
      <w:jc w:val="center"/>
    </w:pPr>
  </w:style>
  <w:style w:type="paragraph" w:customStyle="1" w:styleId="afc">
    <w:name w:val="регламент список"/>
    <w:basedOn w:val="Heading3"/>
    <w:autoRedefine/>
    <w:uiPriority w:val="99"/>
    <w:rsid w:val="0078637D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ListContinue">
    <w:name w:val="List Continue"/>
    <w:basedOn w:val="Normal"/>
    <w:uiPriority w:val="99"/>
    <w:rsid w:val="0078637D"/>
    <w:pPr>
      <w:spacing w:after="120"/>
      <w:ind w:left="283"/>
    </w:pPr>
  </w:style>
  <w:style w:type="character" w:customStyle="1" w:styleId="NormalWebChar">
    <w:name w:val="Normal (Web) Char"/>
    <w:aliases w:val="Обычный (веб) Знак Знак Char,Обычный (Web) Знак Знак Знак Char"/>
    <w:link w:val="NormalWeb"/>
    <w:uiPriority w:val="99"/>
    <w:locked/>
    <w:rsid w:val="0078637D"/>
    <w:rPr>
      <w:sz w:val="24"/>
      <w:lang w:val="ru-RU" w:eastAsia="ru-RU"/>
    </w:rPr>
  </w:style>
  <w:style w:type="paragraph" w:customStyle="1" w:styleId="afd">
    <w:name w:val="Ариал"/>
    <w:basedOn w:val="Normal"/>
    <w:link w:val="1e"/>
    <w:uiPriority w:val="99"/>
    <w:rsid w:val="0078637D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e">
    <w:name w:val="Ариал Знак1"/>
    <w:link w:val="afd"/>
    <w:uiPriority w:val="99"/>
    <w:locked/>
    <w:rsid w:val="0078637D"/>
    <w:rPr>
      <w:rFonts w:ascii="Arial" w:hAnsi="Arial"/>
      <w:sz w:val="24"/>
      <w:lang w:val="ru-RU" w:eastAsia="ru-RU"/>
    </w:rPr>
  </w:style>
  <w:style w:type="paragraph" w:customStyle="1" w:styleId="afe">
    <w:name w:val="Пункт б/н"/>
    <w:basedOn w:val="Normal"/>
    <w:uiPriority w:val="99"/>
    <w:rsid w:val="0078637D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">
    <w:name w:val="Ариал Таблица"/>
    <w:basedOn w:val="afd"/>
    <w:link w:val="aff0"/>
    <w:uiPriority w:val="99"/>
    <w:rsid w:val="0078637D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0">
    <w:name w:val="Ариал Таблица Знак"/>
    <w:link w:val="aff"/>
    <w:uiPriority w:val="99"/>
    <w:locked/>
    <w:rsid w:val="0078637D"/>
    <w:rPr>
      <w:rFonts w:ascii="Arial" w:hAnsi="Arial"/>
      <w:sz w:val="24"/>
      <w:lang w:val="ru-RU" w:eastAsia="ru-RU"/>
    </w:rPr>
  </w:style>
  <w:style w:type="paragraph" w:customStyle="1" w:styleId="3">
    <w:name w:val="Пункт_3"/>
    <w:basedOn w:val="Normal"/>
    <w:uiPriority w:val="99"/>
    <w:rsid w:val="0078637D"/>
    <w:pPr>
      <w:numPr>
        <w:ilvl w:val="2"/>
        <w:numId w:val="15"/>
      </w:numPr>
      <w:jc w:val="both"/>
    </w:pPr>
    <w:rPr>
      <w:sz w:val="28"/>
      <w:szCs w:val="28"/>
    </w:rPr>
  </w:style>
  <w:style w:type="paragraph" w:customStyle="1" w:styleId="Style34">
    <w:name w:val="Style34"/>
    <w:basedOn w:val="Normal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Normal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Normal"/>
    <w:uiPriority w:val="99"/>
    <w:rsid w:val="0078637D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DefaultParagraphFont"/>
    <w:uiPriority w:val="99"/>
    <w:rsid w:val="0078637D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DefaultParagraphFont"/>
    <w:uiPriority w:val="99"/>
    <w:rsid w:val="0078637D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Normal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Normal"/>
    <w:uiPriority w:val="99"/>
    <w:rsid w:val="0078637D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Normal"/>
    <w:uiPriority w:val="99"/>
    <w:rsid w:val="0078637D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Normal"/>
    <w:uiPriority w:val="99"/>
    <w:rsid w:val="0078637D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DefaultParagraphFont"/>
    <w:uiPriority w:val="99"/>
    <w:rsid w:val="0078637D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DefaultParagraphFont"/>
    <w:uiPriority w:val="99"/>
    <w:rsid w:val="0078637D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DefaultParagraphFont"/>
    <w:uiPriority w:val="99"/>
    <w:rsid w:val="0078637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Normal"/>
    <w:uiPriority w:val="99"/>
    <w:rsid w:val="0078637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Normal"/>
    <w:uiPriority w:val="99"/>
    <w:rsid w:val="0078637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Normal"/>
    <w:uiPriority w:val="99"/>
    <w:rsid w:val="0078637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Normal"/>
    <w:uiPriority w:val="99"/>
    <w:rsid w:val="0078637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DefaultParagraphFont"/>
    <w:uiPriority w:val="99"/>
    <w:rsid w:val="0078637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78637D"/>
    <w:rPr>
      <w:lang w:val="ru-RU" w:eastAsia="ru-RU"/>
    </w:rPr>
  </w:style>
  <w:style w:type="character" w:customStyle="1" w:styleId="apple-converted-space">
    <w:name w:val="apple-converted-space"/>
    <w:basedOn w:val="DefaultParagraphFont"/>
    <w:uiPriority w:val="99"/>
    <w:rsid w:val="0078637D"/>
    <w:rPr>
      <w:rFonts w:cs="Times New Roman"/>
    </w:rPr>
  </w:style>
  <w:style w:type="character" w:customStyle="1" w:styleId="1100">
    <w:name w:val="Знак Знак110"/>
    <w:basedOn w:val="DefaultParagraphFont"/>
    <w:uiPriority w:val="99"/>
    <w:rsid w:val="0078637D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DefaultParagraphFont"/>
    <w:uiPriority w:val="99"/>
    <w:rsid w:val="0078637D"/>
    <w:rPr>
      <w:rFonts w:ascii="Cambria" w:hAnsi="Cambria" w:cs="Times New Roman"/>
      <w:b/>
      <w:bCs/>
      <w:kern w:val="28"/>
      <w:sz w:val="32"/>
      <w:szCs w:val="32"/>
    </w:rPr>
  </w:style>
  <w:style w:type="character" w:styleId="Emphasis">
    <w:name w:val="Emphasis"/>
    <w:basedOn w:val="DefaultParagraphFont"/>
    <w:uiPriority w:val="99"/>
    <w:qFormat/>
    <w:rsid w:val="0078637D"/>
    <w:rPr>
      <w:rFonts w:cs="Times New Roman"/>
      <w:i/>
      <w:iCs/>
    </w:rPr>
  </w:style>
  <w:style w:type="character" w:customStyle="1" w:styleId="1f">
    <w:name w:val="Слабое выделение1"/>
    <w:basedOn w:val="DefaultParagraphFont"/>
    <w:uiPriority w:val="99"/>
    <w:rsid w:val="0078637D"/>
    <w:rPr>
      <w:rFonts w:cs="Times New Roman"/>
      <w:i/>
      <w:iCs/>
      <w:color w:val="808080"/>
    </w:rPr>
  </w:style>
  <w:style w:type="paragraph" w:customStyle="1" w:styleId="215">
    <w:name w:val="Цитата 21"/>
    <w:basedOn w:val="Normal"/>
    <w:next w:val="Normal"/>
    <w:link w:val="27"/>
    <w:uiPriority w:val="99"/>
    <w:rsid w:val="0078637D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7">
    <w:name w:val="Цитата 2 Знак"/>
    <w:basedOn w:val="DefaultParagraphFont"/>
    <w:link w:val="215"/>
    <w:uiPriority w:val="99"/>
    <w:locked/>
    <w:rsid w:val="0078637D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DefaultParagraphFont"/>
    <w:uiPriority w:val="99"/>
    <w:rsid w:val="0078637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DefaultParagraphFont"/>
    <w:uiPriority w:val="99"/>
    <w:rsid w:val="0078637D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Normal"/>
    <w:uiPriority w:val="99"/>
    <w:rsid w:val="0078637D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Normal"/>
    <w:uiPriority w:val="99"/>
    <w:rsid w:val="0078637D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Normal"/>
    <w:uiPriority w:val="99"/>
    <w:rsid w:val="0078637D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Normal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DefaultParagraphFont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Normal"/>
    <w:uiPriority w:val="99"/>
    <w:rsid w:val="0078637D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DefaultParagraphFont"/>
    <w:uiPriority w:val="99"/>
    <w:rsid w:val="0078637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Normal"/>
    <w:uiPriority w:val="99"/>
    <w:rsid w:val="0078637D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0">
    <w:name w:val="Без интервала1"/>
    <w:link w:val="aff1"/>
    <w:uiPriority w:val="99"/>
    <w:rsid w:val="0078637D"/>
    <w:pPr>
      <w:ind w:firstLine="567"/>
      <w:jc w:val="both"/>
    </w:pPr>
    <w:rPr>
      <w:rFonts w:ascii="Arial" w:hAnsi="Arial"/>
    </w:rPr>
  </w:style>
  <w:style w:type="character" w:customStyle="1" w:styleId="aff1">
    <w:name w:val="Без интервала Знак"/>
    <w:link w:val="1f0"/>
    <w:uiPriority w:val="99"/>
    <w:locked/>
    <w:rsid w:val="0078637D"/>
    <w:rPr>
      <w:rFonts w:ascii="Arial" w:hAnsi="Arial"/>
      <w:sz w:val="22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rsid w:val="0078637D"/>
    <w:rPr>
      <w:rFonts w:cs="Times New Roman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78637D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78637D"/>
    <w:rPr>
      <w:b/>
      <w:bCs/>
    </w:rPr>
  </w:style>
  <w:style w:type="character" w:customStyle="1" w:styleId="1120">
    <w:name w:val="Знак Знак112"/>
    <w:basedOn w:val="DefaultParagraphFont"/>
    <w:uiPriority w:val="99"/>
    <w:rsid w:val="0078637D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DefaultParagraphFont"/>
    <w:uiPriority w:val="99"/>
    <w:rsid w:val="0078637D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Normal"/>
    <w:uiPriority w:val="99"/>
    <w:rsid w:val="0078637D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DefaultParagraphFont"/>
    <w:uiPriority w:val="99"/>
    <w:rsid w:val="0078637D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78637D"/>
    <w:rPr>
      <w:sz w:val="20"/>
      <w:szCs w:val="20"/>
      <w:lang w:val="en-US"/>
    </w:rPr>
  </w:style>
  <w:style w:type="character" w:customStyle="1" w:styleId="FootnoteTextChar2">
    <w:name w:val="Footnote Text Char2"/>
    <w:basedOn w:val="DefaultParagraphFont"/>
    <w:uiPriority w:val="99"/>
    <w:locked/>
    <w:rsid w:val="0078637D"/>
    <w:rPr>
      <w:rFonts w:cs="Times New Roman"/>
      <w:snapToGrid w:val="0"/>
    </w:rPr>
  </w:style>
  <w:style w:type="paragraph" w:customStyle="1" w:styleId="font5">
    <w:name w:val="font5"/>
    <w:basedOn w:val="Normal"/>
    <w:uiPriority w:val="99"/>
    <w:rsid w:val="0078637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Normal"/>
    <w:uiPriority w:val="99"/>
    <w:rsid w:val="0078637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Normal"/>
    <w:uiPriority w:val="99"/>
    <w:rsid w:val="0078637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Normal"/>
    <w:uiPriority w:val="99"/>
    <w:rsid w:val="0078637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Normal"/>
    <w:uiPriority w:val="99"/>
    <w:rsid w:val="0078637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Normal"/>
    <w:uiPriority w:val="99"/>
    <w:rsid w:val="007863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Normal"/>
    <w:uiPriority w:val="99"/>
    <w:rsid w:val="007863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Normal"/>
    <w:uiPriority w:val="99"/>
    <w:rsid w:val="007863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Normal"/>
    <w:uiPriority w:val="99"/>
    <w:rsid w:val="007863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Normal"/>
    <w:uiPriority w:val="99"/>
    <w:rsid w:val="007863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2">
    <w:name w:val="Знак Знак Знак Знак Знак Знак Знак Знак Знак Знак Знак Знак Знак Знак Знак Знак"/>
    <w:basedOn w:val="Normal"/>
    <w:uiPriority w:val="99"/>
    <w:rsid w:val="0078637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ListParagraphChar">
    <w:name w:val="List Paragraph Char"/>
    <w:link w:val="ListParagraph"/>
    <w:uiPriority w:val="99"/>
    <w:locked/>
    <w:rsid w:val="0078637D"/>
    <w:rPr>
      <w:sz w:val="24"/>
      <w:lang w:val="ru-RU" w:eastAsia="ru-RU"/>
    </w:rPr>
  </w:style>
  <w:style w:type="character" w:customStyle="1" w:styleId="28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DefaultParagraphFont"/>
    <w:uiPriority w:val="99"/>
    <w:rsid w:val="0078637D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78637D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78637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3">
    <w:name w:val="Текст примечания Знак"/>
    <w:basedOn w:val="DefaultParagraphFont"/>
    <w:uiPriority w:val="99"/>
    <w:rsid w:val="0078637D"/>
    <w:rPr>
      <w:rFonts w:cs="Times New Roman"/>
    </w:rPr>
  </w:style>
  <w:style w:type="character" w:customStyle="1" w:styleId="aff4">
    <w:name w:val="Тема примечания Знак"/>
    <w:uiPriority w:val="99"/>
    <w:rsid w:val="0078637D"/>
    <w:rPr>
      <w:b/>
    </w:rPr>
  </w:style>
  <w:style w:type="character" w:customStyle="1" w:styleId="aff5">
    <w:name w:val="Текст выноски Знак"/>
    <w:uiPriority w:val="99"/>
    <w:rsid w:val="0078637D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78637D"/>
    <w:rPr>
      <w:b/>
      <w:color w:val="0000FF"/>
      <w:sz w:val="20"/>
    </w:rPr>
  </w:style>
  <w:style w:type="paragraph" w:styleId="List2">
    <w:name w:val="List 2"/>
    <w:basedOn w:val="Normal"/>
    <w:uiPriority w:val="99"/>
    <w:semiHidden/>
    <w:rsid w:val="0078637D"/>
    <w:pPr>
      <w:ind w:left="566" w:hanging="283"/>
    </w:pPr>
  </w:style>
  <w:style w:type="paragraph" w:customStyle="1" w:styleId="aff6">
    <w:name w:val="Знак Знак Знак Знак"/>
    <w:basedOn w:val="Normal"/>
    <w:uiPriority w:val="99"/>
    <w:rsid w:val="0078637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Normal"/>
    <w:next w:val="Normal"/>
    <w:uiPriority w:val="99"/>
    <w:rsid w:val="0078637D"/>
    <w:pPr>
      <w:keepNext/>
      <w:jc w:val="center"/>
    </w:pPr>
    <w:rPr>
      <w:szCs w:val="20"/>
    </w:rPr>
  </w:style>
  <w:style w:type="character" w:customStyle="1" w:styleId="HTML">
    <w:name w:val="Стандартный HTML Знак"/>
    <w:uiPriority w:val="99"/>
    <w:rsid w:val="0078637D"/>
    <w:rPr>
      <w:rFonts w:ascii="Courier New" w:hAnsi="Courier New"/>
    </w:rPr>
  </w:style>
  <w:style w:type="character" w:customStyle="1" w:styleId="aff7">
    <w:name w:val="Нижний колонтитул Знак"/>
    <w:uiPriority w:val="99"/>
    <w:rsid w:val="0078637D"/>
    <w:rPr>
      <w:rFonts w:ascii="Courier New" w:hAnsi="Courier New"/>
    </w:rPr>
  </w:style>
  <w:style w:type="character" w:customStyle="1" w:styleId="aff8">
    <w:name w:val="Текст сноски Знак"/>
    <w:uiPriority w:val="99"/>
    <w:rsid w:val="0078637D"/>
    <w:rPr>
      <w:snapToGrid w:val="0"/>
      <w:sz w:val="24"/>
    </w:rPr>
  </w:style>
  <w:style w:type="character" w:customStyle="1" w:styleId="29">
    <w:name w:val="Заголовок 2 Знак"/>
    <w:uiPriority w:val="99"/>
    <w:rsid w:val="0078637D"/>
    <w:rPr>
      <w:rFonts w:ascii="Arial" w:hAnsi="Arial"/>
      <w:b/>
      <w:i/>
      <w:sz w:val="28"/>
    </w:rPr>
  </w:style>
  <w:style w:type="character" w:customStyle="1" w:styleId="45">
    <w:name w:val="Заголовок 4 Знак"/>
    <w:uiPriority w:val="99"/>
    <w:rsid w:val="0078637D"/>
    <w:rPr>
      <w:rFonts w:eastAsia="Arial Unicode MS"/>
      <w:b/>
      <w:sz w:val="28"/>
    </w:rPr>
  </w:style>
  <w:style w:type="character" w:customStyle="1" w:styleId="55">
    <w:name w:val="Заголовок 5 Знак"/>
    <w:uiPriority w:val="99"/>
    <w:rsid w:val="0078637D"/>
    <w:rPr>
      <w:rFonts w:ascii="Times New Roman CYR" w:eastAsia="Arial Unicode MS" w:hAnsi="Times New Roman CYR"/>
      <w:b/>
      <w:i/>
      <w:sz w:val="26"/>
    </w:rPr>
  </w:style>
  <w:style w:type="character" w:customStyle="1" w:styleId="72">
    <w:name w:val="Заголовок 7 Знак"/>
    <w:uiPriority w:val="99"/>
    <w:rsid w:val="0078637D"/>
    <w:rPr>
      <w:sz w:val="24"/>
    </w:rPr>
  </w:style>
  <w:style w:type="character" w:customStyle="1" w:styleId="82">
    <w:name w:val="Заголовок 8 Знак"/>
    <w:uiPriority w:val="99"/>
    <w:rsid w:val="0078637D"/>
    <w:rPr>
      <w:i/>
      <w:sz w:val="24"/>
    </w:rPr>
  </w:style>
  <w:style w:type="character" w:customStyle="1" w:styleId="90">
    <w:name w:val="Заголовок 9 Знак"/>
    <w:uiPriority w:val="99"/>
    <w:rsid w:val="0078637D"/>
    <w:rPr>
      <w:rFonts w:ascii="Arial" w:hAnsi="Arial"/>
      <w:sz w:val="22"/>
    </w:rPr>
  </w:style>
  <w:style w:type="paragraph" w:customStyle="1" w:styleId="2a">
    <w:name w:val="Уровень2"/>
    <w:basedOn w:val="Normal"/>
    <w:uiPriority w:val="99"/>
    <w:rsid w:val="0078637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a"/>
    <w:uiPriority w:val="99"/>
    <w:rsid w:val="0078637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9">
    <w:name w:val="Заголовок статьи"/>
    <w:basedOn w:val="Normal"/>
    <w:next w:val="Normal"/>
    <w:uiPriority w:val="99"/>
    <w:rsid w:val="0078637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Normal"/>
    <w:uiPriority w:val="99"/>
    <w:rsid w:val="0078637D"/>
    <w:pPr>
      <w:numPr>
        <w:numId w:val="41"/>
      </w:numPr>
      <w:jc w:val="both"/>
    </w:pPr>
  </w:style>
  <w:style w:type="paragraph" w:customStyle="1" w:styleId="1-3">
    <w:name w:val="Текст1-3"/>
    <w:basedOn w:val="Normal"/>
    <w:uiPriority w:val="99"/>
    <w:rsid w:val="0078637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Normal"/>
    <w:uiPriority w:val="99"/>
    <w:rsid w:val="0078637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a">
    <w:name w:val="Текст Знак"/>
    <w:uiPriority w:val="99"/>
    <w:rsid w:val="0078637D"/>
    <w:rPr>
      <w:rFonts w:ascii="Courier New" w:hAnsi="Courier New"/>
      <w:snapToGrid w:val="0"/>
    </w:rPr>
  </w:style>
  <w:style w:type="character" w:customStyle="1" w:styleId="2b">
    <w:name w:val="Основной текст с отступом 2 Знак"/>
    <w:uiPriority w:val="99"/>
    <w:rsid w:val="0078637D"/>
    <w:rPr>
      <w:sz w:val="24"/>
    </w:rPr>
  </w:style>
  <w:style w:type="character" w:customStyle="1" w:styleId="39">
    <w:name w:val="Заголовок 3 Знак"/>
    <w:uiPriority w:val="99"/>
    <w:rsid w:val="0078637D"/>
    <w:rPr>
      <w:rFonts w:ascii="Cambria" w:hAnsi="Cambria"/>
      <w:b/>
      <w:sz w:val="26"/>
    </w:rPr>
  </w:style>
  <w:style w:type="character" w:customStyle="1" w:styleId="affb">
    <w:name w:val="Схема документа Знак"/>
    <w:uiPriority w:val="99"/>
    <w:rsid w:val="0078637D"/>
    <w:rPr>
      <w:rFonts w:ascii="Tahoma" w:hAnsi="Tahoma"/>
      <w:sz w:val="24"/>
      <w:shd w:val="clear" w:color="auto" w:fill="000080"/>
    </w:rPr>
  </w:style>
  <w:style w:type="paragraph" w:customStyle="1" w:styleId="affc">
    <w:name w:val="Подраздел"/>
    <w:basedOn w:val="Normal"/>
    <w:uiPriority w:val="99"/>
    <w:rsid w:val="0078637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c">
    <w:name w:val="Пункт_2"/>
    <w:basedOn w:val="Normal"/>
    <w:uiPriority w:val="99"/>
    <w:rsid w:val="0078637D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d">
    <w:name w:val="маркированный"/>
    <w:basedOn w:val="Normal"/>
    <w:uiPriority w:val="99"/>
    <w:semiHidden/>
    <w:rsid w:val="0078637D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1"/>
    <w:uiPriority w:val="99"/>
    <w:rsid w:val="0078637D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1">
    <w:name w:val="Обычный1 Знак"/>
    <w:link w:val="114"/>
    <w:uiPriority w:val="99"/>
    <w:locked/>
    <w:rsid w:val="0078637D"/>
    <w:rPr>
      <w:sz w:val="22"/>
      <w:lang w:val="ru-RU" w:eastAsia="ru-RU"/>
    </w:rPr>
  </w:style>
  <w:style w:type="paragraph" w:customStyle="1" w:styleId="affe">
    <w:name w:val="АриалТабл"/>
    <w:basedOn w:val="afd"/>
    <w:uiPriority w:val="99"/>
    <w:rsid w:val="0078637D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rsid w:val="0078637D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78637D"/>
    <w:rPr>
      <w:rFonts w:cs="Times New Roman"/>
      <w:lang w:val="ru-RU" w:eastAsia="ru-RU" w:bidi="ar-SA"/>
    </w:rPr>
  </w:style>
  <w:style w:type="character" w:customStyle="1" w:styleId="afff">
    <w:name w:val="Основной шрифт"/>
    <w:uiPriority w:val="99"/>
    <w:semiHidden/>
    <w:rsid w:val="0078637D"/>
  </w:style>
  <w:style w:type="character" w:customStyle="1" w:styleId="afff0">
    <w:name w:val="Подпункт Знак"/>
    <w:uiPriority w:val="99"/>
    <w:rsid w:val="0078637D"/>
    <w:rPr>
      <w:sz w:val="28"/>
      <w:lang w:val="ru-RU" w:eastAsia="ru-RU"/>
    </w:rPr>
  </w:style>
  <w:style w:type="character" w:customStyle="1" w:styleId="FontStyle11">
    <w:name w:val="Font Style11"/>
    <w:uiPriority w:val="99"/>
    <w:rsid w:val="0078637D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78637D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78637D"/>
    <w:rPr>
      <w:b/>
      <w:kern w:val="24"/>
      <w:sz w:val="24"/>
      <w:lang w:val="ru-RU" w:eastAsia="ru-RU"/>
    </w:rPr>
  </w:style>
  <w:style w:type="paragraph" w:customStyle="1" w:styleId="afff1">
    <w:name w:val="Стиль начало"/>
    <w:basedOn w:val="Normal"/>
    <w:uiPriority w:val="99"/>
    <w:rsid w:val="0078637D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Normal"/>
    <w:uiPriority w:val="99"/>
    <w:rsid w:val="0078637D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78637D"/>
    <w:rPr>
      <w:rFonts w:ascii="Times New Roman" w:hAnsi="Times New Roman"/>
      <w:b/>
      <w:sz w:val="20"/>
    </w:rPr>
  </w:style>
  <w:style w:type="paragraph" w:styleId="Revision">
    <w:name w:val="Revision"/>
    <w:hidden/>
    <w:uiPriority w:val="99"/>
    <w:semiHidden/>
    <w:rsid w:val="0078637D"/>
    <w:rPr>
      <w:sz w:val="24"/>
      <w:szCs w:val="24"/>
    </w:rPr>
  </w:style>
  <w:style w:type="paragraph" w:customStyle="1" w:styleId="4">
    <w:name w:val="Пункт_4"/>
    <w:basedOn w:val="Normal"/>
    <w:link w:val="46"/>
    <w:uiPriority w:val="99"/>
    <w:rsid w:val="0078637D"/>
    <w:pPr>
      <w:numPr>
        <w:ilvl w:val="3"/>
        <w:numId w:val="40"/>
      </w:numPr>
      <w:jc w:val="both"/>
    </w:pPr>
    <w:rPr>
      <w:sz w:val="28"/>
      <w:szCs w:val="28"/>
    </w:rPr>
  </w:style>
  <w:style w:type="character" w:customStyle="1" w:styleId="46">
    <w:name w:val="Пункт_4 Знак"/>
    <w:link w:val="4"/>
    <w:uiPriority w:val="99"/>
    <w:locked/>
    <w:rsid w:val="0078637D"/>
    <w:rPr>
      <w:sz w:val="28"/>
      <w:szCs w:val="28"/>
    </w:rPr>
  </w:style>
  <w:style w:type="character" w:customStyle="1" w:styleId="af5">
    <w:name w:val="Примечание Знак"/>
    <w:link w:val="af4"/>
    <w:uiPriority w:val="99"/>
    <w:locked/>
    <w:rsid w:val="0078637D"/>
    <w:rPr>
      <w:spacing w:val="20"/>
      <w:sz w:val="24"/>
      <w:lang w:val="ru-RU" w:eastAsia="ru-RU"/>
    </w:rPr>
  </w:style>
  <w:style w:type="character" w:customStyle="1" w:styleId="afff2">
    <w:name w:val="Обычный (веб) Знак Знак Знак"/>
    <w:aliases w:val="Обычный (Web) Знак Знак Знак Знак Знак"/>
    <w:uiPriority w:val="99"/>
    <w:rsid w:val="0078637D"/>
    <w:rPr>
      <w:sz w:val="24"/>
      <w:lang w:val="ru-RU" w:eastAsia="ru-RU"/>
    </w:rPr>
  </w:style>
  <w:style w:type="character" w:customStyle="1" w:styleId="FontStyle110">
    <w:name w:val="Font Style110"/>
    <w:basedOn w:val="DefaultParagraphFont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2d">
    <w:name w:val="Без интервала2"/>
    <w:uiPriority w:val="99"/>
    <w:rsid w:val="0078637D"/>
  </w:style>
  <w:style w:type="numbering" w:customStyle="1" w:styleId="21">
    <w:name w:val="Стиль21"/>
    <w:rsid w:val="00BF10D1"/>
    <w:pPr>
      <w:numPr>
        <w:numId w:val="43"/>
      </w:numPr>
    </w:pPr>
  </w:style>
  <w:style w:type="numbering" w:customStyle="1" w:styleId="a">
    <w:name w:val="**Тире_список"/>
    <w:rsid w:val="00BF10D1"/>
    <w:pPr>
      <w:numPr>
        <w:numId w:val="13"/>
      </w:numPr>
    </w:pPr>
  </w:style>
  <w:style w:type="numbering" w:customStyle="1" w:styleId="11">
    <w:name w:val="Стиль11"/>
    <w:rsid w:val="00BF10D1"/>
    <w:pPr>
      <w:numPr>
        <w:numId w:val="42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9</Pages>
  <Words>5146</Words>
  <Characters>29334</Characters>
  <Application>Microsoft Office Outlook</Application>
  <DocSecurity>0</DocSecurity>
  <Lines>0</Lines>
  <Paragraphs>0</Paragraphs>
  <ScaleCrop>false</ScaleCrop>
  <Company>VNIIA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ЧАСТЬ 2</dc:title>
  <dc:subject/>
  <dc:creator>132-noi</dc:creator>
  <cp:keywords/>
  <dc:description/>
  <cp:lastModifiedBy>132-pav</cp:lastModifiedBy>
  <cp:revision>3</cp:revision>
  <dcterms:created xsi:type="dcterms:W3CDTF">2015-08-25T05:53:00Z</dcterms:created>
  <dcterms:modified xsi:type="dcterms:W3CDTF">2015-11-11T12:26:00Z</dcterms:modified>
</cp:coreProperties>
</file>