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875" w:rsidRPr="00D13C02" w:rsidRDefault="00CA5875" w:rsidP="00360A5E">
      <w:pPr>
        <w:jc w:val="center"/>
        <w:outlineLvl w:val="0"/>
        <w:rPr>
          <w:rFonts w:ascii="Times New Roman" w:hAnsi="Times New Roman" w:cs="Times New Roman"/>
        </w:rPr>
      </w:pPr>
      <w:r w:rsidRPr="00D13C02">
        <w:rPr>
          <w:rFonts w:ascii="Times New Roman" w:hAnsi="Times New Roman" w:cs="Times New Roman"/>
        </w:rPr>
        <w:t>ИЗВЕЩЕНИЕ О ПРОДЛЕНИИ СРОКА ПОДАЧИ ЗАЯВОК</w:t>
      </w:r>
    </w:p>
    <w:p w:rsidR="00CA5875" w:rsidRPr="00D13C02" w:rsidRDefault="00CA5875" w:rsidP="00360A5E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D13C02">
        <w:rPr>
          <w:rFonts w:ascii="Times New Roman" w:hAnsi="Times New Roman" w:cs="Times New Roman"/>
        </w:rPr>
        <w:t>224/67-03/13-129/2 ОЗЦЭ</w:t>
      </w:r>
    </w:p>
    <w:p w:rsidR="00CA5875" w:rsidRPr="00D13C02" w:rsidRDefault="00CA5875" w:rsidP="00360A5E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A5875" w:rsidRPr="00801685" w:rsidRDefault="00CA5875" w:rsidP="00360A5E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CA5875" w:rsidRPr="00801685" w:rsidRDefault="00CA5875" w:rsidP="00360A5E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CA5875" w:rsidRPr="00801685" w:rsidRDefault="00CA5875" w:rsidP="00360A5E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CA5875" w:rsidRPr="007A5739" w:rsidRDefault="00CA5875" w:rsidP="00360A5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CA5875" w:rsidRPr="00EB1E7D" w:rsidRDefault="00CA5875" w:rsidP="00360A5E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EB1E7D">
        <w:rPr>
          <w:rFonts w:ascii="Times New Roman" w:hAnsi="Times New Roman" w:cs="Times New Roman"/>
        </w:rPr>
        <w:t>помещений №№ 120,122,312,219, замену оконных блоков в помещениях №№ 413,414 в зданиях 105, 105а</w:t>
      </w:r>
      <w:r w:rsidRPr="00106272">
        <w:rPr>
          <w:rFonts w:ascii="Times New Roman" w:hAnsi="Times New Roman" w:cs="Times New Roman"/>
        </w:rPr>
        <w:t xml:space="preserve"> </w:t>
      </w:r>
      <w:r w:rsidRPr="00EB1E7D">
        <w:rPr>
          <w:rFonts w:ascii="Times New Roman" w:hAnsi="Times New Roman" w:cs="Times New Roman"/>
        </w:rPr>
        <w:t>для нужд ФГУП «ГНЦ РФ-ФЭИ».</w:t>
      </w:r>
    </w:p>
    <w:p w:rsidR="00CA5875" w:rsidRPr="00801685" w:rsidRDefault="00CA5875" w:rsidP="00360A5E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пл. Бондаренко, д. 1.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A5875" w:rsidRPr="00801685" w:rsidRDefault="00CA5875" w:rsidP="00360A5E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A5875" w:rsidRPr="00801685" w:rsidRDefault="00CA5875" w:rsidP="00360A5E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5875" w:rsidRPr="00801685" w:rsidRDefault="00CA5875" w:rsidP="00360A5E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A5875" w:rsidRPr="00566174" w:rsidRDefault="00CA5875" w:rsidP="00360A5E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538 800,71</w:t>
      </w:r>
      <w:r w:rsidRPr="00566174">
        <w:t xml:space="preserve"> руб. (</w:t>
      </w:r>
      <w:r>
        <w:t>пятьсот тридцать восемь тысяч восемьсот рублей 71</w:t>
      </w:r>
      <w:r w:rsidRPr="00566174">
        <w:t xml:space="preserve"> коп</w:t>
      </w:r>
      <w:r w:rsidRPr="00801685">
        <w:t>е</w:t>
      </w:r>
      <w:r>
        <w:t>йка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A5875" w:rsidRPr="00801685" w:rsidRDefault="00CA5875" w:rsidP="00360A5E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A587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CA5875" w:rsidRPr="00C83C25" w:rsidRDefault="00CA5875" w:rsidP="00C83C2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C83C2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C83C2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C83C25">
        <w:rPr>
          <w:rFonts w:ascii="Times New Roman" w:hAnsi="Times New Roman" w:cs="Times New Roman"/>
          <w:b/>
          <w:bCs/>
        </w:rPr>
        <w:t>:</w:t>
      </w:r>
    </w:p>
    <w:p w:rsidR="00CA5875" w:rsidRPr="00C83C25" w:rsidRDefault="00CA5875" w:rsidP="00C83C25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C83C2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C83C25">
        <w:rPr>
          <w:rFonts w:ascii="Times New Roman" w:hAnsi="Times New Roman" w:cs="Times New Roman"/>
          <w:color w:val="0000FF"/>
        </w:rPr>
        <w:t xml:space="preserve"> </w:t>
      </w:r>
      <w:r w:rsidRPr="00C83C2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C83C25">
        <w:rPr>
          <w:rFonts w:ascii="Times New Roman" w:hAnsi="Times New Roman" w:cs="Times New Roman"/>
          <w:spacing w:val="-6"/>
        </w:rPr>
        <w:t>на участие в запросе цен</w:t>
      </w:r>
      <w:r w:rsidRPr="00C83C25">
        <w:rPr>
          <w:rFonts w:ascii="Times New Roman" w:hAnsi="Times New Roman" w:cs="Times New Roman"/>
        </w:rPr>
        <w:t xml:space="preserve"> продлевается на 4 рабочих дня.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A5875" w:rsidRPr="00801685" w:rsidRDefault="00CA5875" w:rsidP="00360A5E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«07» июня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«07» июня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A5875" w:rsidRPr="00801685" w:rsidRDefault="00CA5875" w:rsidP="00360A5E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5875" w:rsidRDefault="00CA5875" w:rsidP="00360A5E">
      <w:pPr>
        <w:jc w:val="both"/>
      </w:pPr>
    </w:p>
    <w:sectPr w:rsidR="00CA5875" w:rsidSect="00411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5708"/>
    <w:rsid w:val="00106272"/>
    <w:rsid w:val="00360A5E"/>
    <w:rsid w:val="004110C8"/>
    <w:rsid w:val="00414401"/>
    <w:rsid w:val="00566174"/>
    <w:rsid w:val="007A5739"/>
    <w:rsid w:val="00801685"/>
    <w:rsid w:val="00895EB2"/>
    <w:rsid w:val="008E3C0C"/>
    <w:rsid w:val="00A55708"/>
    <w:rsid w:val="00A6215E"/>
    <w:rsid w:val="00B34081"/>
    <w:rsid w:val="00C572F3"/>
    <w:rsid w:val="00C83C25"/>
    <w:rsid w:val="00CA5875"/>
    <w:rsid w:val="00D13C02"/>
    <w:rsid w:val="00D42E6F"/>
    <w:rsid w:val="00EB1E7D"/>
    <w:rsid w:val="00F4310B"/>
    <w:rsid w:val="00F72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A5E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60A5E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D13C02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735</Words>
  <Characters>4193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2013-05-17T11:24:00Z</dcterms:created>
  <dcterms:modified xsi:type="dcterms:W3CDTF">2013-05-23T07:56:00Z</dcterms:modified>
</cp:coreProperties>
</file>