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32D" w:rsidRPr="00783277" w:rsidRDefault="00EE232D" w:rsidP="00F86BD1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EE232D" w:rsidRPr="00783277" w:rsidRDefault="00EE232D" w:rsidP="00F86BD1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224/11.02-04/14-354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EE232D" w:rsidRPr="00783277" w:rsidRDefault="00EE232D" w:rsidP="00F86BD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EE232D" w:rsidRPr="00783277" w:rsidRDefault="00EE232D" w:rsidP="00F86BD1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363ADB">
        <w:rPr>
          <w:rFonts w:ascii="Times New Roman" w:hAnsi="Times New Roman" w:cs="Times New Roman"/>
          <w:color w:val="000000"/>
        </w:rPr>
        <w:t xml:space="preserve">принтеров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EE232D" w:rsidRPr="00783277" w:rsidRDefault="00EE232D" w:rsidP="00F86BD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EE232D" w:rsidRPr="00783277" w:rsidRDefault="00EE232D" w:rsidP="00F86BD1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EE232D" w:rsidRPr="00783277" w:rsidRDefault="00EE232D" w:rsidP="00F86BD1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EE232D" w:rsidRPr="00783277" w:rsidRDefault="00EE232D" w:rsidP="00F86BD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363ADB">
        <w:rPr>
          <w:rFonts w:ascii="Times New Roman" w:hAnsi="Times New Roman" w:cs="Times New Roman"/>
          <w:color w:val="000000"/>
        </w:rPr>
        <w:t>Павлова Юлия Викторовна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 xml:space="preserve">47-50 </w:t>
      </w:r>
      <w:r w:rsidRPr="00783277">
        <w:rPr>
          <w:rFonts w:ascii="Times New Roman" w:hAnsi="Times New Roman" w:cs="Times New Roman"/>
        </w:rPr>
        <w:t xml:space="preserve">(48439) 9-49-30, </w:t>
      </w:r>
      <w:r w:rsidRPr="00363ADB">
        <w:rPr>
          <w:rFonts w:ascii="Times New Roman" w:hAnsi="Times New Roman" w:cs="Times New Roman"/>
          <w:color w:val="000000"/>
          <w:lang w:val="en-US"/>
        </w:rPr>
        <w:t>yupavlova</w:t>
      </w:r>
      <w:r w:rsidRPr="00363ADB">
        <w:rPr>
          <w:rFonts w:ascii="Times New Roman" w:hAnsi="Times New Roman" w:cs="Times New Roman"/>
          <w:color w:val="000000"/>
        </w:rPr>
        <w:t>@</w:t>
      </w:r>
      <w:r w:rsidRPr="00363ADB">
        <w:rPr>
          <w:rFonts w:ascii="Times New Roman" w:hAnsi="Times New Roman" w:cs="Times New Roman"/>
          <w:color w:val="000000"/>
          <w:lang w:val="en-US"/>
        </w:rPr>
        <w:t>ippe</w:t>
      </w:r>
      <w:r w:rsidRPr="00363ADB">
        <w:rPr>
          <w:rFonts w:ascii="Times New Roman" w:hAnsi="Times New Roman" w:cs="Times New Roman"/>
          <w:color w:val="000000"/>
        </w:rPr>
        <w:t>.</w:t>
      </w:r>
      <w:r w:rsidRPr="00363ADB">
        <w:rPr>
          <w:rFonts w:ascii="Times New Roman" w:hAnsi="Times New Roman" w:cs="Times New Roman"/>
          <w:color w:val="000000"/>
          <w:lang w:val="en-US"/>
        </w:rPr>
        <w:t>ru</w:t>
      </w:r>
    </w:p>
    <w:p w:rsidR="00EE232D" w:rsidRPr="00783277" w:rsidRDefault="00EE232D" w:rsidP="00F86BD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Матюкова Светлана Ивановна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EE232D" w:rsidRPr="00783277" w:rsidRDefault="00EE232D" w:rsidP="00F86BD1">
      <w:pPr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поставка </w:t>
      </w:r>
      <w:r w:rsidRPr="00363ADB">
        <w:rPr>
          <w:rFonts w:ascii="Times New Roman" w:hAnsi="Times New Roman" w:cs="Times New Roman"/>
          <w:color w:val="000000"/>
        </w:rPr>
        <w:t>принтеров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EE232D" w:rsidRPr="00783277" w:rsidRDefault="00EE232D" w:rsidP="00F86BD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EE232D" w:rsidRPr="00783277" w:rsidRDefault="00EE232D" w:rsidP="00F86BD1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  <w:color w:val="000000"/>
        </w:rPr>
        <w:t>21</w:t>
      </w:r>
      <w:r w:rsidRPr="008C5DF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ноя</w:t>
      </w:r>
      <w:r w:rsidRPr="008C5DF2">
        <w:rPr>
          <w:rFonts w:ascii="Times New Roman" w:hAnsi="Times New Roman" w:cs="Times New Roman"/>
          <w:color w:val="000000"/>
        </w:rPr>
        <w:t>бря</w:t>
      </w:r>
      <w:r w:rsidRPr="00783277">
        <w:rPr>
          <w:rFonts w:ascii="Times New Roman" w:hAnsi="Times New Roman" w:cs="Times New Roman"/>
        </w:rPr>
        <w:t xml:space="preserve"> 2014 года. Возможна досрочная поставка.</w:t>
      </w:r>
    </w:p>
    <w:p w:rsidR="00EE232D" w:rsidRPr="00783277" w:rsidRDefault="00EE232D" w:rsidP="00F86BD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EE232D" w:rsidRPr="00783277" w:rsidRDefault="00EE232D" w:rsidP="00F86BD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EE232D" w:rsidRPr="00783277" w:rsidRDefault="00EE232D" w:rsidP="00F86BD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232D" w:rsidRPr="00783277" w:rsidRDefault="00EE232D" w:rsidP="00F86BD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E232D" w:rsidRPr="00783277" w:rsidRDefault="00EE232D" w:rsidP="00F86BD1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E232D" w:rsidRPr="00783277" w:rsidRDefault="00EE232D" w:rsidP="00F86BD1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363ADB">
        <w:rPr>
          <w:rFonts w:ascii="Times New Roman" w:hAnsi="Times New Roman" w:cs="Times New Roman"/>
          <w:color w:val="000000"/>
        </w:rPr>
        <w:t>591</w:t>
      </w:r>
      <w:r>
        <w:rPr>
          <w:rFonts w:ascii="Times New Roman" w:hAnsi="Times New Roman" w:cs="Times New Roman"/>
          <w:color w:val="000000"/>
        </w:rPr>
        <w:t> </w:t>
      </w:r>
      <w:r w:rsidRPr="00363ADB">
        <w:rPr>
          <w:rFonts w:ascii="Times New Roman" w:hAnsi="Times New Roman" w:cs="Times New Roman"/>
          <w:color w:val="000000"/>
        </w:rPr>
        <w:t>792</w:t>
      </w:r>
      <w:r>
        <w:rPr>
          <w:rFonts w:ascii="Times New Roman" w:hAnsi="Times New Roman" w:cs="Times New Roman"/>
          <w:color w:val="000000"/>
        </w:rPr>
        <w:t>,07</w:t>
      </w:r>
      <w:r w:rsidRPr="00363ADB">
        <w:rPr>
          <w:rFonts w:ascii="Times New Roman" w:hAnsi="Times New Roman" w:cs="Times New Roman"/>
          <w:color w:val="000000"/>
        </w:rPr>
        <w:t xml:space="preserve"> (Пятьсот девяносто одна тысяча семьсот девяносто два руб</w:t>
      </w:r>
      <w:r>
        <w:rPr>
          <w:rFonts w:ascii="Times New Roman" w:hAnsi="Times New Roman" w:cs="Times New Roman"/>
          <w:color w:val="000000"/>
        </w:rPr>
        <w:t>ля</w:t>
      </w:r>
      <w:r w:rsidRPr="00363ADB">
        <w:rPr>
          <w:rFonts w:ascii="Times New Roman" w:hAnsi="Times New Roman" w:cs="Times New Roman"/>
          <w:color w:val="000000"/>
        </w:rPr>
        <w:t xml:space="preserve"> 07</w:t>
      </w:r>
      <w:r w:rsidRPr="00647F6B">
        <w:rPr>
          <w:rFonts w:ascii="Times New Roman" w:hAnsi="Times New Roman" w:cs="Times New Roman"/>
        </w:rPr>
        <w:t xml:space="preserve">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EE232D" w:rsidRPr="00783277" w:rsidRDefault="00EE232D" w:rsidP="00F86BD1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363ADB">
        <w:rPr>
          <w:rFonts w:ascii="Times New Roman" w:hAnsi="Times New Roman" w:cs="Times New Roman"/>
          <w:color w:val="000000"/>
        </w:rPr>
        <w:t>501</w:t>
      </w:r>
      <w:r>
        <w:rPr>
          <w:rFonts w:ascii="Times New Roman" w:hAnsi="Times New Roman" w:cs="Times New Roman"/>
          <w:color w:val="000000"/>
        </w:rPr>
        <w:t> </w:t>
      </w:r>
      <w:r w:rsidRPr="00363ADB">
        <w:rPr>
          <w:rFonts w:ascii="Times New Roman" w:hAnsi="Times New Roman" w:cs="Times New Roman"/>
          <w:color w:val="000000"/>
        </w:rPr>
        <w:t>518</w:t>
      </w:r>
      <w:r>
        <w:rPr>
          <w:rFonts w:ascii="Times New Roman" w:hAnsi="Times New Roman" w:cs="Times New Roman"/>
          <w:color w:val="000000"/>
        </w:rPr>
        <w:t>,70</w:t>
      </w:r>
      <w:r w:rsidRPr="00363ADB">
        <w:rPr>
          <w:rFonts w:ascii="Times New Roman" w:hAnsi="Times New Roman" w:cs="Times New Roman"/>
          <w:color w:val="000000"/>
        </w:rPr>
        <w:t xml:space="preserve"> (Пятьсот одна тысяча пятьсот восемнадцать</w:t>
      </w:r>
      <w:r>
        <w:rPr>
          <w:rFonts w:ascii="Times New Roman" w:hAnsi="Times New Roman" w:cs="Times New Roman"/>
          <w:color w:val="000000"/>
        </w:rPr>
        <w:t xml:space="preserve"> рублей</w:t>
      </w:r>
      <w:r w:rsidRPr="00363ADB">
        <w:rPr>
          <w:rFonts w:ascii="Times New Roman" w:hAnsi="Times New Roman" w:cs="Times New Roman"/>
          <w:color w:val="000000"/>
        </w:rPr>
        <w:t xml:space="preserve"> 70</w:t>
      </w:r>
      <w:r w:rsidRPr="00783277">
        <w:rPr>
          <w:rFonts w:ascii="Times New Roman" w:hAnsi="Times New Roman" w:cs="Times New Roman"/>
          <w:color w:val="000000"/>
        </w:rPr>
        <w:t xml:space="preserve"> коп</w:t>
      </w:r>
      <w:r w:rsidRPr="00783277">
        <w:rPr>
          <w:rFonts w:ascii="Times New Roman" w:hAnsi="Times New Roman" w:cs="Times New Roman"/>
        </w:rPr>
        <w:t>еек) рубл</w:t>
      </w:r>
      <w:r>
        <w:rPr>
          <w:rFonts w:ascii="Times New Roman" w:hAnsi="Times New Roman" w:cs="Times New Roman"/>
        </w:rPr>
        <w:t>я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E232D" w:rsidRPr="00783277" w:rsidRDefault="00EE232D" w:rsidP="00F86BD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EE232D" w:rsidRPr="00783277" w:rsidRDefault="00EE232D" w:rsidP="00F86BD1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EE232D" w:rsidRDefault="00EE232D" w:rsidP="00A83E33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EE232D" w:rsidRPr="00A83E33" w:rsidRDefault="00EE232D" w:rsidP="00A83E33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EE232D" w:rsidRPr="00783277" w:rsidRDefault="00EE232D" w:rsidP="00F86BD1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A83E33">
        <w:rPr>
          <w:rFonts w:ascii="Times New Roman" w:hAnsi="Times New Roman" w:cs="Times New Roman"/>
          <w:b/>
          <w:bCs/>
          <w:spacing w:val="-6"/>
        </w:rPr>
        <w:t>10</w:t>
      </w:r>
      <w:r>
        <w:rPr>
          <w:rFonts w:ascii="Times New Roman" w:hAnsi="Times New Roman" w:cs="Times New Roman"/>
          <w:b/>
          <w:bCs/>
          <w:spacing w:val="-6"/>
        </w:rPr>
        <w:t>.</w:t>
      </w:r>
      <w:r w:rsidRPr="00783277">
        <w:rPr>
          <w:rFonts w:ascii="Times New Roman" w:hAnsi="Times New Roman" w:cs="Times New Roman"/>
          <w:b/>
          <w:bCs/>
          <w:spacing w:val="-6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EE232D" w:rsidRPr="00783277" w:rsidRDefault="00EE232D" w:rsidP="00F86BD1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19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 w:rsidRPr="00524229">
        <w:rPr>
          <w:rFonts w:ascii="Times New Roman" w:hAnsi="Times New Roman" w:cs="Times New Roman"/>
          <w:spacing w:val="-6"/>
          <w:highlight w:val="yellow"/>
        </w:rPr>
        <w:t>сентября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EE232D" w:rsidRPr="00783277" w:rsidRDefault="00EE232D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A83E33"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52422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07</w:t>
      </w:r>
      <w:r w:rsidRPr="00524229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ок</w:t>
      </w:r>
      <w:r w:rsidRPr="00524229">
        <w:rPr>
          <w:rFonts w:ascii="Times New Roman" w:hAnsi="Times New Roman" w:cs="Times New Roman"/>
          <w:spacing w:val="-6"/>
          <w:highlight w:val="yellow"/>
        </w:rPr>
        <w:t xml:space="preserve">тября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EE232D" w:rsidRPr="00783277" w:rsidRDefault="00EE232D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A83E33"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DC0D7F">
        <w:rPr>
          <w:rFonts w:ascii="Times New Roman" w:hAnsi="Times New Roman" w:cs="Times New Roman"/>
          <w:spacing w:val="-6"/>
          <w:highlight w:val="yellow"/>
        </w:rPr>
        <w:t xml:space="preserve">«07» октября </w:t>
      </w:r>
      <w:r w:rsidRPr="00783277">
        <w:rPr>
          <w:rFonts w:ascii="Times New Roman" w:hAnsi="Times New Roman" w:cs="Times New Roman"/>
          <w:spacing w:val="-6"/>
          <w:highlight w:val="yellow"/>
        </w:rPr>
        <w:t>2014 года.</w:t>
      </w:r>
    </w:p>
    <w:p w:rsidR="00EE232D" w:rsidRPr="00783277" w:rsidRDefault="00EE232D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A83E33"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EE232D" w:rsidRPr="00783277" w:rsidRDefault="00EE232D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 w:rsidRPr="00A83E33"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EE232D" w:rsidRPr="00783277" w:rsidRDefault="00EE232D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A83E33"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EE232D" w:rsidRPr="00783277" w:rsidRDefault="00EE232D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A83E33"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E232D" w:rsidRPr="00783277" w:rsidRDefault="00EE232D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E232D" w:rsidRPr="00783277" w:rsidRDefault="00EE232D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E232D" w:rsidRPr="00783277" w:rsidRDefault="00EE232D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E232D" w:rsidRPr="00783277" w:rsidRDefault="00EE232D" w:rsidP="00F86BD1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 w:rsidRPr="00A83E33">
        <w:rPr>
          <w:rFonts w:ascii="Times New Roman" w:hAnsi="Times New Roman" w:cs="Times New Roman"/>
          <w:b/>
          <w:bCs/>
        </w:rPr>
        <w:t>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E232D" w:rsidRDefault="00EE232D">
      <w:pPr>
        <w:rPr>
          <w:rFonts w:cs="Times New Roman"/>
        </w:rPr>
      </w:pPr>
    </w:p>
    <w:sectPr w:rsidR="00EE232D" w:rsidSect="003E3F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774C4AC"/>
    <w:lvl w:ilvl="0" w:tplc="B79083D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29EC"/>
    <w:rsid w:val="000E1028"/>
    <w:rsid w:val="001E5A45"/>
    <w:rsid w:val="001F4D81"/>
    <w:rsid w:val="00363ADB"/>
    <w:rsid w:val="003E3F83"/>
    <w:rsid w:val="00524229"/>
    <w:rsid w:val="005C5CC7"/>
    <w:rsid w:val="00647F6B"/>
    <w:rsid w:val="007329EC"/>
    <w:rsid w:val="007757DE"/>
    <w:rsid w:val="00783277"/>
    <w:rsid w:val="008C5DF2"/>
    <w:rsid w:val="008E3C0C"/>
    <w:rsid w:val="009E1518"/>
    <w:rsid w:val="00A83E33"/>
    <w:rsid w:val="00AF2D02"/>
    <w:rsid w:val="00C572F3"/>
    <w:rsid w:val="00D42E6F"/>
    <w:rsid w:val="00DC0D7F"/>
    <w:rsid w:val="00EE232D"/>
    <w:rsid w:val="00F26FEC"/>
    <w:rsid w:val="00F86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BD1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798</Words>
  <Characters>4550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2014-09-11T12:49:00Z</dcterms:created>
  <dcterms:modified xsi:type="dcterms:W3CDTF">2014-09-19T11:00:00Z</dcterms:modified>
</cp:coreProperties>
</file>