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196" w:rsidRPr="00DE4BA2" w:rsidRDefault="00437196" w:rsidP="00E775CF">
      <w:pPr>
        <w:jc w:val="center"/>
        <w:outlineLvl w:val="0"/>
        <w:rPr>
          <w:rFonts w:ascii="Times New Roman" w:hAnsi="Times New Roman" w:cs="Times New Roman"/>
        </w:rPr>
      </w:pPr>
      <w:r w:rsidRPr="00DE4BA2">
        <w:rPr>
          <w:rFonts w:ascii="Times New Roman" w:hAnsi="Times New Roman" w:cs="Times New Roman"/>
        </w:rPr>
        <w:t>ИЗВЕЩЕНИЕ О ПРОДЛЕНИИ СРОКА ПОДАЧИ ЗАЯВОК</w:t>
      </w:r>
    </w:p>
    <w:p w:rsidR="00437196" w:rsidRPr="00DE4BA2" w:rsidRDefault="00437196" w:rsidP="00E775CF">
      <w:pPr>
        <w:jc w:val="center"/>
        <w:outlineLvl w:val="0"/>
        <w:rPr>
          <w:rFonts w:ascii="Times New Roman" w:hAnsi="Times New Roman" w:cs="Times New Roman"/>
        </w:rPr>
      </w:pPr>
      <w:r w:rsidRPr="00DE4BA2">
        <w:rPr>
          <w:rFonts w:ascii="Times New Roman" w:hAnsi="Times New Roman" w:cs="Times New Roman"/>
        </w:rPr>
        <w:t>224/67-03/13-143/2 ОЗЦЭ</w:t>
      </w:r>
    </w:p>
    <w:p w:rsidR="00437196" w:rsidRPr="00A6215E" w:rsidRDefault="00437196" w:rsidP="00E775CF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37196" w:rsidRPr="00A6215E" w:rsidRDefault="00437196" w:rsidP="00E775CF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37196" w:rsidRDefault="00437196" w:rsidP="00E775C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437196" w:rsidRPr="006F3094" w:rsidRDefault="00437196" w:rsidP="00E775C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Лукьянова Людмила Владимировна,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437196" w:rsidRPr="00BD1E5B" w:rsidRDefault="00437196" w:rsidP="00E775C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437196" w:rsidRPr="00A6215E" w:rsidRDefault="00437196" w:rsidP="00E775CF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овощей и фруктов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437196" w:rsidRPr="00A6215E" w:rsidRDefault="00437196" w:rsidP="00E775C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37196" w:rsidRPr="00A6215E" w:rsidRDefault="00437196" w:rsidP="00E775C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37196" w:rsidRPr="00A6215E" w:rsidRDefault="00437196" w:rsidP="00E775C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7196" w:rsidRPr="00A6215E" w:rsidRDefault="00437196" w:rsidP="00E775C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7196" w:rsidRPr="00B14239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 w:rsidRPr="00D91895">
        <w:rPr>
          <w:rFonts w:ascii="Times New Roman" w:hAnsi="Times New Roman" w:cs="Times New Roman"/>
        </w:rPr>
        <w:t>1 150 520,</w:t>
      </w:r>
      <w:r>
        <w:rPr>
          <w:rFonts w:ascii="Times New Roman" w:hAnsi="Times New Roman" w:cs="Times New Roman"/>
        </w:rPr>
        <w:t xml:space="preserve"> </w:t>
      </w:r>
      <w:r w:rsidRPr="00D91895">
        <w:rPr>
          <w:rFonts w:ascii="Times New Roman" w:hAnsi="Times New Roman" w:cs="Times New Roman"/>
        </w:rPr>
        <w:t xml:space="preserve">00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один миллион сто пятьдесят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пятьсот двадцать </w:t>
      </w:r>
      <w:r w:rsidRPr="00B14239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37196" w:rsidRPr="00B14239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37196" w:rsidRPr="00A6215E" w:rsidRDefault="00437196" w:rsidP="00E775C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 xml:space="preserve"> 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37196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437196" w:rsidRPr="00DE4BA2" w:rsidRDefault="00437196" w:rsidP="00DE4BA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E4BA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E4BA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E4BA2">
        <w:rPr>
          <w:rFonts w:ascii="Times New Roman" w:hAnsi="Times New Roman" w:cs="Times New Roman"/>
          <w:b/>
          <w:bCs/>
        </w:rPr>
        <w:t>:</w:t>
      </w:r>
    </w:p>
    <w:p w:rsidR="00437196" w:rsidRPr="00DE4BA2" w:rsidRDefault="00437196" w:rsidP="00DE4BA2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DE4BA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E4BA2">
        <w:rPr>
          <w:rFonts w:ascii="Times New Roman" w:hAnsi="Times New Roman" w:cs="Times New Roman"/>
          <w:color w:val="0000FF"/>
        </w:rPr>
        <w:t xml:space="preserve"> </w:t>
      </w:r>
      <w:r w:rsidRPr="00DE4BA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E4BA2">
        <w:rPr>
          <w:rFonts w:ascii="Times New Roman" w:hAnsi="Times New Roman" w:cs="Times New Roman"/>
          <w:spacing w:val="-6"/>
        </w:rPr>
        <w:t>на участие в запросе цен</w:t>
      </w:r>
      <w:r w:rsidRPr="00DE4BA2">
        <w:rPr>
          <w:rFonts w:ascii="Times New Roman" w:hAnsi="Times New Roman" w:cs="Times New Roman"/>
        </w:rPr>
        <w:t xml:space="preserve"> продлевается на 4 рабочих дня.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37196" w:rsidRPr="00A6215E" w:rsidRDefault="00437196" w:rsidP="00E775CF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» мая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мая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37196" w:rsidRPr="00D55FE5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37196" w:rsidRPr="00A6215E" w:rsidRDefault="00437196" w:rsidP="00E775C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7196" w:rsidRDefault="00437196" w:rsidP="00E775CF">
      <w:pPr>
        <w:jc w:val="both"/>
      </w:pPr>
    </w:p>
    <w:sectPr w:rsidR="00437196" w:rsidSect="00461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F4C"/>
    <w:rsid w:val="000648DD"/>
    <w:rsid w:val="0036723D"/>
    <w:rsid w:val="00384F4C"/>
    <w:rsid w:val="003D771F"/>
    <w:rsid w:val="00437196"/>
    <w:rsid w:val="00454708"/>
    <w:rsid w:val="00461D84"/>
    <w:rsid w:val="00470B27"/>
    <w:rsid w:val="004E5D69"/>
    <w:rsid w:val="00520DB2"/>
    <w:rsid w:val="00611CEC"/>
    <w:rsid w:val="00627840"/>
    <w:rsid w:val="006F3094"/>
    <w:rsid w:val="00721430"/>
    <w:rsid w:val="00887A00"/>
    <w:rsid w:val="008E3C0C"/>
    <w:rsid w:val="00953251"/>
    <w:rsid w:val="00A6215E"/>
    <w:rsid w:val="00B14239"/>
    <w:rsid w:val="00B15C4C"/>
    <w:rsid w:val="00BA40B6"/>
    <w:rsid w:val="00BD1E5B"/>
    <w:rsid w:val="00C572F3"/>
    <w:rsid w:val="00D14104"/>
    <w:rsid w:val="00D42E6F"/>
    <w:rsid w:val="00D55FE5"/>
    <w:rsid w:val="00D822F8"/>
    <w:rsid w:val="00D91895"/>
    <w:rsid w:val="00DA6B67"/>
    <w:rsid w:val="00DE4BA2"/>
    <w:rsid w:val="00E775CF"/>
    <w:rsid w:val="00F06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5C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DE4BA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743</Words>
  <Characters>4238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3</cp:revision>
  <dcterms:created xsi:type="dcterms:W3CDTF">2013-04-26T13:41:00Z</dcterms:created>
  <dcterms:modified xsi:type="dcterms:W3CDTF">2013-04-30T12:33:00Z</dcterms:modified>
</cp:coreProperties>
</file>