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EA62AA" w:rsidRPr="00EA62AA">
        <w:rPr>
          <w:b/>
          <w:sz w:val="28"/>
          <w:szCs w:val="28"/>
          <w:lang w:val="ru-RU"/>
        </w:rPr>
        <w:t>оказание услуг по поверке приборов общепромышленного назначения Кирово-Чепецкого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D61DBB" w:rsidRPr="00D019CA" w:rsidRDefault="00D61DBB" w:rsidP="00D61DBB">
      <w:pPr>
        <w:jc w:val="center"/>
      </w:pPr>
      <w:r w:rsidRPr="00D019CA">
        <w:t>СОДЕРЖАНИЕ</w:t>
      </w:r>
    </w:p>
    <w:p w:rsidR="00D61DBB" w:rsidRPr="00D019CA" w:rsidRDefault="00D61DBB" w:rsidP="00D61DBB">
      <w:pPr>
        <w:jc w:val="center"/>
        <w:rPr>
          <w:sz w:val="26"/>
          <w:szCs w:val="26"/>
        </w:rPr>
      </w:pPr>
    </w:p>
    <w:p w:rsidR="00D357C5" w:rsidRPr="002F26A1" w:rsidRDefault="00D357C5" w:rsidP="00D357C5">
      <w:r w:rsidRPr="002F26A1">
        <w:t>РАЗДЕЛ 1. НАИМЕНОВАНИЕ УСЛУГИ</w:t>
      </w:r>
    </w:p>
    <w:p w:rsidR="00D357C5" w:rsidRPr="002F26A1" w:rsidRDefault="00D357C5" w:rsidP="00D357C5">
      <w:r w:rsidRPr="002F26A1">
        <w:t>РАЗДЕЛ 2. ОПИСАНИЕ УСЛУГ</w:t>
      </w:r>
    </w:p>
    <w:p w:rsidR="00D357C5" w:rsidRPr="002F26A1" w:rsidRDefault="00D357C5" w:rsidP="00D357C5">
      <w:pPr>
        <w:ind w:left="851"/>
      </w:pPr>
      <w:r w:rsidRPr="002F26A1">
        <w:t>Подраздел 2.1 Состав (перечень) оказываемых услуг</w:t>
      </w:r>
    </w:p>
    <w:p w:rsidR="00D357C5" w:rsidRPr="002F26A1" w:rsidRDefault="00D357C5" w:rsidP="00D357C5">
      <w:pPr>
        <w:ind w:left="2552" w:hanging="1701"/>
      </w:pPr>
      <w:r w:rsidRPr="002F26A1">
        <w:t>Подраздел 2.2 Объем оказываемых услуг либо доля оказываемых услуг в общем объеме закупки</w:t>
      </w:r>
    </w:p>
    <w:p w:rsidR="00D357C5" w:rsidRPr="002F26A1" w:rsidRDefault="00D357C5" w:rsidP="00D357C5">
      <w:r w:rsidRPr="002F26A1">
        <w:t>РАЗДЕЛ 3. ТРЕБОВАНИЯ К УСЛУГАМ</w:t>
      </w:r>
    </w:p>
    <w:p w:rsidR="00D357C5" w:rsidRPr="002F26A1" w:rsidRDefault="00D357C5" w:rsidP="00D357C5">
      <w:pPr>
        <w:ind w:left="851"/>
      </w:pPr>
      <w:r w:rsidRPr="002F26A1">
        <w:t>Подраздел 3.1 Общие требования</w:t>
      </w:r>
    </w:p>
    <w:p w:rsidR="00D357C5" w:rsidRPr="002F26A1" w:rsidRDefault="00D357C5" w:rsidP="00D357C5">
      <w:pPr>
        <w:ind w:left="2700" w:hanging="1849"/>
      </w:pPr>
      <w:r w:rsidRPr="002F26A1">
        <w:t>Подраздел 3.2 Требования к гарантийным обязательствам оказываемых услуг</w:t>
      </w:r>
    </w:p>
    <w:p w:rsidR="00D357C5" w:rsidRPr="002F26A1" w:rsidRDefault="00D357C5" w:rsidP="00D357C5">
      <w:pPr>
        <w:ind w:left="851"/>
      </w:pPr>
      <w:r w:rsidRPr="002F26A1">
        <w:t>Подраздел 3.3Требования к конфиденциальности</w:t>
      </w:r>
    </w:p>
    <w:p w:rsidR="00D357C5" w:rsidRPr="002F26A1" w:rsidRDefault="00D357C5" w:rsidP="00D357C5">
      <w:pPr>
        <w:ind w:left="851"/>
      </w:pPr>
      <w:r w:rsidRPr="002F26A1">
        <w:t>Подраздел 3.4 Специальные требования</w:t>
      </w:r>
    </w:p>
    <w:p w:rsidR="00D357C5" w:rsidRPr="002F26A1" w:rsidRDefault="00D357C5" w:rsidP="00D357C5">
      <w:r w:rsidRPr="002F26A1">
        <w:t>РАЗДЕЛ 4. РЕЗУЛЬТАТ ОКАЗАННЫХ УСЛУГ</w:t>
      </w:r>
    </w:p>
    <w:p w:rsidR="00D357C5" w:rsidRPr="002F26A1" w:rsidRDefault="00D357C5" w:rsidP="00D357C5">
      <w:pPr>
        <w:ind w:left="851"/>
      </w:pPr>
      <w:r w:rsidRPr="002F26A1">
        <w:t>Подраздел 4.1 Описание конечного результата оказанных услуг</w:t>
      </w:r>
    </w:p>
    <w:p w:rsidR="00D357C5" w:rsidRPr="002F26A1" w:rsidRDefault="00D357C5" w:rsidP="00D357C5">
      <w:pPr>
        <w:ind w:left="851"/>
      </w:pPr>
      <w:r w:rsidRPr="002F26A1">
        <w:t>Подраздел 4.2 Требования по приемке услуг</w:t>
      </w:r>
    </w:p>
    <w:p w:rsidR="00D357C5" w:rsidRPr="002F26A1" w:rsidRDefault="00D357C5" w:rsidP="00D357C5">
      <w:r w:rsidRPr="002F26A1">
        <w:t>РАЗДЕЛ 5. ПЕРЕЧЕНЬ ПРИНЯТЫХ СОКРАЩЕНИЙ</w:t>
      </w:r>
    </w:p>
    <w:p w:rsidR="00D61DBB" w:rsidRPr="00D019CA" w:rsidRDefault="00D61DBB" w:rsidP="00D61DBB"/>
    <w:p w:rsidR="00956C45" w:rsidRPr="00956C45" w:rsidRDefault="00956C45" w:rsidP="00956C45"/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D357C5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D357C5" w:rsidRDefault="00D357C5" w:rsidP="00D357C5">
      <w:pPr>
        <w:jc w:val="center"/>
      </w:pPr>
      <w:r w:rsidRPr="00D357C5">
        <w:lastRenderedPageBreak/>
        <w:t>РАЗДЕЛ 1. НАИМЕНОВАНИЕ УСЛУГИ</w:t>
      </w:r>
    </w:p>
    <w:p w:rsidR="00D357C5" w:rsidRPr="00D357C5" w:rsidRDefault="00D357C5" w:rsidP="00D357C5">
      <w:pPr>
        <w:jc w:val="center"/>
      </w:pPr>
    </w:p>
    <w:p w:rsidR="00D357C5" w:rsidRPr="00D357C5" w:rsidRDefault="00EA62AA" w:rsidP="00D357C5">
      <w:pPr>
        <w:ind w:firstLine="708"/>
        <w:jc w:val="both"/>
        <w:rPr>
          <w:i/>
          <w:iCs/>
        </w:rPr>
      </w:pPr>
      <w:r>
        <w:rPr>
          <w:rStyle w:val="afffd"/>
          <w:b w:val="0"/>
          <w:sz w:val="24"/>
          <w:szCs w:val="24"/>
        </w:rPr>
        <w:t>О</w:t>
      </w:r>
      <w:r w:rsidRPr="00EA62AA">
        <w:rPr>
          <w:rStyle w:val="afffd"/>
          <w:b w:val="0"/>
          <w:sz w:val="24"/>
          <w:szCs w:val="24"/>
        </w:rPr>
        <w:t>казание услуг по поверке приборов общепромышленного назначения Кирово-Чепецкого отделения филиала «Приволжский территориальный округ» ФГУП «РосРАО»</w:t>
      </w:r>
      <w:r w:rsidR="00D357C5" w:rsidRPr="00D357C5">
        <w:rPr>
          <w:rStyle w:val="afffd"/>
          <w:b w:val="0"/>
          <w:sz w:val="24"/>
          <w:szCs w:val="24"/>
        </w:rPr>
        <w:t>.</w:t>
      </w:r>
    </w:p>
    <w:p w:rsidR="00D357C5" w:rsidRDefault="00D357C5" w:rsidP="00D357C5">
      <w:pPr>
        <w:jc w:val="center"/>
      </w:pPr>
    </w:p>
    <w:p w:rsidR="00D357C5" w:rsidRPr="00D357C5" w:rsidRDefault="00D357C5" w:rsidP="00D357C5">
      <w:pPr>
        <w:jc w:val="center"/>
      </w:pPr>
    </w:p>
    <w:p w:rsidR="00D357C5" w:rsidRDefault="00D357C5" w:rsidP="00D357C5">
      <w:pPr>
        <w:jc w:val="center"/>
      </w:pPr>
      <w:r w:rsidRPr="00D357C5">
        <w:t>РАЗДЕЛ 2. ОПИСАНИЕ УСЛУГИ</w:t>
      </w:r>
    </w:p>
    <w:p w:rsidR="00D357C5" w:rsidRPr="00D357C5" w:rsidRDefault="00D357C5" w:rsidP="00D357C5">
      <w:pPr>
        <w:jc w:val="center"/>
      </w:pPr>
    </w:p>
    <w:p w:rsidR="00D357C5" w:rsidRPr="00D357C5" w:rsidRDefault="00D357C5" w:rsidP="00D357C5">
      <w:pPr>
        <w:jc w:val="center"/>
      </w:pPr>
      <w:r w:rsidRPr="00D357C5">
        <w:t xml:space="preserve">Подраздел 2.1 Состав (перечень) оказываемых услуг </w:t>
      </w:r>
    </w:p>
    <w:p w:rsidR="00D357C5" w:rsidRPr="00D357C5" w:rsidRDefault="00D357C5" w:rsidP="00D357C5">
      <w:pPr>
        <w:ind w:firstLine="708"/>
        <w:jc w:val="both"/>
      </w:pPr>
      <w:r w:rsidRPr="00D357C5">
        <w:rPr>
          <w:rStyle w:val="afffd"/>
          <w:b w:val="0"/>
          <w:sz w:val="24"/>
          <w:szCs w:val="24"/>
        </w:rPr>
        <w:t>Поверка приборов общепромышленного назначения Кирово-Чепецкого</w:t>
      </w:r>
      <w:r w:rsidRPr="00D357C5">
        <w:t xml:space="preserve"> отделения филиала «Приволжский территориальный округ» ФГУП «РосРАО»:</w:t>
      </w:r>
    </w:p>
    <w:p w:rsidR="00D357C5" w:rsidRPr="00D357C5" w:rsidRDefault="00D357C5" w:rsidP="00D357C5">
      <w:pPr>
        <w:jc w:val="center"/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9"/>
        <w:gridCol w:w="3297"/>
        <w:gridCol w:w="1161"/>
        <w:gridCol w:w="1560"/>
        <w:gridCol w:w="3118"/>
      </w:tblGrid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jc w:val="center"/>
              <w:rPr>
                <w:bCs/>
              </w:rPr>
            </w:pPr>
            <w:r w:rsidRPr="00D357C5">
              <w:rPr>
                <w:bCs/>
              </w:rPr>
              <w:t>№ п/п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jc w:val="center"/>
              <w:rPr>
                <w:bCs/>
              </w:rPr>
            </w:pPr>
            <w:r w:rsidRPr="00D357C5">
              <w:rPr>
                <w:bCs/>
              </w:rPr>
              <w:t>Наименование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jc w:val="center"/>
              <w:rPr>
                <w:bCs/>
              </w:rPr>
            </w:pPr>
            <w:r w:rsidRPr="00D357C5">
              <w:rPr>
                <w:bCs/>
              </w:rPr>
              <w:t>Кол-во</w:t>
            </w:r>
          </w:p>
          <w:p w:rsidR="00D357C5" w:rsidRPr="00D357C5" w:rsidRDefault="00D357C5" w:rsidP="00D357C5">
            <w:pPr>
              <w:jc w:val="center"/>
              <w:rPr>
                <w:bCs/>
              </w:rPr>
            </w:pPr>
            <w:r w:rsidRPr="00D357C5">
              <w:rPr>
                <w:bCs/>
              </w:rPr>
              <w:t>(шт.)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  <w:rPr>
                <w:bCs/>
              </w:rPr>
            </w:pPr>
            <w:r w:rsidRPr="00D357C5">
              <w:rPr>
                <w:bCs/>
              </w:rPr>
              <w:t>Дата поверки</w:t>
            </w:r>
          </w:p>
        </w:tc>
        <w:tc>
          <w:tcPr>
            <w:tcW w:w="3118" w:type="dxa"/>
          </w:tcPr>
          <w:p w:rsidR="00D357C5" w:rsidRPr="00D357C5" w:rsidRDefault="00D357C5" w:rsidP="00D357C5">
            <w:pPr>
              <w:ind w:firstLine="34"/>
              <w:jc w:val="center"/>
              <w:rPr>
                <w:bCs/>
              </w:rPr>
            </w:pPr>
            <w:r w:rsidRPr="00D357C5">
              <w:rPr>
                <w:bCs/>
              </w:rPr>
              <w:t>Место</w:t>
            </w:r>
          </w:p>
          <w:p w:rsidR="00D357C5" w:rsidRPr="00D357C5" w:rsidRDefault="00D357C5" w:rsidP="00D357C5">
            <w:pPr>
              <w:ind w:firstLine="34"/>
              <w:jc w:val="center"/>
              <w:rPr>
                <w:bCs/>
              </w:rPr>
            </w:pPr>
            <w:r w:rsidRPr="00D357C5">
              <w:rPr>
                <w:bCs/>
              </w:rPr>
              <w:t>эксплуатации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MAHOMETP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П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OKA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З. 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C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D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KOP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ПУСА 160 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MM</w:t>
            </w:r>
          </w:p>
          <w:p w:rsidR="00D357C5" w:rsidRPr="00D357C5" w:rsidRDefault="00D357C5" w:rsidP="00D357C5">
            <w:r w:rsidRPr="00D357C5">
              <w:t>МП4-У, OБM-1-160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16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MAHOMETP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П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OKA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З. 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C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D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KOP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ПУСА 60 </w:t>
            </w: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  <w:lang w:val="en-US"/>
              </w:rPr>
              <w:t>MM</w:t>
            </w:r>
          </w:p>
          <w:p w:rsidR="00D357C5" w:rsidRPr="00D357C5" w:rsidRDefault="00D357C5" w:rsidP="00D357C5">
            <w:r w:rsidRPr="00D357C5">
              <w:t>МТП-2, МТ-2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7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>IV</w:t>
            </w:r>
            <w:r w:rsidRPr="00D357C5">
              <w:t xml:space="preserve"> квартал 2014г.</w:t>
            </w:r>
          </w:p>
        </w:tc>
        <w:tc>
          <w:tcPr>
            <w:tcW w:w="3118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MAHOMETP OБPAЗЦOBЫЙ</w:t>
            </w:r>
          </w:p>
          <w:p w:rsidR="00D357C5" w:rsidRPr="00D357C5" w:rsidRDefault="00D357C5" w:rsidP="00D357C5">
            <w:r w:rsidRPr="00D357C5">
              <w:t>МО, 1227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3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MAHOMETP OБPAЗЦOBЫЙ</w:t>
            </w:r>
          </w:p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МО, 11201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MAHOMETP OБPAЗЦOBЫЙ</w:t>
            </w:r>
          </w:p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МО, 11203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МЕГАОММЕТР</w:t>
            </w:r>
          </w:p>
          <w:p w:rsidR="00D357C5" w:rsidRPr="00D357C5" w:rsidRDefault="00D357C5" w:rsidP="00D357C5">
            <w:r w:rsidRPr="00D357C5">
              <w:t>M4100, М410013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2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ЛИHИЯ ДЛЯ ПOBEPKИ ЭЛ.MOCTOB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MAГAЗИH COПPOTИBЛEHИЯ</w:t>
            </w:r>
          </w:p>
          <w:p w:rsidR="00D357C5" w:rsidRPr="00D357C5" w:rsidRDefault="00D357C5" w:rsidP="00D357C5">
            <w:r w:rsidRPr="00D357C5">
              <w:t>P-4831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BECЫ OБЩEГO ПPИMEHEHИЯ</w:t>
            </w:r>
          </w:p>
          <w:p w:rsidR="00D357C5" w:rsidRPr="00D357C5" w:rsidRDefault="00D357C5" w:rsidP="00D357C5">
            <w:r w:rsidRPr="00D357C5">
              <w:t>PП-2Г13M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ПPИБOP KOHTPOЛЯ ПHEBMATИЧЕСКИЙ CAMOПИШУЩИЙ</w:t>
            </w:r>
          </w:p>
          <w:p w:rsidR="00D357C5" w:rsidRPr="00D357C5" w:rsidRDefault="00D357C5" w:rsidP="00D357C5">
            <w:r w:rsidRPr="00D357C5">
              <w:t>ПB10.1Э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7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ПPEOБPAЗOBATEЛЬ ИЗMEPИTEЛЬHЫЙ</w:t>
            </w:r>
          </w:p>
          <w:p w:rsidR="00D357C5" w:rsidRPr="00D357C5" w:rsidRDefault="00D357C5" w:rsidP="00D357C5">
            <w:r w:rsidRPr="00D357C5">
              <w:t>Ш-79, - 50 ÷ 100 ºC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4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ПPEOБPAЗOBATEЛЬ ИЗMEPИTEЛЬHЫЙ</w:t>
            </w:r>
          </w:p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Ш-79, - 50 ÷ 150 ºC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4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ЭЛEKTPОПНЕВМО-</w:t>
            </w:r>
          </w:p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ПPEOБPAЗOBATEЛЬ</w:t>
            </w:r>
          </w:p>
          <w:p w:rsidR="00D357C5" w:rsidRPr="00D357C5" w:rsidRDefault="00D357C5" w:rsidP="00D357C5">
            <w:r w:rsidRPr="00D357C5">
              <w:t>ЭПП-Щ, М8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9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ПPEOБPAЗOBATEЛЬ PAЗHOCТИ</w:t>
            </w:r>
          </w:p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ДABЛEHИЙ</w:t>
            </w:r>
          </w:p>
          <w:p w:rsidR="00D357C5" w:rsidRPr="00D357C5" w:rsidRDefault="00D357C5" w:rsidP="00D357C5">
            <w:r w:rsidRPr="00D357C5">
              <w:t>13ДД</w:t>
            </w:r>
            <w:proofErr w:type="gramStart"/>
            <w:r w:rsidRPr="00D357C5">
              <w:t>11,  0</w:t>
            </w:r>
            <w:proofErr w:type="gramEnd"/>
            <w:r w:rsidRPr="00D357C5">
              <w:t>,63KГC/CM2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ФOTOKOЛOPИMETP</w:t>
            </w:r>
          </w:p>
          <w:p w:rsidR="00D357C5" w:rsidRPr="00D357C5" w:rsidRDefault="00D357C5" w:rsidP="00D357C5">
            <w:r w:rsidRPr="00D357C5">
              <w:t>KФK-2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УHИBEPCAЛЬHЫЙ ИOHOMEP</w:t>
            </w:r>
          </w:p>
          <w:p w:rsidR="00D357C5" w:rsidRPr="00D357C5" w:rsidRDefault="00D357C5" w:rsidP="00D357C5">
            <w:r w:rsidRPr="00D357C5">
              <w:t>ЭB-74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BECЫ ЛAБOPATOPHЫE</w:t>
            </w:r>
          </w:p>
          <w:p w:rsidR="00D357C5" w:rsidRPr="00D357C5" w:rsidRDefault="00D357C5" w:rsidP="00D357C5">
            <w:r w:rsidRPr="00D357C5">
              <w:t>BЛТ-1500-П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2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ГИРЯ КАЛИБРОВОЧНАЯ</w:t>
            </w:r>
          </w:p>
          <w:p w:rsidR="00D357C5" w:rsidRPr="00D357C5" w:rsidRDefault="00D357C5" w:rsidP="00D357C5">
            <w:r w:rsidRPr="00D357C5">
              <w:t>1 кг F1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2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BECЫ ЛAБOPATOPHЫE</w:t>
            </w:r>
          </w:p>
          <w:p w:rsidR="00D357C5" w:rsidRPr="00D357C5" w:rsidRDefault="00D357C5" w:rsidP="00D357C5">
            <w:r w:rsidRPr="00D357C5">
              <w:t>ЛВ-210А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ГИРЯ КАЛИБРОВОЧНАЯ</w:t>
            </w:r>
          </w:p>
          <w:p w:rsidR="00D357C5" w:rsidRPr="00D357C5" w:rsidRDefault="00D357C5" w:rsidP="00D357C5">
            <w:r w:rsidRPr="00D357C5">
              <w:t>200 г E2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BECЫ ЭЛЕКТРОННЫЕ</w:t>
            </w:r>
          </w:p>
          <w:p w:rsidR="00D357C5" w:rsidRPr="00D357C5" w:rsidRDefault="00D357C5" w:rsidP="00D357C5">
            <w:r w:rsidRPr="00D357C5">
              <w:t>AF-R220CE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  <w:tr w:rsidR="00D357C5" w:rsidRPr="00D357C5" w:rsidTr="00117E35">
        <w:trPr>
          <w:trHeight w:val="425"/>
        </w:trPr>
        <w:tc>
          <w:tcPr>
            <w:tcW w:w="859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</w:t>
            </w:r>
          </w:p>
        </w:tc>
        <w:tc>
          <w:tcPr>
            <w:tcW w:w="3297" w:type="dxa"/>
          </w:tcPr>
          <w:p w:rsidR="00D357C5" w:rsidRPr="00D357C5" w:rsidRDefault="00D357C5" w:rsidP="00D357C5">
            <w:pPr>
              <w:pStyle w:val="31"/>
              <w:keepNext w:val="0"/>
              <w:widowControl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357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BECЫ ЭЛЕКТРОННЫЕ</w:t>
            </w:r>
          </w:p>
          <w:p w:rsidR="00D357C5" w:rsidRPr="00D357C5" w:rsidRDefault="00D357C5" w:rsidP="00D357C5">
            <w:r w:rsidRPr="00D357C5">
              <w:t>AJH-R2200CE</w:t>
            </w:r>
          </w:p>
        </w:tc>
        <w:tc>
          <w:tcPr>
            <w:tcW w:w="1161" w:type="dxa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>1</w:t>
            </w:r>
          </w:p>
        </w:tc>
        <w:tc>
          <w:tcPr>
            <w:tcW w:w="1560" w:type="dxa"/>
          </w:tcPr>
          <w:p w:rsidR="00D357C5" w:rsidRPr="00D357C5" w:rsidRDefault="00D357C5" w:rsidP="00D357C5">
            <w:pPr>
              <w:jc w:val="center"/>
            </w:pPr>
            <w:r w:rsidRPr="00D357C5">
              <w:rPr>
                <w:lang w:val="en-US"/>
              </w:rPr>
              <w:t xml:space="preserve">IV </w:t>
            </w:r>
            <w:r w:rsidRPr="00D357C5">
              <w:t>квартал 2014г.</w:t>
            </w:r>
          </w:p>
        </w:tc>
        <w:tc>
          <w:tcPr>
            <w:tcW w:w="3118" w:type="dxa"/>
            <w:vAlign w:val="center"/>
          </w:tcPr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t xml:space="preserve">г. Кирово-Чепецк, </w:t>
            </w:r>
          </w:p>
          <w:p w:rsidR="00D357C5" w:rsidRPr="00D357C5" w:rsidRDefault="00D357C5" w:rsidP="00D357C5">
            <w:pPr>
              <w:tabs>
                <w:tab w:val="left" w:pos="709"/>
              </w:tabs>
              <w:jc w:val="center"/>
            </w:pPr>
            <w:r w:rsidRPr="00D357C5">
              <w:lastRenderedPageBreak/>
              <w:t>пер. Пожарный, д. 7, здание корпуса 2А (</w:t>
            </w:r>
            <w:proofErr w:type="spellStart"/>
            <w:r w:rsidRPr="00D357C5">
              <w:t>промплощадка</w:t>
            </w:r>
            <w:proofErr w:type="spellEnd"/>
            <w:r w:rsidRPr="00D357C5">
              <w:t xml:space="preserve"> завода полимеров)</w:t>
            </w:r>
          </w:p>
        </w:tc>
      </w:tr>
    </w:tbl>
    <w:p w:rsidR="00D357C5" w:rsidRPr="00D357C5" w:rsidRDefault="00D357C5" w:rsidP="00D357C5">
      <w:pPr>
        <w:jc w:val="center"/>
      </w:pPr>
    </w:p>
    <w:p w:rsidR="00D357C5" w:rsidRPr="00D357C5" w:rsidRDefault="00D357C5" w:rsidP="00D357C5">
      <w:pPr>
        <w:jc w:val="center"/>
      </w:pPr>
      <w:r w:rsidRPr="00D357C5">
        <w:t>Подраздел 2.2 Объем оказываемых услуг либо доля оказываемых услуг в общем объеме закупки</w:t>
      </w:r>
    </w:p>
    <w:p w:rsidR="00D357C5" w:rsidRPr="00D357C5" w:rsidRDefault="00D357C5" w:rsidP="00D357C5">
      <w:r w:rsidRPr="00D357C5">
        <w:t>Доля/объем отдельных услуг в общем объеме закупок не определена.</w:t>
      </w:r>
    </w:p>
    <w:p w:rsidR="00D357C5" w:rsidRDefault="00D357C5" w:rsidP="00D357C5">
      <w:pPr>
        <w:jc w:val="center"/>
      </w:pPr>
    </w:p>
    <w:p w:rsidR="00D357C5" w:rsidRPr="00D357C5" w:rsidRDefault="00D357C5" w:rsidP="00D357C5">
      <w:pPr>
        <w:jc w:val="center"/>
      </w:pPr>
    </w:p>
    <w:p w:rsidR="00D357C5" w:rsidRDefault="00D357C5" w:rsidP="00D357C5">
      <w:pPr>
        <w:jc w:val="center"/>
      </w:pPr>
      <w:r w:rsidRPr="00D357C5">
        <w:t>РАЗДЕЛ 3. ТРЕБОВАНИЯ К УСЛУГАМ</w:t>
      </w:r>
    </w:p>
    <w:p w:rsidR="00D357C5" w:rsidRPr="00D357C5" w:rsidRDefault="00D357C5" w:rsidP="00D357C5">
      <w:pPr>
        <w:jc w:val="center"/>
      </w:pPr>
    </w:p>
    <w:p w:rsidR="00D357C5" w:rsidRPr="00D357C5" w:rsidRDefault="00D357C5" w:rsidP="00D357C5">
      <w:pPr>
        <w:jc w:val="center"/>
      </w:pPr>
      <w:r w:rsidRPr="00D357C5">
        <w:t>Подраздел 3.1 Общие требования</w:t>
      </w:r>
    </w:p>
    <w:p w:rsidR="00D357C5" w:rsidRPr="00D357C5" w:rsidRDefault="00D357C5" w:rsidP="00D357C5">
      <w:pPr>
        <w:jc w:val="both"/>
      </w:pPr>
      <w:r w:rsidRPr="00D357C5">
        <w:rPr>
          <w:u w:val="single"/>
        </w:rPr>
        <w:t>Место оказания услуг</w:t>
      </w:r>
      <w:r w:rsidRPr="00D357C5">
        <w:t>: г. Кирово-Чепецк, пер. Пожарный, д. 7, здание корпуса 2А (</w:t>
      </w:r>
      <w:proofErr w:type="spellStart"/>
      <w:r w:rsidRPr="00D357C5">
        <w:t>промплощадка</w:t>
      </w:r>
      <w:proofErr w:type="spellEnd"/>
      <w:r w:rsidRPr="00D357C5">
        <w:t xml:space="preserve"> завода полимеров).</w:t>
      </w:r>
    </w:p>
    <w:p w:rsidR="00D357C5" w:rsidRPr="00D357C5" w:rsidRDefault="00D357C5" w:rsidP="00D357C5">
      <w:pPr>
        <w:jc w:val="center"/>
      </w:pPr>
      <w:bookmarkStart w:id="3" w:name="_GoBack"/>
      <w:bookmarkEnd w:id="3"/>
    </w:p>
    <w:p w:rsidR="00D357C5" w:rsidRPr="00D357C5" w:rsidRDefault="00D357C5" w:rsidP="00D357C5">
      <w:pPr>
        <w:jc w:val="both"/>
        <w:rPr>
          <w:u w:val="single"/>
        </w:rPr>
      </w:pPr>
      <w:r w:rsidRPr="00D357C5">
        <w:rPr>
          <w:u w:val="single"/>
        </w:rPr>
        <w:t>Сроки и график оказания услуг:</w:t>
      </w:r>
    </w:p>
    <w:p w:rsidR="00D357C5" w:rsidRPr="00D357C5" w:rsidRDefault="00D357C5" w:rsidP="00D357C5">
      <w:pPr>
        <w:jc w:val="both"/>
      </w:pPr>
      <w:r w:rsidRPr="00D357C5">
        <w:t>Дата начала оказания услуг – октябрь 2014 года.</w:t>
      </w:r>
    </w:p>
    <w:p w:rsidR="00D357C5" w:rsidRPr="00D357C5" w:rsidRDefault="00D357C5" w:rsidP="00D357C5">
      <w:pPr>
        <w:jc w:val="both"/>
      </w:pPr>
      <w:r w:rsidRPr="00D357C5">
        <w:t>Дата окончания оказания услуг – декабрь 2014 года.</w:t>
      </w:r>
    </w:p>
    <w:p w:rsidR="00D357C5" w:rsidRPr="00D357C5" w:rsidRDefault="00D357C5" w:rsidP="00D357C5">
      <w:pPr>
        <w:jc w:val="center"/>
      </w:pPr>
    </w:p>
    <w:p w:rsidR="00D357C5" w:rsidRPr="00D357C5" w:rsidRDefault="00D357C5" w:rsidP="00D357C5">
      <w:pPr>
        <w:jc w:val="center"/>
      </w:pPr>
      <w:r w:rsidRPr="00D357C5">
        <w:t>Подраздел 3.2 Требования к гарантийным обязательствам оказываемых услуг</w:t>
      </w:r>
    </w:p>
    <w:p w:rsidR="00D357C5" w:rsidRPr="00D357C5" w:rsidRDefault="00D357C5" w:rsidP="00D357C5">
      <w:pPr>
        <w:ind w:firstLine="567"/>
        <w:jc w:val="both"/>
      </w:pPr>
      <w:r w:rsidRPr="00D357C5">
        <w:t>Срок гарантии качества услуг устанавливается 12 месяцев, считая от даты оформления нормативных документов по результатам испытаний средств измерений.</w:t>
      </w:r>
    </w:p>
    <w:p w:rsidR="00D357C5" w:rsidRPr="00D357C5" w:rsidRDefault="00D357C5" w:rsidP="00D357C5">
      <w:pPr>
        <w:jc w:val="center"/>
      </w:pPr>
    </w:p>
    <w:p w:rsidR="00D357C5" w:rsidRPr="00D357C5" w:rsidRDefault="00D357C5" w:rsidP="00D357C5">
      <w:pPr>
        <w:jc w:val="center"/>
      </w:pPr>
      <w:r w:rsidRPr="00D357C5">
        <w:t>Подраздел 3.3 Требования к конфиденциальности</w:t>
      </w:r>
    </w:p>
    <w:p w:rsidR="00D357C5" w:rsidRPr="00D357C5" w:rsidRDefault="00D357C5" w:rsidP="00D357C5">
      <w:pPr>
        <w:ind w:firstLine="567"/>
        <w:jc w:val="both"/>
      </w:pPr>
      <w:r w:rsidRPr="00D357C5">
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</w:r>
    </w:p>
    <w:p w:rsidR="00D357C5" w:rsidRPr="00D357C5" w:rsidRDefault="00D357C5" w:rsidP="00D357C5">
      <w:pPr>
        <w:ind w:firstLine="567"/>
        <w:jc w:val="both"/>
      </w:pPr>
      <w:r w:rsidRPr="00D357C5">
        <w:t xml:space="preserve">Стороны обязуются не раскрывать такую информацию другим лицам, и не использовать ее для </w:t>
      </w:r>
      <w:proofErr w:type="gramStart"/>
      <w:r w:rsidRPr="00D357C5">
        <w:t>каких либо</w:t>
      </w:r>
      <w:proofErr w:type="gramEnd"/>
      <w:r w:rsidRPr="00D357C5">
        <w:t xml:space="preserve">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</w:r>
    </w:p>
    <w:p w:rsidR="00D357C5" w:rsidRPr="00D357C5" w:rsidRDefault="00D357C5" w:rsidP="00D357C5">
      <w:pPr>
        <w:jc w:val="center"/>
      </w:pPr>
    </w:p>
    <w:p w:rsidR="00D357C5" w:rsidRPr="00D357C5" w:rsidRDefault="00D357C5" w:rsidP="00D357C5">
      <w:pPr>
        <w:jc w:val="center"/>
      </w:pPr>
      <w:r w:rsidRPr="00D357C5">
        <w:t>Подраздел 3.4 Специальные требования</w:t>
      </w:r>
    </w:p>
    <w:p w:rsidR="00D357C5" w:rsidRPr="00D357C5" w:rsidRDefault="00D357C5" w:rsidP="00D357C5">
      <w:pPr>
        <w:ind w:firstLine="708"/>
        <w:jc w:val="both"/>
      </w:pPr>
      <w:r w:rsidRPr="00D357C5">
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</w:r>
      <w:proofErr w:type="spellStart"/>
      <w:r w:rsidRPr="00D357C5">
        <w:t>поверителя</w:t>
      </w:r>
      <w:proofErr w:type="spellEnd"/>
      <w:r w:rsidRPr="00D357C5">
        <w:t xml:space="preserve"> в соответствии с правилами 50.2.012-94 «ГСИ. Порядок аттестации </w:t>
      </w:r>
      <w:proofErr w:type="spellStart"/>
      <w:r w:rsidRPr="00D357C5">
        <w:t>поверителей</w:t>
      </w:r>
      <w:proofErr w:type="spellEnd"/>
      <w:r w:rsidRPr="00D357C5">
        <w:t xml:space="preserve"> средств измерений».</w:t>
      </w:r>
    </w:p>
    <w:p w:rsidR="00D357C5" w:rsidRPr="00D357C5" w:rsidRDefault="00D357C5" w:rsidP="00D357C5">
      <w:pPr>
        <w:jc w:val="center"/>
      </w:pPr>
    </w:p>
    <w:p w:rsidR="00D357C5" w:rsidRPr="00D357C5" w:rsidRDefault="00D357C5" w:rsidP="00D357C5">
      <w:pPr>
        <w:jc w:val="center"/>
      </w:pPr>
    </w:p>
    <w:p w:rsidR="00D357C5" w:rsidRDefault="00D357C5" w:rsidP="00D357C5">
      <w:pPr>
        <w:jc w:val="center"/>
      </w:pPr>
      <w:r w:rsidRPr="00D357C5">
        <w:t>РАЗДЕЛ 4. РЕЗУЛЬТАТ ОКАЗАННЫХ УСЛУГ</w:t>
      </w:r>
    </w:p>
    <w:p w:rsidR="00D357C5" w:rsidRPr="00D357C5" w:rsidRDefault="00D357C5" w:rsidP="00D357C5">
      <w:pPr>
        <w:jc w:val="center"/>
      </w:pPr>
    </w:p>
    <w:p w:rsidR="00D357C5" w:rsidRPr="00D357C5" w:rsidRDefault="00D357C5" w:rsidP="00D357C5">
      <w:pPr>
        <w:jc w:val="center"/>
      </w:pPr>
      <w:r w:rsidRPr="00D357C5">
        <w:t>Подраздел 4.1 Описание конечного результата оказанных услуг</w:t>
      </w:r>
    </w:p>
    <w:p w:rsidR="00D357C5" w:rsidRPr="00D357C5" w:rsidRDefault="00D357C5" w:rsidP="00D357C5">
      <w:pPr>
        <w:shd w:val="clear" w:color="auto" w:fill="FFFFFF"/>
        <w:ind w:firstLine="708"/>
        <w:jc w:val="both"/>
      </w:pPr>
      <w:r w:rsidRPr="00D357C5">
        <w:t xml:space="preserve">По результатам поверки (если приборы пригодны к применению) накладывается </w:t>
      </w:r>
      <w:proofErr w:type="spellStart"/>
      <w:r w:rsidRPr="00D357C5">
        <w:t>поверительное</w:t>
      </w:r>
      <w:proofErr w:type="spellEnd"/>
      <w:r w:rsidRPr="00D357C5">
        <w:t xml:space="preserve"> клеймо установленной формы на приборы. Если приборы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</w:r>
    </w:p>
    <w:p w:rsidR="00D357C5" w:rsidRPr="00D357C5" w:rsidRDefault="00D357C5" w:rsidP="00D357C5">
      <w:pPr>
        <w:shd w:val="clear" w:color="auto" w:fill="FFFFFF"/>
        <w:jc w:val="both"/>
      </w:pPr>
    </w:p>
    <w:p w:rsidR="00D357C5" w:rsidRPr="00D357C5" w:rsidRDefault="00D357C5" w:rsidP="00D357C5">
      <w:pPr>
        <w:jc w:val="center"/>
      </w:pPr>
      <w:r w:rsidRPr="00D357C5">
        <w:t>Подраздел 4.2 Требования по приемке услуг</w:t>
      </w:r>
    </w:p>
    <w:p w:rsidR="00D357C5" w:rsidRPr="00D357C5" w:rsidRDefault="00D357C5" w:rsidP="00D357C5">
      <w:pPr>
        <w:ind w:firstLine="708"/>
        <w:jc w:val="both"/>
      </w:pPr>
      <w:r w:rsidRPr="00D357C5">
        <w:t>Приемка услуг осуществляется Заказчиком путем подписания Акта сдачи-приемки выполненных работ (услуг).</w:t>
      </w:r>
    </w:p>
    <w:p w:rsidR="00D357C5" w:rsidRDefault="00D357C5" w:rsidP="00D357C5">
      <w:pPr>
        <w:jc w:val="center"/>
        <w:rPr>
          <w:bCs/>
        </w:rPr>
      </w:pPr>
    </w:p>
    <w:p w:rsidR="00D357C5" w:rsidRPr="00D357C5" w:rsidRDefault="00D357C5" w:rsidP="00D357C5">
      <w:pPr>
        <w:jc w:val="center"/>
        <w:rPr>
          <w:bCs/>
        </w:rPr>
      </w:pPr>
    </w:p>
    <w:p w:rsidR="00D357C5" w:rsidRPr="00D357C5" w:rsidRDefault="00D357C5" w:rsidP="00D357C5">
      <w:pPr>
        <w:jc w:val="center"/>
      </w:pPr>
      <w:r w:rsidRPr="00D357C5">
        <w:t>РАЗДЕЛ 5. ПЕРЕЧЕНЬ ПРИНЯТЫХ СОКРАЩЕНИЙ</w:t>
      </w:r>
    </w:p>
    <w:p w:rsidR="00D357C5" w:rsidRPr="00D357C5" w:rsidRDefault="00D357C5" w:rsidP="00D357C5">
      <w:pPr>
        <w:jc w:val="center"/>
        <w:outlineLvl w:val="0"/>
      </w:pPr>
    </w:p>
    <w:tbl>
      <w:tblPr>
        <w:tblW w:w="100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2"/>
        <w:gridCol w:w="1701"/>
        <w:gridCol w:w="7371"/>
      </w:tblGrid>
      <w:tr w:rsidR="00D357C5" w:rsidRPr="00D357C5" w:rsidTr="00D357C5">
        <w:tc>
          <w:tcPr>
            <w:tcW w:w="952" w:type="dxa"/>
          </w:tcPr>
          <w:p w:rsidR="00D357C5" w:rsidRPr="00D357C5" w:rsidRDefault="00D357C5" w:rsidP="00D357C5">
            <w:pPr>
              <w:jc w:val="center"/>
              <w:outlineLvl w:val="0"/>
            </w:pPr>
            <w:r w:rsidRPr="00D357C5">
              <w:t>№ п/п</w:t>
            </w:r>
          </w:p>
        </w:tc>
        <w:tc>
          <w:tcPr>
            <w:tcW w:w="1701" w:type="dxa"/>
          </w:tcPr>
          <w:p w:rsidR="00D357C5" w:rsidRPr="00D357C5" w:rsidRDefault="00D357C5" w:rsidP="00D357C5">
            <w:pPr>
              <w:jc w:val="center"/>
              <w:outlineLvl w:val="0"/>
            </w:pPr>
            <w:r w:rsidRPr="00D357C5">
              <w:t>Сокращение</w:t>
            </w:r>
          </w:p>
        </w:tc>
        <w:tc>
          <w:tcPr>
            <w:tcW w:w="7371" w:type="dxa"/>
          </w:tcPr>
          <w:p w:rsidR="00D357C5" w:rsidRPr="00D357C5" w:rsidRDefault="00D357C5" w:rsidP="00D357C5">
            <w:pPr>
              <w:jc w:val="center"/>
              <w:outlineLvl w:val="0"/>
            </w:pPr>
            <w:r w:rsidRPr="00D357C5">
              <w:t>Расшифровка сокращения</w:t>
            </w:r>
          </w:p>
        </w:tc>
      </w:tr>
      <w:tr w:rsidR="00D357C5" w:rsidRPr="00D357C5" w:rsidTr="00D357C5">
        <w:tc>
          <w:tcPr>
            <w:tcW w:w="952" w:type="dxa"/>
          </w:tcPr>
          <w:p w:rsidR="00D357C5" w:rsidRPr="00D357C5" w:rsidRDefault="00D357C5" w:rsidP="00D357C5">
            <w:pPr>
              <w:jc w:val="center"/>
              <w:outlineLvl w:val="0"/>
            </w:pPr>
            <w:r w:rsidRPr="00D357C5">
              <w:t>1</w:t>
            </w:r>
          </w:p>
        </w:tc>
        <w:tc>
          <w:tcPr>
            <w:tcW w:w="1701" w:type="dxa"/>
          </w:tcPr>
          <w:p w:rsidR="00D357C5" w:rsidRPr="00D357C5" w:rsidRDefault="00D357C5" w:rsidP="00D357C5">
            <w:pPr>
              <w:jc w:val="center"/>
              <w:outlineLvl w:val="0"/>
            </w:pPr>
            <w:r w:rsidRPr="00D357C5">
              <w:t>ФГУП</w:t>
            </w:r>
          </w:p>
        </w:tc>
        <w:tc>
          <w:tcPr>
            <w:tcW w:w="7371" w:type="dxa"/>
          </w:tcPr>
          <w:p w:rsidR="00D357C5" w:rsidRPr="00D357C5" w:rsidRDefault="00D357C5" w:rsidP="00D357C5">
            <w:pPr>
              <w:jc w:val="center"/>
              <w:outlineLvl w:val="0"/>
            </w:pPr>
            <w:r w:rsidRPr="00D357C5">
              <w:t>Федеральное государственное унитарное предприятие</w:t>
            </w:r>
          </w:p>
        </w:tc>
      </w:tr>
    </w:tbl>
    <w:p w:rsidR="0030315B" w:rsidRDefault="0030315B" w:rsidP="00D357C5">
      <w:pPr>
        <w:jc w:val="center"/>
      </w:pPr>
    </w:p>
    <w:sectPr w:rsidR="0030315B" w:rsidSect="00D357C5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EA62AA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23247802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EA62AA" w:rsidRPr="00EA62AA">
      <w:rPr>
        <w:rFonts w:ascii="Times New Roman" w:hAnsi="Times New Roman" w:cs="Times New Roman"/>
      </w:rPr>
      <w:t>оказание услуг по поверке приборов общепромышленного назначения Кирово-Чепецкого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058CE"/>
    <w:multiLevelType w:val="hybridMultilevel"/>
    <w:tmpl w:val="4BD6B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7"/>
  </w:num>
  <w:num w:numId="12">
    <w:abstractNumId w:val="5"/>
  </w:num>
  <w:num w:numId="13">
    <w:abstractNumId w:val="14"/>
  </w:num>
  <w:num w:numId="14">
    <w:abstractNumId w:val="9"/>
  </w:num>
  <w:num w:numId="15">
    <w:abstractNumId w:val="4"/>
  </w:num>
  <w:num w:numId="16">
    <w:abstractNumId w:val="8"/>
  </w:num>
  <w:num w:numId="17">
    <w:abstractNumId w:val="7"/>
  </w:num>
  <w:num w:numId="18">
    <w:abstractNumId w:val="5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4"/>
    <w:lvlOverride w:ilvl="0">
      <w:startOverride w:val="1"/>
    </w:lvlOverride>
  </w:num>
  <w:num w:numId="23">
    <w:abstractNumId w:val="9"/>
    <w:lvlOverride w:ilvl="0">
      <w:startOverride w:val="1"/>
    </w:lvlOverride>
  </w:num>
  <w:num w:numId="24">
    <w:abstractNumId w:val="14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6"/>
  </w:num>
  <w:num w:numId="27">
    <w:abstractNumId w:val="18"/>
  </w:num>
  <w:num w:numId="28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7C5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A62AA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9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376C2BB-F623-4D9B-ABB0-5BA919B45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120</TotalTime>
  <Pages>6</Pages>
  <Words>938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7276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36</cp:revision>
  <cp:lastPrinted>2013-05-13T10:31:00Z</cp:lastPrinted>
  <dcterms:created xsi:type="dcterms:W3CDTF">2013-12-04T11:06:00Z</dcterms:created>
  <dcterms:modified xsi:type="dcterms:W3CDTF">2014-05-27T06:32:00Z</dcterms:modified>
</cp:coreProperties>
</file>