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E3D" w:rsidRPr="00B7129C" w:rsidRDefault="00954E3D" w:rsidP="00E345CE">
      <w:pPr>
        <w:shd w:val="clear" w:color="auto" w:fill="FFFFFF"/>
        <w:spacing w:before="269" w:line="276" w:lineRule="auto"/>
        <w:jc w:val="center"/>
        <w:outlineLvl w:val="0"/>
        <w:rPr>
          <w:b/>
        </w:rPr>
      </w:pPr>
      <w:bookmarkStart w:id="0" w:name="_GoBack"/>
      <w:bookmarkStart w:id="1" w:name="_Toc98295342"/>
      <w:bookmarkStart w:id="2" w:name="_Toc98947552"/>
      <w:bookmarkStart w:id="3" w:name="_Toc98948091"/>
      <w:bookmarkStart w:id="4" w:name="_Toc98948611"/>
      <w:bookmarkEnd w:id="0"/>
      <w:r w:rsidRPr="00B7129C">
        <w:rPr>
          <w:b/>
        </w:rPr>
        <w:t xml:space="preserve">Договор финансовой аренды (лизинга) № </w:t>
      </w:r>
    </w:p>
    <w:p w:rsidR="00954E3D" w:rsidRPr="00B7129C" w:rsidRDefault="00954E3D" w:rsidP="00E345CE">
      <w:pPr>
        <w:shd w:val="clear" w:color="auto" w:fill="FFFFFF"/>
        <w:tabs>
          <w:tab w:val="left" w:leader="underscore" w:pos="3010"/>
        </w:tabs>
        <w:spacing w:line="276" w:lineRule="auto"/>
        <w:ind w:left="5"/>
        <w:jc w:val="center"/>
      </w:pPr>
    </w:p>
    <w:p w:rsidR="00954E3D" w:rsidRPr="00B7129C" w:rsidRDefault="00954E3D" w:rsidP="00667B61">
      <w:pPr>
        <w:shd w:val="clear" w:color="auto" w:fill="FFFFFF"/>
        <w:tabs>
          <w:tab w:val="left" w:pos="6379"/>
          <w:tab w:val="left" w:pos="9024"/>
        </w:tabs>
        <w:spacing w:before="5" w:line="276" w:lineRule="auto"/>
        <w:ind w:left="10"/>
      </w:pPr>
      <w:r w:rsidRPr="00B7129C">
        <w:rPr>
          <w:spacing w:val="-17"/>
        </w:rPr>
        <w:t>г. Нижний Новгород</w:t>
      </w:r>
      <w:r>
        <w:rPr>
          <w:spacing w:val="-17"/>
        </w:rPr>
        <w:tab/>
        <w:t xml:space="preserve">                  </w:t>
      </w:r>
      <w:r w:rsidRPr="00B7129C">
        <w:rPr>
          <w:spacing w:val="-17"/>
        </w:rPr>
        <w:t xml:space="preserve">        </w:t>
      </w:r>
      <w:r w:rsidRPr="00B7129C">
        <w:t xml:space="preserve">«__» ________  201_ </w:t>
      </w:r>
      <w:r w:rsidRPr="00B7129C">
        <w:rPr>
          <w:spacing w:val="-14"/>
        </w:rPr>
        <w:t>г.</w:t>
      </w:r>
    </w:p>
    <w:p w:rsidR="00954E3D" w:rsidRPr="00B7129C" w:rsidRDefault="00954E3D" w:rsidP="00E345CE">
      <w:pPr>
        <w:shd w:val="clear" w:color="auto" w:fill="FFFFFF"/>
        <w:tabs>
          <w:tab w:val="left" w:leader="underscore" w:pos="2957"/>
          <w:tab w:val="left" w:leader="underscore" w:pos="4445"/>
        </w:tabs>
        <w:spacing w:before="298"/>
        <w:jc w:val="both"/>
      </w:pPr>
      <w:r w:rsidRPr="00B7129C">
        <w:rPr>
          <w:b/>
        </w:rPr>
        <w:t>Акционерное общество НИЖЕГОРОДСКАЯ ИНЖИНИРИНГОВАЯ КОМПАНИЯ «АТОМЭНЕРГОПРОЕКТ» (АО «НИАЭП»)</w:t>
      </w:r>
      <w:r w:rsidRPr="00B7129C">
        <w:t>, именуемое  в дальнейшем «Лизингополучатель», в лице президента Лимаренко  Валерия Игоревича, действующего на основании Устава</w:t>
      </w:r>
      <w:r w:rsidRPr="00B7129C">
        <w:rPr>
          <w:spacing w:val="-2"/>
        </w:rPr>
        <w:t xml:space="preserve">, с одной </w:t>
      </w:r>
      <w:r w:rsidRPr="00B7129C">
        <w:t xml:space="preserve">стороны и </w:t>
      </w:r>
      <w:r w:rsidRPr="00B7129C">
        <w:rPr>
          <w:b/>
        </w:rPr>
        <w:t>«               »</w:t>
      </w:r>
      <w:r w:rsidRPr="00B7129C">
        <w:t>,</w:t>
      </w:r>
      <w:r w:rsidRPr="00B7129C">
        <w:rPr>
          <w:spacing w:val="-1"/>
        </w:rPr>
        <w:t xml:space="preserve"> именуем</w:t>
      </w:r>
      <w:r w:rsidRPr="00B7129C">
        <w:t>ое в дальнейшем «Лизингодатель», в лице ___________, действующего на основании _____,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
    <w:p w:rsidR="00954E3D" w:rsidRPr="00B7129C" w:rsidRDefault="00954E3D" w:rsidP="00A42302">
      <w:pPr>
        <w:shd w:val="clear" w:color="auto" w:fill="FFFFFF"/>
        <w:ind w:left="5" w:right="10" w:firstLine="696"/>
        <w:jc w:val="center"/>
        <w:outlineLvl w:val="0"/>
        <w:rPr>
          <w:b/>
        </w:rPr>
      </w:pPr>
    </w:p>
    <w:p w:rsidR="00954E3D" w:rsidRPr="00B7129C" w:rsidRDefault="00954E3D" w:rsidP="00A42302">
      <w:pPr>
        <w:shd w:val="clear" w:color="auto" w:fill="FFFFFF"/>
        <w:ind w:left="5" w:right="10" w:firstLine="696"/>
        <w:jc w:val="center"/>
        <w:outlineLvl w:val="0"/>
        <w:rPr>
          <w:b/>
        </w:rPr>
      </w:pPr>
      <w:r w:rsidRPr="00B7129C">
        <w:rPr>
          <w:b/>
        </w:rPr>
        <w:t>Термины и определения</w:t>
      </w:r>
    </w:p>
    <w:p w:rsidR="00954E3D" w:rsidRPr="00B7129C" w:rsidRDefault="00954E3D" w:rsidP="00A42302">
      <w:pPr>
        <w:shd w:val="clear" w:color="auto" w:fill="FFFFFF"/>
        <w:ind w:left="5" w:right="10" w:firstLine="696"/>
        <w:jc w:val="both"/>
      </w:pPr>
    </w:p>
    <w:p w:rsidR="00954E3D" w:rsidRPr="00B7129C" w:rsidRDefault="00954E3D" w:rsidP="00A42302">
      <w:pPr>
        <w:shd w:val="clear" w:color="auto" w:fill="FFFFFF"/>
        <w:ind w:left="5" w:right="10" w:firstLine="696"/>
        <w:jc w:val="both"/>
      </w:pPr>
      <w:r w:rsidRPr="00B7129C">
        <w:rPr>
          <w:bCs/>
        </w:rPr>
        <w:t xml:space="preserve">Предмет </w:t>
      </w:r>
      <w:r w:rsidRPr="00B7129C">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954E3D" w:rsidRPr="00B7129C" w:rsidRDefault="00954E3D" w:rsidP="00A42302">
      <w:pPr>
        <w:shd w:val="clear" w:color="auto" w:fill="FFFFFF"/>
        <w:ind w:left="14" w:right="19" w:firstLine="696"/>
        <w:jc w:val="both"/>
      </w:pPr>
      <w:r w:rsidRPr="00B7129C">
        <w:rPr>
          <w:bCs/>
        </w:rPr>
        <w:t>Продавец</w:t>
      </w:r>
      <w:r w:rsidRPr="00B7129C">
        <w:rPr>
          <w:b/>
          <w:bCs/>
        </w:rPr>
        <w:t xml:space="preserve"> </w:t>
      </w:r>
      <w:r w:rsidRPr="00B7129C">
        <w:t>- лицо, выбранное Лизингополучателем в качестве контрагента Сторон по договору купли-продажи Предмета лизинга;</w:t>
      </w:r>
    </w:p>
    <w:p w:rsidR="00954E3D" w:rsidRPr="00B7129C" w:rsidRDefault="00954E3D" w:rsidP="00A42302">
      <w:pPr>
        <w:shd w:val="clear" w:color="auto" w:fill="FFFFFF"/>
        <w:ind w:left="14" w:right="10" w:firstLine="691"/>
        <w:jc w:val="both"/>
      </w:pPr>
      <w:r w:rsidRPr="00B7129C">
        <w:rPr>
          <w:bCs/>
        </w:rPr>
        <w:t>Договор купли-продажи</w:t>
      </w:r>
      <w:r w:rsidRPr="00B7129C">
        <w:rPr>
          <w:b/>
          <w:bCs/>
        </w:rPr>
        <w:t xml:space="preserve"> </w:t>
      </w:r>
      <w:r w:rsidRPr="00B7129C">
        <w:t xml:space="preserve">- договор, подлежащий заключению между </w:t>
      </w:r>
      <w:r w:rsidRPr="00B7129C">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B7129C">
        <w:t>а Лизингодатель обязуется уплатить за него определенную договором купли-продажи цену;</w:t>
      </w:r>
    </w:p>
    <w:p w:rsidR="00954E3D" w:rsidRPr="00B7129C" w:rsidRDefault="00954E3D" w:rsidP="00A42302">
      <w:pPr>
        <w:shd w:val="clear" w:color="auto" w:fill="FFFFFF"/>
        <w:ind w:left="5" w:right="10" w:firstLine="696"/>
        <w:jc w:val="both"/>
      </w:pPr>
      <w:r w:rsidRPr="00B7129C">
        <w:t>Срок лизинга - срок владения и пользования Предметом лизинга Лизингополучателем. Срок лизинга начинается в день подписания акта передачи Предмета лизинга в лизинг и заканчивается в день вступления в силу договора купли-продажи (выкупа) Предмета лизинга либо в день расторжения Договора;</w:t>
      </w:r>
    </w:p>
    <w:p w:rsidR="00954E3D" w:rsidRPr="00B7129C" w:rsidRDefault="00954E3D" w:rsidP="00A42302">
      <w:pPr>
        <w:shd w:val="clear" w:color="auto" w:fill="FFFFFF"/>
        <w:ind w:left="14" w:right="19" w:firstLine="696"/>
        <w:jc w:val="both"/>
      </w:pPr>
      <w:r w:rsidRPr="00B7129C">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954E3D" w:rsidRPr="00B7129C" w:rsidRDefault="00954E3D" w:rsidP="00E345CE">
      <w:pPr>
        <w:shd w:val="clear" w:color="auto" w:fill="FFFFFF"/>
        <w:spacing w:line="276" w:lineRule="auto"/>
        <w:ind w:left="5" w:right="10" w:firstLine="696"/>
        <w:jc w:val="both"/>
      </w:pPr>
    </w:p>
    <w:bookmarkEnd w:id="1"/>
    <w:bookmarkEnd w:id="2"/>
    <w:bookmarkEnd w:id="3"/>
    <w:bookmarkEnd w:id="4"/>
    <w:p w:rsidR="00954E3D" w:rsidRPr="00B7129C" w:rsidRDefault="00954E3D" w:rsidP="00CE6DA7">
      <w:pPr>
        <w:numPr>
          <w:ilvl w:val="0"/>
          <w:numId w:val="15"/>
          <w:numberingChange w:id="5" w:author="Unknown" w:date="2015-08-06T15:38:00Z" w:original="%1:1:0:."/>
        </w:numPr>
        <w:spacing w:line="276" w:lineRule="auto"/>
        <w:rPr>
          <w:b/>
        </w:rPr>
      </w:pPr>
      <w:r w:rsidRPr="00B7129C">
        <w:rPr>
          <w:b/>
        </w:rPr>
        <w:t>Предмет Договора</w:t>
      </w:r>
    </w:p>
    <w:p w:rsidR="00954E3D" w:rsidRPr="00B7129C" w:rsidRDefault="00954E3D" w:rsidP="00184A8C">
      <w:pPr>
        <w:spacing w:line="276" w:lineRule="auto"/>
        <w:ind w:left="540"/>
      </w:pPr>
    </w:p>
    <w:p w:rsidR="00954E3D" w:rsidRPr="00B7129C" w:rsidRDefault="00954E3D" w:rsidP="00184A8C">
      <w:pPr>
        <w:ind w:firstLine="540"/>
        <w:jc w:val="both"/>
      </w:pPr>
      <w:r w:rsidRPr="00B7129C">
        <w:t>1.1. Лизингодатель обязуется за счет собственных и/или привлеченных средств приобрести у Продавца (Продавцов)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 с его условиями. Термин «Предмет лизинга» применяется как ко всему имуществу в целом, так и к его составным частям.</w:t>
      </w:r>
    </w:p>
    <w:p w:rsidR="00954E3D" w:rsidRPr="00B7129C" w:rsidRDefault="00954E3D" w:rsidP="00184A8C">
      <w:pPr>
        <w:ind w:firstLine="539"/>
        <w:jc w:val="both"/>
      </w:pPr>
      <w:r w:rsidRPr="00B7129C">
        <w:t>1.2. Целевое назначение Предмета лизинга определяется технической документацией, передаваемой с ним. Риск несоответствия Предмета лизинга целям использования этого предмета по Договору и связанные с этим убытки несет Лизингополучатель.</w:t>
      </w:r>
    </w:p>
    <w:p w:rsidR="00954E3D" w:rsidRPr="00B7129C" w:rsidRDefault="00954E3D" w:rsidP="00184A8C">
      <w:pPr>
        <w:ind w:firstLine="539"/>
        <w:jc w:val="both"/>
      </w:pPr>
      <w:r w:rsidRPr="00B7129C">
        <w:t>1.3. Наименование, индивидуальные (идентификационные) признаки, количество, описание, комплектация и характеристики Предмета лизинга, Срок лизинга, группа ОС, наименование и реквизиты определенного Лизингополучателем 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приведены в Приложении № 1 к Договору.</w:t>
      </w:r>
    </w:p>
    <w:p w:rsidR="00954E3D" w:rsidRPr="00B7129C" w:rsidRDefault="00954E3D" w:rsidP="00184A8C">
      <w:pPr>
        <w:ind w:firstLine="539"/>
        <w:jc w:val="both"/>
      </w:pPr>
      <w:r w:rsidRPr="00B7129C">
        <w:t>1.4. 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 иных обязательных мероприятий.</w:t>
      </w:r>
    </w:p>
    <w:p w:rsidR="00954E3D" w:rsidRPr="00B7129C" w:rsidRDefault="00954E3D" w:rsidP="00C7224B">
      <w:pPr>
        <w:ind w:left="3540"/>
        <w:rPr>
          <w:b/>
        </w:rPr>
      </w:pPr>
    </w:p>
    <w:p w:rsidR="00954E3D" w:rsidRPr="00B7129C" w:rsidRDefault="00954E3D" w:rsidP="00C7224B">
      <w:pPr>
        <w:ind w:left="3540"/>
        <w:rPr>
          <w:b/>
        </w:rPr>
      </w:pPr>
      <w:r w:rsidRPr="00B7129C">
        <w:rPr>
          <w:b/>
        </w:rPr>
        <w:t>2.Приобретение Предмета лизинга</w:t>
      </w:r>
    </w:p>
    <w:p w:rsidR="00954E3D" w:rsidRPr="00B7129C" w:rsidRDefault="00954E3D" w:rsidP="00184A8C">
      <w:pPr>
        <w:ind w:firstLine="539"/>
        <w:jc w:val="both"/>
      </w:pPr>
    </w:p>
    <w:p w:rsidR="00954E3D" w:rsidRPr="00B7129C" w:rsidRDefault="00954E3D" w:rsidP="00184A8C">
      <w:pPr>
        <w:ind w:firstLine="539"/>
        <w:jc w:val="both"/>
        <w:rPr>
          <w:color w:val="FF0000"/>
        </w:rPr>
      </w:pPr>
      <w:r w:rsidRPr="00B7129C">
        <w:t>2.1. Предмет лизинга приобретается Лизингодателем в собственность у Продавца на условиях Договора купли-продажи.</w:t>
      </w:r>
      <w:r w:rsidRPr="00B7129C">
        <w:rPr>
          <w:b/>
        </w:rPr>
        <w:t xml:space="preserve"> </w:t>
      </w:r>
      <w:r w:rsidRPr="00B7129C">
        <w:t xml:space="preserve">Договор купли-продажи заключается во исполнение Договора. Договор купли-продажи должен быть заключен не позднее 10 (десяти) дней с момента заключения Договора. </w:t>
      </w:r>
      <w:r w:rsidRPr="00B7129C">
        <w:rPr>
          <w:color w:val="000000"/>
        </w:rPr>
        <w:t>Монтаж, пусконаладка и ввод Предмета лизинга в эксплуатацию осуществляются Продавцом предмета лизинга в соответствии с условиями Договора купли-продажи.</w:t>
      </w:r>
    </w:p>
    <w:p w:rsidR="00954E3D" w:rsidRPr="00B7129C" w:rsidRDefault="00954E3D" w:rsidP="00BA21F2">
      <w:pPr>
        <w:ind w:firstLine="539"/>
        <w:jc w:val="both"/>
      </w:pPr>
      <w:r w:rsidRPr="00B7129C">
        <w:t xml:space="preserve">2.2. Лизингополучатель имеет права и несет обязанности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несет обязанности, возложенные данными договорами на Лизингодателя, за исключением обязанности произвести оплату выполненных работ, оказанных услуг. </w:t>
      </w:r>
    </w:p>
    <w:p w:rsidR="00954E3D" w:rsidRPr="00B7129C" w:rsidRDefault="00954E3D" w:rsidP="00184A8C">
      <w:pPr>
        <w:ind w:firstLine="539"/>
        <w:jc w:val="both"/>
      </w:pPr>
      <w:r w:rsidRPr="00B7129C">
        <w:t xml:space="preserve">2.3. В отношениях с Продавцом Лизингодатель и Лизингополучатель выступают как солидарные кредиторы. </w:t>
      </w:r>
    </w:p>
    <w:p w:rsidR="00954E3D" w:rsidRPr="00B7129C" w:rsidRDefault="00954E3D" w:rsidP="00184A8C">
      <w:pPr>
        <w:ind w:firstLine="539"/>
        <w:jc w:val="both"/>
      </w:pPr>
      <w:r w:rsidRPr="00B7129C">
        <w:t>2.4. Лизингополучатель обязан сообщить Лизингодателю о ненадлежащем исполнении:</w:t>
      </w:r>
    </w:p>
    <w:p w:rsidR="00954E3D" w:rsidRPr="00B7129C" w:rsidRDefault="00954E3D" w:rsidP="00184A8C">
      <w:pPr>
        <w:ind w:firstLine="539"/>
        <w:jc w:val="both"/>
      </w:pPr>
      <w:r w:rsidRPr="00B7129C">
        <w:t>- Продавцом условий Договора купли-продажи;</w:t>
      </w:r>
    </w:p>
    <w:p w:rsidR="00954E3D" w:rsidRPr="00B7129C" w:rsidRDefault="00954E3D" w:rsidP="00184A8C">
      <w:pPr>
        <w:ind w:firstLine="539"/>
        <w:jc w:val="both"/>
      </w:pPr>
      <w:r w:rsidRPr="00B7129C">
        <w:t>- Подрядчиком условий договора подряда;</w:t>
      </w:r>
    </w:p>
    <w:p w:rsidR="00954E3D" w:rsidRPr="00B7129C" w:rsidRDefault="00954E3D" w:rsidP="00184A8C">
      <w:pPr>
        <w:ind w:firstLine="539"/>
        <w:jc w:val="both"/>
      </w:pPr>
      <w:r w:rsidRPr="00B7129C">
        <w:t>- Перевозчиком, Страховщиком, Таможенным брокером, Хранителем, иным исполнителем условий соответствующих договоров.</w:t>
      </w:r>
    </w:p>
    <w:p w:rsidR="00954E3D" w:rsidRPr="00B7129C" w:rsidRDefault="00954E3D" w:rsidP="00184A8C">
      <w:pPr>
        <w:ind w:firstLine="539"/>
        <w:jc w:val="both"/>
      </w:pPr>
    </w:p>
    <w:p w:rsidR="00954E3D" w:rsidRPr="00B7129C" w:rsidRDefault="00954E3D" w:rsidP="00184A8C">
      <w:pPr>
        <w:pStyle w:val="BodyText"/>
        <w:ind w:firstLine="539"/>
        <w:jc w:val="center"/>
        <w:rPr>
          <w:rFonts w:ascii="Times New Roman" w:hAnsi="Times New Roman" w:cs="Times New Roman"/>
          <w:b/>
        </w:rPr>
      </w:pPr>
      <w:r w:rsidRPr="00B7129C">
        <w:rPr>
          <w:rFonts w:ascii="Times New Roman" w:hAnsi="Times New Roman" w:cs="Times New Roman"/>
          <w:b/>
        </w:rPr>
        <w:t>3. Сдача-приемка Предмета лизинга</w:t>
      </w:r>
    </w:p>
    <w:p w:rsidR="00954E3D" w:rsidRPr="00B7129C" w:rsidRDefault="00954E3D" w:rsidP="00184A8C">
      <w:pPr>
        <w:ind w:left="540"/>
        <w:jc w:val="both"/>
      </w:pPr>
    </w:p>
    <w:p w:rsidR="00954E3D" w:rsidRPr="00B7129C" w:rsidRDefault="00954E3D" w:rsidP="00184A8C">
      <w:pPr>
        <w:ind w:firstLine="539"/>
        <w:jc w:val="both"/>
      </w:pPr>
      <w:r w:rsidRPr="00B7129C">
        <w:t xml:space="preserve">3.1. Лизингополучатель принимает Предмет лизинга у Продавца в порядке, установленном Договором купли-продажи. </w:t>
      </w:r>
      <w:r w:rsidRPr="00B7129C">
        <w:rPr>
          <w:color w:val="000000"/>
        </w:rPr>
        <w:t>Приемка Лизингополучателем работ по монтажу и пуско-наладке Предмета-лизинга с подписанием Акта о приемке выполненных работ (КС-2)</w:t>
      </w:r>
      <w:r w:rsidRPr="00B7129C">
        <w:t xml:space="preserve"> означает передачу в лизинг Лизингополучателю Предмета лизинга.  </w:t>
      </w:r>
    </w:p>
    <w:p w:rsidR="00954E3D" w:rsidRPr="00B7129C" w:rsidRDefault="00954E3D" w:rsidP="006F2F2D">
      <w:pPr>
        <w:ind w:firstLine="539"/>
        <w:jc w:val="both"/>
      </w:pPr>
      <w:r w:rsidRPr="00B7129C">
        <w:t xml:space="preserve">3.2. 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954E3D" w:rsidRPr="00B7129C" w:rsidRDefault="00954E3D" w:rsidP="006F2F2D">
      <w:pPr>
        <w:ind w:firstLine="539"/>
        <w:jc w:val="both"/>
      </w:pPr>
      <w:r w:rsidRPr="00B7129C">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954E3D" w:rsidRPr="00B7129C" w:rsidRDefault="00954E3D" w:rsidP="00436BE6">
      <w:pPr>
        <w:ind w:firstLine="539"/>
        <w:jc w:val="both"/>
      </w:pPr>
      <w:r w:rsidRPr="00B7129C">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954E3D" w:rsidRPr="00B7129C" w:rsidRDefault="00954E3D" w:rsidP="00EB5BB4">
      <w:pPr>
        <w:ind w:firstLine="539"/>
        <w:jc w:val="both"/>
      </w:pPr>
      <w:r w:rsidRPr="00B7129C">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954E3D" w:rsidRPr="00B7129C" w:rsidRDefault="00954E3D" w:rsidP="006F2F2D">
      <w:pPr>
        <w:ind w:firstLine="539"/>
        <w:jc w:val="both"/>
        <w:rPr>
          <w:color w:val="000000"/>
        </w:rPr>
      </w:pPr>
      <w:r w:rsidRPr="00B7129C">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Pr="00B7129C">
        <w:rPr>
          <w:color w:val="000000"/>
        </w:rPr>
        <w:t>Акта о приемке выполненных работ (КС-2), подписание которого предусмотрено Договором купли-продажи.</w:t>
      </w:r>
    </w:p>
    <w:p w:rsidR="00954E3D" w:rsidRPr="00B7129C" w:rsidRDefault="00954E3D" w:rsidP="00184A8C">
      <w:pPr>
        <w:ind w:firstLine="539"/>
        <w:jc w:val="both"/>
      </w:pPr>
      <w:r w:rsidRPr="00B7129C">
        <w:t>3.3. В случае, когда Предмет лизинга не передан Лизингополучателю в срок, указанный в Договоре купли-продажи, Лизингополучатель вправе, если просрочка допущена по обстоятельствам, за которые отвечает Лизингодатель, расторгнуть Договор в одностороннем внесудебном порядке и потребовать возмещения убытков. Риск невыполнения Продавцом обязанностей по Договору купли-продажи и связанные с этим убытки несет Лизингополучатель.</w:t>
      </w:r>
    </w:p>
    <w:p w:rsidR="00954E3D" w:rsidRPr="00B7129C" w:rsidRDefault="00954E3D" w:rsidP="00184A8C">
      <w:pPr>
        <w:ind w:firstLine="539"/>
        <w:jc w:val="both"/>
      </w:pPr>
      <w:r w:rsidRPr="00B7129C">
        <w:t xml:space="preserve">3.4. Лизингополучатель в течение 1 (Одного) рабочего дня с момента: приемки Предмета лизинга от Продавца; подписания </w:t>
      </w:r>
      <w:r w:rsidRPr="00B7129C">
        <w:rPr>
          <w:color w:val="000000"/>
        </w:rPr>
        <w:t>Акта о приемке выполненных работ (КС-2) обязан</w:t>
      </w:r>
      <w:r w:rsidRPr="00B7129C">
        <w:t xml:space="preserve"> уведомить об этом Лизингодателя по факсимильной связи по реквизитам, указанным в Договоре.</w:t>
      </w:r>
    </w:p>
    <w:p w:rsidR="00954E3D" w:rsidRPr="00B7129C" w:rsidRDefault="00954E3D" w:rsidP="002A3AEC">
      <w:pPr>
        <w:pStyle w:val="BodyText"/>
        <w:ind w:firstLine="539"/>
        <w:rPr>
          <w:rFonts w:ascii="Times New Roman" w:hAnsi="Times New Roman" w:cs="Times New Roman"/>
        </w:rPr>
      </w:pPr>
      <w:r w:rsidRPr="00B7129C">
        <w:rPr>
          <w:rFonts w:ascii="Times New Roman" w:hAnsi="Times New Roman" w:cs="Times New Roman"/>
        </w:rPr>
        <w:t>3.5. 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e-mail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w:t>
      </w:r>
      <w:r>
        <w:rPr>
          <w:rFonts w:ascii="Times New Roman" w:hAnsi="Times New Roman" w:cs="Times New Roman"/>
        </w:rPr>
        <w:t xml:space="preserve"> справок</w:t>
      </w:r>
      <w:r w:rsidRPr="00B7129C">
        <w:rPr>
          <w:rFonts w:ascii="Times New Roman" w:hAnsi="Times New Roman" w:cs="Times New Roman"/>
        </w:rPr>
        <w:t xml:space="preserve"> (в том числе составленных по форме КС-2, КС-3), таможенных деклараций, счетов-фактуры и т.д., предусмотренных Договором купли-продажи и условиями поставки/изготовления Предмета лизинга с последующей отправкой в течение 3 (Трех) рабочих дней всех подлинных экземпляров документов экспресс-почтой в адрес Лизингодателя. Все акты по Договору купли-продажи и Сопутствующим договорам составляются в таком количестве экземпляров, чтобы один оригинальный экземпляр каждого был передан Лизингополучателем Лизингодателю в порядке и сроки, установленные Договором.</w:t>
      </w:r>
    </w:p>
    <w:p w:rsidR="00954E3D" w:rsidRPr="00B7129C" w:rsidRDefault="00954E3D" w:rsidP="00184A8C">
      <w:pPr>
        <w:pStyle w:val="BodyText"/>
        <w:ind w:firstLine="0"/>
        <w:rPr>
          <w:rFonts w:ascii="Times New Roman" w:hAnsi="Times New Roman" w:cs="Times New Roman"/>
        </w:rPr>
      </w:pPr>
    </w:p>
    <w:p w:rsidR="00954E3D" w:rsidRPr="00B7129C" w:rsidRDefault="00954E3D" w:rsidP="00A42302">
      <w:pPr>
        <w:ind w:left="3840"/>
        <w:rPr>
          <w:b/>
        </w:rPr>
      </w:pPr>
      <w:r w:rsidRPr="00B7129C">
        <w:rPr>
          <w:b/>
        </w:rPr>
        <w:t xml:space="preserve">4.Регистрация Предмета лизинга </w:t>
      </w:r>
    </w:p>
    <w:p w:rsidR="00954E3D" w:rsidRPr="00B7129C" w:rsidRDefault="00954E3D" w:rsidP="00184A8C">
      <w:pPr>
        <w:ind w:left="540"/>
      </w:pPr>
    </w:p>
    <w:p w:rsidR="00954E3D" w:rsidRPr="00B7129C" w:rsidRDefault="00954E3D" w:rsidP="00184A8C">
      <w:pPr>
        <w:pStyle w:val="BodyText"/>
        <w:numPr>
          <w:ilvl w:val="1"/>
          <w:numId w:val="9"/>
          <w:numberingChange w:id="6" w:author="Unknown" w:date="2015-08-06T15:38:00Z" w:original="%1:4:0:.%2:1:0:."/>
        </w:numPr>
        <w:tabs>
          <w:tab w:val="num" w:pos="993"/>
        </w:tabs>
        <w:ind w:left="0" w:firstLine="426"/>
        <w:rPr>
          <w:rFonts w:ascii="Times New Roman" w:hAnsi="Times New Roman" w:cs="Times New Roman"/>
        </w:rPr>
      </w:pPr>
      <w:r w:rsidRPr="00B7129C">
        <w:rPr>
          <w:rFonts w:ascii="Times New Roman" w:hAnsi="Times New Roman" w:cs="Times New Roman"/>
        </w:rPr>
        <w:t>В случае если по законодательству РФ Предмет лизинга подлежит регистрации, обязанности по осуществлению данной процедуры лежат на Лизингополучателе.</w:t>
      </w:r>
    </w:p>
    <w:p w:rsidR="00954E3D" w:rsidRPr="00B7129C" w:rsidRDefault="00954E3D" w:rsidP="00184A8C">
      <w:pPr>
        <w:pStyle w:val="BodyText"/>
        <w:numPr>
          <w:ilvl w:val="1"/>
          <w:numId w:val="9"/>
          <w:numberingChange w:id="7" w:author="Unknown" w:date="2015-08-06T15:38:00Z" w:original="%1:4:0:.%2:2:0:."/>
        </w:numPr>
        <w:tabs>
          <w:tab w:val="num" w:pos="993"/>
        </w:tabs>
        <w:ind w:left="0" w:firstLine="426"/>
        <w:rPr>
          <w:rFonts w:ascii="Times New Roman" w:hAnsi="Times New Roman" w:cs="Times New Roman"/>
        </w:rPr>
      </w:pPr>
      <w:r w:rsidRPr="00B7129C">
        <w:rPr>
          <w:rFonts w:ascii="Times New Roman" w:hAnsi="Times New Roman" w:cs="Times New Roman"/>
          <w:color w:val="000000"/>
        </w:rPr>
        <w:t>Транспортный налог на Предмет лизинга уплачивает Лизингополучатель.</w:t>
      </w:r>
    </w:p>
    <w:p w:rsidR="00954E3D" w:rsidRPr="00B7129C" w:rsidRDefault="00954E3D" w:rsidP="00230F83">
      <w:pPr>
        <w:pStyle w:val="BodyText"/>
        <w:numPr>
          <w:ilvl w:val="1"/>
          <w:numId w:val="9"/>
          <w:numberingChange w:id="8" w:author="Unknown" w:date="2015-08-06T15:38:00Z" w:original="%1:4:0:.%2:3:0:."/>
        </w:numPr>
        <w:tabs>
          <w:tab w:val="num" w:pos="993"/>
        </w:tabs>
        <w:ind w:left="0" w:firstLine="426"/>
        <w:rPr>
          <w:rFonts w:ascii="Times New Roman" w:hAnsi="Times New Roman" w:cs="Times New Roman"/>
        </w:rPr>
      </w:pPr>
      <w:r w:rsidRPr="00B7129C">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954E3D" w:rsidRPr="00B7129C" w:rsidRDefault="00954E3D" w:rsidP="00230F83">
      <w:pPr>
        <w:pStyle w:val="BodyText"/>
        <w:numPr>
          <w:ilvl w:val="1"/>
          <w:numId w:val="9"/>
          <w:numberingChange w:id="9" w:author="Unknown" w:date="2015-08-06T15:38:00Z" w:original="%1:4:0:.%2:4:0:."/>
        </w:numPr>
        <w:tabs>
          <w:tab w:val="num" w:pos="993"/>
        </w:tabs>
        <w:ind w:left="0" w:firstLine="426"/>
        <w:rPr>
          <w:rFonts w:ascii="Times New Roman" w:hAnsi="Times New Roman" w:cs="Times New Roman"/>
        </w:rPr>
      </w:pPr>
      <w:r w:rsidRPr="00B7129C">
        <w:rPr>
          <w:rFonts w:ascii="Times New Roman" w:hAnsi="Times New Roman" w:cs="Times New Roman"/>
        </w:rPr>
        <w:t>Снятие Предмета лизинга с регистрационного учета в случае исполнения либо расторжения Договора производится силами и за счет Лизингополучателя.</w:t>
      </w:r>
    </w:p>
    <w:p w:rsidR="00954E3D" w:rsidRPr="00B7129C" w:rsidRDefault="00954E3D" w:rsidP="00230F83">
      <w:pPr>
        <w:pStyle w:val="BodyText"/>
        <w:tabs>
          <w:tab w:val="num" w:pos="993"/>
        </w:tabs>
        <w:ind w:firstLine="0"/>
        <w:rPr>
          <w:rFonts w:ascii="Times New Roman" w:hAnsi="Times New Roman" w:cs="Times New Roman"/>
        </w:rPr>
      </w:pPr>
    </w:p>
    <w:p w:rsidR="00954E3D" w:rsidRPr="00B7129C" w:rsidRDefault="00954E3D" w:rsidP="00A42302">
      <w:pPr>
        <w:ind w:left="3840"/>
        <w:rPr>
          <w:b/>
        </w:rPr>
      </w:pPr>
      <w:r w:rsidRPr="00B7129C">
        <w:rPr>
          <w:b/>
        </w:rPr>
        <w:t>5.Учет Предмета лизинга</w:t>
      </w:r>
    </w:p>
    <w:p w:rsidR="00954E3D" w:rsidRPr="00B7129C" w:rsidRDefault="00954E3D" w:rsidP="00184A8C">
      <w:pPr>
        <w:ind w:left="540"/>
      </w:pPr>
    </w:p>
    <w:p w:rsidR="00954E3D" w:rsidRPr="00B7129C" w:rsidRDefault="00954E3D" w:rsidP="00184A8C">
      <w:pPr>
        <w:ind w:firstLine="540"/>
        <w:jc w:val="both"/>
      </w:pPr>
      <w:r w:rsidRPr="00B7129C">
        <w:t xml:space="preserve">5.1. По соглашению Сторон Предмет лизинга учитывается на балансе </w:t>
      </w:r>
      <w:fldSimple w:instr=" FILLIN  \* MERGEFORMAT ">
        <w:r w:rsidRPr="00B7129C">
          <w:t>Лизингодателя</w:t>
        </w:r>
      </w:fldSimple>
      <w:r w:rsidRPr="00B7129C">
        <w:t>.</w:t>
      </w:r>
    </w:p>
    <w:p w:rsidR="00954E3D" w:rsidRPr="00B7129C" w:rsidRDefault="00954E3D" w:rsidP="00184A8C">
      <w:pPr>
        <w:ind w:firstLine="540"/>
        <w:jc w:val="both"/>
      </w:pPr>
      <w:r w:rsidRPr="00B7129C">
        <w:t xml:space="preserve">5.2. Лизингодатель в целях бухгалтерского и налогового учета начисляет амортизацию Предмета лизинга линейным методом. </w:t>
      </w:r>
    </w:p>
    <w:p w:rsidR="00954E3D" w:rsidRPr="00B7129C" w:rsidRDefault="00954E3D" w:rsidP="00184A8C">
      <w:pPr>
        <w:ind w:firstLine="539"/>
        <w:jc w:val="both"/>
      </w:pPr>
      <w:r w:rsidRPr="00B7129C">
        <w:t>5.3. В Спецификации (Приложение №1 к Договору) Сторонами определены:</w:t>
      </w:r>
    </w:p>
    <w:p w:rsidR="00954E3D" w:rsidRPr="00B7129C" w:rsidRDefault="00954E3D" w:rsidP="00184A8C">
      <w:pPr>
        <w:ind w:firstLine="539"/>
        <w:jc w:val="both"/>
      </w:pPr>
      <w:r w:rsidRPr="00B7129C">
        <w:t>Для целей налогового учета:</w:t>
      </w:r>
    </w:p>
    <w:p w:rsidR="00954E3D" w:rsidRPr="00B7129C" w:rsidRDefault="00954E3D" w:rsidP="00184A8C">
      <w:pPr>
        <w:numPr>
          <w:ilvl w:val="0"/>
          <w:numId w:val="10"/>
          <w:numberingChange w:id="10" w:author="Unknown" w:date="2015-08-06T15:38:00Z" w:original=""/>
        </w:numPr>
        <w:ind w:left="709" w:hanging="142"/>
        <w:jc w:val="both"/>
      </w:pPr>
      <w:r w:rsidRPr="00B7129C">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954E3D" w:rsidRPr="00B7129C" w:rsidRDefault="00954E3D" w:rsidP="00184A8C">
      <w:pPr>
        <w:numPr>
          <w:ilvl w:val="0"/>
          <w:numId w:val="10"/>
          <w:numberingChange w:id="11" w:author="Unknown" w:date="2015-08-06T15:38:00Z" w:original=""/>
        </w:numPr>
        <w:ind w:left="709" w:hanging="142"/>
        <w:jc w:val="both"/>
      </w:pPr>
      <w:r w:rsidRPr="00B7129C">
        <w:t xml:space="preserve">коэффициент ускорения амортизации; </w:t>
      </w:r>
    </w:p>
    <w:p w:rsidR="00954E3D" w:rsidRPr="00B7129C" w:rsidRDefault="00954E3D" w:rsidP="00184A8C">
      <w:pPr>
        <w:ind w:firstLine="539"/>
        <w:jc w:val="both"/>
      </w:pPr>
      <w:r w:rsidRPr="00B7129C">
        <w:t>Для целей бухгалтерского учета:</w:t>
      </w:r>
    </w:p>
    <w:p w:rsidR="00954E3D" w:rsidRPr="00B7129C" w:rsidRDefault="00954E3D" w:rsidP="00184A8C">
      <w:pPr>
        <w:numPr>
          <w:ilvl w:val="0"/>
          <w:numId w:val="10"/>
          <w:numberingChange w:id="12" w:author="Unknown" w:date="2015-08-06T15:38:00Z" w:original=""/>
        </w:numPr>
        <w:ind w:left="709" w:hanging="142"/>
        <w:jc w:val="both"/>
      </w:pPr>
      <w:r w:rsidRPr="00B7129C">
        <w:t>Срок лизинга</w:t>
      </w:r>
    </w:p>
    <w:p w:rsidR="00954E3D" w:rsidRPr="00B7129C" w:rsidRDefault="00954E3D" w:rsidP="00184A8C">
      <w:pPr>
        <w:ind w:firstLine="540"/>
        <w:jc w:val="both"/>
      </w:pPr>
    </w:p>
    <w:p w:rsidR="00954E3D" w:rsidRPr="00B7129C" w:rsidRDefault="00954E3D" w:rsidP="00A42302">
      <w:pPr>
        <w:ind w:left="3840"/>
        <w:rPr>
          <w:b/>
        </w:rPr>
      </w:pPr>
      <w:r w:rsidRPr="00B7129C">
        <w:rPr>
          <w:b/>
        </w:rPr>
        <w:t>6.Срок действия Договора</w:t>
      </w:r>
    </w:p>
    <w:p w:rsidR="00954E3D" w:rsidRPr="00B7129C" w:rsidRDefault="00954E3D" w:rsidP="00184A8C">
      <w:pPr>
        <w:ind w:left="540"/>
      </w:pPr>
    </w:p>
    <w:p w:rsidR="00954E3D" w:rsidRPr="00B7129C" w:rsidRDefault="00954E3D" w:rsidP="00184A8C">
      <w:pPr>
        <w:ind w:firstLine="539"/>
        <w:jc w:val="both"/>
      </w:pPr>
      <w:r w:rsidRPr="00B7129C">
        <w:t xml:space="preserve">6.1. Настоящий Договор вступает в силу с момента его подписания включая все Приложения и действует до полного выполнения Сторонами принятых по Договору обязательств. </w:t>
      </w:r>
    </w:p>
    <w:p w:rsidR="00954E3D" w:rsidRPr="00B7129C" w:rsidRDefault="00954E3D" w:rsidP="00184A8C">
      <w:pPr>
        <w:ind w:firstLine="539"/>
        <w:jc w:val="both"/>
      </w:pPr>
      <w:r w:rsidRPr="00B7129C">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954E3D" w:rsidRPr="00B7129C" w:rsidRDefault="00954E3D" w:rsidP="00184A8C">
      <w:pPr>
        <w:ind w:firstLine="539"/>
        <w:jc w:val="both"/>
      </w:pPr>
    </w:p>
    <w:p w:rsidR="00954E3D" w:rsidRPr="00B7129C" w:rsidRDefault="00954E3D" w:rsidP="00A42302">
      <w:pPr>
        <w:ind w:left="3840"/>
        <w:rPr>
          <w:b/>
        </w:rPr>
      </w:pPr>
      <w:r w:rsidRPr="00B7129C">
        <w:rPr>
          <w:b/>
        </w:rPr>
        <w:t>7. Права на Предмет лизинга</w:t>
      </w:r>
    </w:p>
    <w:p w:rsidR="00954E3D" w:rsidRPr="00B7129C" w:rsidRDefault="00954E3D" w:rsidP="00184A8C">
      <w:pPr>
        <w:ind w:left="540"/>
      </w:pPr>
    </w:p>
    <w:p w:rsidR="00954E3D" w:rsidRPr="00B7129C" w:rsidRDefault="00954E3D" w:rsidP="00184A8C">
      <w:pPr>
        <w:ind w:firstLine="540"/>
        <w:jc w:val="both"/>
      </w:pPr>
      <w:bookmarkStart w:id="13" w:name="_Ref93895846"/>
      <w:r w:rsidRPr="00B7129C">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13"/>
    </w:p>
    <w:p w:rsidR="00954E3D" w:rsidRPr="00B7129C" w:rsidRDefault="00954E3D" w:rsidP="00184A8C">
      <w:pPr>
        <w:ind w:firstLine="540"/>
        <w:jc w:val="both"/>
      </w:pPr>
      <w:r w:rsidRPr="00B7129C">
        <w:t>7.2. Переход права собственности к Лизингополучателю по окончании Срока лизинга при выполнении им своих обязательств по Договору оговаривается статьей 14 Договора.</w:t>
      </w:r>
    </w:p>
    <w:p w:rsidR="00954E3D" w:rsidRPr="00B7129C" w:rsidRDefault="00954E3D" w:rsidP="00184A8C">
      <w:pPr>
        <w:ind w:firstLine="540"/>
        <w:jc w:val="both"/>
      </w:pPr>
      <w:r w:rsidRPr="00B7129C">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954E3D" w:rsidRPr="00B7129C" w:rsidRDefault="00954E3D" w:rsidP="00184A8C">
      <w:pPr>
        <w:ind w:firstLine="540"/>
        <w:jc w:val="both"/>
      </w:pPr>
      <w:r w:rsidRPr="00B7129C">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(сублизинга) на срок в пределах оставшегося срока лизинга Предмета лизинга по Договору нижеуказанным лицам:</w:t>
      </w:r>
    </w:p>
    <w:p w:rsidR="00954E3D" w:rsidRPr="00B7129C" w:rsidRDefault="00954E3D" w:rsidP="00184A8C">
      <w:pPr>
        <w:ind w:firstLine="540"/>
        <w:jc w:val="both"/>
      </w:pPr>
      <w:r w:rsidRPr="00B7129C">
        <w:t>- обществу с ограниченной ответственностью «Волгодонское монтажное управление (ООО «ВдМУ») (ИНН 6143066681, место нахождения: 347386, Ростовская область, город Волгодонск-28</w:t>
      </w:r>
    </w:p>
    <w:p w:rsidR="00954E3D" w:rsidRPr="00B7129C" w:rsidRDefault="00954E3D" w:rsidP="00184A8C">
      <w:pPr>
        <w:ind w:firstLine="540"/>
        <w:jc w:val="both"/>
      </w:pPr>
      <w:r w:rsidRPr="00B7129C">
        <w:t>-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Волгодонской АЭС, помещение 27;</w:t>
      </w:r>
    </w:p>
    <w:p w:rsidR="00954E3D" w:rsidRPr="00B7129C" w:rsidRDefault="00954E3D" w:rsidP="00184A8C">
      <w:pPr>
        <w:ind w:firstLine="540"/>
        <w:jc w:val="both"/>
      </w:pPr>
      <w:r w:rsidRPr="00B7129C">
        <w:t xml:space="preserve">- обществу с ограниченной ответственностью «НИАЭП-Сервис» (ООО «НИАЭП-Сервис») (ИНН </w:t>
      </w:r>
      <w:r w:rsidRPr="00B7129C">
        <w:rPr>
          <w:color w:val="000000"/>
        </w:rPr>
        <w:t>6916015670, место нахождения: 603006, г.Нижний Новгород, пл.Свободы, д.3)</w:t>
      </w:r>
    </w:p>
    <w:p w:rsidR="00954E3D" w:rsidRPr="00B7129C" w:rsidRDefault="00954E3D" w:rsidP="00184A8C">
      <w:pPr>
        <w:tabs>
          <w:tab w:val="left" w:pos="9900"/>
        </w:tabs>
        <w:ind w:firstLine="540"/>
        <w:jc w:val="both"/>
      </w:pPr>
      <w:r w:rsidRPr="00B7129C">
        <w:t>Для передачи Предмета лизинга во временное владение и пользование иным лицам, кроме вышеуказанных, Лизингополучатель обязан предварительно получить письменное согласие Лизингодателя, в котором не должно быть безосновательно отказано.</w:t>
      </w:r>
    </w:p>
    <w:p w:rsidR="00954E3D" w:rsidRPr="00B7129C" w:rsidRDefault="00954E3D" w:rsidP="00184A8C">
      <w:pPr>
        <w:tabs>
          <w:tab w:val="left" w:pos="9900"/>
        </w:tabs>
        <w:ind w:firstLine="540"/>
        <w:jc w:val="both"/>
      </w:pPr>
      <w:r w:rsidRPr="00B7129C">
        <w:t>7.5. Лизингополучатель обязан надлежащим образом уведомить субарендатора (сублизингополучателя) о правах и обязательствах Лизингодателя по Договору, в течение 5 (пяти) дней уведомить Лизингодателя о передаче Предмета лизинга в субаренду (сублизинг) и передать Лизингодателю копию договора субаренды (сублизинга) в т.ч. приемо-сдаточную документацию. Заключение договора субаренды (сублизинга) не изменяет обязательств Лизингополучателя перед Лизингодателем по Договору, включая финансовые.</w:t>
      </w:r>
    </w:p>
    <w:p w:rsidR="00954E3D" w:rsidRPr="00B7129C" w:rsidRDefault="00954E3D" w:rsidP="00184A8C">
      <w:pPr>
        <w:tabs>
          <w:tab w:val="left" w:pos="9900"/>
        </w:tabs>
        <w:ind w:firstLine="540"/>
        <w:jc w:val="both"/>
      </w:pPr>
    </w:p>
    <w:p w:rsidR="00954E3D" w:rsidRPr="00B7129C" w:rsidRDefault="00954E3D" w:rsidP="002A3AEC">
      <w:pPr>
        <w:jc w:val="center"/>
        <w:rPr>
          <w:b/>
        </w:rPr>
      </w:pPr>
      <w:r w:rsidRPr="00B7129C">
        <w:rPr>
          <w:b/>
        </w:rPr>
        <w:t>8.Лизинговые платежи. Порядок расчетов</w:t>
      </w:r>
    </w:p>
    <w:p w:rsidR="00954E3D" w:rsidRPr="00B7129C" w:rsidRDefault="00954E3D" w:rsidP="00184A8C">
      <w:pPr>
        <w:ind w:left="540"/>
      </w:pPr>
    </w:p>
    <w:p w:rsidR="00954E3D" w:rsidRPr="00B7129C" w:rsidRDefault="00954E3D" w:rsidP="00184A8C">
      <w:pPr>
        <w:ind w:firstLine="539"/>
        <w:jc w:val="both"/>
      </w:pPr>
      <w:bookmarkStart w:id="14" w:name="_Ref41725723"/>
      <w:bookmarkStart w:id="15" w:name="_Ref45579465"/>
      <w:r w:rsidRPr="00B7129C">
        <w:t xml:space="preserve">8.1. </w:t>
      </w:r>
      <w:bookmarkEnd w:id="14"/>
      <w:bookmarkEnd w:id="15"/>
      <w:r w:rsidRPr="00B7129C">
        <w:t>Цена Договора равна общей сумме платежей, подлежащих уплате Лизингополучателем Лизингодателю и определяется Графиком уплаты лизинговых платежей (Приложение № 2 к Договору).</w:t>
      </w:r>
    </w:p>
    <w:p w:rsidR="00954E3D" w:rsidRPr="00B7129C" w:rsidRDefault="00954E3D" w:rsidP="006F2F2D">
      <w:pPr>
        <w:ind w:firstLine="567"/>
        <w:contextualSpacing/>
        <w:jc w:val="both"/>
      </w:pPr>
      <w:r w:rsidRPr="00B7129C">
        <w:t>8.2. Лизингополучатель обязуется выплатить Лизингодателю всю общую сумму лизинговых платежей за владение и пользование Предметом лизинга в течение Срока лизинга путем внесения лизинговых платежей на расчетный счет Лизингодателя в порядке, в размерах и в сроки, указанные в Графике уплаты лизинговых платежей, а так же Выкупную стоимость Предмета лизинга одновременно с последним лизинговым платежом. Внесение платежей ранее сроков, установленных Графиком уплаты лизинговых платежей, не влечет за собой изменения условий Договора, в том числе в части размера лизинговых платежей и сроков их внесения. Обязательства Лизингополучателя по уплате лизинговых платежей наступают с даты подписания Акта приёма-передачи Предмета лизинга в лизинг.</w:t>
      </w:r>
    </w:p>
    <w:p w:rsidR="00954E3D" w:rsidRPr="00B7129C" w:rsidRDefault="00954E3D" w:rsidP="00184A8C">
      <w:pPr>
        <w:ind w:firstLine="539"/>
        <w:jc w:val="both"/>
      </w:pPr>
      <w:r w:rsidRPr="00B7129C">
        <w:t xml:space="preserve">8.3. Все расчеты (денежные переводы) между Сторонами по Договору осуществляются в российских рублях. </w:t>
      </w:r>
      <w:r w:rsidRPr="00B7129C">
        <w:rPr>
          <w:bCs/>
        </w:rPr>
        <w:t>Датой оплаты платежа по Договору является дата списания денежных средств с корреспондентского счета банка Лизингополучателя.</w:t>
      </w:r>
    </w:p>
    <w:p w:rsidR="00954E3D" w:rsidRPr="00B7129C" w:rsidRDefault="00954E3D" w:rsidP="007E2225">
      <w:pPr>
        <w:ind w:firstLine="539"/>
        <w:jc w:val="both"/>
      </w:pPr>
      <w:r w:rsidRPr="00B7129C">
        <w:t xml:space="preserve">8.4. Выкупная стоимость Предмета лизинга </w:t>
      </w:r>
      <w:r w:rsidRPr="00B7129C">
        <w:rPr>
          <w:bCs/>
        </w:rPr>
        <w:t xml:space="preserve">по окончании Срока лизинга </w:t>
      </w:r>
      <w:r w:rsidRPr="00B7129C">
        <w:t>определяется Сторонами в Графике начисления лизинговых платежей, являющимся Приложением № 3 к Договору.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 платежей» подразумевается как График начисления лизинговых платежей по отдельным предметам лизинга, так и их группам или Предмету лизинга в соответствии с Договором.</w:t>
      </w:r>
    </w:p>
    <w:p w:rsidR="00954E3D" w:rsidRPr="00B7129C" w:rsidDel="000D36CE" w:rsidRDefault="00954E3D" w:rsidP="00184A8C">
      <w:pPr>
        <w:pStyle w:val="BodyText"/>
        <w:ind w:firstLine="539"/>
        <w:rPr>
          <w:rFonts w:ascii="Times New Roman" w:hAnsi="Times New Roman" w:cs="Times New Roman"/>
        </w:rPr>
      </w:pPr>
      <w:r w:rsidRPr="00B7129C">
        <w:rPr>
          <w:rFonts w:ascii="Times New Roman" w:hAnsi="Times New Roman" w:cs="Times New Roman"/>
        </w:rPr>
        <w:t xml:space="preserve">8.5.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лизинговых 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954E3D" w:rsidRPr="00B7129C" w:rsidRDefault="00954E3D" w:rsidP="00184A8C">
      <w:pPr>
        <w:ind w:firstLine="539"/>
        <w:jc w:val="both"/>
      </w:pPr>
      <w:bookmarkStart w:id="16" w:name="_Ref41892280"/>
      <w:bookmarkStart w:id="17" w:name="_Ref45304272"/>
      <w:r w:rsidRPr="00B7129C">
        <w:t>8.6. 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1/365 ставки рефинансирования Банка России, установленной на день исполнения денежного обязательства или его соответствующей части</w:t>
      </w:r>
      <w:r w:rsidRPr="00B7129C" w:rsidDel="0081799E">
        <w:t xml:space="preserve"> </w:t>
      </w:r>
      <w:r w:rsidRPr="00B7129C">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16"/>
      <w:bookmarkEnd w:id="17"/>
      <w:r w:rsidRPr="00B7129C">
        <w:t>.</w:t>
      </w:r>
    </w:p>
    <w:p w:rsidR="00954E3D" w:rsidRPr="00B7129C" w:rsidRDefault="00954E3D" w:rsidP="00184A8C">
      <w:pPr>
        <w:ind w:firstLine="539"/>
        <w:jc w:val="both"/>
        <w:rPr>
          <w:snapToGrid w:val="0"/>
        </w:rPr>
      </w:pPr>
      <w:r w:rsidRPr="00B7129C">
        <w:t xml:space="preserve">8.7. </w:t>
      </w:r>
      <w:r w:rsidRPr="00B7129C">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e-mail (в формате .pdf) и/или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Лизингополучателя с уведомлением о факте отправки.</w:t>
      </w:r>
    </w:p>
    <w:p w:rsidR="00954E3D" w:rsidRPr="00B7129C" w:rsidRDefault="00954E3D" w:rsidP="0079793C">
      <w:pPr>
        <w:autoSpaceDE w:val="0"/>
        <w:autoSpaceDN w:val="0"/>
        <w:adjustRightInd w:val="0"/>
        <w:ind w:firstLine="426"/>
        <w:jc w:val="both"/>
      </w:pPr>
      <w:r w:rsidRPr="00B7129C">
        <w:t>8.8. 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неперечисления Лизингополучателем лизинговых платежей более двух раз подряд по истечении установленного Договором срока платежа.</w:t>
      </w:r>
    </w:p>
    <w:p w:rsidR="00954E3D" w:rsidRPr="00B7129C" w:rsidRDefault="00954E3D">
      <w:pPr>
        <w:autoSpaceDE w:val="0"/>
        <w:autoSpaceDN w:val="0"/>
        <w:adjustRightInd w:val="0"/>
      </w:pPr>
    </w:p>
    <w:p w:rsidR="00954E3D" w:rsidRPr="00B7129C" w:rsidRDefault="00954E3D" w:rsidP="00C85419">
      <w:pPr>
        <w:autoSpaceDE w:val="0"/>
        <w:autoSpaceDN w:val="0"/>
        <w:adjustRightInd w:val="0"/>
        <w:jc w:val="center"/>
        <w:rPr>
          <w:b/>
        </w:rPr>
      </w:pPr>
      <w:r w:rsidRPr="00B7129C">
        <w:rPr>
          <w:b/>
        </w:rPr>
        <w:t>9.Страхование Предмета лизинга</w:t>
      </w:r>
    </w:p>
    <w:p w:rsidR="00954E3D" w:rsidRPr="00B7129C" w:rsidRDefault="00954E3D" w:rsidP="00C85419">
      <w:pPr>
        <w:autoSpaceDE w:val="0"/>
        <w:autoSpaceDN w:val="0"/>
        <w:adjustRightInd w:val="0"/>
        <w:jc w:val="center"/>
      </w:pPr>
    </w:p>
    <w:p w:rsidR="00954E3D" w:rsidRPr="00B7129C" w:rsidRDefault="00954E3D" w:rsidP="00A634E0">
      <w:pPr>
        <w:widowControl w:val="0"/>
        <w:autoSpaceDE w:val="0"/>
        <w:autoSpaceDN w:val="0"/>
        <w:adjustRightInd w:val="0"/>
        <w:ind w:firstLine="540"/>
        <w:jc w:val="both"/>
      </w:pPr>
      <w:r w:rsidRPr="00B7129C">
        <w:t>9.1. Не позднее дня передачи Предмета лизинга Лизингополучателю Лизингодатель обеспечивает страхование Предмета лизинга на Срок лизинга (либо иной срок, но с условием о последующем продлении) в страховой компании (далее - Страховщик),</w:t>
      </w:r>
    </w:p>
    <w:p w:rsidR="00954E3D" w:rsidRPr="00B7129C" w:rsidRDefault="00954E3D" w:rsidP="00DC1C8D">
      <w:pPr>
        <w:shd w:val="clear" w:color="auto" w:fill="FFFFFF"/>
        <w:tabs>
          <w:tab w:val="left" w:pos="0"/>
        </w:tabs>
        <w:ind w:right="34"/>
        <w:jc w:val="both"/>
        <w:rPr>
          <w:color w:val="000000"/>
          <w:u w:val="single"/>
        </w:rPr>
      </w:pPr>
      <w:r w:rsidRPr="00B7129C">
        <w:rPr>
          <w:color w:val="000000"/>
        </w:rPr>
        <w:t xml:space="preserve">          </w:t>
      </w:r>
      <w:r w:rsidRPr="00B7129C">
        <w:rPr>
          <w:color w:val="000000"/>
          <w:u w:val="single"/>
        </w:rPr>
        <w:t>1 вариант</w:t>
      </w:r>
    </w:p>
    <w:p w:rsidR="00954E3D" w:rsidRPr="00B7129C" w:rsidRDefault="00954E3D" w:rsidP="00A634E0">
      <w:pPr>
        <w:widowControl w:val="0"/>
        <w:autoSpaceDE w:val="0"/>
        <w:autoSpaceDN w:val="0"/>
        <w:adjustRightInd w:val="0"/>
        <w:ind w:firstLine="540"/>
        <w:jc w:val="both"/>
      </w:pPr>
      <w:r w:rsidRPr="00B7129C">
        <w:t xml:space="preserve"> согласованной с Лизингополучателем.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p>
    <w:p w:rsidR="00954E3D" w:rsidRPr="00B7129C" w:rsidRDefault="00954E3D" w:rsidP="00A634E0">
      <w:pPr>
        <w:widowControl w:val="0"/>
        <w:autoSpaceDE w:val="0"/>
        <w:autoSpaceDN w:val="0"/>
        <w:adjustRightInd w:val="0"/>
        <w:ind w:firstLine="540"/>
        <w:jc w:val="both"/>
      </w:pPr>
      <w:r w:rsidRPr="00B7129C">
        <w:t xml:space="preserve"> </w:t>
      </w:r>
      <w:r w:rsidRPr="00B7129C">
        <w:rPr>
          <w:color w:val="000000"/>
          <w:u w:val="single"/>
        </w:rPr>
        <w:t>2 вариант</w:t>
      </w:r>
    </w:p>
    <w:p w:rsidR="00954E3D" w:rsidRPr="00B7129C" w:rsidRDefault="00954E3D" w:rsidP="00A634E0">
      <w:pPr>
        <w:widowControl w:val="0"/>
        <w:autoSpaceDE w:val="0"/>
        <w:autoSpaceDN w:val="0"/>
        <w:adjustRightInd w:val="0"/>
        <w:ind w:firstLine="540"/>
        <w:jc w:val="both"/>
      </w:pPr>
      <w:r w:rsidRPr="00B7129C">
        <w:t xml:space="preserve">определяемой Лизингодателем по результатам проведения конкурсных процедур в порядке, установленном в Госкорпорации «Росатом».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954E3D" w:rsidRPr="00B7129C" w:rsidRDefault="00954E3D" w:rsidP="00A634E0">
      <w:pPr>
        <w:widowControl w:val="0"/>
        <w:autoSpaceDE w:val="0"/>
        <w:autoSpaceDN w:val="0"/>
        <w:adjustRightInd w:val="0"/>
        <w:ind w:firstLine="540"/>
        <w:jc w:val="both"/>
      </w:pPr>
      <w:r w:rsidRPr="00B7129C">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954E3D" w:rsidRPr="00B7129C" w:rsidRDefault="00954E3D" w:rsidP="00A634E0">
      <w:pPr>
        <w:widowControl w:val="0"/>
        <w:autoSpaceDE w:val="0"/>
        <w:autoSpaceDN w:val="0"/>
        <w:adjustRightInd w:val="0"/>
        <w:ind w:firstLine="540"/>
        <w:jc w:val="both"/>
      </w:pPr>
      <w:r w:rsidRPr="00B7129C">
        <w:t>9.2. Предмет лизинга страхуется от рисков повреждения (порчи), уничтожения (гибели), хищения на сумму не менее балансовой стоимости, увеличенную на НДС, Предмета лизинга по данным бухгалтерского учета Лизингодателя на дату осуществления страхования.</w:t>
      </w:r>
      <w:r w:rsidRPr="00B7129C">
        <w:rPr>
          <w:color w:val="0000FF"/>
        </w:rPr>
        <w:t xml:space="preserve"> </w:t>
      </w:r>
      <w:r w:rsidRPr="00B7129C">
        <w:t xml:space="preserve">По усмотрению Лизингодателя и за его счет Предмет лизинга может быть застрахован и по другим рискам. </w:t>
      </w:r>
    </w:p>
    <w:p w:rsidR="00954E3D" w:rsidRPr="00B7129C" w:rsidRDefault="00954E3D" w:rsidP="0037071C">
      <w:pPr>
        <w:widowControl w:val="0"/>
        <w:autoSpaceDE w:val="0"/>
        <w:autoSpaceDN w:val="0"/>
        <w:adjustRightInd w:val="0"/>
        <w:ind w:firstLine="540"/>
        <w:jc w:val="both"/>
      </w:pPr>
      <w:r w:rsidRPr="00B7129C">
        <w:t>Страхование должно соответствовать следующим условиям:</w:t>
      </w:r>
    </w:p>
    <w:p w:rsidR="00954E3D" w:rsidRPr="00B7129C" w:rsidRDefault="00954E3D" w:rsidP="0037071C">
      <w:pPr>
        <w:widowControl w:val="0"/>
        <w:autoSpaceDE w:val="0"/>
        <w:autoSpaceDN w:val="0"/>
        <w:adjustRightInd w:val="0"/>
        <w:ind w:firstLine="540"/>
        <w:jc w:val="both"/>
      </w:pPr>
      <w:r w:rsidRPr="00B7129C">
        <w:t>- неагрегатная страховая сумма (страховая сумма не уменьшается на размер ранее выплаченного страхового возмещения);</w:t>
      </w:r>
    </w:p>
    <w:p w:rsidR="00954E3D" w:rsidRPr="00B7129C" w:rsidRDefault="00954E3D" w:rsidP="0037071C">
      <w:pPr>
        <w:widowControl w:val="0"/>
        <w:autoSpaceDE w:val="0"/>
        <w:autoSpaceDN w:val="0"/>
        <w:adjustRightInd w:val="0"/>
        <w:ind w:firstLine="540"/>
        <w:jc w:val="both"/>
      </w:pPr>
      <w:r w:rsidRPr="00B7129C">
        <w:t>- неограниченный круг лиц, допущенных к эксплуатации Предмета лизинга;</w:t>
      </w:r>
    </w:p>
    <w:p w:rsidR="00954E3D" w:rsidRPr="00B7129C" w:rsidRDefault="00954E3D" w:rsidP="0037071C">
      <w:pPr>
        <w:widowControl w:val="0"/>
        <w:autoSpaceDE w:val="0"/>
        <w:autoSpaceDN w:val="0"/>
        <w:adjustRightInd w:val="0"/>
        <w:ind w:firstLine="540"/>
        <w:jc w:val="both"/>
      </w:pPr>
      <w:r w:rsidRPr="00B7129C">
        <w:t>- отсутствие франшизы;</w:t>
      </w:r>
    </w:p>
    <w:p w:rsidR="00954E3D" w:rsidRPr="00B7129C" w:rsidRDefault="00954E3D" w:rsidP="0037071C">
      <w:pPr>
        <w:widowControl w:val="0"/>
        <w:autoSpaceDE w:val="0"/>
        <w:autoSpaceDN w:val="0"/>
        <w:adjustRightInd w:val="0"/>
        <w:ind w:firstLine="540"/>
        <w:jc w:val="both"/>
      </w:pPr>
      <w:r w:rsidRPr="00B7129C">
        <w:t xml:space="preserve">- </w:t>
      </w:r>
      <w:r w:rsidRPr="00B7129C">
        <w:rPr>
          <w:color w:val="000000"/>
        </w:rPr>
        <w:t>страхование полного пакета рисков, в том числе, но не ограничиваясь «пожар, взрыв, удар молнии», стихийные бедствия», «обрушение, падение», «противоправные действия третьих лиц», «хищение», «воздействие инородных предметов», «удары, столкновения»;</w:t>
      </w:r>
    </w:p>
    <w:p w:rsidR="00954E3D" w:rsidRPr="00B7129C" w:rsidRDefault="00954E3D" w:rsidP="0037071C">
      <w:pPr>
        <w:widowControl w:val="0"/>
        <w:autoSpaceDE w:val="0"/>
        <w:autoSpaceDN w:val="0"/>
        <w:adjustRightInd w:val="0"/>
        <w:ind w:firstLine="540"/>
        <w:jc w:val="both"/>
      </w:pPr>
      <w:r w:rsidRPr="00B7129C">
        <w:t>- без лимита выплат по одному страховому случаю.</w:t>
      </w:r>
    </w:p>
    <w:p w:rsidR="00954E3D" w:rsidRPr="00B7129C" w:rsidRDefault="00954E3D" w:rsidP="00A634E0">
      <w:pPr>
        <w:ind w:firstLine="540"/>
        <w:jc w:val="both"/>
      </w:pPr>
      <w:r w:rsidRPr="00B7129C">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954E3D" w:rsidRPr="00B7129C" w:rsidRDefault="00954E3D" w:rsidP="002E1216">
      <w:pPr>
        <w:ind w:firstLine="540"/>
        <w:jc w:val="both"/>
      </w:pPr>
      <w:r w:rsidRPr="00B7129C">
        <w:t xml:space="preserve"> 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954E3D" w:rsidRPr="00B7129C" w:rsidRDefault="00954E3D" w:rsidP="00A634E0">
      <w:pPr>
        <w:ind w:firstLine="540"/>
        <w:jc w:val="both"/>
      </w:pPr>
      <w:r w:rsidRPr="00B7129C">
        <w:t xml:space="preserve">9.3. Лизингодатель своевременно продлевает страхование Предмета лизинга до полного исполнения обязательств по Договору. </w:t>
      </w:r>
    </w:p>
    <w:p w:rsidR="00954E3D" w:rsidRPr="00B7129C" w:rsidRDefault="00954E3D" w:rsidP="00A634E0">
      <w:pPr>
        <w:ind w:firstLine="540"/>
        <w:jc w:val="both"/>
      </w:pPr>
      <w:r w:rsidRPr="00B7129C">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954E3D" w:rsidRPr="00B7129C" w:rsidRDefault="00954E3D" w:rsidP="00A634E0">
      <w:pPr>
        <w:pStyle w:val="BodyText"/>
        <w:ind w:firstLine="540"/>
        <w:rPr>
          <w:rFonts w:ascii="Times New Roman" w:hAnsi="Times New Roman" w:cs="Times New Roman"/>
        </w:rPr>
      </w:pPr>
      <w:r w:rsidRPr="00B7129C">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954E3D" w:rsidRPr="00B7129C" w:rsidRDefault="00954E3D" w:rsidP="00A634E0">
      <w:pPr>
        <w:pStyle w:val="BodyText"/>
        <w:ind w:firstLine="539"/>
        <w:rPr>
          <w:rFonts w:ascii="Times New Roman" w:hAnsi="Times New Roman" w:cs="Times New Roman"/>
        </w:rPr>
      </w:pPr>
      <w:r w:rsidRPr="00B7129C">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954E3D" w:rsidRPr="00B7129C" w:rsidRDefault="00954E3D" w:rsidP="00A634E0">
      <w:pPr>
        <w:ind w:firstLine="539"/>
        <w:jc w:val="both"/>
      </w:pPr>
      <w:r w:rsidRPr="00B7129C">
        <w:t>известить Лизингодателя о произошедшем случае;</w:t>
      </w:r>
    </w:p>
    <w:p w:rsidR="00954E3D" w:rsidRPr="00B7129C" w:rsidRDefault="00954E3D" w:rsidP="00A634E0">
      <w:pPr>
        <w:ind w:firstLine="539"/>
        <w:jc w:val="both"/>
      </w:pPr>
      <w:r w:rsidRPr="00B7129C">
        <w:t>известить Страховщика в порядке, установленном договором страхования и  правилами, установленными Страховщиком;</w:t>
      </w:r>
    </w:p>
    <w:p w:rsidR="00954E3D" w:rsidRPr="00B7129C" w:rsidRDefault="00954E3D" w:rsidP="00A634E0">
      <w:pPr>
        <w:ind w:firstLine="539"/>
        <w:jc w:val="both"/>
      </w:pPr>
      <w:r w:rsidRPr="00B7129C">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954E3D" w:rsidRPr="00B7129C" w:rsidRDefault="00954E3D" w:rsidP="00A634E0">
      <w:pPr>
        <w:ind w:firstLine="539"/>
        <w:jc w:val="both"/>
      </w:pPr>
      <w:r w:rsidRPr="00B7129C">
        <w:t>9.7. 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54E3D" w:rsidRPr="00B7129C" w:rsidRDefault="00954E3D" w:rsidP="00900E7A">
      <w:pPr>
        <w:ind w:firstLine="540"/>
        <w:jc w:val="both"/>
      </w:pPr>
      <w:r w:rsidRPr="00B7129C">
        <w:t xml:space="preserve">9.8. 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954E3D" w:rsidRPr="00B7129C" w:rsidRDefault="00954E3D" w:rsidP="00900E7A">
      <w:pPr>
        <w:ind w:firstLine="540"/>
        <w:jc w:val="both"/>
        <w:rPr>
          <w:color w:val="000000"/>
        </w:rPr>
      </w:pPr>
      <w:r w:rsidRPr="00B7129C">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
    <w:p w:rsidR="00954E3D" w:rsidRPr="00B7129C" w:rsidRDefault="00954E3D" w:rsidP="00900E7A">
      <w:pPr>
        <w:ind w:firstLine="540"/>
        <w:jc w:val="both"/>
      </w:pPr>
      <w:r w:rsidRPr="00B7129C">
        <w:t>9.9. 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прекращения Договора, определяемую в соответствии с п.12.4. Договора.</w:t>
      </w:r>
      <w:r w:rsidRPr="00B7129C">
        <w:rPr>
          <w:color w:val="FF0000"/>
        </w:rPr>
        <w:t xml:space="preserve"> </w:t>
      </w:r>
      <w:r w:rsidRPr="00B7129C">
        <w:t>С момента внесения суммы прекращения Договора обязательства Сторон по Договору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954E3D" w:rsidRPr="00B7129C" w:rsidRDefault="00954E3D" w:rsidP="00A634E0">
      <w:pPr>
        <w:ind w:right="-5" w:firstLine="540"/>
        <w:jc w:val="both"/>
      </w:pPr>
      <w:r w:rsidRPr="00B7129C">
        <w:t xml:space="preserve">В случае,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Предмет лизинга по Выкупной стоимости, указанной в Приложении №3 к Договору, в течение 30 (Тридцать) календарных дней с момента получения такого уведомления. </w:t>
      </w:r>
    </w:p>
    <w:p w:rsidR="00954E3D" w:rsidRPr="00B7129C" w:rsidRDefault="00954E3D" w:rsidP="00A634E0">
      <w:pPr>
        <w:ind w:right="-5" w:firstLine="540"/>
        <w:jc w:val="both"/>
      </w:pPr>
      <w:r w:rsidRPr="00B7129C">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954E3D" w:rsidRPr="00B7129C" w:rsidRDefault="00954E3D" w:rsidP="001C5AAB">
      <w:pPr>
        <w:ind w:right="-5" w:firstLine="540"/>
        <w:jc w:val="both"/>
      </w:pPr>
      <w:r w:rsidRPr="00B7129C">
        <w:t>9.11. Если сумма полученного Лизингодателем страхового возмещения на дату его получения превысит сумму оставшихся к выплате Лизингополучателем лизинговых 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 страхового возмещения и уведомления Лизингополучателя с указанием расчета и суммы оплаты.</w:t>
      </w:r>
    </w:p>
    <w:p w:rsidR="00954E3D" w:rsidRPr="00B7129C" w:rsidRDefault="00954E3D" w:rsidP="00E345CE">
      <w:pPr>
        <w:ind w:right="283" w:firstLine="540"/>
        <w:jc w:val="both"/>
      </w:pPr>
    </w:p>
    <w:p w:rsidR="00954E3D" w:rsidRPr="00B7129C" w:rsidRDefault="00954E3D" w:rsidP="00A42302">
      <w:pPr>
        <w:ind w:left="1416"/>
      </w:pPr>
      <w:r w:rsidRPr="00B7129C">
        <w:rPr>
          <w:b/>
        </w:rPr>
        <w:t>10.Условия использования и технического обслуживания Предмета лизинга</w:t>
      </w:r>
    </w:p>
    <w:p w:rsidR="00954E3D" w:rsidRPr="00B7129C" w:rsidRDefault="00954E3D" w:rsidP="008E2FEF">
      <w:pPr>
        <w:ind w:left="540"/>
      </w:pPr>
    </w:p>
    <w:p w:rsidR="00954E3D" w:rsidRPr="00B7129C" w:rsidRDefault="00954E3D" w:rsidP="00E345CE">
      <w:pPr>
        <w:ind w:firstLine="539"/>
        <w:jc w:val="both"/>
      </w:pPr>
      <w:bookmarkStart w:id="18" w:name="_Ref93895333"/>
      <w:r w:rsidRPr="00B7129C">
        <w:t>10.1. Лизингополучатель обязан:</w:t>
      </w:r>
      <w:bookmarkEnd w:id="18"/>
    </w:p>
    <w:p w:rsidR="00954E3D" w:rsidRPr="00B7129C" w:rsidRDefault="00954E3D" w:rsidP="00E345CE">
      <w:pPr>
        <w:ind w:firstLine="539"/>
        <w:jc w:val="both"/>
      </w:pPr>
      <w:r w:rsidRPr="00B7129C">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954E3D" w:rsidRPr="00B7129C" w:rsidRDefault="00954E3D" w:rsidP="00E345CE">
      <w:pPr>
        <w:ind w:firstLine="539"/>
        <w:jc w:val="both"/>
      </w:pPr>
      <w:r w:rsidRPr="00B7129C">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954E3D" w:rsidRPr="00B7129C" w:rsidRDefault="00954E3D" w:rsidP="00E345CE">
      <w:pPr>
        <w:ind w:firstLine="539"/>
        <w:jc w:val="both"/>
      </w:pPr>
      <w:r w:rsidRPr="00B7129C">
        <w:t>содержать в исправном состоянии Предмет лизинга, проводить техническое обслуживание, текущий и восстановительный ремонт Предмета лизинга на условиях, установленных производителем Предмета лизинга;</w:t>
      </w:r>
    </w:p>
    <w:p w:rsidR="00954E3D" w:rsidRPr="00B7129C" w:rsidRDefault="00954E3D" w:rsidP="00E345CE">
      <w:pPr>
        <w:ind w:firstLine="539"/>
        <w:jc w:val="both"/>
      </w:pPr>
      <w:r w:rsidRPr="00B7129C">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954E3D" w:rsidRPr="00B7129C" w:rsidRDefault="00954E3D" w:rsidP="00E345CE">
      <w:pPr>
        <w:ind w:firstLine="539"/>
        <w:jc w:val="both"/>
      </w:pPr>
      <w:r w:rsidRPr="00B7129C">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954E3D" w:rsidRPr="00B7129C" w:rsidRDefault="00954E3D" w:rsidP="00E345CE">
      <w:pPr>
        <w:ind w:firstLine="539"/>
        <w:jc w:val="both"/>
      </w:pPr>
      <w:r w:rsidRPr="00B7129C">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954E3D" w:rsidRPr="00B7129C" w:rsidRDefault="00954E3D" w:rsidP="00E345CE">
      <w:pPr>
        <w:ind w:firstLine="539"/>
        <w:jc w:val="both"/>
      </w:pPr>
      <w:r w:rsidRPr="00B7129C">
        <w:t>10.2.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954E3D" w:rsidRPr="00B7129C" w:rsidRDefault="00954E3D" w:rsidP="00E345CE">
      <w:pPr>
        <w:ind w:firstLine="539"/>
        <w:jc w:val="both"/>
      </w:pPr>
      <w:r w:rsidRPr="00B7129C">
        <w:t>10.3.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954E3D" w:rsidRPr="00B7129C" w:rsidRDefault="00954E3D" w:rsidP="003D56B4">
      <w:pPr>
        <w:ind w:firstLine="539"/>
        <w:jc w:val="both"/>
      </w:pPr>
      <w:r w:rsidRPr="00B7129C">
        <w:t>10.4. 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954E3D" w:rsidRPr="00B7129C" w:rsidRDefault="00954E3D" w:rsidP="00A42302">
      <w:pPr>
        <w:ind w:left="2124"/>
        <w:rPr>
          <w:b/>
        </w:rPr>
      </w:pPr>
    </w:p>
    <w:p w:rsidR="00954E3D" w:rsidRPr="00B7129C" w:rsidRDefault="00954E3D" w:rsidP="007C59DD">
      <w:pPr>
        <w:jc w:val="center"/>
        <w:rPr>
          <w:b/>
          <w:i/>
          <w:iCs/>
        </w:rPr>
      </w:pPr>
      <w:r w:rsidRPr="00B7129C">
        <w:rPr>
          <w:b/>
        </w:rPr>
        <w:t>11. Инспектирование и финансовый контроль</w:t>
      </w:r>
    </w:p>
    <w:p w:rsidR="00954E3D" w:rsidRPr="00B7129C" w:rsidRDefault="00954E3D" w:rsidP="008E2FEF">
      <w:pPr>
        <w:ind w:left="900"/>
        <w:rPr>
          <w:b/>
          <w:i/>
          <w:iCs/>
        </w:rPr>
      </w:pPr>
    </w:p>
    <w:p w:rsidR="00954E3D" w:rsidRPr="00B7129C" w:rsidRDefault="00954E3D" w:rsidP="00E345CE">
      <w:pPr>
        <w:pStyle w:val="BodyText"/>
        <w:ind w:firstLine="567"/>
        <w:rPr>
          <w:rFonts w:ascii="Times New Roman" w:hAnsi="Times New Roman" w:cs="Times New Roman"/>
        </w:rPr>
      </w:pPr>
      <w:r w:rsidRPr="00B7129C">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Pr="002B65E5">
        <w:rPr>
          <w:rFonts w:ascii="Times New Roman" w:hAnsi="Times New Roman" w:cs="Times New Roman"/>
        </w:rPr>
        <w:t>Россия, 307250, Курская обл, Курчатовский р-н, Курчатов г, Курский филиал АО "НИАЭП" - "Дирекция Генерального подрядчика на Курской атомной станции-2" Промзона территории Курской АЭС.</w:t>
      </w:r>
    </w:p>
    <w:p w:rsidR="00954E3D" w:rsidRPr="00B7129C" w:rsidRDefault="00954E3D" w:rsidP="00E345CE">
      <w:pPr>
        <w:pStyle w:val="BodyText"/>
        <w:ind w:firstLine="567"/>
        <w:rPr>
          <w:rFonts w:ascii="Times New Roman" w:hAnsi="Times New Roman" w:cs="Times New Roman"/>
        </w:rPr>
      </w:pPr>
      <w:r w:rsidRPr="00B7129C">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 с учетом ограничений, установленных условиями страхования Предмета лизинга.</w:t>
      </w:r>
    </w:p>
    <w:p w:rsidR="00954E3D" w:rsidRPr="00B7129C" w:rsidRDefault="00954E3D" w:rsidP="00E345CE">
      <w:pPr>
        <w:ind w:firstLine="567"/>
      </w:pPr>
      <w:r w:rsidRPr="00B7129C">
        <w:t>11.2. Лизингополучатель обязан:</w:t>
      </w:r>
    </w:p>
    <w:p w:rsidR="00954E3D" w:rsidRPr="00B7129C" w:rsidRDefault="00954E3D" w:rsidP="00E345CE">
      <w:pPr>
        <w:pStyle w:val="BodyText"/>
        <w:ind w:firstLine="567"/>
        <w:rPr>
          <w:rFonts w:ascii="Times New Roman" w:hAnsi="Times New Roman" w:cs="Times New Roman"/>
        </w:rPr>
      </w:pPr>
      <w:r w:rsidRPr="00B7129C">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 и правилами пропускного режима, действующими в месте нахождения Предмета лизинга;</w:t>
      </w:r>
    </w:p>
    <w:p w:rsidR="00954E3D" w:rsidRPr="00B7129C" w:rsidRDefault="00954E3D" w:rsidP="00E345CE">
      <w:pPr>
        <w:ind w:firstLine="567"/>
        <w:jc w:val="both"/>
      </w:pPr>
      <w:r w:rsidRPr="00B7129C">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954E3D" w:rsidRPr="00B7129C" w:rsidRDefault="00954E3D" w:rsidP="00E345CE">
      <w:pPr>
        <w:ind w:firstLine="567"/>
        <w:jc w:val="both"/>
      </w:pPr>
      <w:r w:rsidRPr="00B7129C">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954E3D" w:rsidRPr="00B7129C" w:rsidRDefault="00954E3D" w:rsidP="00E345CE">
      <w:pPr>
        <w:ind w:firstLine="567"/>
        <w:jc w:val="both"/>
      </w:pPr>
      <w:r w:rsidRPr="00B7129C">
        <w:t>по требованию Лизингодателя предоставлять ему сведения об открытых Лизингополучателем счетах в кредитных организациях.</w:t>
      </w:r>
    </w:p>
    <w:p w:rsidR="00954E3D" w:rsidRPr="00B7129C" w:rsidRDefault="00954E3D" w:rsidP="00E345CE">
      <w:pPr>
        <w:ind w:firstLine="567"/>
        <w:jc w:val="both"/>
      </w:pPr>
      <w:r w:rsidRPr="00B7129C">
        <w:t>11.3. Перечень документов, которые предоставляются Лизингополучателем по запросу Лизингодателя:</w:t>
      </w:r>
    </w:p>
    <w:p w:rsidR="00954E3D" w:rsidRPr="00B7129C" w:rsidRDefault="00954E3D" w:rsidP="00E345CE">
      <w:pPr>
        <w:ind w:firstLine="567"/>
        <w:jc w:val="both"/>
      </w:pPr>
      <w:r w:rsidRPr="00B7129C">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954E3D" w:rsidRPr="00B7129C" w:rsidRDefault="00954E3D" w:rsidP="00E345CE">
      <w:pPr>
        <w:shd w:val="clear" w:color="auto" w:fill="FFFFFF"/>
        <w:autoSpaceDE w:val="0"/>
        <w:autoSpaceDN w:val="0"/>
        <w:adjustRightInd w:val="0"/>
        <w:ind w:firstLine="567"/>
        <w:jc w:val="both"/>
      </w:pPr>
      <w:r w:rsidRPr="00B7129C">
        <w:t>2. Справка о чистых активах.</w:t>
      </w:r>
    </w:p>
    <w:p w:rsidR="00954E3D" w:rsidRPr="00B7129C" w:rsidRDefault="00954E3D" w:rsidP="00E345CE">
      <w:pPr>
        <w:shd w:val="clear" w:color="auto" w:fill="FFFFFF"/>
        <w:autoSpaceDE w:val="0"/>
        <w:autoSpaceDN w:val="0"/>
        <w:adjustRightInd w:val="0"/>
        <w:ind w:firstLine="567"/>
        <w:jc w:val="both"/>
      </w:pPr>
      <w:r w:rsidRPr="00B7129C">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954E3D" w:rsidRPr="00B7129C" w:rsidRDefault="00954E3D" w:rsidP="00E345CE">
      <w:pPr>
        <w:shd w:val="clear" w:color="auto" w:fill="FFFFFF"/>
        <w:autoSpaceDE w:val="0"/>
        <w:autoSpaceDN w:val="0"/>
        <w:adjustRightInd w:val="0"/>
        <w:ind w:firstLine="567"/>
        <w:jc w:val="both"/>
      </w:pPr>
      <w:r w:rsidRPr="00B7129C">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954E3D" w:rsidRPr="00B7129C" w:rsidRDefault="00954E3D" w:rsidP="00E345CE">
      <w:pPr>
        <w:shd w:val="clear" w:color="auto" w:fill="FFFFFF"/>
        <w:autoSpaceDE w:val="0"/>
        <w:autoSpaceDN w:val="0"/>
        <w:adjustRightInd w:val="0"/>
        <w:ind w:firstLine="567"/>
        <w:jc w:val="both"/>
      </w:pPr>
      <w:r w:rsidRPr="00B7129C">
        <w:t>5. Справки ИФНС о состоянии расчетов с бюджетом по состоянию на последнюю отчетную дату.</w:t>
      </w:r>
    </w:p>
    <w:p w:rsidR="00954E3D" w:rsidRPr="00B7129C" w:rsidRDefault="00954E3D" w:rsidP="00E345CE">
      <w:pPr>
        <w:shd w:val="clear" w:color="auto" w:fill="FFFFFF"/>
        <w:autoSpaceDE w:val="0"/>
        <w:autoSpaceDN w:val="0"/>
        <w:adjustRightInd w:val="0"/>
        <w:ind w:firstLine="567"/>
        <w:jc w:val="both"/>
      </w:pPr>
      <w:r w:rsidRPr="00B7129C">
        <w:t xml:space="preserve">6. Справки о предоставленных банками кредитах, займах и внебалансовых обязательствах по состоянию на дату, указанную в запросе. </w:t>
      </w:r>
    </w:p>
    <w:p w:rsidR="00954E3D" w:rsidRPr="00B7129C" w:rsidRDefault="00954E3D" w:rsidP="00E345CE">
      <w:pPr>
        <w:shd w:val="clear" w:color="auto" w:fill="FFFFFF"/>
        <w:autoSpaceDE w:val="0"/>
        <w:autoSpaceDN w:val="0"/>
        <w:adjustRightInd w:val="0"/>
        <w:ind w:firstLine="567"/>
        <w:jc w:val="both"/>
      </w:pPr>
      <w:r w:rsidRPr="00B7129C">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954E3D" w:rsidRPr="00B7129C" w:rsidRDefault="00954E3D" w:rsidP="00E345CE">
      <w:pPr>
        <w:shd w:val="clear" w:color="auto" w:fill="FFFFFF"/>
        <w:autoSpaceDE w:val="0"/>
        <w:autoSpaceDN w:val="0"/>
        <w:adjustRightInd w:val="0"/>
        <w:ind w:firstLine="567"/>
        <w:jc w:val="both"/>
      </w:pPr>
      <w:r w:rsidRPr="00B7129C">
        <w:t>8.  Программа антикризисных мероприятий (при наличии).</w:t>
      </w:r>
    </w:p>
    <w:p w:rsidR="00954E3D" w:rsidRPr="00B7129C" w:rsidRDefault="00954E3D" w:rsidP="00E345CE">
      <w:pPr>
        <w:ind w:firstLine="567"/>
        <w:jc w:val="both"/>
      </w:pPr>
      <w:r w:rsidRPr="00B7129C">
        <w:t>9. 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
    <w:p w:rsidR="00954E3D" w:rsidRPr="00B7129C" w:rsidRDefault="00954E3D" w:rsidP="00E345CE">
      <w:pPr>
        <w:shd w:val="clear" w:color="auto" w:fill="FFFFFF"/>
        <w:autoSpaceDE w:val="0"/>
        <w:autoSpaceDN w:val="0"/>
        <w:adjustRightInd w:val="0"/>
        <w:ind w:firstLine="567"/>
        <w:jc w:val="both"/>
      </w:pPr>
      <w:r w:rsidRPr="00B7129C">
        <w:t>10. Справка с указанием:</w:t>
      </w:r>
    </w:p>
    <w:p w:rsidR="00954E3D" w:rsidRPr="00B7129C" w:rsidRDefault="00954E3D" w:rsidP="00E345CE">
      <w:pPr>
        <w:shd w:val="clear" w:color="auto" w:fill="FFFFFF"/>
        <w:tabs>
          <w:tab w:val="left" w:pos="709"/>
        </w:tabs>
        <w:autoSpaceDE w:val="0"/>
        <w:autoSpaceDN w:val="0"/>
        <w:adjustRightInd w:val="0"/>
        <w:ind w:firstLine="567"/>
        <w:jc w:val="both"/>
      </w:pPr>
      <w:r w:rsidRPr="00B7129C">
        <w:t>размера амортизационных отчислений Лизингополучателя за последний полный год;</w:t>
      </w:r>
    </w:p>
    <w:p w:rsidR="00954E3D" w:rsidRPr="00B7129C" w:rsidRDefault="00954E3D" w:rsidP="00E345CE">
      <w:pPr>
        <w:shd w:val="clear" w:color="auto" w:fill="FFFFFF"/>
        <w:tabs>
          <w:tab w:val="left" w:pos="709"/>
        </w:tabs>
        <w:autoSpaceDE w:val="0"/>
        <w:autoSpaceDN w:val="0"/>
        <w:adjustRightInd w:val="0"/>
        <w:ind w:firstLine="567"/>
        <w:jc w:val="both"/>
      </w:pPr>
      <w:r w:rsidRPr="00B7129C">
        <w:t>размера амортизационных отчислений Лизингополучателя за отчетный период текущего года и аналогичный период предыдущего года;</w:t>
      </w:r>
    </w:p>
    <w:p w:rsidR="00954E3D" w:rsidRPr="00B7129C" w:rsidRDefault="00954E3D" w:rsidP="00E345CE">
      <w:pPr>
        <w:shd w:val="clear" w:color="auto" w:fill="FFFFFF"/>
        <w:tabs>
          <w:tab w:val="left" w:pos="709"/>
        </w:tabs>
        <w:autoSpaceDE w:val="0"/>
        <w:autoSpaceDN w:val="0"/>
        <w:adjustRightInd w:val="0"/>
        <w:ind w:firstLine="567"/>
        <w:jc w:val="both"/>
      </w:pPr>
      <w:r w:rsidRPr="00B7129C">
        <w:t>размера выплаченных Лизингополучателем процентов за обслуживание кредитов, займов и банковских процентов;</w:t>
      </w:r>
    </w:p>
    <w:p w:rsidR="00954E3D" w:rsidRPr="00B7129C" w:rsidRDefault="00954E3D" w:rsidP="00E345CE">
      <w:pPr>
        <w:shd w:val="clear" w:color="auto" w:fill="FFFFFF"/>
        <w:tabs>
          <w:tab w:val="left" w:pos="709"/>
        </w:tabs>
        <w:autoSpaceDE w:val="0"/>
        <w:autoSpaceDN w:val="0"/>
        <w:adjustRightInd w:val="0"/>
        <w:ind w:firstLine="567"/>
        <w:jc w:val="both"/>
      </w:pPr>
      <w:r w:rsidRPr="00B7129C">
        <w:t xml:space="preserve">гарантий/аккредитивов за последний полный год; </w:t>
      </w:r>
    </w:p>
    <w:p w:rsidR="00954E3D" w:rsidRPr="00B7129C" w:rsidRDefault="00954E3D" w:rsidP="00E345CE">
      <w:pPr>
        <w:shd w:val="clear" w:color="auto" w:fill="FFFFFF"/>
        <w:tabs>
          <w:tab w:val="left" w:pos="709"/>
        </w:tabs>
        <w:autoSpaceDE w:val="0"/>
        <w:autoSpaceDN w:val="0"/>
        <w:adjustRightInd w:val="0"/>
        <w:ind w:firstLine="567"/>
        <w:jc w:val="both"/>
      </w:pPr>
      <w:r w:rsidRPr="00B7129C">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954E3D" w:rsidRPr="00B7129C" w:rsidRDefault="00954E3D" w:rsidP="00E345CE">
      <w:pPr>
        <w:shd w:val="clear" w:color="auto" w:fill="FFFFFF"/>
        <w:tabs>
          <w:tab w:val="left" w:pos="709"/>
        </w:tabs>
        <w:autoSpaceDE w:val="0"/>
        <w:autoSpaceDN w:val="0"/>
        <w:adjustRightInd w:val="0"/>
        <w:ind w:firstLine="567"/>
        <w:jc w:val="both"/>
      </w:pPr>
      <w:r w:rsidRPr="00B7129C">
        <w:t>расшифровки забалансовых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954E3D" w:rsidRPr="00B7129C" w:rsidRDefault="00954E3D" w:rsidP="00E345CE">
      <w:pPr>
        <w:ind w:firstLine="540"/>
        <w:jc w:val="both"/>
      </w:pPr>
    </w:p>
    <w:p w:rsidR="00954E3D" w:rsidRPr="00B7129C" w:rsidRDefault="00954E3D" w:rsidP="00A42302">
      <w:pPr>
        <w:ind w:left="180"/>
        <w:jc w:val="center"/>
        <w:rPr>
          <w:b/>
        </w:rPr>
      </w:pPr>
    </w:p>
    <w:p w:rsidR="00954E3D" w:rsidRPr="00B7129C" w:rsidRDefault="00954E3D" w:rsidP="00A42302">
      <w:pPr>
        <w:ind w:left="180"/>
        <w:jc w:val="center"/>
      </w:pPr>
      <w:r w:rsidRPr="00B7129C">
        <w:rPr>
          <w:b/>
        </w:rPr>
        <w:t>12. Расторжение Договора</w:t>
      </w:r>
    </w:p>
    <w:p w:rsidR="00954E3D" w:rsidRPr="00B7129C" w:rsidRDefault="00954E3D" w:rsidP="008E2FEF">
      <w:pPr>
        <w:ind w:left="540"/>
      </w:pPr>
    </w:p>
    <w:p w:rsidR="00954E3D" w:rsidRPr="00B7129C" w:rsidRDefault="00954E3D" w:rsidP="00E345CE">
      <w:pPr>
        <w:ind w:firstLine="539"/>
        <w:jc w:val="both"/>
      </w:pPr>
      <w:r w:rsidRPr="00B7129C">
        <w:t>12.1. Настоящий Договор может быть расторгнут в порядке и по основаниям, предусмотренным действующим законодательством и Договором.</w:t>
      </w:r>
    </w:p>
    <w:p w:rsidR="00954E3D" w:rsidRPr="00B7129C" w:rsidRDefault="00954E3D" w:rsidP="003D56B4">
      <w:pPr>
        <w:ind w:firstLine="539"/>
        <w:jc w:val="both"/>
      </w:pPr>
      <w:r w:rsidRPr="00B7129C">
        <w:t xml:space="preserve">12.2. В случае, когда основанием для расторжения Договора является нарушение Договора Лизингополучателем, Лизингодатель вправе по своему выбору потребовать у Лизингополучателя возвратить Предмет лизинга либо потребовать у Лизингополучателя выкупить Предмет лизинга в собственность. </w:t>
      </w:r>
    </w:p>
    <w:p w:rsidR="00954E3D" w:rsidRPr="00B7129C" w:rsidRDefault="00954E3D" w:rsidP="003D56B4">
      <w:pPr>
        <w:ind w:firstLine="539"/>
        <w:jc w:val="both"/>
      </w:pPr>
      <w:r w:rsidRPr="00B7129C">
        <w:t>12.3. После расторжения Договора Лизингодатель имеет право продать Предмет лизинга третьим лицам. В течение 30 (Тридцати) календарных дней с даты расторжения Договора Лизингополучатель имеет преимущественное право покупки Предмета лизинга.</w:t>
      </w:r>
    </w:p>
    <w:p w:rsidR="00954E3D" w:rsidRPr="00B7129C" w:rsidRDefault="00954E3D" w:rsidP="003D56B4">
      <w:pPr>
        <w:ind w:firstLine="539"/>
        <w:jc w:val="both"/>
      </w:pPr>
      <w:r w:rsidRPr="00B7129C">
        <w:t>12.4. Сумма прекращения Договора – сумма, исчисляемая Лизингодателем при расторжении Договора, 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B7129C">
        <w:rPr>
          <w:color w:val="FF0000"/>
        </w:rPr>
        <w:t xml:space="preserve"> </w:t>
      </w:r>
      <w:r w:rsidRPr="00B7129C">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954E3D" w:rsidRPr="00B7129C" w:rsidRDefault="00954E3D" w:rsidP="00A029D6">
      <w:pPr>
        <w:ind w:firstLine="539"/>
        <w:jc w:val="both"/>
        <w:rPr>
          <w:color w:val="000000"/>
        </w:rPr>
      </w:pPr>
    </w:p>
    <w:p w:rsidR="00954E3D" w:rsidRPr="00B7129C" w:rsidRDefault="00954E3D" w:rsidP="00E345CE">
      <w:pPr>
        <w:ind w:firstLine="540"/>
        <w:jc w:val="both"/>
      </w:pPr>
    </w:p>
    <w:p w:rsidR="00954E3D" w:rsidRPr="00B7129C" w:rsidRDefault="00954E3D" w:rsidP="00A42302">
      <w:pPr>
        <w:ind w:left="180"/>
        <w:jc w:val="center"/>
      </w:pPr>
      <w:bookmarkStart w:id="19" w:name="_Ref93895903"/>
      <w:r w:rsidRPr="00B7129C">
        <w:rPr>
          <w:b/>
        </w:rPr>
        <w:t>13.Досрочный выкуп Предмета лизинга</w:t>
      </w:r>
      <w:bookmarkEnd w:id="19"/>
    </w:p>
    <w:p w:rsidR="00954E3D" w:rsidRPr="00B7129C" w:rsidRDefault="00954E3D" w:rsidP="008E2FEF">
      <w:pPr>
        <w:ind w:left="540"/>
      </w:pPr>
    </w:p>
    <w:p w:rsidR="00954E3D" w:rsidRPr="00B7129C" w:rsidRDefault="00954E3D" w:rsidP="003D56B4">
      <w:pPr>
        <w:ind w:firstLine="539"/>
        <w:jc w:val="both"/>
      </w:pPr>
      <w:r w:rsidRPr="00B7129C">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 в собственность, оплатив сумму прекращения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p>
    <w:p w:rsidR="00954E3D" w:rsidRPr="00B7129C" w:rsidRDefault="00954E3D" w:rsidP="003D56B4">
      <w:pPr>
        <w:ind w:firstLine="539"/>
        <w:jc w:val="both"/>
      </w:pPr>
    </w:p>
    <w:p w:rsidR="00954E3D" w:rsidRPr="00B7129C" w:rsidRDefault="00954E3D" w:rsidP="00CE6DA7">
      <w:pPr>
        <w:ind w:left="2832"/>
        <w:rPr>
          <w:b/>
        </w:rPr>
      </w:pPr>
      <w:r w:rsidRPr="00B7129C">
        <w:rPr>
          <w:b/>
        </w:rPr>
        <w:t>14. Переход права собственности на Предмет лизинга</w:t>
      </w:r>
    </w:p>
    <w:p w:rsidR="00954E3D" w:rsidRPr="00B7129C" w:rsidRDefault="00954E3D" w:rsidP="008E2FEF">
      <w:pPr>
        <w:ind w:left="900"/>
        <w:rPr>
          <w:b/>
        </w:rPr>
      </w:pPr>
    </w:p>
    <w:p w:rsidR="00954E3D" w:rsidRPr="00B7129C" w:rsidRDefault="00954E3D" w:rsidP="00E345CE">
      <w:pPr>
        <w:pStyle w:val="BodyText"/>
        <w:ind w:firstLine="540"/>
        <w:rPr>
          <w:rFonts w:ascii="Times New Roman" w:hAnsi="Times New Roman" w:cs="Times New Roman"/>
        </w:rPr>
      </w:pPr>
      <w:r w:rsidRPr="00B7129C">
        <w:rPr>
          <w:rFonts w:ascii="Times New Roman" w:hAnsi="Times New Roman" w:cs="Times New Roman"/>
        </w:rPr>
        <w:t xml:space="preserve">14.1. По окончании Срока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Срока лизинга. Все расходы, возникающие в связи с переходом права собственности на Предмет лизинга, несет Лизингополучатель. </w:t>
      </w:r>
    </w:p>
    <w:p w:rsidR="00954E3D" w:rsidRPr="00B7129C" w:rsidRDefault="00954E3D" w:rsidP="00E345CE">
      <w:pPr>
        <w:ind w:firstLine="540"/>
        <w:jc w:val="both"/>
      </w:pPr>
    </w:p>
    <w:p w:rsidR="00954E3D" w:rsidRPr="00B7129C" w:rsidRDefault="00954E3D" w:rsidP="00CE6DA7">
      <w:pPr>
        <w:ind w:left="3540"/>
      </w:pPr>
      <w:r w:rsidRPr="00B7129C">
        <w:rPr>
          <w:b/>
        </w:rPr>
        <w:t>15.Обстоятельства непреодолимой силы</w:t>
      </w:r>
    </w:p>
    <w:p w:rsidR="00954E3D" w:rsidRPr="00B7129C" w:rsidRDefault="00954E3D" w:rsidP="008E2FEF">
      <w:pPr>
        <w:ind w:left="900"/>
      </w:pPr>
    </w:p>
    <w:p w:rsidR="00954E3D" w:rsidRPr="00B7129C" w:rsidRDefault="00954E3D" w:rsidP="00E345CE">
      <w:pPr>
        <w:ind w:firstLine="539"/>
        <w:jc w:val="both"/>
      </w:pPr>
      <w:r w:rsidRPr="00B7129C">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954E3D" w:rsidRPr="00B7129C" w:rsidRDefault="00954E3D" w:rsidP="00E345CE">
      <w:pPr>
        <w:ind w:firstLine="539"/>
        <w:jc w:val="both"/>
      </w:pPr>
      <w:r w:rsidRPr="00B7129C">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954E3D" w:rsidRPr="00B7129C" w:rsidRDefault="00954E3D" w:rsidP="00E345CE">
      <w:pPr>
        <w:ind w:firstLine="539"/>
        <w:jc w:val="both"/>
      </w:pPr>
      <w:r w:rsidRPr="00B7129C">
        <w:t>15.3. Несвоевременное уведомление о наступлении форс-мажорных обстоятельств Стороной, которая на них ссылается, лишает эту Сторону права ссылаться на них в дальнейшем.</w:t>
      </w:r>
    </w:p>
    <w:p w:rsidR="00954E3D" w:rsidRPr="00B7129C" w:rsidRDefault="00954E3D" w:rsidP="008E2FEF">
      <w:pPr>
        <w:ind w:firstLine="539"/>
        <w:jc w:val="both"/>
      </w:pPr>
      <w:r w:rsidRPr="00B7129C">
        <w:t>15.4. В случае наступления форс-мажорных обстоятельств срок исполнения обязательств по Договору отодвигается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954E3D" w:rsidRPr="00B7129C" w:rsidRDefault="00954E3D" w:rsidP="00E345CE">
      <w:pPr>
        <w:ind w:firstLine="540"/>
        <w:jc w:val="both"/>
      </w:pPr>
    </w:p>
    <w:p w:rsidR="00954E3D" w:rsidRPr="00B7129C" w:rsidRDefault="00954E3D" w:rsidP="00CE6DA7">
      <w:pPr>
        <w:numPr>
          <w:ilvl w:val="0"/>
          <w:numId w:val="14"/>
          <w:numberingChange w:id="20" w:author="Unknown" w:date="2015-08-06T15:38:00Z" w:original="%1:16:0:."/>
        </w:numPr>
        <w:rPr>
          <w:b/>
        </w:rPr>
      </w:pPr>
      <w:r w:rsidRPr="00B7129C">
        <w:rPr>
          <w:b/>
        </w:rPr>
        <w:t>Разрешение споров</w:t>
      </w:r>
    </w:p>
    <w:p w:rsidR="00954E3D" w:rsidRPr="00B7129C" w:rsidRDefault="00954E3D" w:rsidP="008E2FEF">
      <w:pPr>
        <w:ind w:left="900"/>
        <w:rPr>
          <w:b/>
        </w:rPr>
      </w:pPr>
    </w:p>
    <w:p w:rsidR="00954E3D" w:rsidRPr="00B7129C" w:rsidRDefault="00954E3D" w:rsidP="00E345CE">
      <w:pPr>
        <w:ind w:firstLine="539"/>
        <w:jc w:val="both"/>
      </w:pPr>
      <w:r w:rsidRPr="00B7129C">
        <w:t>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20 (двадцать) дней с момента ее получения.</w:t>
      </w:r>
    </w:p>
    <w:p w:rsidR="00954E3D" w:rsidRPr="00B7129C" w:rsidRDefault="00954E3D" w:rsidP="008C6ADC">
      <w:pPr>
        <w:shd w:val="clear" w:color="auto" w:fill="FFFFFF"/>
        <w:tabs>
          <w:tab w:val="left" w:pos="0"/>
        </w:tabs>
        <w:ind w:left="14" w:right="34" w:firstLine="709"/>
        <w:jc w:val="both"/>
        <w:rPr>
          <w:color w:val="000000"/>
        </w:rPr>
      </w:pPr>
      <w:r w:rsidRPr="00B7129C">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B7129C">
        <w:rPr>
          <w:color w:val="000000"/>
        </w:rPr>
        <w:t xml:space="preserve">законодательства </w:t>
      </w:r>
    </w:p>
    <w:p w:rsidR="00954E3D" w:rsidRPr="00B7129C" w:rsidRDefault="00954E3D" w:rsidP="008C6ADC">
      <w:pPr>
        <w:shd w:val="clear" w:color="auto" w:fill="FFFFFF"/>
        <w:tabs>
          <w:tab w:val="left" w:pos="0"/>
        </w:tabs>
        <w:ind w:left="14" w:right="34" w:firstLine="709"/>
        <w:jc w:val="both"/>
        <w:rPr>
          <w:color w:val="000000"/>
          <w:u w:val="single"/>
        </w:rPr>
      </w:pPr>
      <w:r w:rsidRPr="00B7129C">
        <w:rPr>
          <w:color w:val="000000"/>
          <w:u w:val="single"/>
        </w:rPr>
        <w:t>1 вариант</w:t>
      </w:r>
    </w:p>
    <w:p w:rsidR="00954E3D" w:rsidRPr="00B7129C" w:rsidRDefault="00954E3D" w:rsidP="008C6ADC">
      <w:pPr>
        <w:shd w:val="clear" w:color="auto" w:fill="FFFFFF"/>
        <w:tabs>
          <w:tab w:val="left" w:pos="0"/>
        </w:tabs>
        <w:ind w:left="14" w:right="34" w:firstLine="709"/>
        <w:jc w:val="both"/>
        <w:rPr>
          <w:i/>
          <w:color w:val="000000"/>
        </w:rPr>
      </w:pPr>
      <w:r w:rsidRPr="00B7129C">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954E3D" w:rsidRPr="00B7129C" w:rsidRDefault="00954E3D" w:rsidP="008C6ADC">
      <w:pPr>
        <w:shd w:val="clear" w:color="auto" w:fill="FFFFFF"/>
        <w:tabs>
          <w:tab w:val="left" w:pos="0"/>
        </w:tabs>
        <w:ind w:left="14" w:right="34" w:firstLine="709"/>
        <w:jc w:val="both"/>
        <w:rPr>
          <w:color w:val="000000"/>
          <w:u w:val="single"/>
        </w:rPr>
      </w:pPr>
      <w:r w:rsidRPr="00B7129C">
        <w:rPr>
          <w:color w:val="000000"/>
          <w:u w:val="single"/>
        </w:rPr>
        <w:t>2 вариант</w:t>
      </w:r>
    </w:p>
    <w:p w:rsidR="00954E3D" w:rsidRPr="00B7129C" w:rsidRDefault="00954E3D" w:rsidP="008C6ADC">
      <w:pPr>
        <w:shd w:val="clear" w:color="auto" w:fill="FFFFFF"/>
        <w:tabs>
          <w:tab w:val="left" w:pos="0"/>
        </w:tabs>
        <w:ind w:left="14" w:right="34" w:firstLine="709"/>
        <w:jc w:val="both"/>
        <w:rPr>
          <w:color w:val="000000"/>
        </w:rPr>
      </w:pPr>
      <w:r w:rsidRPr="00B7129C">
        <w:rPr>
          <w:color w:val="000000"/>
        </w:rPr>
        <w:t xml:space="preserve">в Арбитражном суде Нижегородской области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r w:rsidRPr="00B7129C">
        <w:rPr>
          <w:color w:val="000000"/>
        </w:rPr>
        <w:t>.</w:t>
      </w:r>
    </w:p>
    <w:p w:rsidR="00954E3D" w:rsidRPr="00B7129C" w:rsidRDefault="00954E3D" w:rsidP="00E345CE">
      <w:pPr>
        <w:ind w:firstLine="539"/>
        <w:jc w:val="both"/>
      </w:pPr>
    </w:p>
    <w:p w:rsidR="00954E3D" w:rsidRPr="00B7129C" w:rsidRDefault="00954E3D" w:rsidP="00CE6DA7">
      <w:pPr>
        <w:ind w:left="3540"/>
      </w:pPr>
      <w:r w:rsidRPr="00B7129C">
        <w:rPr>
          <w:b/>
        </w:rPr>
        <w:t>17.Условия выполнения Договора</w:t>
      </w:r>
    </w:p>
    <w:p w:rsidR="00954E3D" w:rsidRPr="00B7129C" w:rsidRDefault="00954E3D" w:rsidP="008E2FEF">
      <w:pPr>
        <w:ind w:left="900"/>
      </w:pPr>
    </w:p>
    <w:p w:rsidR="00954E3D" w:rsidRPr="00B7129C" w:rsidRDefault="00954E3D" w:rsidP="00E345CE">
      <w:pPr>
        <w:ind w:firstLine="540"/>
        <w:jc w:val="both"/>
      </w:pPr>
      <w:r w:rsidRPr="00B7129C">
        <w:t>17.1. 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
    <w:p w:rsidR="00954E3D" w:rsidRPr="00B7129C" w:rsidRDefault="00954E3D" w:rsidP="00E345CE">
      <w:pPr>
        <w:ind w:firstLine="540"/>
        <w:jc w:val="both"/>
      </w:pPr>
      <w:r w:rsidRPr="00B7129C">
        <w:t>17.2.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954E3D" w:rsidRPr="00B7129C" w:rsidRDefault="00954E3D" w:rsidP="00E345CE">
      <w:pPr>
        <w:ind w:firstLine="540"/>
        <w:jc w:val="both"/>
      </w:pPr>
      <w:r w:rsidRPr="00B7129C">
        <w:t>17.3. Настоящий Договор подписан в 2 -х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954E3D" w:rsidRPr="00B7129C" w:rsidRDefault="00954E3D" w:rsidP="00E345CE">
      <w:pPr>
        <w:ind w:firstLine="540"/>
        <w:jc w:val="both"/>
      </w:pPr>
      <w:r w:rsidRPr="00B7129C">
        <w:t>17.4.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954E3D" w:rsidRPr="00B7129C" w:rsidRDefault="00954E3D" w:rsidP="003B074A">
      <w:pPr>
        <w:pStyle w:val="22"/>
        <w:numPr>
          <w:ilvl w:val="0"/>
          <w:numId w:val="16"/>
          <w:numberingChange w:id="21" w:author="Unknown" w:date="2015-08-06T15:38:00Z" w:original=""/>
        </w:numPr>
        <w:tabs>
          <w:tab w:val="clear" w:pos="1440"/>
          <w:tab w:val="num" w:pos="600"/>
        </w:tabs>
        <w:ind w:left="0" w:firstLine="142"/>
        <w:jc w:val="both"/>
        <w:rPr>
          <w:rFonts w:ascii="Times New Roman" w:hAnsi="Times New Roman"/>
          <w:sz w:val="24"/>
          <w:szCs w:val="24"/>
        </w:rPr>
      </w:pPr>
      <w:r w:rsidRPr="00B7129C">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Pr="00B7129C">
        <w:rPr>
          <w:rFonts w:ascii="Times New Roman" w:hAnsi="Times New Roman"/>
          <w:color w:val="FF0000"/>
          <w:sz w:val="24"/>
          <w:szCs w:val="24"/>
        </w:rPr>
        <w:t xml:space="preserve"> </w:t>
      </w:r>
      <w:r w:rsidRPr="00B7129C">
        <w:rPr>
          <w:rFonts w:ascii="Times New Roman" w:hAnsi="Times New Roman"/>
          <w:color w:val="000000"/>
          <w:sz w:val="24"/>
          <w:szCs w:val="24"/>
        </w:rPr>
        <w:t>страховщикам</w:t>
      </w:r>
      <w:r w:rsidRPr="00B7129C">
        <w:rPr>
          <w:rFonts w:ascii="Times New Roman" w:hAnsi="Times New Roman"/>
          <w:sz w:val="24"/>
          <w:szCs w:val="24"/>
        </w:rPr>
        <w:t>, оценщикам (в том числе участникам процедур отбора указанных лиц)</w:t>
      </w:r>
      <w:r w:rsidRPr="00B7129C">
        <w:rPr>
          <w:rFonts w:ascii="Times New Roman" w:hAnsi="Times New Roman"/>
          <w:color w:val="000000"/>
          <w:sz w:val="24"/>
          <w:szCs w:val="24"/>
        </w:rPr>
        <w:t>,</w:t>
      </w:r>
      <w:r w:rsidRPr="00B7129C">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954E3D" w:rsidRPr="00B7129C" w:rsidRDefault="00954E3D" w:rsidP="003B074A">
      <w:pPr>
        <w:pStyle w:val="22"/>
        <w:numPr>
          <w:ilvl w:val="0"/>
          <w:numId w:val="16"/>
          <w:numberingChange w:id="22" w:author="Unknown" w:date="2015-08-06T15:38:00Z" w:original=""/>
        </w:numPr>
        <w:tabs>
          <w:tab w:val="clear" w:pos="1440"/>
          <w:tab w:val="num" w:pos="720"/>
        </w:tabs>
        <w:ind w:left="0" w:firstLine="142"/>
        <w:jc w:val="both"/>
        <w:rPr>
          <w:rFonts w:ascii="Times New Roman" w:hAnsi="Times New Roman"/>
          <w:sz w:val="24"/>
          <w:szCs w:val="24"/>
        </w:rPr>
      </w:pPr>
      <w:r w:rsidRPr="00B7129C">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954E3D" w:rsidRPr="00B7129C" w:rsidRDefault="00954E3D" w:rsidP="000C0208">
      <w:pPr>
        <w:shd w:val="clear" w:color="auto" w:fill="FFFFFF"/>
        <w:tabs>
          <w:tab w:val="left" w:pos="0"/>
        </w:tabs>
        <w:ind w:right="34" w:firstLine="600"/>
        <w:jc w:val="both"/>
        <w:rPr>
          <w:color w:val="000000"/>
          <w:u w:val="single"/>
        </w:rPr>
      </w:pPr>
    </w:p>
    <w:p w:rsidR="00954E3D" w:rsidRPr="00B7129C" w:rsidRDefault="00954E3D" w:rsidP="000C0208">
      <w:pPr>
        <w:shd w:val="clear" w:color="auto" w:fill="FFFFFF"/>
        <w:tabs>
          <w:tab w:val="left" w:pos="0"/>
        </w:tabs>
        <w:ind w:right="34" w:firstLine="600"/>
        <w:jc w:val="both"/>
        <w:rPr>
          <w:color w:val="000000"/>
          <w:u w:val="single"/>
        </w:rPr>
      </w:pPr>
      <w:r w:rsidRPr="00B7129C">
        <w:rPr>
          <w:color w:val="000000"/>
          <w:u w:val="single"/>
        </w:rPr>
        <w:t xml:space="preserve">1 вариант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954E3D" w:rsidRPr="00B7129C" w:rsidRDefault="00954E3D" w:rsidP="001B2CB8">
      <w:pPr>
        <w:ind w:firstLine="708"/>
        <w:contextualSpacing/>
        <w:jc w:val="both"/>
      </w:pPr>
      <w:r w:rsidRPr="00B7129C">
        <w:rPr>
          <w:color w:val="000000"/>
        </w:rPr>
        <w:t xml:space="preserve">17.5. </w:t>
      </w:r>
      <w:r w:rsidRPr="00B7129C">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201</w:t>
      </w:r>
      <w:r>
        <w:t>5</w:t>
      </w:r>
      <w:r w:rsidRPr="00B7129C">
        <w:t xml:space="preserve"> года. Лизингополучатель передал Сведения Лизингодателю по акту от _____________ 201</w:t>
      </w:r>
      <w:r>
        <w:t>5</w:t>
      </w:r>
      <w:r w:rsidRPr="00B7129C">
        <w:t xml:space="preserve"> года. </w:t>
      </w:r>
      <w:r w:rsidRPr="00B7129C">
        <w:rPr>
          <w:rFonts w:eastAsia="HiddenHorzOCR"/>
        </w:rPr>
        <w:t>(</w:t>
      </w:r>
      <w:r w:rsidRPr="00B7129C">
        <w:rPr>
          <w:rFonts w:eastAsia="HiddenHorzOCR"/>
          <w:i/>
        </w:rPr>
        <w:t>Редакция первого абзаца при передаче Сведений на материальных (в том числе, электронных) носителях)</w:t>
      </w:r>
      <w:r w:rsidRPr="00B7129C">
        <w:rPr>
          <w:rFonts w:eastAsia="HiddenHorzOCR"/>
        </w:rPr>
        <w:t>.</w:t>
      </w:r>
    </w:p>
    <w:p w:rsidR="00954E3D" w:rsidRPr="00B7129C" w:rsidRDefault="00954E3D" w:rsidP="001B2CB8">
      <w:pPr>
        <w:ind w:firstLine="708"/>
        <w:contextualSpacing/>
        <w:jc w:val="both"/>
      </w:pPr>
      <w:r w:rsidRPr="00B7129C">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Адрес электронной почты Лизингополучателя: </w:t>
      </w:r>
      <w:hyperlink r:id="rId7" w:history="1">
        <w:r w:rsidRPr="00B7129C">
          <w:rPr>
            <w:rStyle w:val="Hyperlink"/>
            <w:lang w:val="en-US"/>
          </w:rPr>
          <w:t>niaep</w:t>
        </w:r>
        <w:r w:rsidRPr="00B7129C">
          <w:rPr>
            <w:rStyle w:val="Hyperlink"/>
          </w:rPr>
          <w:t>@</w:t>
        </w:r>
        <w:r w:rsidRPr="00B7129C">
          <w:rPr>
            <w:rStyle w:val="Hyperlink"/>
            <w:lang w:val="en-US"/>
          </w:rPr>
          <w:t>niaep</w:t>
        </w:r>
        <w:r w:rsidRPr="00B7129C">
          <w:rPr>
            <w:rStyle w:val="Hyperlink"/>
          </w:rPr>
          <w:t>.</w:t>
        </w:r>
        <w:r w:rsidRPr="00B7129C">
          <w:rPr>
            <w:rStyle w:val="Hyperlink"/>
            <w:lang w:val="en-US"/>
          </w:rPr>
          <w:t>ru</w:t>
        </w:r>
      </w:hyperlink>
      <w:r w:rsidRPr="00B7129C">
        <w:t xml:space="preserve">. </w:t>
      </w:r>
      <w:r w:rsidRPr="00B7129C">
        <w:rPr>
          <w:rFonts w:eastAsia="HiddenHorzOCR"/>
          <w:i/>
        </w:rPr>
        <w:t>(Редакция первого абзаца при передаче Сведений по электронной почте</w:t>
      </w:r>
    </w:p>
    <w:p w:rsidR="00954E3D" w:rsidRPr="00B7129C" w:rsidRDefault="00954E3D" w:rsidP="001B2CB8">
      <w:pPr>
        <w:ind w:firstLine="708"/>
        <w:contextualSpacing/>
        <w:jc w:val="both"/>
      </w:pPr>
      <w:r w:rsidRPr="00B7129C">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B7129C">
        <w:rPr>
          <w:color w:val="000000"/>
        </w:rPr>
        <w:t>по форме Приложения № 6</w:t>
      </w:r>
      <w:r w:rsidRPr="00B7129C">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954E3D" w:rsidRPr="00B7129C" w:rsidRDefault="00954E3D" w:rsidP="001B2CB8">
      <w:pPr>
        <w:ind w:firstLine="708"/>
        <w:contextualSpacing/>
        <w:jc w:val="both"/>
      </w:pPr>
      <w:r w:rsidRPr="00B7129C">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954E3D" w:rsidRPr="00B7129C" w:rsidRDefault="00954E3D" w:rsidP="001B2CB8">
      <w:pPr>
        <w:ind w:firstLine="708"/>
        <w:contextualSpacing/>
        <w:jc w:val="both"/>
      </w:pPr>
      <w:r w:rsidRPr="00B7129C">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4E3D" w:rsidRPr="00B7129C" w:rsidRDefault="00954E3D" w:rsidP="001B2CB8">
      <w:pPr>
        <w:autoSpaceDE w:val="0"/>
        <w:autoSpaceDN w:val="0"/>
        <w:adjustRightInd w:val="0"/>
        <w:ind w:firstLine="600"/>
        <w:jc w:val="both"/>
        <w:rPr>
          <w:color w:val="000000"/>
        </w:rPr>
      </w:pPr>
      <w:r w:rsidRPr="00B7129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54E3D" w:rsidRPr="00B7129C" w:rsidRDefault="00954E3D" w:rsidP="000C0208">
      <w:pPr>
        <w:shd w:val="clear" w:color="auto" w:fill="FFFFFF"/>
        <w:tabs>
          <w:tab w:val="left" w:pos="0"/>
        </w:tabs>
        <w:ind w:right="34" w:firstLine="600"/>
        <w:jc w:val="both"/>
        <w:rPr>
          <w:color w:val="000000"/>
          <w:u w:val="single"/>
        </w:rPr>
      </w:pPr>
      <w:r w:rsidRPr="00B7129C">
        <w:rPr>
          <w:color w:val="000000"/>
          <w:u w:val="single"/>
        </w:rPr>
        <w:t>2 вариант</w:t>
      </w:r>
      <w:r w:rsidRPr="00B7129C">
        <w:rPr>
          <w:color w:val="000000"/>
        </w:rPr>
        <w:t xml:space="preserve">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p>
    <w:p w:rsidR="00954E3D" w:rsidRPr="00B7129C" w:rsidRDefault="00954E3D" w:rsidP="000C0208">
      <w:pPr>
        <w:autoSpaceDE w:val="0"/>
        <w:autoSpaceDN w:val="0"/>
        <w:adjustRightInd w:val="0"/>
        <w:jc w:val="both"/>
        <w:rPr>
          <w:rFonts w:eastAsia="HiddenHorzOCR"/>
        </w:rPr>
      </w:pPr>
      <w:r w:rsidRPr="00B7129C">
        <w:rPr>
          <w:color w:val="000000"/>
        </w:rPr>
        <w:t xml:space="preserve">           17.5.</w:t>
      </w:r>
      <w:r w:rsidRPr="00B7129C">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 (</w:t>
      </w:r>
      <w:r w:rsidRPr="00B7129C">
        <w:rPr>
          <w:rFonts w:eastAsia="HiddenHorzOCR"/>
          <w:i/>
        </w:rPr>
        <w:t>Редакция первого абзаца при передаче Сведений на материальных (в том числе, электронных) носителях)</w:t>
      </w:r>
      <w:r w:rsidRPr="00B7129C">
        <w:rPr>
          <w:rFonts w:eastAsia="HiddenHorzOCR"/>
        </w:rPr>
        <w:t>.</w:t>
      </w:r>
    </w:p>
    <w:p w:rsidR="00954E3D" w:rsidRPr="00B7129C" w:rsidRDefault="00954E3D" w:rsidP="000C0208">
      <w:pPr>
        <w:autoSpaceDE w:val="0"/>
        <w:autoSpaceDN w:val="0"/>
        <w:adjustRightInd w:val="0"/>
        <w:jc w:val="both"/>
        <w:rPr>
          <w:rFonts w:eastAsia="HiddenHorzOCR"/>
        </w:rPr>
      </w:pPr>
      <w:r w:rsidRPr="00B7129C">
        <w:rPr>
          <w:rFonts w:eastAsia="HiddenHorzOCR"/>
          <w:i/>
        </w:rPr>
        <w:t xml:space="preserve">       </w:t>
      </w:r>
      <w:r w:rsidRPr="00B7129C">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B7129C">
        <w:rPr>
          <w:rFonts w:eastAsia="HiddenHorzOCR"/>
          <w:i/>
        </w:rPr>
        <w:t xml:space="preserve"> (Редакция первого абзаца при передаче Сведений по электронной почте)</w:t>
      </w:r>
      <w:r w:rsidRPr="00B7129C">
        <w:rPr>
          <w:rFonts w:eastAsia="HiddenHorzOCR"/>
        </w:rPr>
        <w:t>.</w:t>
      </w:r>
    </w:p>
    <w:p w:rsidR="00954E3D" w:rsidRPr="00B7129C" w:rsidRDefault="00954E3D" w:rsidP="0019277C">
      <w:pPr>
        <w:autoSpaceDE w:val="0"/>
        <w:autoSpaceDN w:val="0"/>
        <w:adjustRightInd w:val="0"/>
        <w:ind w:firstLine="840"/>
        <w:jc w:val="both"/>
        <w:rPr>
          <w:rFonts w:eastAsia="HiddenHorzOCR"/>
        </w:rPr>
      </w:pPr>
      <w:r w:rsidRPr="00B7129C">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B7129C">
        <w:rPr>
          <w:rFonts w:eastAsia="HiddenHorzOCR"/>
          <w:i/>
        </w:rPr>
        <w:t>Редакция первого абзаца при передаче Сведений в рамках закупочной процедуры</w:t>
      </w:r>
      <w:r w:rsidRPr="00B7129C">
        <w:rPr>
          <w:rFonts w:eastAsia="HiddenHorzOCR"/>
        </w:rPr>
        <w:t>)</w:t>
      </w:r>
    </w:p>
    <w:p w:rsidR="00954E3D" w:rsidRPr="00B7129C" w:rsidRDefault="00954E3D" w:rsidP="000C0208">
      <w:pPr>
        <w:autoSpaceDE w:val="0"/>
        <w:autoSpaceDN w:val="0"/>
        <w:adjustRightInd w:val="0"/>
        <w:jc w:val="both"/>
        <w:rPr>
          <w:rFonts w:eastAsia="HiddenHorzOCR"/>
        </w:rPr>
      </w:pPr>
      <w:r w:rsidRPr="00B7129C">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B7129C">
        <w:rPr>
          <w:color w:val="000000"/>
        </w:rPr>
        <w:t>по форме Приложения № 6</w:t>
      </w:r>
      <w:r w:rsidRPr="00B7129C">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954E3D" w:rsidRPr="00B7129C" w:rsidRDefault="00954E3D" w:rsidP="000C0208">
      <w:pPr>
        <w:autoSpaceDE w:val="0"/>
        <w:autoSpaceDN w:val="0"/>
        <w:adjustRightInd w:val="0"/>
        <w:jc w:val="both"/>
        <w:rPr>
          <w:rFonts w:eastAsia="HiddenHorzOCR"/>
        </w:rPr>
      </w:pPr>
      <w:r w:rsidRPr="00B7129C">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4E3D" w:rsidRPr="00B7129C" w:rsidRDefault="00954E3D" w:rsidP="000C0208">
      <w:pPr>
        <w:autoSpaceDE w:val="0"/>
        <w:autoSpaceDN w:val="0"/>
        <w:adjustRightInd w:val="0"/>
        <w:ind w:firstLine="600"/>
        <w:jc w:val="both"/>
        <w:rPr>
          <w:rFonts w:eastAsia="HiddenHorzOCR"/>
        </w:rPr>
      </w:pPr>
      <w:r w:rsidRPr="00B7129C">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уведомлении.</w:t>
      </w:r>
    </w:p>
    <w:p w:rsidR="00954E3D" w:rsidRPr="00B7129C" w:rsidRDefault="00954E3D" w:rsidP="00E345CE">
      <w:pPr>
        <w:ind w:firstLine="540"/>
        <w:jc w:val="both"/>
      </w:pPr>
      <w:r w:rsidRPr="00B7129C">
        <w:t xml:space="preserve">17.6.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Pr="00B7129C">
        <w:rPr>
          <w:bCs/>
        </w:rPr>
        <w:t>сообщены другой Стороне перед заключением Договора лицом, подписывающим Договор</w:t>
      </w:r>
      <w:r w:rsidRPr="00B7129C">
        <w:t>:</w:t>
      </w:r>
    </w:p>
    <w:p w:rsidR="00954E3D" w:rsidRPr="00B7129C" w:rsidRDefault="00954E3D" w:rsidP="00E345CE">
      <w:pPr>
        <w:ind w:firstLine="540"/>
        <w:jc w:val="both"/>
        <w:rPr>
          <w:bCs/>
        </w:rPr>
      </w:pPr>
      <w:r w:rsidRPr="00B7129C">
        <w:t>- Стороны являются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B7129C">
        <w:rPr>
          <w:bCs/>
        </w:rPr>
        <w:t xml:space="preserve"> </w:t>
      </w:r>
    </w:p>
    <w:p w:rsidR="00954E3D" w:rsidRPr="00B7129C" w:rsidRDefault="00954E3D" w:rsidP="00E345CE">
      <w:pPr>
        <w:ind w:firstLine="540"/>
        <w:jc w:val="both"/>
      </w:pPr>
      <w:r w:rsidRPr="00B7129C">
        <w:rPr>
          <w:bCs/>
        </w:rPr>
        <w:t>- в отношении Стороны не принято решение о ее ликвидации или о признании ее несостоятельной (банкротом)</w:t>
      </w:r>
      <w:r w:rsidRPr="00B7129C">
        <w:t xml:space="preserve">; </w:t>
      </w:r>
    </w:p>
    <w:p w:rsidR="00954E3D" w:rsidRPr="00B7129C" w:rsidRDefault="00954E3D" w:rsidP="00E345CE">
      <w:pPr>
        <w:ind w:firstLine="540"/>
        <w:jc w:val="both"/>
      </w:pPr>
      <w:r w:rsidRPr="00B7129C">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954E3D" w:rsidRPr="00B7129C" w:rsidRDefault="00954E3D" w:rsidP="00E345CE">
      <w:pPr>
        <w:ind w:firstLine="540"/>
        <w:jc w:val="both"/>
      </w:pPr>
      <w:r w:rsidRPr="00B7129C">
        <w:t>- лицо, подписавшее Договор от лица Стороны, уполномочено в полном объеме представлять Сторону и заключать Договор.</w:t>
      </w:r>
    </w:p>
    <w:p w:rsidR="00954E3D" w:rsidRPr="00B7129C" w:rsidRDefault="00954E3D" w:rsidP="00E345CE">
      <w:pPr>
        <w:ind w:firstLine="540"/>
        <w:jc w:val="both"/>
      </w:pPr>
      <w:r w:rsidRPr="00B7129C">
        <w:rPr>
          <w:rStyle w:val="Strong"/>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54E3D" w:rsidRPr="00B7129C" w:rsidRDefault="00954E3D" w:rsidP="008E6F64">
      <w:pPr>
        <w:widowControl w:val="0"/>
        <w:ind w:firstLine="567"/>
        <w:jc w:val="both"/>
        <w:rPr>
          <w:bCs/>
        </w:rPr>
      </w:pPr>
      <w:r w:rsidRPr="00B7129C">
        <w:rPr>
          <w:rStyle w:val="Strong"/>
          <w:b w:val="0"/>
        </w:rPr>
        <w:t xml:space="preserve">17.7. </w:t>
      </w:r>
      <w:r w:rsidRPr="00B7129C">
        <w:rPr>
          <w:bCs/>
        </w:rPr>
        <w:t>Стороны обязаны ежеквартально производить сверку   расчетов по обязательствам, возникшим из исполняемого договора.</w:t>
      </w:r>
    </w:p>
    <w:p w:rsidR="00954E3D" w:rsidRPr="00B7129C" w:rsidRDefault="00954E3D" w:rsidP="008E6F64">
      <w:pPr>
        <w:widowControl w:val="0"/>
        <w:ind w:firstLine="567"/>
        <w:jc w:val="both"/>
        <w:rPr>
          <w:bCs/>
        </w:rPr>
      </w:pPr>
      <w:r w:rsidRPr="00B7129C">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54E3D" w:rsidRPr="00B7129C" w:rsidRDefault="00954E3D" w:rsidP="008E6F64">
      <w:pPr>
        <w:widowControl w:val="0"/>
        <w:ind w:firstLine="567"/>
        <w:jc w:val="both"/>
      </w:pPr>
      <w:r w:rsidRPr="00B7129C">
        <w:t>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954E3D" w:rsidRPr="00F56863" w:rsidRDefault="00954E3D" w:rsidP="00924662">
      <w:pPr>
        <w:pStyle w:val="BodyTextIndent3"/>
        <w:tabs>
          <w:tab w:val="left" w:pos="0"/>
        </w:tabs>
        <w:spacing w:after="0"/>
        <w:ind w:left="0" w:firstLine="567"/>
        <w:jc w:val="both"/>
        <w:rPr>
          <w:sz w:val="24"/>
          <w:szCs w:val="24"/>
        </w:rPr>
      </w:pPr>
    </w:p>
    <w:p w:rsidR="00954E3D" w:rsidRPr="00B7129C" w:rsidRDefault="00954E3D" w:rsidP="008E6F64">
      <w:pPr>
        <w:ind w:firstLine="540"/>
        <w:jc w:val="both"/>
      </w:pPr>
      <w:r w:rsidRPr="00B7129C">
        <w:t>17.</w:t>
      </w:r>
      <w:r>
        <w:t>8</w:t>
      </w:r>
      <w:r w:rsidRPr="00B7129C">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54E3D" w:rsidRPr="00B7129C" w:rsidRDefault="00954E3D" w:rsidP="008E6F64">
      <w:pPr>
        <w:ind w:firstLine="540"/>
        <w:jc w:val="both"/>
      </w:pPr>
      <w:r w:rsidRPr="00B7129C">
        <w:t>17.</w:t>
      </w:r>
      <w:r>
        <w:t>9</w:t>
      </w:r>
      <w:r w:rsidRPr="00B7129C">
        <w:t>. К Договору прилагаются и являются его неотъемлемой частью следующие приложения:</w:t>
      </w:r>
    </w:p>
    <w:p w:rsidR="00954E3D" w:rsidRPr="00B7129C" w:rsidRDefault="00954E3D" w:rsidP="00E345CE">
      <w:pPr>
        <w:pStyle w:val="BodyText"/>
        <w:ind w:firstLine="0"/>
        <w:rPr>
          <w:rFonts w:ascii="Times New Roman" w:hAnsi="Times New Roman" w:cs="Times New Roman"/>
        </w:rPr>
      </w:pPr>
    </w:p>
    <w:p w:rsidR="00954E3D" w:rsidRPr="00B7129C" w:rsidRDefault="00954E3D" w:rsidP="00E345CE">
      <w:pPr>
        <w:pStyle w:val="BodyText"/>
        <w:ind w:firstLine="0"/>
        <w:rPr>
          <w:rFonts w:ascii="Times New Roman" w:hAnsi="Times New Roman" w:cs="Times New Roman"/>
        </w:rPr>
      </w:pPr>
      <w:r w:rsidRPr="00B7129C">
        <w:rPr>
          <w:rFonts w:ascii="Times New Roman" w:hAnsi="Times New Roman" w:cs="Times New Roman"/>
        </w:rPr>
        <w:t>№ 1. Спецификация.</w:t>
      </w:r>
    </w:p>
    <w:p w:rsidR="00954E3D" w:rsidRPr="00B7129C" w:rsidRDefault="00954E3D" w:rsidP="00E345CE">
      <w:pPr>
        <w:pStyle w:val="BodyText"/>
        <w:ind w:firstLine="0"/>
        <w:rPr>
          <w:rFonts w:ascii="Times New Roman" w:hAnsi="Times New Roman" w:cs="Times New Roman"/>
        </w:rPr>
      </w:pPr>
      <w:r w:rsidRPr="00B7129C">
        <w:rPr>
          <w:rFonts w:ascii="Times New Roman" w:hAnsi="Times New Roman" w:cs="Times New Roman"/>
        </w:rPr>
        <w:t>№ 2. График уплаты лизинговых платежей.</w:t>
      </w:r>
    </w:p>
    <w:p w:rsidR="00954E3D" w:rsidRPr="00B7129C" w:rsidRDefault="00954E3D" w:rsidP="00E345CE">
      <w:pPr>
        <w:pStyle w:val="BodyText"/>
        <w:ind w:firstLine="0"/>
        <w:rPr>
          <w:rFonts w:ascii="Times New Roman" w:hAnsi="Times New Roman" w:cs="Times New Roman"/>
        </w:rPr>
      </w:pPr>
      <w:r w:rsidRPr="00B7129C">
        <w:rPr>
          <w:rFonts w:ascii="Times New Roman" w:hAnsi="Times New Roman" w:cs="Times New Roman"/>
        </w:rPr>
        <w:t>№ 3. График начисления лизинговых платежей.</w:t>
      </w:r>
    </w:p>
    <w:p w:rsidR="00954E3D" w:rsidRPr="00B7129C" w:rsidRDefault="00954E3D" w:rsidP="00E345CE">
      <w:pPr>
        <w:pStyle w:val="BodyText"/>
        <w:ind w:firstLine="0"/>
        <w:rPr>
          <w:rFonts w:ascii="Times New Roman" w:hAnsi="Times New Roman" w:cs="Times New Roman"/>
        </w:rPr>
      </w:pPr>
      <w:r w:rsidRPr="00B7129C">
        <w:rPr>
          <w:rFonts w:ascii="Times New Roman" w:hAnsi="Times New Roman" w:cs="Times New Roman"/>
        </w:rPr>
        <w:t>№ 4. Форма Акта передачи в лизинг.</w:t>
      </w:r>
    </w:p>
    <w:p w:rsidR="00954E3D" w:rsidRPr="00B7129C" w:rsidRDefault="00954E3D" w:rsidP="00E345CE">
      <w:pPr>
        <w:pStyle w:val="BodyText"/>
        <w:ind w:firstLine="0"/>
        <w:rPr>
          <w:rFonts w:ascii="Times New Roman" w:hAnsi="Times New Roman" w:cs="Times New Roman"/>
        </w:rPr>
      </w:pPr>
      <w:r w:rsidRPr="00B7129C">
        <w:rPr>
          <w:rFonts w:ascii="Times New Roman" w:hAnsi="Times New Roman" w:cs="Times New Roman"/>
        </w:rPr>
        <w:t>№ 5. Форма заявки на предоставление имущества в лизинг</w:t>
      </w:r>
    </w:p>
    <w:p w:rsidR="00954E3D" w:rsidRPr="00B7129C" w:rsidRDefault="00954E3D" w:rsidP="00E345CE">
      <w:pPr>
        <w:pStyle w:val="BodyText"/>
        <w:ind w:firstLine="0"/>
        <w:rPr>
          <w:rFonts w:ascii="Times New Roman" w:hAnsi="Times New Roman" w:cs="Times New Roman"/>
          <w:color w:val="000000"/>
        </w:rPr>
      </w:pPr>
      <w:r w:rsidRPr="00B7129C">
        <w:rPr>
          <w:rFonts w:ascii="Times New Roman" w:hAnsi="Times New Roman" w:cs="Times New Roman"/>
          <w:color w:val="000000"/>
        </w:rPr>
        <w:t>№ 6. Форма информационной справки.</w:t>
      </w:r>
    </w:p>
    <w:p w:rsidR="00954E3D" w:rsidRPr="00B7129C" w:rsidRDefault="00954E3D" w:rsidP="008E6F64">
      <w:pPr>
        <w:pStyle w:val="BodyText"/>
        <w:ind w:firstLine="0"/>
        <w:rPr>
          <w:rFonts w:ascii="Times New Roman" w:hAnsi="Times New Roman" w:cs="Times New Roman"/>
          <w:color w:val="000000"/>
        </w:rPr>
      </w:pPr>
      <w:r w:rsidRPr="00B7129C">
        <w:rPr>
          <w:rFonts w:ascii="Times New Roman" w:hAnsi="Times New Roman" w:cs="Times New Roman"/>
          <w:color w:val="000000"/>
        </w:rPr>
        <w:t>№ 7. Форма акта сверки расчетов</w:t>
      </w:r>
    </w:p>
    <w:p w:rsidR="00954E3D" w:rsidRPr="00B7129C" w:rsidRDefault="00954E3D" w:rsidP="00E345CE">
      <w:pPr>
        <w:pStyle w:val="BodyText"/>
        <w:ind w:firstLine="0"/>
        <w:rPr>
          <w:rFonts w:ascii="Times New Roman" w:hAnsi="Times New Roman" w:cs="Times New Roman"/>
          <w:color w:val="000000"/>
        </w:rPr>
      </w:pPr>
    </w:p>
    <w:p w:rsidR="00954E3D" w:rsidRPr="00B7129C" w:rsidRDefault="00954E3D" w:rsidP="00E345CE">
      <w:pPr>
        <w:pStyle w:val="BodyText"/>
        <w:ind w:firstLine="0"/>
        <w:rPr>
          <w:rFonts w:ascii="Times New Roman" w:hAnsi="Times New Roman" w:cs="Times New Roman"/>
        </w:rPr>
      </w:pPr>
    </w:p>
    <w:p w:rsidR="00954E3D" w:rsidRPr="00B7129C" w:rsidRDefault="00954E3D" w:rsidP="00C36359">
      <w:pPr>
        <w:spacing w:line="276" w:lineRule="auto"/>
        <w:jc w:val="center"/>
        <w:rPr>
          <w:b/>
        </w:rPr>
      </w:pPr>
      <w:r w:rsidRPr="00B7129C">
        <w:rPr>
          <w:b/>
        </w:rPr>
        <w:t>Реквизиты сторон</w:t>
      </w:r>
    </w:p>
    <w:p w:rsidR="00954E3D" w:rsidRPr="00B7129C" w:rsidRDefault="00954E3D" w:rsidP="008E2FEF">
      <w:pPr>
        <w:spacing w:line="276" w:lineRule="auto"/>
        <w:ind w:left="900"/>
        <w:rPr>
          <w:b/>
        </w:rPr>
      </w:pPr>
    </w:p>
    <w:tbl>
      <w:tblPr>
        <w:tblW w:w="0" w:type="auto"/>
        <w:tblInd w:w="40" w:type="dxa"/>
        <w:tblLayout w:type="fixed"/>
        <w:tblCellMar>
          <w:left w:w="40" w:type="dxa"/>
          <w:right w:w="40" w:type="dxa"/>
        </w:tblCellMar>
        <w:tblLook w:val="0000"/>
      </w:tblPr>
      <w:tblGrid>
        <w:gridCol w:w="4824"/>
        <w:gridCol w:w="4766"/>
      </w:tblGrid>
      <w:tr w:rsidR="00954E3D" w:rsidRPr="00B7129C" w:rsidTr="00E345CE">
        <w:trPr>
          <w:trHeight w:val="20"/>
        </w:trPr>
        <w:tc>
          <w:tcPr>
            <w:tcW w:w="4824" w:type="dxa"/>
            <w:shd w:val="clear" w:color="auto" w:fill="FFFFFF"/>
          </w:tcPr>
          <w:p w:rsidR="00954E3D" w:rsidRPr="00B7129C" w:rsidRDefault="00954E3D" w:rsidP="00E345CE">
            <w:pPr>
              <w:shd w:val="clear" w:color="auto" w:fill="FFFFFF"/>
              <w:jc w:val="center"/>
              <w:rPr>
                <w:b/>
              </w:rPr>
            </w:pPr>
            <w:r w:rsidRPr="00B7129C">
              <w:rPr>
                <w:b/>
              </w:rPr>
              <w:t>ЛИЗИНГОПОЛУЧАТЕЛЬ</w:t>
            </w:r>
          </w:p>
        </w:tc>
        <w:tc>
          <w:tcPr>
            <w:tcW w:w="4766" w:type="dxa"/>
            <w:shd w:val="clear" w:color="auto" w:fill="FFFFFF"/>
          </w:tcPr>
          <w:p w:rsidR="00954E3D" w:rsidRPr="00B7129C" w:rsidRDefault="00954E3D" w:rsidP="00E345CE">
            <w:pPr>
              <w:shd w:val="clear" w:color="auto" w:fill="FFFFFF"/>
              <w:ind w:left="-4"/>
              <w:jc w:val="center"/>
              <w:rPr>
                <w:b/>
              </w:rPr>
            </w:pPr>
            <w:r w:rsidRPr="00B7129C">
              <w:rPr>
                <w:b/>
              </w:rPr>
              <w:t>ЛИЗИНГОДАТЕЛЬ</w:t>
            </w:r>
          </w:p>
        </w:tc>
      </w:tr>
      <w:tr w:rsidR="00954E3D" w:rsidRPr="00B7129C" w:rsidTr="00E345CE">
        <w:trPr>
          <w:trHeight w:val="20"/>
        </w:trPr>
        <w:tc>
          <w:tcPr>
            <w:tcW w:w="4824" w:type="dxa"/>
            <w:shd w:val="clear" w:color="auto" w:fill="FFFFFF"/>
          </w:tcPr>
          <w:p w:rsidR="00954E3D" w:rsidRPr="00B7129C" w:rsidRDefault="00954E3D" w:rsidP="00E345CE">
            <w:pPr>
              <w:shd w:val="clear" w:color="auto" w:fill="FFFFFF"/>
              <w:ind w:left="10"/>
              <w:jc w:val="both"/>
            </w:pPr>
            <w:r w:rsidRPr="00B7129C">
              <w:rPr>
                <w:b/>
                <w:bCs/>
              </w:rPr>
              <w:t>АО «НИАЭП»</w:t>
            </w:r>
          </w:p>
        </w:tc>
        <w:tc>
          <w:tcPr>
            <w:tcW w:w="4766" w:type="dxa"/>
            <w:shd w:val="clear" w:color="auto" w:fill="FFFFFF"/>
          </w:tcPr>
          <w:p w:rsidR="00954E3D" w:rsidRPr="00B7129C" w:rsidRDefault="00954E3D" w:rsidP="00BB22D4">
            <w:pPr>
              <w:shd w:val="clear" w:color="auto" w:fill="FFFFFF"/>
              <w:jc w:val="both"/>
              <w:rPr>
                <w:b/>
                <w:lang w:val="en-US"/>
              </w:rPr>
            </w:pPr>
          </w:p>
        </w:tc>
      </w:tr>
      <w:tr w:rsidR="00954E3D" w:rsidRPr="00B7129C" w:rsidTr="00E345CE">
        <w:trPr>
          <w:trHeight w:val="20"/>
        </w:trPr>
        <w:tc>
          <w:tcPr>
            <w:tcW w:w="4824" w:type="dxa"/>
            <w:shd w:val="clear" w:color="auto" w:fill="FFFFFF"/>
          </w:tcPr>
          <w:p w:rsidR="00954E3D" w:rsidRPr="00B7129C" w:rsidRDefault="00954E3D" w:rsidP="00E345CE">
            <w:pPr>
              <w:shd w:val="clear" w:color="auto" w:fill="FFFFFF"/>
              <w:ind w:left="10"/>
              <w:jc w:val="both"/>
              <w:rPr>
                <w:spacing w:val="-2"/>
              </w:rPr>
            </w:pPr>
            <w:r>
              <w:rPr>
                <w:spacing w:val="-2"/>
              </w:rPr>
              <w:t>Адрес</w:t>
            </w:r>
            <w:r w:rsidRPr="00B7129C">
              <w:rPr>
                <w:spacing w:val="-2"/>
              </w:rPr>
              <w:t xml:space="preserve">: 603006, </w:t>
            </w:r>
          </w:p>
          <w:p w:rsidR="00954E3D" w:rsidRPr="00B7129C" w:rsidRDefault="00954E3D" w:rsidP="00E345CE">
            <w:pPr>
              <w:shd w:val="clear" w:color="auto" w:fill="FFFFFF"/>
              <w:ind w:left="10"/>
              <w:jc w:val="both"/>
            </w:pPr>
            <w:r w:rsidRPr="00B7129C">
              <w:rPr>
                <w:spacing w:val="-2"/>
              </w:rPr>
              <w:t xml:space="preserve">г. Нижний </w:t>
            </w:r>
            <w:r w:rsidRPr="00B7129C">
              <w:t>Новгород, пл. Свободы, д. 3</w:t>
            </w:r>
          </w:p>
        </w:tc>
        <w:tc>
          <w:tcPr>
            <w:tcW w:w="4766" w:type="dxa"/>
            <w:shd w:val="clear" w:color="auto" w:fill="FFFFFF"/>
          </w:tcPr>
          <w:p w:rsidR="00954E3D" w:rsidRPr="00B7129C" w:rsidRDefault="00954E3D" w:rsidP="00977971">
            <w:pPr>
              <w:jc w:val="both"/>
            </w:pPr>
            <w:r w:rsidRPr="00B7129C">
              <w:t xml:space="preserve">Место нахождения: </w:t>
            </w:r>
          </w:p>
        </w:tc>
      </w:tr>
      <w:tr w:rsidR="00954E3D" w:rsidRPr="00B7129C" w:rsidTr="00E345CE">
        <w:trPr>
          <w:trHeight w:val="20"/>
        </w:trPr>
        <w:tc>
          <w:tcPr>
            <w:tcW w:w="4824" w:type="dxa"/>
            <w:shd w:val="clear" w:color="auto" w:fill="FFFFFF"/>
          </w:tcPr>
          <w:p w:rsidR="00954E3D" w:rsidRPr="00B7129C" w:rsidRDefault="00954E3D" w:rsidP="00E345CE">
            <w:pPr>
              <w:shd w:val="clear" w:color="auto" w:fill="FFFFFF"/>
              <w:ind w:left="10"/>
              <w:jc w:val="both"/>
              <w:rPr>
                <w:spacing w:val="-3"/>
              </w:rPr>
            </w:pPr>
            <w:r w:rsidRPr="00B7129C">
              <w:rPr>
                <w:spacing w:val="-3"/>
              </w:rPr>
              <w:t xml:space="preserve">Почтовый адрес: 603006, </w:t>
            </w:r>
          </w:p>
          <w:p w:rsidR="00954E3D" w:rsidRPr="00B7129C" w:rsidRDefault="00954E3D" w:rsidP="00E345CE">
            <w:pPr>
              <w:shd w:val="clear" w:color="auto" w:fill="FFFFFF"/>
              <w:ind w:left="10"/>
              <w:jc w:val="both"/>
            </w:pPr>
            <w:r w:rsidRPr="00B7129C">
              <w:rPr>
                <w:spacing w:val="-3"/>
              </w:rPr>
              <w:t xml:space="preserve">г. Нижний </w:t>
            </w:r>
            <w:r w:rsidRPr="00B7129C">
              <w:t>Новгород, пл. Свободы, д. 3</w:t>
            </w:r>
          </w:p>
          <w:p w:rsidR="00954E3D" w:rsidRPr="00B7129C" w:rsidRDefault="00954E3D" w:rsidP="00E345CE">
            <w:pPr>
              <w:spacing w:line="276" w:lineRule="auto"/>
              <w:jc w:val="both"/>
            </w:pPr>
            <w:r w:rsidRPr="00B7129C">
              <w:rPr>
                <w:lang w:val="en-US"/>
              </w:rPr>
              <w:t>e</w:t>
            </w:r>
            <w:r w:rsidRPr="00B7129C">
              <w:t>-</w:t>
            </w:r>
            <w:r w:rsidRPr="00B7129C">
              <w:rPr>
                <w:lang w:val="en-US"/>
              </w:rPr>
              <w:t>mail</w:t>
            </w:r>
            <w:r w:rsidRPr="00B7129C">
              <w:t xml:space="preserve">: </w:t>
            </w:r>
            <w:r w:rsidRPr="00B7129C">
              <w:rPr>
                <w:lang w:val="en-US"/>
              </w:rPr>
              <w:t>niaep</w:t>
            </w:r>
            <w:r w:rsidRPr="00B7129C">
              <w:t>@</w:t>
            </w:r>
            <w:r w:rsidRPr="00B7129C">
              <w:rPr>
                <w:lang w:val="en-US"/>
              </w:rPr>
              <w:t>niaep</w:t>
            </w:r>
            <w:r w:rsidRPr="00B7129C">
              <w:t>.</w:t>
            </w:r>
            <w:r w:rsidRPr="00B7129C">
              <w:rPr>
                <w:lang w:val="en-US"/>
              </w:rPr>
              <w:t>ru</w:t>
            </w:r>
          </w:p>
          <w:p w:rsidR="00954E3D" w:rsidRPr="00B7129C" w:rsidRDefault="00954E3D" w:rsidP="00E345CE">
            <w:pPr>
              <w:jc w:val="both"/>
            </w:pPr>
            <w:r w:rsidRPr="00B7129C">
              <w:t>Тел: (831) 421-79-19</w:t>
            </w:r>
          </w:p>
          <w:p w:rsidR="00954E3D" w:rsidRPr="00B7129C" w:rsidRDefault="00954E3D" w:rsidP="00E345CE">
            <w:pPr>
              <w:shd w:val="clear" w:color="auto" w:fill="FFFFFF"/>
              <w:ind w:left="10"/>
              <w:jc w:val="both"/>
            </w:pPr>
            <w:r w:rsidRPr="00B7129C">
              <w:t xml:space="preserve">Факс: (831) 421-06-04 </w:t>
            </w:r>
          </w:p>
          <w:p w:rsidR="00954E3D" w:rsidRPr="00B7129C" w:rsidRDefault="00954E3D" w:rsidP="00E345CE">
            <w:pPr>
              <w:shd w:val="clear" w:color="auto" w:fill="FFFFFF"/>
              <w:ind w:left="10"/>
              <w:jc w:val="both"/>
            </w:pPr>
            <w:r w:rsidRPr="00B7129C">
              <w:t xml:space="preserve">ИНН 5260214123, КПП 525350001 </w:t>
            </w:r>
          </w:p>
          <w:p w:rsidR="00954E3D" w:rsidRDefault="00954E3D" w:rsidP="00E345CE">
            <w:pPr>
              <w:shd w:val="clear" w:color="auto" w:fill="FFFFFF"/>
              <w:ind w:left="10"/>
              <w:jc w:val="both"/>
              <w:rPr>
                <w:spacing w:val="-1"/>
              </w:rPr>
            </w:pPr>
            <w:r w:rsidRPr="00B7129C">
              <w:rPr>
                <w:spacing w:val="-1"/>
              </w:rPr>
              <w:t>ОГРН 1075260029240</w:t>
            </w:r>
          </w:p>
          <w:p w:rsidR="00954E3D" w:rsidRPr="00B7129C" w:rsidRDefault="00954E3D" w:rsidP="00E345CE">
            <w:pPr>
              <w:shd w:val="clear" w:color="auto" w:fill="FFFFFF"/>
              <w:ind w:left="10"/>
              <w:jc w:val="both"/>
            </w:pPr>
            <w:r w:rsidRPr="00B7129C">
              <w:t xml:space="preserve">Банковские реквизиты АО </w:t>
            </w:r>
          </w:p>
          <w:p w:rsidR="00954E3D" w:rsidRDefault="00954E3D" w:rsidP="00E345CE">
            <w:pPr>
              <w:shd w:val="clear" w:color="auto" w:fill="FFFFFF"/>
              <w:ind w:left="10"/>
              <w:jc w:val="both"/>
            </w:pPr>
            <w:r w:rsidRPr="00B7129C">
              <w:t xml:space="preserve">«НИАЭП» </w:t>
            </w:r>
          </w:p>
          <w:p w:rsidR="00954E3D" w:rsidRPr="00B7129C" w:rsidRDefault="00954E3D" w:rsidP="00E345CE">
            <w:pPr>
              <w:shd w:val="clear" w:color="auto" w:fill="FFFFFF"/>
              <w:ind w:left="10"/>
              <w:jc w:val="both"/>
            </w:pPr>
            <w:r w:rsidRPr="00B7129C">
              <w:t>Получатель: АО «НИАЭП»</w:t>
            </w:r>
          </w:p>
        </w:tc>
        <w:tc>
          <w:tcPr>
            <w:tcW w:w="4766" w:type="dxa"/>
            <w:shd w:val="clear" w:color="auto" w:fill="FFFFFF"/>
          </w:tcPr>
          <w:p w:rsidR="00954E3D" w:rsidRPr="00B7129C" w:rsidRDefault="00954E3D" w:rsidP="00977971">
            <w:pPr>
              <w:jc w:val="both"/>
            </w:pPr>
            <w:r w:rsidRPr="00B7129C">
              <w:t xml:space="preserve">Почтовый адрес: </w:t>
            </w:r>
          </w:p>
          <w:p w:rsidR="00954E3D" w:rsidRPr="00B7129C" w:rsidRDefault="00954E3D" w:rsidP="00977971">
            <w:pPr>
              <w:jc w:val="both"/>
            </w:pPr>
            <w:r w:rsidRPr="00B7129C">
              <w:t xml:space="preserve">ИНН  КПП </w:t>
            </w:r>
          </w:p>
          <w:p w:rsidR="00954E3D" w:rsidRPr="00B7129C" w:rsidRDefault="00954E3D" w:rsidP="00BB22D4">
            <w:pPr>
              <w:jc w:val="both"/>
            </w:pPr>
            <w:r w:rsidRPr="00B7129C">
              <w:t xml:space="preserve">ОГРН </w:t>
            </w:r>
          </w:p>
          <w:p w:rsidR="00954E3D" w:rsidRPr="00B7129C" w:rsidRDefault="00954E3D" w:rsidP="00BB22D4">
            <w:pPr>
              <w:jc w:val="both"/>
            </w:pPr>
            <w:r w:rsidRPr="00B7129C">
              <w:t xml:space="preserve">Р/с  </w:t>
            </w:r>
          </w:p>
          <w:p w:rsidR="00954E3D" w:rsidRPr="00B7129C" w:rsidRDefault="00954E3D" w:rsidP="00BB22D4">
            <w:pPr>
              <w:jc w:val="both"/>
            </w:pPr>
            <w:r w:rsidRPr="00B7129C">
              <w:t xml:space="preserve">ИНН  БИК </w:t>
            </w:r>
          </w:p>
          <w:p w:rsidR="00954E3D" w:rsidRPr="00B7129C" w:rsidRDefault="00954E3D" w:rsidP="00BB22D4">
            <w:pPr>
              <w:jc w:val="both"/>
            </w:pPr>
            <w:r w:rsidRPr="00B7129C">
              <w:t xml:space="preserve">К/с </w:t>
            </w:r>
          </w:p>
        </w:tc>
      </w:tr>
      <w:tr w:rsidR="00954E3D" w:rsidRPr="00B7129C" w:rsidTr="00E345CE">
        <w:trPr>
          <w:trHeight w:val="20"/>
        </w:trPr>
        <w:tc>
          <w:tcPr>
            <w:tcW w:w="4824" w:type="dxa"/>
            <w:shd w:val="clear" w:color="auto" w:fill="FFFFFF"/>
          </w:tcPr>
          <w:p w:rsidR="00954E3D" w:rsidRPr="00667B6A" w:rsidRDefault="00954E3D" w:rsidP="001D1607">
            <w:pPr>
              <w:shd w:val="clear" w:color="auto" w:fill="FFFFFF"/>
              <w:tabs>
                <w:tab w:val="left" w:pos="0"/>
              </w:tabs>
            </w:pPr>
            <w:r w:rsidRPr="00667B6A">
              <w:t>Р/сч 40702810110010000214</w:t>
            </w:r>
          </w:p>
          <w:p w:rsidR="00954E3D" w:rsidRPr="00667B6A" w:rsidRDefault="00954E3D" w:rsidP="001D1607">
            <w:pPr>
              <w:shd w:val="clear" w:color="auto" w:fill="FFFFFF"/>
              <w:tabs>
                <w:tab w:val="left" w:pos="0"/>
              </w:tabs>
            </w:pPr>
            <w:r w:rsidRPr="00667B6A">
              <w:t>в ОАО «АКБ САРОВБИЗНЕСБАНК» г. Саров</w:t>
            </w:r>
          </w:p>
          <w:p w:rsidR="00954E3D" w:rsidRPr="00667B6A" w:rsidRDefault="00954E3D" w:rsidP="001D1607">
            <w:pPr>
              <w:shd w:val="clear" w:color="auto" w:fill="FFFFFF"/>
              <w:tabs>
                <w:tab w:val="left" w:pos="0"/>
              </w:tabs>
            </w:pPr>
            <w:r w:rsidRPr="00667B6A">
              <w:t xml:space="preserve">БИК 042204721        </w:t>
            </w:r>
          </w:p>
          <w:p w:rsidR="00954E3D" w:rsidRPr="00667B6A" w:rsidRDefault="00954E3D" w:rsidP="001D1607">
            <w:r w:rsidRPr="00667B6A">
              <w:t>К/сч 30101810200000000721</w:t>
            </w:r>
          </w:p>
          <w:p w:rsidR="00954E3D" w:rsidRPr="00B7129C" w:rsidRDefault="00954E3D" w:rsidP="00BB22D4">
            <w:pPr>
              <w:shd w:val="clear" w:color="auto" w:fill="FFFFFF"/>
              <w:jc w:val="both"/>
            </w:pPr>
          </w:p>
        </w:tc>
        <w:tc>
          <w:tcPr>
            <w:tcW w:w="4766" w:type="dxa"/>
            <w:shd w:val="clear" w:color="auto" w:fill="FFFFFF"/>
          </w:tcPr>
          <w:p w:rsidR="00954E3D" w:rsidRPr="00B7129C" w:rsidRDefault="00954E3D" w:rsidP="00BB22D4">
            <w:pPr>
              <w:spacing w:line="276" w:lineRule="auto"/>
              <w:jc w:val="both"/>
              <w:rPr>
                <w:lang w:val="en-US"/>
              </w:rPr>
            </w:pPr>
            <w:r w:rsidRPr="00B7129C">
              <w:rPr>
                <w:lang w:val="en-US"/>
              </w:rPr>
              <w:t xml:space="preserve">e-mail </w:t>
            </w:r>
          </w:p>
          <w:p w:rsidR="00954E3D" w:rsidRPr="00B7129C" w:rsidRDefault="00954E3D" w:rsidP="00BB22D4">
            <w:pPr>
              <w:jc w:val="both"/>
              <w:rPr>
                <w:lang w:val="en-US"/>
              </w:rPr>
            </w:pPr>
            <w:r w:rsidRPr="00B7129C">
              <w:t>Тел</w:t>
            </w:r>
            <w:r w:rsidRPr="00B7129C">
              <w:rPr>
                <w:lang w:val="en-US"/>
              </w:rPr>
              <w:t xml:space="preserve">: </w:t>
            </w:r>
          </w:p>
          <w:p w:rsidR="00954E3D" w:rsidRPr="00B7129C" w:rsidRDefault="00954E3D" w:rsidP="00BB22D4">
            <w:pPr>
              <w:jc w:val="both"/>
            </w:pPr>
            <w:r w:rsidRPr="00B7129C">
              <w:t xml:space="preserve">Факс: </w:t>
            </w:r>
          </w:p>
          <w:p w:rsidR="00954E3D" w:rsidRPr="00B7129C" w:rsidRDefault="00954E3D" w:rsidP="00977971">
            <w:pPr>
              <w:jc w:val="both"/>
            </w:pPr>
          </w:p>
        </w:tc>
      </w:tr>
      <w:tr w:rsidR="00954E3D" w:rsidRPr="00B7129C" w:rsidTr="00E345CE">
        <w:trPr>
          <w:trHeight w:val="20"/>
        </w:trPr>
        <w:tc>
          <w:tcPr>
            <w:tcW w:w="4824" w:type="dxa"/>
            <w:shd w:val="clear" w:color="auto" w:fill="FFFFFF"/>
          </w:tcPr>
          <w:p w:rsidR="00954E3D" w:rsidRPr="00B7129C" w:rsidRDefault="00954E3D" w:rsidP="001D1607">
            <w:pPr>
              <w:shd w:val="clear" w:color="auto" w:fill="FFFFFF"/>
              <w:ind w:left="10"/>
              <w:jc w:val="both"/>
            </w:pPr>
          </w:p>
        </w:tc>
        <w:tc>
          <w:tcPr>
            <w:tcW w:w="4766" w:type="dxa"/>
            <w:shd w:val="clear" w:color="auto" w:fill="FFFFFF"/>
          </w:tcPr>
          <w:p w:rsidR="00954E3D" w:rsidRPr="00B7129C" w:rsidRDefault="00954E3D" w:rsidP="00977971">
            <w:pPr>
              <w:jc w:val="both"/>
            </w:pPr>
          </w:p>
        </w:tc>
      </w:tr>
      <w:tr w:rsidR="00954E3D" w:rsidRPr="00B7129C" w:rsidTr="00E345CE">
        <w:trPr>
          <w:trHeight w:val="20"/>
        </w:trPr>
        <w:tc>
          <w:tcPr>
            <w:tcW w:w="4824" w:type="dxa"/>
            <w:shd w:val="clear" w:color="auto" w:fill="FFFFFF"/>
          </w:tcPr>
          <w:p w:rsidR="00954E3D" w:rsidRPr="00B7129C" w:rsidRDefault="00954E3D" w:rsidP="00E345CE">
            <w:pPr>
              <w:shd w:val="clear" w:color="auto" w:fill="FFFFFF"/>
              <w:ind w:left="10"/>
              <w:jc w:val="both"/>
            </w:pPr>
          </w:p>
        </w:tc>
        <w:tc>
          <w:tcPr>
            <w:tcW w:w="4766" w:type="dxa"/>
            <w:shd w:val="clear" w:color="auto" w:fill="FFFFFF"/>
          </w:tcPr>
          <w:p w:rsidR="00954E3D" w:rsidRPr="00B7129C" w:rsidRDefault="00954E3D" w:rsidP="00977971">
            <w:pPr>
              <w:jc w:val="both"/>
            </w:pPr>
          </w:p>
        </w:tc>
      </w:tr>
    </w:tbl>
    <w:p w:rsidR="00954E3D" w:rsidRPr="00B7129C" w:rsidRDefault="00954E3D" w:rsidP="00E345CE">
      <w:pPr>
        <w:shd w:val="clear" w:color="auto" w:fill="FFFFFF"/>
        <w:ind w:left="3941"/>
        <w:jc w:val="both"/>
        <w:rPr>
          <w:spacing w:val="-4"/>
        </w:rPr>
      </w:pPr>
    </w:p>
    <w:p w:rsidR="00954E3D" w:rsidRPr="00B7129C" w:rsidRDefault="00954E3D" w:rsidP="008E2FEF">
      <w:pPr>
        <w:shd w:val="clear" w:color="auto" w:fill="FFFFFF"/>
        <w:ind w:left="3941"/>
        <w:jc w:val="both"/>
        <w:outlineLvl w:val="0"/>
        <w:rPr>
          <w:spacing w:val="-4"/>
        </w:rPr>
      </w:pPr>
      <w:r w:rsidRPr="00B7129C">
        <w:rPr>
          <w:spacing w:val="-4"/>
        </w:rPr>
        <w:t>ПОДПИСИ СТОРОН:</w:t>
      </w:r>
    </w:p>
    <w:p w:rsidR="00954E3D" w:rsidRPr="00B7129C" w:rsidRDefault="00954E3D" w:rsidP="008E2FEF">
      <w:pPr>
        <w:shd w:val="clear" w:color="auto" w:fill="FFFFFF"/>
        <w:ind w:left="3941"/>
        <w:jc w:val="both"/>
        <w:outlineLvl w:val="0"/>
      </w:pPr>
    </w:p>
    <w:tbl>
      <w:tblPr>
        <w:tblW w:w="0" w:type="auto"/>
        <w:tblLook w:val="0000"/>
      </w:tblPr>
      <w:tblGrid>
        <w:gridCol w:w="4968"/>
        <w:gridCol w:w="4680"/>
      </w:tblGrid>
      <w:tr w:rsidR="00954E3D" w:rsidRPr="00B7129C" w:rsidTr="00E345CE">
        <w:trPr>
          <w:trHeight w:val="206"/>
        </w:trPr>
        <w:tc>
          <w:tcPr>
            <w:tcW w:w="4968" w:type="dxa"/>
          </w:tcPr>
          <w:p w:rsidR="00954E3D" w:rsidRPr="00B7129C" w:rsidRDefault="00954E3D" w:rsidP="00E345CE">
            <w:pPr>
              <w:spacing w:line="276" w:lineRule="auto"/>
              <w:jc w:val="both"/>
            </w:pPr>
            <w:r w:rsidRPr="00B7129C">
              <w:t>ЛИЗИНГОПОЛУЧАТЕЛЬ:</w:t>
            </w:r>
            <w:r w:rsidRPr="00B7129C">
              <w:rPr>
                <w:lang w:val="en-US"/>
              </w:rPr>
              <w:t xml:space="preserve"> </w:t>
            </w:r>
          </w:p>
        </w:tc>
        <w:tc>
          <w:tcPr>
            <w:tcW w:w="4680" w:type="dxa"/>
          </w:tcPr>
          <w:p w:rsidR="00954E3D" w:rsidRPr="00B7129C" w:rsidRDefault="00954E3D" w:rsidP="00E345CE">
            <w:pPr>
              <w:spacing w:line="276" w:lineRule="auto"/>
              <w:jc w:val="both"/>
            </w:pPr>
            <w:r w:rsidRPr="00B7129C">
              <w:t>ЛИЗИНГОДАТЕЛЬ:</w:t>
            </w:r>
          </w:p>
        </w:tc>
      </w:tr>
      <w:tr w:rsidR="00954E3D" w:rsidRPr="00B7129C" w:rsidTr="00085C3B">
        <w:trPr>
          <w:cantSplit/>
          <w:trHeight w:val="1550"/>
        </w:trPr>
        <w:tc>
          <w:tcPr>
            <w:tcW w:w="4968" w:type="dxa"/>
            <w:tcBorders>
              <w:bottom w:val="nil"/>
            </w:tcBorders>
          </w:tcPr>
          <w:p w:rsidR="00954E3D" w:rsidRPr="00B7129C" w:rsidRDefault="00954E3D" w:rsidP="00E345CE">
            <w:pPr>
              <w:spacing w:line="276" w:lineRule="auto"/>
              <w:jc w:val="both"/>
            </w:pPr>
            <w:r w:rsidRPr="00B7129C">
              <w:t xml:space="preserve">От Лизингополучателя </w:t>
            </w:r>
          </w:p>
          <w:p w:rsidR="00954E3D" w:rsidRPr="00B7129C" w:rsidRDefault="00954E3D" w:rsidP="00E345CE">
            <w:pPr>
              <w:spacing w:line="276" w:lineRule="auto"/>
              <w:jc w:val="both"/>
            </w:pPr>
          </w:p>
          <w:p w:rsidR="00954E3D" w:rsidRPr="00B7129C" w:rsidRDefault="00954E3D" w:rsidP="00085C3B">
            <w:pPr>
              <w:spacing w:line="276" w:lineRule="auto"/>
              <w:jc w:val="both"/>
            </w:pPr>
            <w:r w:rsidRPr="00B7129C">
              <w:t>_______________________/В.И. Лимаренко/</w:t>
            </w:r>
          </w:p>
        </w:tc>
        <w:tc>
          <w:tcPr>
            <w:tcW w:w="4680" w:type="dxa"/>
            <w:tcBorders>
              <w:bottom w:val="nil"/>
            </w:tcBorders>
          </w:tcPr>
          <w:p w:rsidR="00954E3D" w:rsidRPr="00B7129C" w:rsidRDefault="00954E3D" w:rsidP="00E345CE">
            <w:pPr>
              <w:spacing w:line="276" w:lineRule="auto"/>
              <w:jc w:val="both"/>
            </w:pPr>
            <w:r w:rsidRPr="00B7129C">
              <w:t>От Лизингодателя</w:t>
            </w:r>
          </w:p>
          <w:p w:rsidR="00954E3D" w:rsidRPr="00B7129C" w:rsidRDefault="00954E3D" w:rsidP="00E345CE">
            <w:pPr>
              <w:spacing w:line="276" w:lineRule="auto"/>
              <w:jc w:val="both"/>
            </w:pPr>
          </w:p>
          <w:p w:rsidR="00954E3D" w:rsidRPr="00B7129C" w:rsidRDefault="00954E3D" w:rsidP="00E345CE">
            <w:pPr>
              <w:spacing w:line="276" w:lineRule="auto"/>
              <w:jc w:val="both"/>
            </w:pPr>
            <w:r w:rsidRPr="00B7129C">
              <w:t>_______________________/                       /</w:t>
            </w:r>
          </w:p>
          <w:p w:rsidR="00954E3D" w:rsidRPr="00B7129C" w:rsidRDefault="00954E3D" w:rsidP="00085C3B">
            <w:pPr>
              <w:tabs>
                <w:tab w:val="left" w:pos="1185"/>
              </w:tabs>
            </w:pPr>
          </w:p>
        </w:tc>
      </w:tr>
    </w:tbl>
    <w:p w:rsidR="00954E3D" w:rsidRPr="007F142D" w:rsidRDefault="00954E3D" w:rsidP="00E345CE">
      <w:pPr>
        <w:spacing w:line="276" w:lineRule="auto"/>
        <w:ind w:left="4680"/>
        <w:jc w:val="right"/>
        <w:outlineLvl w:val="0"/>
        <w:rPr>
          <w:sz w:val="23"/>
          <w:szCs w:val="23"/>
        </w:rPr>
      </w:pPr>
    </w:p>
    <w:p w:rsidR="00954E3D" w:rsidRPr="007F142D" w:rsidRDefault="00954E3D" w:rsidP="00A92256">
      <w:pPr>
        <w:tabs>
          <w:tab w:val="left" w:pos="5490"/>
        </w:tabs>
        <w:spacing w:line="276" w:lineRule="auto"/>
        <w:ind w:left="4680"/>
        <w:outlineLvl w:val="0"/>
        <w:rPr>
          <w:sz w:val="23"/>
          <w:szCs w:val="23"/>
        </w:rPr>
        <w:sectPr w:rsidR="00954E3D" w:rsidRPr="007F142D" w:rsidSect="00184A8C">
          <w:headerReference w:type="even" r:id="rId8"/>
          <w:headerReference w:type="default" r:id="rId9"/>
          <w:footerReference w:type="even" r:id="rId10"/>
          <w:footerReference w:type="default" r:id="rId11"/>
          <w:footerReference w:type="first" r:id="rId12"/>
          <w:pgSz w:w="11906" w:h="16838"/>
          <w:pgMar w:top="567" w:right="567" w:bottom="992" w:left="1440" w:header="709" w:footer="312" w:gutter="0"/>
          <w:cols w:space="708"/>
          <w:titlePg/>
          <w:docGrid w:linePitch="360"/>
        </w:sectPr>
      </w:pPr>
    </w:p>
    <w:p w:rsidR="00954E3D" w:rsidRPr="00022387" w:rsidRDefault="00954E3D"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954E3D" w:rsidRPr="00022387" w:rsidRDefault="00954E3D"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954E3D" w:rsidRPr="00022387" w:rsidRDefault="00954E3D" w:rsidP="00AA0AC1">
      <w:pPr>
        <w:pStyle w:val="a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954E3D" w:rsidRDefault="00954E3D" w:rsidP="00AA0AC1">
      <w:pPr>
        <w:ind w:firstLine="567"/>
        <w:jc w:val="center"/>
        <w:rPr>
          <w:b/>
          <w:bCs/>
          <w:color w:val="000000"/>
          <w:sz w:val="22"/>
          <w:szCs w:val="22"/>
        </w:rPr>
      </w:pPr>
      <w:r w:rsidRPr="00AB0016">
        <w:rPr>
          <w:b/>
          <w:bCs/>
          <w:color w:val="000000"/>
          <w:sz w:val="22"/>
          <w:szCs w:val="22"/>
        </w:rPr>
        <w:t>Спецификация</w:t>
      </w:r>
    </w:p>
    <w:p w:rsidR="00954E3D" w:rsidRDefault="00954E3D" w:rsidP="00AA0AC1">
      <w:pPr>
        <w:ind w:firstLine="567"/>
        <w:jc w:val="center"/>
        <w:rPr>
          <w:b/>
          <w:bCs/>
          <w:color w:val="000000"/>
          <w:sz w:val="22"/>
          <w:szCs w:val="22"/>
        </w:rPr>
      </w:pPr>
    </w:p>
    <w:p w:rsidR="00954E3D" w:rsidRPr="0000596D" w:rsidRDefault="00954E3D" w:rsidP="00AA0AC1">
      <w:pPr>
        <w:pStyle w:val="ListParagraph"/>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r w:rsidRPr="00946031">
        <w:rPr>
          <w:b/>
        </w:rPr>
        <w:t>_</w:t>
      </w:r>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r>
        <w:rPr>
          <w:sz w:val="20"/>
          <w:szCs w:val="20"/>
        </w:rPr>
        <w:t xml:space="preserve">от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954E3D" w:rsidRPr="008C481D" w:rsidRDefault="00954E3D"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0A0"/>
      </w:tblPr>
      <w:tblGrid>
        <w:gridCol w:w="568"/>
        <w:gridCol w:w="1984"/>
        <w:gridCol w:w="1559"/>
        <w:gridCol w:w="4395"/>
        <w:gridCol w:w="708"/>
        <w:gridCol w:w="709"/>
        <w:gridCol w:w="1418"/>
        <w:gridCol w:w="1417"/>
        <w:gridCol w:w="1985"/>
        <w:gridCol w:w="992"/>
      </w:tblGrid>
      <w:tr w:rsidR="00954E3D"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vAlign w:val="center"/>
          </w:tcPr>
          <w:p w:rsidR="00954E3D" w:rsidRPr="00A47EB5" w:rsidRDefault="00954E3D" w:rsidP="00B23E69">
            <w:pPr>
              <w:jc w:val="center"/>
              <w:rPr>
                <w:b/>
                <w:bCs/>
                <w:sz w:val="20"/>
                <w:szCs w:val="20"/>
              </w:rPr>
            </w:pPr>
            <w:r w:rsidRPr="00A47EB5">
              <w:rPr>
                <w:b/>
                <w:bCs/>
                <w:sz w:val="20"/>
                <w:szCs w:val="20"/>
              </w:rPr>
              <w:t>Тех.хар-ки оборудования</w:t>
            </w:r>
            <w:r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Ед.измерения</w:t>
            </w:r>
          </w:p>
        </w:tc>
        <w:tc>
          <w:tcPr>
            <w:tcW w:w="1418"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954E3D" w:rsidRPr="008C481D" w:rsidRDefault="00954E3D" w:rsidP="00B23E69">
            <w:pPr>
              <w:jc w:val="center"/>
              <w:rPr>
                <w:b/>
                <w:bCs/>
                <w:sz w:val="20"/>
                <w:szCs w:val="20"/>
              </w:rPr>
            </w:pPr>
            <w:r>
              <w:rPr>
                <w:b/>
                <w:bCs/>
                <w:sz w:val="20"/>
                <w:szCs w:val="20"/>
              </w:rPr>
              <w:t>Срок лизинга мес</w:t>
            </w:r>
          </w:p>
        </w:tc>
      </w:tr>
      <w:tr w:rsidR="00954E3D"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vAlign w:val="center"/>
          </w:tcPr>
          <w:p w:rsidR="00954E3D" w:rsidRPr="004D0D6E" w:rsidRDefault="00954E3D"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954E3D" w:rsidRPr="00A1416B" w:rsidRDefault="00954E3D"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954E3D" w:rsidRPr="00A1416B" w:rsidRDefault="00954E3D"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954E3D" w:rsidRPr="00A1416B" w:rsidRDefault="00954E3D"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954E3D" w:rsidRPr="004D0D6E" w:rsidRDefault="00954E3D" w:rsidP="00B23E69">
            <w:pPr>
              <w:jc w:val="center"/>
              <w:rPr>
                <w:sz w:val="20"/>
                <w:szCs w:val="20"/>
              </w:rPr>
            </w:pPr>
          </w:p>
        </w:tc>
        <w:tc>
          <w:tcPr>
            <w:tcW w:w="709" w:type="dxa"/>
            <w:tcBorders>
              <w:top w:val="single" w:sz="4" w:space="0" w:color="auto"/>
              <w:left w:val="nil"/>
              <w:bottom w:val="single" w:sz="4" w:space="0" w:color="auto"/>
              <w:right w:val="single" w:sz="4" w:space="0" w:color="auto"/>
            </w:tcBorders>
            <w:vAlign w:val="center"/>
          </w:tcPr>
          <w:p w:rsidR="00954E3D" w:rsidRPr="004D0D6E" w:rsidRDefault="00954E3D"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954E3D" w:rsidRPr="004D0D6E" w:rsidRDefault="00954E3D" w:rsidP="00B23E69">
            <w:pPr>
              <w:jc w:val="center"/>
              <w:rPr>
                <w:sz w:val="20"/>
                <w:szCs w:val="20"/>
              </w:rPr>
            </w:pPr>
          </w:p>
        </w:tc>
        <w:tc>
          <w:tcPr>
            <w:tcW w:w="1417" w:type="dxa"/>
            <w:tcBorders>
              <w:top w:val="single" w:sz="4" w:space="0" w:color="auto"/>
              <w:left w:val="nil"/>
              <w:bottom w:val="single" w:sz="4" w:space="0" w:color="auto"/>
              <w:right w:val="single" w:sz="4" w:space="0" w:color="auto"/>
            </w:tcBorders>
            <w:vAlign w:val="center"/>
          </w:tcPr>
          <w:p w:rsidR="00954E3D" w:rsidRPr="004D0D6E" w:rsidRDefault="00954E3D"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vAlign w:val="center"/>
          </w:tcPr>
          <w:p w:rsidR="00954E3D" w:rsidRDefault="00954E3D"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954E3D" w:rsidRPr="004D0D6E" w:rsidRDefault="00954E3D" w:rsidP="00B23E69">
            <w:pPr>
              <w:jc w:val="center"/>
              <w:rPr>
                <w:sz w:val="20"/>
                <w:szCs w:val="20"/>
              </w:rPr>
            </w:pPr>
          </w:p>
        </w:tc>
      </w:tr>
    </w:tbl>
    <w:p w:rsidR="00954E3D" w:rsidRDefault="00954E3D" w:rsidP="00AA0AC1"/>
    <w:p w:rsidR="00954E3D" w:rsidRDefault="00954E3D"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954E3D" w:rsidRPr="001A1BC2" w:rsidRDefault="00954E3D" w:rsidP="00AA0AC1">
      <w:pPr>
        <w:rPr>
          <w:b/>
        </w:rPr>
      </w:pPr>
    </w:p>
    <w:p w:rsidR="00954E3D" w:rsidRPr="00B61EFC" w:rsidRDefault="00954E3D" w:rsidP="00AA0AC1">
      <w:pPr>
        <w:tabs>
          <w:tab w:val="left" w:pos="7200"/>
        </w:tabs>
        <w:rPr>
          <w:b/>
        </w:rPr>
      </w:pPr>
      <w:r>
        <w:tab/>
      </w:r>
      <w:r w:rsidRPr="00B61EFC">
        <w:rPr>
          <w:b/>
        </w:rPr>
        <w:t>ПОДПИСИ СТОРОН:</w:t>
      </w:r>
    </w:p>
    <w:p w:rsidR="00954E3D" w:rsidRPr="002609C6" w:rsidRDefault="00954E3D" w:rsidP="00AA0AC1">
      <w:pPr>
        <w:tabs>
          <w:tab w:val="left" w:pos="11415"/>
        </w:tabs>
        <w:jc w:val="both"/>
        <w:rPr>
          <w:b/>
        </w:rPr>
      </w:pPr>
      <w:r w:rsidRPr="002609C6">
        <w:rPr>
          <w:b/>
        </w:rPr>
        <w:t>ЛИЗИНГОДАТЕЛЬ</w:t>
      </w:r>
      <w:r>
        <w:tab/>
      </w:r>
      <w:r w:rsidRPr="002609C6">
        <w:rPr>
          <w:b/>
        </w:rPr>
        <w:t>ЛИЗИНГОПОЛУЧАТЕЛЬ</w:t>
      </w:r>
    </w:p>
    <w:p w:rsidR="00954E3D" w:rsidRDefault="00954E3D" w:rsidP="00AA0AC1">
      <w:pPr>
        <w:tabs>
          <w:tab w:val="left" w:pos="11415"/>
        </w:tabs>
        <w:jc w:val="both"/>
      </w:pPr>
      <w:r w:rsidRPr="00946031">
        <w:rPr>
          <w:b/>
        </w:rPr>
        <w:t>___________________</w:t>
      </w:r>
      <w:r>
        <w:rPr>
          <w:b/>
        </w:rPr>
        <w:tab/>
      </w:r>
      <w:r w:rsidRPr="002609C6">
        <w:rPr>
          <w:b/>
        </w:rPr>
        <w:t>АО «НИАЭП»</w:t>
      </w:r>
    </w:p>
    <w:p w:rsidR="00954E3D" w:rsidRDefault="00954E3D" w:rsidP="00AA0AC1">
      <w:pPr>
        <w:tabs>
          <w:tab w:val="left" w:pos="7200"/>
        </w:tabs>
        <w:jc w:val="both"/>
        <w:sectPr w:rsidR="00954E3D"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954E3D" w:rsidRDefault="00954E3D" w:rsidP="00D40DD4">
      <w:pPr>
        <w:spacing w:line="276" w:lineRule="auto"/>
        <w:ind w:left="4680"/>
        <w:jc w:val="right"/>
        <w:outlineLvl w:val="0"/>
        <w:rPr>
          <w:sz w:val="22"/>
          <w:szCs w:val="22"/>
        </w:rPr>
      </w:pPr>
    </w:p>
    <w:p w:rsidR="00954E3D" w:rsidRPr="007F142D" w:rsidRDefault="00954E3D" w:rsidP="00D40DD4">
      <w:pPr>
        <w:spacing w:line="276" w:lineRule="auto"/>
        <w:ind w:left="4680"/>
        <w:jc w:val="right"/>
        <w:outlineLvl w:val="0"/>
        <w:rPr>
          <w:sz w:val="22"/>
          <w:szCs w:val="22"/>
        </w:rPr>
      </w:pPr>
      <w:r w:rsidRPr="007F142D">
        <w:rPr>
          <w:sz w:val="22"/>
          <w:szCs w:val="22"/>
        </w:rPr>
        <w:t xml:space="preserve">Приложение №2 </w:t>
      </w:r>
    </w:p>
    <w:p w:rsidR="00954E3D" w:rsidRPr="007F142D" w:rsidRDefault="00954E3D"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954E3D" w:rsidRPr="007F142D" w:rsidRDefault="00954E3D" w:rsidP="00D40DD4">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 от «__» _________ 201_ г.</w:t>
      </w:r>
    </w:p>
    <w:p w:rsidR="00954E3D" w:rsidRPr="007F142D" w:rsidRDefault="00954E3D" w:rsidP="00D40DD4">
      <w:pPr>
        <w:autoSpaceDE w:val="0"/>
        <w:autoSpaceDN w:val="0"/>
        <w:adjustRightInd w:val="0"/>
        <w:ind w:left="5040"/>
        <w:jc w:val="right"/>
        <w:rPr>
          <w:rFonts w:ascii="Times New Roman CYR" w:hAnsi="Times New Roman CYR" w:cs="Times New Roman CYR"/>
          <w:sz w:val="22"/>
          <w:szCs w:val="22"/>
        </w:rPr>
      </w:pPr>
    </w:p>
    <w:p w:rsidR="00954E3D" w:rsidRPr="00230C06" w:rsidRDefault="00954E3D"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tblPr>
      <w:tblGrid>
        <w:gridCol w:w="1011"/>
        <w:gridCol w:w="1576"/>
        <w:gridCol w:w="1647"/>
        <w:gridCol w:w="1440"/>
        <w:gridCol w:w="1705"/>
        <w:gridCol w:w="1202"/>
        <w:gridCol w:w="1499"/>
      </w:tblGrid>
      <w:tr w:rsidR="00954E3D" w:rsidRPr="007F142D" w:rsidTr="008E6F64">
        <w:trPr>
          <w:trHeight w:val="2400"/>
          <w:tblHeader/>
        </w:trPr>
        <w:tc>
          <w:tcPr>
            <w:tcW w:w="1011" w:type="dxa"/>
            <w:tcBorders>
              <w:top w:val="single" w:sz="4" w:space="0" w:color="auto"/>
            </w:tcBorders>
            <w:shd w:val="clear" w:color="000000" w:fill="FFFFFF"/>
            <w:vAlign w:val="center"/>
          </w:tcPr>
          <w:p w:rsidR="00954E3D" w:rsidRPr="007C59DD" w:rsidRDefault="00954E3D" w:rsidP="00D40DD4">
            <w:pPr>
              <w:jc w:val="center"/>
              <w:rPr>
                <w:bCs/>
                <w:sz w:val="20"/>
                <w:szCs w:val="20"/>
              </w:rPr>
            </w:pPr>
            <w:r w:rsidRPr="007C59DD">
              <w:rPr>
                <w:bCs/>
                <w:sz w:val="20"/>
                <w:szCs w:val="20"/>
              </w:rPr>
              <w:t>Номер платежа</w:t>
            </w:r>
          </w:p>
        </w:tc>
        <w:tc>
          <w:tcPr>
            <w:tcW w:w="1576" w:type="dxa"/>
            <w:tcBorders>
              <w:top w:val="single" w:sz="4" w:space="0" w:color="auto"/>
            </w:tcBorders>
            <w:shd w:val="clear" w:color="000000" w:fill="FFFFFF"/>
            <w:vAlign w:val="center"/>
          </w:tcPr>
          <w:p w:rsidR="00954E3D" w:rsidRPr="008E6F64" w:rsidRDefault="00954E3D" w:rsidP="001D1607">
            <w:pPr>
              <w:jc w:val="center"/>
              <w:rPr>
                <w:bCs/>
                <w:sz w:val="20"/>
                <w:szCs w:val="20"/>
              </w:rPr>
            </w:pPr>
            <w:r w:rsidRPr="008E6F64">
              <w:rPr>
                <w:bCs/>
                <w:sz w:val="20"/>
                <w:szCs w:val="20"/>
              </w:rPr>
              <w:t xml:space="preserve">Дата платежа: </w:t>
            </w:r>
          </w:p>
          <w:p w:rsidR="00954E3D" w:rsidRPr="008E6F64" w:rsidRDefault="00954E3D" w:rsidP="001D1607">
            <w:pPr>
              <w:jc w:val="center"/>
              <w:rPr>
                <w:bCs/>
                <w:sz w:val="20"/>
                <w:szCs w:val="20"/>
              </w:rPr>
            </w:pPr>
            <w:r w:rsidRPr="008E6F64">
              <w:rPr>
                <w:bCs/>
                <w:sz w:val="20"/>
                <w:szCs w:val="20"/>
              </w:rPr>
              <w:t xml:space="preserve"> не позднее</w:t>
            </w:r>
          </w:p>
          <w:p w:rsidR="00954E3D" w:rsidRPr="008E6F64" w:rsidRDefault="00954E3D" w:rsidP="001D1607">
            <w:pPr>
              <w:jc w:val="center"/>
              <w:rPr>
                <w:bCs/>
                <w:sz w:val="20"/>
                <w:szCs w:val="20"/>
              </w:rPr>
            </w:pPr>
            <w:r w:rsidRPr="008E6F64">
              <w:rPr>
                <w:bCs/>
                <w:sz w:val="20"/>
                <w:szCs w:val="20"/>
              </w:rPr>
              <w:t xml:space="preserve">10  числа </w:t>
            </w:r>
          </w:p>
          <w:p w:rsidR="00954E3D" w:rsidRPr="008E6F64" w:rsidRDefault="00954E3D" w:rsidP="001D1607">
            <w:pPr>
              <w:jc w:val="center"/>
              <w:rPr>
                <w:i/>
                <w:sz w:val="20"/>
                <w:szCs w:val="20"/>
              </w:rPr>
            </w:pPr>
            <w:r w:rsidRPr="008E6F64">
              <w:rPr>
                <w:bCs/>
                <w:sz w:val="20"/>
                <w:szCs w:val="20"/>
              </w:rPr>
              <w:t xml:space="preserve"> </w:t>
            </w:r>
            <w:r w:rsidRPr="008E6F64">
              <w:rPr>
                <w:bCs/>
                <w:sz w:val="20"/>
                <w:szCs w:val="20"/>
                <w:lang w:val="en-US"/>
              </w:rPr>
              <w:t>N</w:t>
            </w:r>
            <w:r w:rsidRPr="008E6F64">
              <w:rPr>
                <w:bCs/>
                <w:sz w:val="20"/>
                <w:szCs w:val="20"/>
              </w:rPr>
              <w:t xml:space="preserve">-го  месяца следующего за </w:t>
            </w:r>
            <w:r w:rsidRPr="008E6F64">
              <w:rPr>
                <w:sz w:val="20"/>
                <w:szCs w:val="20"/>
              </w:rPr>
              <w:t>датой подписания Акта приёма-передачи Предмета лизинга в лизинг</w:t>
            </w:r>
          </w:p>
        </w:tc>
        <w:tc>
          <w:tcPr>
            <w:tcW w:w="1647" w:type="dxa"/>
            <w:tcBorders>
              <w:top w:val="single" w:sz="4" w:space="0" w:color="auto"/>
            </w:tcBorders>
            <w:shd w:val="clear" w:color="000000" w:fill="FFFFFF"/>
            <w:vAlign w:val="center"/>
          </w:tcPr>
          <w:p w:rsidR="00954E3D" w:rsidRPr="007C59DD" w:rsidRDefault="00954E3D"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tcBorders>
              <w:top w:val="single" w:sz="4" w:space="0" w:color="auto"/>
            </w:tcBorders>
            <w:shd w:val="clear" w:color="000000" w:fill="FFFFFF"/>
            <w:vAlign w:val="center"/>
          </w:tcPr>
          <w:p w:rsidR="00954E3D" w:rsidRPr="007C59DD" w:rsidRDefault="00954E3D"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tcBorders>
              <w:top w:val="single" w:sz="4" w:space="0" w:color="auto"/>
            </w:tcBorders>
            <w:shd w:val="clear" w:color="000000" w:fill="FFFFFF"/>
            <w:vAlign w:val="center"/>
          </w:tcPr>
          <w:p w:rsidR="00954E3D" w:rsidRPr="007C59DD" w:rsidRDefault="00954E3D" w:rsidP="00D40DD4">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4" w:space="0" w:color="auto"/>
            </w:tcBorders>
            <w:shd w:val="clear" w:color="000000" w:fill="FFFFFF"/>
            <w:vAlign w:val="center"/>
          </w:tcPr>
          <w:p w:rsidR="00954E3D" w:rsidRPr="007C59DD" w:rsidRDefault="00954E3D" w:rsidP="00D40DD4">
            <w:pPr>
              <w:jc w:val="center"/>
              <w:rPr>
                <w:bCs/>
                <w:sz w:val="20"/>
                <w:szCs w:val="20"/>
              </w:rPr>
            </w:pPr>
            <w:r w:rsidRPr="007C59DD">
              <w:rPr>
                <w:bCs/>
                <w:sz w:val="20"/>
                <w:szCs w:val="20"/>
              </w:rPr>
              <w:t>Сумма платежа в счет выкупа к оплате c НДС, руб.</w:t>
            </w:r>
          </w:p>
        </w:tc>
        <w:tc>
          <w:tcPr>
            <w:tcW w:w="1499" w:type="dxa"/>
            <w:tcBorders>
              <w:top w:val="single" w:sz="4" w:space="0" w:color="auto"/>
            </w:tcBorders>
            <w:shd w:val="clear" w:color="000000" w:fill="FFFFFF"/>
            <w:vAlign w:val="center"/>
          </w:tcPr>
          <w:p w:rsidR="00954E3D" w:rsidRPr="007C59DD" w:rsidRDefault="00954E3D" w:rsidP="0036246E">
            <w:pPr>
              <w:jc w:val="center"/>
              <w:rPr>
                <w:bCs/>
                <w:sz w:val="20"/>
                <w:szCs w:val="20"/>
              </w:rPr>
            </w:pPr>
            <w:r>
              <w:rPr>
                <w:bCs/>
                <w:sz w:val="20"/>
                <w:szCs w:val="20"/>
              </w:rPr>
              <w:t>Общая с</w:t>
            </w:r>
            <w:r w:rsidRPr="007C59DD">
              <w:rPr>
                <w:bCs/>
                <w:sz w:val="20"/>
                <w:szCs w:val="20"/>
              </w:rPr>
              <w:t>умма платежей с НДС, руб.</w:t>
            </w: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2</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N=2</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3</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N=3</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4</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N=4</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5</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N=5</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6</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N=6</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7</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N=7</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8</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N=8</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9</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N=9</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10</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N=10</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11</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N=11</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12</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N=12</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13</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N=13</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14</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N=14</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15</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N=15</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16</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N=16</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17</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N=17</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18</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N=18</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19</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N=19</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shd w:val="clear" w:color="000000" w:fill="FFFFFF"/>
            <w:vAlign w:val="center"/>
          </w:tcPr>
          <w:p w:rsidR="00954E3D" w:rsidRPr="007F142D" w:rsidRDefault="00954E3D" w:rsidP="00D40DD4">
            <w:pPr>
              <w:jc w:val="center"/>
              <w:rPr>
                <w:sz w:val="20"/>
                <w:szCs w:val="20"/>
              </w:rPr>
            </w:pPr>
            <w:r w:rsidRPr="007F142D">
              <w:rPr>
                <w:sz w:val="20"/>
                <w:szCs w:val="20"/>
              </w:rPr>
              <w:t>20</w:t>
            </w:r>
          </w:p>
        </w:tc>
        <w:tc>
          <w:tcPr>
            <w:tcW w:w="1576" w:type="dxa"/>
            <w:shd w:val="clear" w:color="000000" w:fill="FFFFFF"/>
            <w:vAlign w:val="center"/>
          </w:tcPr>
          <w:p w:rsidR="00954E3D" w:rsidRPr="008E6F64" w:rsidRDefault="00954E3D" w:rsidP="001D1607">
            <w:pPr>
              <w:jc w:val="center"/>
              <w:rPr>
                <w:sz w:val="18"/>
                <w:szCs w:val="18"/>
              </w:rPr>
            </w:pPr>
            <w:r w:rsidRPr="008E6F64">
              <w:rPr>
                <w:sz w:val="18"/>
                <w:szCs w:val="18"/>
              </w:rPr>
              <w:t>N=20</w:t>
            </w:r>
          </w:p>
        </w:tc>
        <w:tc>
          <w:tcPr>
            <w:tcW w:w="1647" w:type="dxa"/>
            <w:shd w:val="clear" w:color="000000" w:fill="FFFFFF"/>
            <w:vAlign w:val="center"/>
          </w:tcPr>
          <w:p w:rsidR="00954E3D" w:rsidRPr="007F142D" w:rsidRDefault="00954E3D" w:rsidP="00D40DD4">
            <w:pPr>
              <w:jc w:val="center"/>
              <w:rPr>
                <w:sz w:val="20"/>
                <w:szCs w:val="20"/>
              </w:rPr>
            </w:pPr>
          </w:p>
        </w:tc>
        <w:tc>
          <w:tcPr>
            <w:tcW w:w="1440" w:type="dxa"/>
            <w:shd w:val="clear" w:color="000000" w:fill="FFFFFF"/>
            <w:vAlign w:val="center"/>
          </w:tcPr>
          <w:p w:rsidR="00954E3D" w:rsidRPr="007F142D" w:rsidRDefault="00954E3D" w:rsidP="00D40DD4">
            <w:pPr>
              <w:jc w:val="center"/>
              <w:rPr>
                <w:sz w:val="20"/>
                <w:szCs w:val="20"/>
              </w:rPr>
            </w:pPr>
          </w:p>
        </w:tc>
        <w:tc>
          <w:tcPr>
            <w:tcW w:w="1705" w:type="dxa"/>
            <w:shd w:val="clear" w:color="000000" w:fill="FFFFFF"/>
            <w:vAlign w:val="center"/>
          </w:tcPr>
          <w:p w:rsidR="00954E3D" w:rsidRPr="007F142D" w:rsidRDefault="00954E3D" w:rsidP="00D40DD4">
            <w:pPr>
              <w:jc w:val="center"/>
              <w:rPr>
                <w:sz w:val="20"/>
                <w:szCs w:val="20"/>
              </w:rPr>
            </w:pPr>
          </w:p>
        </w:tc>
        <w:tc>
          <w:tcPr>
            <w:tcW w:w="1202" w:type="dxa"/>
            <w:shd w:val="clear" w:color="000000" w:fill="FFFFFF"/>
            <w:vAlign w:val="center"/>
          </w:tcPr>
          <w:p w:rsidR="00954E3D" w:rsidRPr="007F142D" w:rsidRDefault="00954E3D" w:rsidP="00D40DD4">
            <w:pPr>
              <w:jc w:val="center"/>
              <w:rPr>
                <w:sz w:val="20"/>
                <w:szCs w:val="20"/>
              </w:rPr>
            </w:pPr>
          </w:p>
        </w:tc>
        <w:tc>
          <w:tcPr>
            <w:tcW w:w="1499" w:type="dxa"/>
            <w:shd w:val="clear" w:color="000000" w:fill="FFFFFF"/>
            <w:vAlign w:val="center"/>
          </w:tcPr>
          <w:p w:rsidR="00954E3D" w:rsidRPr="007F142D" w:rsidRDefault="00954E3D" w:rsidP="00D40DD4">
            <w:pPr>
              <w:jc w:val="center"/>
              <w:rPr>
                <w:sz w:val="20"/>
                <w:szCs w:val="20"/>
              </w:rPr>
            </w:pPr>
          </w:p>
        </w:tc>
      </w:tr>
      <w:tr w:rsidR="00954E3D" w:rsidRPr="007F142D" w:rsidTr="008E6F64">
        <w:trPr>
          <w:trHeight w:val="255"/>
        </w:trPr>
        <w:tc>
          <w:tcPr>
            <w:tcW w:w="1011" w:type="dxa"/>
            <w:tcBorders>
              <w:bottom w:val="single" w:sz="4" w:space="0" w:color="auto"/>
            </w:tcBorders>
            <w:shd w:val="clear" w:color="000000" w:fill="FFFFFF"/>
            <w:vAlign w:val="center"/>
          </w:tcPr>
          <w:p w:rsidR="00954E3D" w:rsidRPr="007F142D" w:rsidRDefault="00954E3D" w:rsidP="00D40DD4">
            <w:pPr>
              <w:jc w:val="center"/>
              <w:rPr>
                <w:sz w:val="20"/>
                <w:szCs w:val="20"/>
              </w:rPr>
            </w:pPr>
            <w:r>
              <w:rPr>
                <w:sz w:val="20"/>
                <w:szCs w:val="20"/>
              </w:rPr>
              <w:t>…</w:t>
            </w:r>
          </w:p>
        </w:tc>
        <w:tc>
          <w:tcPr>
            <w:tcW w:w="1576" w:type="dxa"/>
            <w:tcBorders>
              <w:bottom w:val="single" w:sz="4" w:space="0" w:color="auto"/>
            </w:tcBorders>
            <w:shd w:val="clear" w:color="000000" w:fill="FFFFFF"/>
            <w:vAlign w:val="center"/>
          </w:tcPr>
          <w:p w:rsidR="00954E3D" w:rsidRPr="008E6F64" w:rsidRDefault="00954E3D" w:rsidP="001D1607">
            <w:pPr>
              <w:jc w:val="center"/>
              <w:rPr>
                <w:sz w:val="18"/>
                <w:szCs w:val="18"/>
              </w:rPr>
            </w:pPr>
            <w:r w:rsidRPr="008E6F64">
              <w:rPr>
                <w:sz w:val="18"/>
                <w:szCs w:val="18"/>
              </w:rPr>
              <w:t>…</w:t>
            </w:r>
          </w:p>
        </w:tc>
        <w:tc>
          <w:tcPr>
            <w:tcW w:w="1647" w:type="dxa"/>
            <w:tcBorders>
              <w:bottom w:val="single" w:sz="4" w:space="0" w:color="auto"/>
            </w:tcBorders>
            <w:shd w:val="clear" w:color="000000" w:fill="FFFFFF"/>
            <w:vAlign w:val="center"/>
          </w:tcPr>
          <w:p w:rsidR="00954E3D" w:rsidRPr="007F142D" w:rsidRDefault="00954E3D" w:rsidP="00D40DD4">
            <w:pPr>
              <w:jc w:val="center"/>
              <w:rPr>
                <w:sz w:val="20"/>
                <w:szCs w:val="20"/>
              </w:rPr>
            </w:pPr>
          </w:p>
        </w:tc>
        <w:tc>
          <w:tcPr>
            <w:tcW w:w="1440" w:type="dxa"/>
            <w:tcBorders>
              <w:bottom w:val="single" w:sz="4" w:space="0" w:color="auto"/>
            </w:tcBorders>
            <w:shd w:val="clear" w:color="000000" w:fill="FFFFFF"/>
            <w:vAlign w:val="center"/>
          </w:tcPr>
          <w:p w:rsidR="00954E3D" w:rsidRPr="007F142D" w:rsidRDefault="00954E3D" w:rsidP="00D40DD4">
            <w:pPr>
              <w:jc w:val="center"/>
              <w:rPr>
                <w:sz w:val="20"/>
                <w:szCs w:val="20"/>
              </w:rPr>
            </w:pPr>
          </w:p>
        </w:tc>
        <w:tc>
          <w:tcPr>
            <w:tcW w:w="1705" w:type="dxa"/>
            <w:tcBorders>
              <w:bottom w:val="single" w:sz="4" w:space="0" w:color="auto"/>
            </w:tcBorders>
            <w:shd w:val="clear" w:color="000000" w:fill="FFFFFF"/>
            <w:vAlign w:val="center"/>
          </w:tcPr>
          <w:p w:rsidR="00954E3D" w:rsidRPr="007F142D" w:rsidRDefault="00954E3D" w:rsidP="00D40DD4">
            <w:pPr>
              <w:jc w:val="center"/>
              <w:rPr>
                <w:sz w:val="20"/>
                <w:szCs w:val="20"/>
              </w:rPr>
            </w:pPr>
          </w:p>
        </w:tc>
        <w:tc>
          <w:tcPr>
            <w:tcW w:w="1202" w:type="dxa"/>
            <w:tcBorders>
              <w:bottom w:val="single" w:sz="4" w:space="0" w:color="auto"/>
            </w:tcBorders>
            <w:shd w:val="clear" w:color="000000" w:fill="FFFFFF"/>
            <w:vAlign w:val="center"/>
          </w:tcPr>
          <w:p w:rsidR="00954E3D" w:rsidRPr="007F142D" w:rsidRDefault="00954E3D" w:rsidP="00D40DD4">
            <w:pPr>
              <w:jc w:val="center"/>
              <w:rPr>
                <w:sz w:val="20"/>
                <w:szCs w:val="20"/>
              </w:rPr>
            </w:pPr>
          </w:p>
        </w:tc>
        <w:tc>
          <w:tcPr>
            <w:tcW w:w="1499" w:type="dxa"/>
            <w:tcBorders>
              <w:bottom w:val="single" w:sz="4" w:space="0" w:color="auto"/>
            </w:tcBorders>
            <w:shd w:val="clear" w:color="000000" w:fill="FFFFFF"/>
          </w:tcPr>
          <w:p w:rsidR="00954E3D" w:rsidRPr="007F142D" w:rsidRDefault="00954E3D" w:rsidP="00D40DD4">
            <w:pPr>
              <w:jc w:val="center"/>
              <w:rPr>
                <w:sz w:val="20"/>
                <w:szCs w:val="20"/>
              </w:rPr>
            </w:pPr>
          </w:p>
        </w:tc>
      </w:tr>
    </w:tbl>
    <w:p w:rsidR="00954E3D" w:rsidRPr="007F142D" w:rsidRDefault="00954E3D" w:rsidP="00D40DD4">
      <w:pPr>
        <w:rPr>
          <w:sz w:val="28"/>
          <w:szCs w:val="28"/>
        </w:rPr>
      </w:pPr>
    </w:p>
    <w:p w:rsidR="00954E3D" w:rsidRPr="007F142D" w:rsidRDefault="00954E3D" w:rsidP="00D40DD4">
      <w:pPr>
        <w:rPr>
          <w:sz w:val="28"/>
          <w:szCs w:val="28"/>
        </w:rPr>
      </w:pPr>
    </w:p>
    <w:p w:rsidR="00954E3D" w:rsidRPr="00B430C0" w:rsidRDefault="00954E3D" w:rsidP="00D40DD4">
      <w:pPr>
        <w:tabs>
          <w:tab w:val="left" w:pos="7200"/>
        </w:tabs>
        <w:jc w:val="center"/>
        <w:rPr>
          <w:sz w:val="22"/>
          <w:szCs w:val="22"/>
        </w:rPr>
      </w:pPr>
      <w:r w:rsidRPr="00B430C0">
        <w:rPr>
          <w:sz w:val="22"/>
          <w:szCs w:val="22"/>
        </w:rPr>
        <w:t>ПОДПИСИ СТОРОН:</w:t>
      </w:r>
    </w:p>
    <w:p w:rsidR="00954E3D" w:rsidRPr="00B430C0" w:rsidRDefault="00954E3D" w:rsidP="00D40DD4">
      <w:pPr>
        <w:tabs>
          <w:tab w:val="left" w:pos="7200"/>
        </w:tabs>
        <w:jc w:val="center"/>
        <w:rPr>
          <w:sz w:val="22"/>
          <w:szCs w:val="22"/>
        </w:rPr>
      </w:pPr>
    </w:p>
    <w:p w:rsidR="00954E3D" w:rsidRPr="00B430C0" w:rsidRDefault="00954E3D" w:rsidP="00D40DD4">
      <w:pPr>
        <w:tabs>
          <w:tab w:val="left" w:pos="11415"/>
        </w:tabs>
        <w:jc w:val="both"/>
        <w:rPr>
          <w:sz w:val="22"/>
          <w:szCs w:val="22"/>
        </w:rPr>
      </w:pPr>
      <w:r w:rsidRPr="00B430C0">
        <w:rPr>
          <w:sz w:val="22"/>
          <w:szCs w:val="22"/>
        </w:rPr>
        <w:t>ЛИЗИНГОДАТЕЛЬ                                                               ЛИЗИНГОПОЛУЧАТЕЛЬ</w:t>
      </w:r>
    </w:p>
    <w:p w:rsidR="00954E3D" w:rsidRPr="00B430C0" w:rsidRDefault="00954E3D" w:rsidP="00D40DD4">
      <w:pPr>
        <w:tabs>
          <w:tab w:val="left" w:pos="11415"/>
        </w:tabs>
        <w:jc w:val="both"/>
        <w:rPr>
          <w:sz w:val="22"/>
          <w:szCs w:val="22"/>
        </w:rPr>
      </w:pPr>
      <w:r w:rsidRPr="00B430C0">
        <w:rPr>
          <w:sz w:val="22"/>
          <w:szCs w:val="22"/>
        </w:rPr>
        <w:t xml:space="preserve"> «»                                                  </w:t>
      </w:r>
      <w:r>
        <w:rPr>
          <w:sz w:val="22"/>
          <w:szCs w:val="22"/>
        </w:rPr>
        <w:t xml:space="preserve">                                          </w:t>
      </w:r>
      <w:r w:rsidRPr="00B430C0">
        <w:rPr>
          <w:sz w:val="22"/>
          <w:szCs w:val="22"/>
        </w:rPr>
        <w:t>АО «НИАЭП»</w:t>
      </w:r>
    </w:p>
    <w:p w:rsidR="00954E3D" w:rsidRPr="00B430C0" w:rsidRDefault="00954E3D" w:rsidP="00D40DD4">
      <w:pPr>
        <w:tabs>
          <w:tab w:val="left" w:pos="11415"/>
        </w:tabs>
        <w:jc w:val="both"/>
        <w:rPr>
          <w:sz w:val="22"/>
          <w:szCs w:val="22"/>
        </w:rPr>
      </w:pPr>
      <w:r w:rsidRPr="00B430C0">
        <w:rPr>
          <w:sz w:val="22"/>
          <w:szCs w:val="22"/>
        </w:rPr>
        <w:tab/>
      </w:r>
    </w:p>
    <w:p w:rsidR="00954E3D" w:rsidRPr="00B430C0" w:rsidRDefault="00954E3D" w:rsidP="00D40DD4">
      <w:pPr>
        <w:tabs>
          <w:tab w:val="left" w:pos="7200"/>
        </w:tabs>
        <w:jc w:val="both"/>
        <w:rPr>
          <w:sz w:val="22"/>
          <w:szCs w:val="22"/>
        </w:rPr>
      </w:pPr>
    </w:p>
    <w:p w:rsidR="00954E3D" w:rsidRPr="00B430C0" w:rsidRDefault="00954E3D" w:rsidP="00D40DD4">
      <w:pPr>
        <w:tabs>
          <w:tab w:val="left" w:pos="7200"/>
        </w:tabs>
        <w:jc w:val="both"/>
        <w:rPr>
          <w:sz w:val="22"/>
          <w:szCs w:val="22"/>
        </w:rPr>
      </w:pPr>
      <w:r w:rsidRPr="00B430C0">
        <w:rPr>
          <w:sz w:val="22"/>
          <w:szCs w:val="22"/>
        </w:rPr>
        <w:t>____________________/</w:t>
      </w:r>
      <w:r>
        <w:rPr>
          <w:sz w:val="22"/>
          <w:szCs w:val="22"/>
        </w:rPr>
        <w:t xml:space="preserve">                         </w:t>
      </w:r>
      <w:r w:rsidRPr="00B430C0">
        <w:rPr>
          <w:sz w:val="22"/>
          <w:szCs w:val="22"/>
        </w:rPr>
        <w:t xml:space="preserve"> /                             ______________/В.И. Лимаренко/</w:t>
      </w:r>
    </w:p>
    <w:p w:rsidR="00954E3D" w:rsidRPr="00B430C0" w:rsidRDefault="00954E3D" w:rsidP="00D40DD4">
      <w:pPr>
        <w:autoSpaceDE w:val="0"/>
        <w:autoSpaceDN w:val="0"/>
        <w:adjustRightInd w:val="0"/>
        <w:jc w:val="center"/>
        <w:rPr>
          <w:rFonts w:ascii="Times New Roman CYR" w:hAnsi="Times New Roman CYR" w:cs="Times New Roman CYR"/>
          <w:sz w:val="22"/>
          <w:szCs w:val="22"/>
        </w:rPr>
      </w:pPr>
    </w:p>
    <w:p w:rsidR="00954E3D" w:rsidRPr="007F142D" w:rsidRDefault="00954E3D" w:rsidP="00D40DD4">
      <w:pPr>
        <w:tabs>
          <w:tab w:val="left" w:pos="4065"/>
        </w:tabs>
        <w:rPr>
          <w:sz w:val="28"/>
          <w:szCs w:val="28"/>
        </w:rPr>
      </w:pPr>
    </w:p>
    <w:p w:rsidR="00954E3D" w:rsidRPr="007F142D" w:rsidRDefault="00954E3D" w:rsidP="00D40DD4">
      <w:pPr>
        <w:spacing w:line="276" w:lineRule="auto"/>
        <w:ind w:left="4680"/>
        <w:jc w:val="right"/>
        <w:outlineLvl w:val="0"/>
        <w:rPr>
          <w:sz w:val="22"/>
          <w:szCs w:val="22"/>
        </w:rPr>
      </w:pPr>
      <w:r w:rsidRPr="007F142D">
        <w:br w:type="page"/>
      </w:r>
      <w:r w:rsidRPr="007F142D">
        <w:rPr>
          <w:sz w:val="22"/>
          <w:szCs w:val="22"/>
        </w:rPr>
        <w:t>Приложение №3</w:t>
      </w:r>
    </w:p>
    <w:p w:rsidR="00954E3D" w:rsidRPr="007F142D" w:rsidRDefault="00954E3D"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954E3D" w:rsidRPr="007F142D" w:rsidRDefault="00954E3D" w:rsidP="00D40DD4">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_____________________ от «__» _______________ 201_ г.</w:t>
      </w:r>
    </w:p>
    <w:p w:rsidR="00954E3D" w:rsidRPr="007F142D" w:rsidRDefault="00954E3D" w:rsidP="00D40DD4">
      <w:pPr>
        <w:autoSpaceDE w:val="0"/>
        <w:autoSpaceDN w:val="0"/>
        <w:adjustRightInd w:val="0"/>
        <w:ind w:left="5040"/>
        <w:jc w:val="right"/>
        <w:rPr>
          <w:rFonts w:ascii="Times New Roman CYR" w:hAnsi="Times New Roman CYR" w:cs="Times New Roman CYR"/>
          <w:sz w:val="22"/>
          <w:szCs w:val="22"/>
        </w:rPr>
      </w:pPr>
    </w:p>
    <w:p w:rsidR="00954E3D" w:rsidRPr="00230C06" w:rsidRDefault="00954E3D"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График начисления лизинговых платежей</w:t>
      </w:r>
    </w:p>
    <w:p w:rsidR="00954E3D" w:rsidRPr="00230C06" w:rsidRDefault="00954E3D" w:rsidP="00D40DD4">
      <w:pPr>
        <w:autoSpaceDE w:val="0"/>
        <w:autoSpaceDN w:val="0"/>
        <w:adjustRightInd w:val="0"/>
        <w:jc w:val="center"/>
        <w:rPr>
          <w:rFonts w:ascii="Times New Roman CYR" w:hAnsi="Times New Roman CYR" w:cs="Times New Roman CYR"/>
          <w:sz w:val="22"/>
          <w:szCs w:val="22"/>
        </w:rPr>
      </w:pPr>
    </w:p>
    <w:p w:rsidR="00954E3D" w:rsidRPr="00230C06" w:rsidRDefault="00954E3D"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954E3D" w:rsidRPr="00230C06" w:rsidRDefault="00954E3D"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0A0"/>
      </w:tblPr>
      <w:tblGrid>
        <w:gridCol w:w="1968"/>
        <w:gridCol w:w="2568"/>
        <w:gridCol w:w="1843"/>
        <w:gridCol w:w="2126"/>
      </w:tblGrid>
      <w:tr w:rsidR="00954E3D"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vAlign w:val="center"/>
          </w:tcPr>
          <w:p w:rsidR="00954E3D" w:rsidRPr="0069411A" w:rsidRDefault="00954E3D"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vAlign w:val="center"/>
          </w:tcPr>
          <w:p w:rsidR="00954E3D" w:rsidRPr="0069411A" w:rsidRDefault="00954E3D"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vAlign w:val="center"/>
          </w:tcPr>
          <w:p w:rsidR="00954E3D" w:rsidRPr="0069411A" w:rsidRDefault="00954E3D" w:rsidP="006A5556">
            <w:pPr>
              <w:jc w:val="center"/>
              <w:rPr>
                <w:sz w:val="20"/>
                <w:szCs w:val="20"/>
              </w:rPr>
            </w:pPr>
            <w:r w:rsidRPr="0069411A">
              <w:rPr>
                <w:sz w:val="20"/>
                <w:szCs w:val="20"/>
              </w:rPr>
              <w:t>НДС(руб.)</w:t>
            </w:r>
          </w:p>
        </w:tc>
        <w:tc>
          <w:tcPr>
            <w:tcW w:w="2126" w:type="dxa"/>
            <w:tcBorders>
              <w:top w:val="single" w:sz="8" w:space="0" w:color="auto"/>
              <w:left w:val="nil"/>
              <w:bottom w:val="single" w:sz="4" w:space="0" w:color="auto"/>
              <w:right w:val="single" w:sz="8" w:space="0" w:color="auto"/>
            </w:tcBorders>
            <w:vAlign w:val="center"/>
          </w:tcPr>
          <w:p w:rsidR="00954E3D" w:rsidRPr="0069411A" w:rsidRDefault="00954E3D" w:rsidP="006A5556">
            <w:pPr>
              <w:jc w:val="center"/>
              <w:rPr>
                <w:sz w:val="20"/>
                <w:szCs w:val="20"/>
              </w:rPr>
            </w:pPr>
            <w:r w:rsidRPr="0069411A">
              <w:rPr>
                <w:sz w:val="20"/>
                <w:szCs w:val="20"/>
              </w:rPr>
              <w:t>Размер платежа с НДС (руб.)</w:t>
            </w: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7E2E26">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7E2E26">
            <w:pPr>
              <w:jc w:val="center"/>
              <w:rPr>
                <w:sz w:val="20"/>
                <w:szCs w:val="20"/>
              </w:rPr>
            </w:pP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7E2E26">
            <w:pPr>
              <w:jc w:val="center"/>
              <w:rPr>
                <w:sz w:val="20"/>
                <w:szCs w:val="20"/>
              </w:rPr>
            </w:pPr>
          </w:p>
        </w:tc>
      </w:tr>
      <w:tr w:rsidR="00954E3D" w:rsidRPr="007F142D" w:rsidTr="00CA02CC">
        <w:trPr>
          <w:trHeight w:val="300"/>
        </w:trPr>
        <w:tc>
          <w:tcPr>
            <w:tcW w:w="8505" w:type="dxa"/>
            <w:gridSpan w:val="4"/>
            <w:tcBorders>
              <w:top w:val="nil"/>
              <w:left w:val="single" w:sz="8" w:space="0" w:color="auto"/>
              <w:bottom w:val="single" w:sz="4" w:space="0" w:color="auto"/>
              <w:right w:val="single" w:sz="8" w:space="0" w:color="auto"/>
            </w:tcBorders>
            <w:noWrap/>
            <w:vAlign w:val="bottom"/>
          </w:tcPr>
          <w:p w:rsidR="00954E3D" w:rsidRPr="007F142D" w:rsidRDefault="00954E3D" w:rsidP="00D40DD4">
            <w:pPr>
              <w:jc w:val="center"/>
              <w:rPr>
                <w:sz w:val="20"/>
                <w:szCs w:val="20"/>
              </w:rPr>
            </w:pPr>
            <w:r w:rsidRPr="007F142D">
              <w:rPr>
                <w:sz w:val="20"/>
                <w:szCs w:val="20"/>
              </w:rPr>
              <w:t>Выкуп</w:t>
            </w:r>
            <w:r>
              <w:rPr>
                <w:sz w:val="20"/>
                <w:szCs w:val="20"/>
              </w:rPr>
              <w:t xml:space="preserve"> </w:t>
            </w:r>
            <w:r w:rsidRPr="007F142D">
              <w:rPr>
                <w:sz w:val="20"/>
                <w:szCs w:val="20"/>
              </w:rPr>
              <w:t>:__</w:t>
            </w:r>
            <w:r>
              <w:rPr>
                <w:sz w:val="20"/>
                <w:szCs w:val="20"/>
              </w:rPr>
              <w:t xml:space="preserve"> </w:t>
            </w:r>
            <w:r w:rsidRPr="007F142D">
              <w:rPr>
                <w:sz w:val="20"/>
                <w:szCs w:val="20"/>
              </w:rPr>
              <w:t>месяц</w:t>
            </w:r>
          </w:p>
        </w:tc>
      </w:tr>
      <w:tr w:rsidR="00954E3D"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954E3D" w:rsidRPr="007F142D" w:rsidRDefault="00954E3D"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954E3D" w:rsidRPr="007F142D" w:rsidRDefault="00954E3D"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954E3D" w:rsidRPr="007F142D" w:rsidRDefault="00954E3D" w:rsidP="00D40DD4">
            <w:pPr>
              <w:jc w:val="center"/>
              <w:rPr>
                <w:sz w:val="20"/>
                <w:szCs w:val="20"/>
              </w:rPr>
            </w:pPr>
          </w:p>
        </w:tc>
      </w:tr>
    </w:tbl>
    <w:p w:rsidR="00954E3D" w:rsidRPr="007F142D" w:rsidRDefault="00954E3D" w:rsidP="00D40DD4">
      <w:pPr>
        <w:tabs>
          <w:tab w:val="left" w:pos="7200"/>
        </w:tabs>
        <w:jc w:val="center"/>
        <w:rPr>
          <w:b/>
        </w:rPr>
      </w:pPr>
    </w:p>
    <w:p w:rsidR="00954E3D" w:rsidRPr="00B430C0" w:rsidRDefault="00954E3D" w:rsidP="00D40DD4">
      <w:pPr>
        <w:tabs>
          <w:tab w:val="left" w:pos="7200"/>
        </w:tabs>
        <w:jc w:val="center"/>
        <w:rPr>
          <w:sz w:val="22"/>
          <w:szCs w:val="22"/>
        </w:rPr>
      </w:pPr>
      <w:r w:rsidRPr="00B430C0">
        <w:rPr>
          <w:sz w:val="22"/>
          <w:szCs w:val="22"/>
        </w:rPr>
        <w:t>ПОДПИСИ СТОРОН:</w:t>
      </w:r>
    </w:p>
    <w:p w:rsidR="00954E3D" w:rsidRPr="00B430C0" w:rsidRDefault="00954E3D" w:rsidP="00D40DD4">
      <w:pPr>
        <w:tabs>
          <w:tab w:val="left" w:pos="7200"/>
        </w:tabs>
        <w:jc w:val="center"/>
        <w:rPr>
          <w:sz w:val="22"/>
          <w:szCs w:val="22"/>
        </w:rPr>
      </w:pPr>
    </w:p>
    <w:p w:rsidR="00954E3D" w:rsidRPr="00B430C0" w:rsidRDefault="00954E3D" w:rsidP="00D40DD4">
      <w:pPr>
        <w:tabs>
          <w:tab w:val="left" w:pos="11415"/>
        </w:tabs>
        <w:jc w:val="both"/>
        <w:rPr>
          <w:sz w:val="22"/>
          <w:szCs w:val="22"/>
        </w:rPr>
      </w:pPr>
      <w:r w:rsidRPr="00B430C0">
        <w:rPr>
          <w:sz w:val="22"/>
          <w:szCs w:val="22"/>
        </w:rPr>
        <w:t>ЛИЗИНГОДАТЕЛЬ                                                              ЛИЗИНГОПОЛУЧАТЕЛЬ</w:t>
      </w:r>
    </w:p>
    <w:p w:rsidR="00954E3D" w:rsidRPr="00B430C0" w:rsidRDefault="00954E3D" w:rsidP="0036246E">
      <w:pPr>
        <w:tabs>
          <w:tab w:val="left" w:pos="11415"/>
        </w:tabs>
        <w:jc w:val="both"/>
        <w:rPr>
          <w:sz w:val="22"/>
          <w:szCs w:val="22"/>
        </w:rPr>
      </w:pPr>
      <w:r w:rsidRPr="00B430C0">
        <w:rPr>
          <w:sz w:val="22"/>
          <w:szCs w:val="22"/>
        </w:rPr>
        <w:t xml:space="preserve"> «</w:t>
      </w:r>
      <w:r>
        <w:rPr>
          <w:sz w:val="22"/>
          <w:szCs w:val="22"/>
        </w:rPr>
        <w:t xml:space="preserve">                                    </w:t>
      </w:r>
      <w:r w:rsidRPr="00B430C0">
        <w:rPr>
          <w:sz w:val="22"/>
          <w:szCs w:val="22"/>
        </w:rPr>
        <w:t xml:space="preserve">»                        </w:t>
      </w:r>
      <w:r>
        <w:rPr>
          <w:sz w:val="22"/>
          <w:szCs w:val="22"/>
        </w:rPr>
        <w:t xml:space="preserve">                               </w:t>
      </w:r>
      <w:r w:rsidRPr="00B430C0">
        <w:rPr>
          <w:sz w:val="22"/>
          <w:szCs w:val="22"/>
        </w:rPr>
        <w:t>АО «НИАЭП»</w:t>
      </w:r>
    </w:p>
    <w:p w:rsidR="00954E3D" w:rsidRPr="00B430C0" w:rsidRDefault="00954E3D" w:rsidP="0036246E">
      <w:pPr>
        <w:tabs>
          <w:tab w:val="left" w:pos="11415"/>
        </w:tabs>
        <w:jc w:val="both"/>
        <w:rPr>
          <w:sz w:val="22"/>
          <w:szCs w:val="22"/>
        </w:rPr>
      </w:pPr>
      <w:r w:rsidRPr="00B430C0">
        <w:rPr>
          <w:sz w:val="22"/>
          <w:szCs w:val="22"/>
        </w:rPr>
        <w:tab/>
      </w:r>
    </w:p>
    <w:p w:rsidR="00954E3D" w:rsidRPr="00B430C0" w:rsidRDefault="00954E3D" w:rsidP="007C59DD">
      <w:pPr>
        <w:spacing w:line="276" w:lineRule="auto"/>
        <w:outlineLvl w:val="0"/>
        <w:rPr>
          <w:sz w:val="22"/>
          <w:szCs w:val="22"/>
        </w:rPr>
      </w:pPr>
    </w:p>
    <w:p w:rsidR="00954E3D" w:rsidRPr="00B430C0" w:rsidRDefault="00954E3D" w:rsidP="007C59DD">
      <w:pPr>
        <w:spacing w:line="276" w:lineRule="auto"/>
        <w:outlineLvl w:val="0"/>
        <w:rPr>
          <w:sz w:val="22"/>
          <w:szCs w:val="22"/>
        </w:rPr>
      </w:pPr>
      <w:r w:rsidRPr="00B430C0">
        <w:rPr>
          <w:sz w:val="22"/>
          <w:szCs w:val="22"/>
        </w:rPr>
        <w:t>____________________/</w:t>
      </w:r>
      <w:r>
        <w:rPr>
          <w:sz w:val="22"/>
          <w:szCs w:val="22"/>
        </w:rPr>
        <w:t xml:space="preserve">                        </w:t>
      </w:r>
      <w:r w:rsidRPr="00B430C0">
        <w:rPr>
          <w:sz w:val="22"/>
          <w:szCs w:val="22"/>
        </w:rPr>
        <w:t xml:space="preserve"> /                             ______________/В.И. Лимаренко/</w:t>
      </w: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Default="00954E3D" w:rsidP="0036246E">
      <w:pPr>
        <w:spacing w:line="276" w:lineRule="auto"/>
        <w:ind w:left="4680"/>
        <w:jc w:val="right"/>
        <w:outlineLvl w:val="0"/>
      </w:pPr>
    </w:p>
    <w:p w:rsidR="00954E3D" w:rsidRPr="007F142D" w:rsidRDefault="00954E3D" w:rsidP="0036246E">
      <w:pPr>
        <w:spacing w:line="276" w:lineRule="auto"/>
        <w:ind w:left="4680"/>
        <w:jc w:val="right"/>
        <w:outlineLvl w:val="0"/>
        <w:rPr>
          <w:sz w:val="22"/>
          <w:szCs w:val="22"/>
        </w:rPr>
      </w:pPr>
      <w:r w:rsidRPr="007F142D">
        <w:rPr>
          <w:sz w:val="22"/>
          <w:szCs w:val="22"/>
        </w:rPr>
        <w:t xml:space="preserve">Приложение №4 </w:t>
      </w:r>
    </w:p>
    <w:p w:rsidR="00954E3D" w:rsidRPr="007F142D" w:rsidRDefault="00954E3D"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954E3D" w:rsidRPr="007F142D" w:rsidRDefault="00954E3D" w:rsidP="005971F0">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_____________________ от «__» ____________ 201_ г.</w:t>
      </w:r>
    </w:p>
    <w:p w:rsidR="00954E3D" w:rsidRPr="007F142D" w:rsidRDefault="00954E3D" w:rsidP="005971F0">
      <w:pPr>
        <w:pStyle w:val="a0"/>
        <w:spacing w:line="276" w:lineRule="auto"/>
        <w:jc w:val="right"/>
        <w:rPr>
          <w:rFonts w:ascii="Times New Roman" w:hAnsi="Times New Roman"/>
          <w:sz w:val="22"/>
          <w:szCs w:val="22"/>
        </w:rPr>
      </w:pPr>
    </w:p>
    <w:p w:rsidR="00954E3D" w:rsidRPr="007F142D" w:rsidRDefault="00954E3D" w:rsidP="005971F0">
      <w:pPr>
        <w:pStyle w:val="Heading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954E3D" w:rsidRPr="007F142D" w:rsidRDefault="00954E3D" w:rsidP="005971F0">
      <w:pPr>
        <w:pStyle w:val="a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954E3D" w:rsidRPr="007F142D" w:rsidRDefault="00954E3D" w:rsidP="005971F0">
      <w:pPr>
        <w:pStyle w:val="a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954E3D" w:rsidRPr="007F142D" w:rsidRDefault="00954E3D"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954E3D" w:rsidRPr="007F142D" w:rsidRDefault="00954E3D"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Pr>
          <w:rFonts w:ascii="Times New Roman" w:hAnsi="Times New Roman"/>
          <w:sz w:val="22"/>
          <w:szCs w:val="22"/>
        </w:rPr>
        <w:t xml:space="preserve">- </w:t>
      </w:r>
      <w:r w:rsidRPr="007F142D">
        <w:rPr>
          <w:rFonts w:ascii="Times New Roman" w:hAnsi="Times New Roman"/>
          <w:sz w:val="22"/>
          <w:szCs w:val="22"/>
        </w:rPr>
        <w:t>____________________________________________, действующий на основании ___________________________________________;</w:t>
      </w:r>
    </w:p>
    <w:p w:rsidR="00954E3D" w:rsidRPr="007F142D" w:rsidRDefault="00954E3D"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Pr>
          <w:rFonts w:ascii="Times New Roman" w:hAnsi="Times New Roman"/>
          <w:sz w:val="22"/>
          <w:szCs w:val="22"/>
        </w:rPr>
        <w:t xml:space="preserve">АО «НИАЭП» - </w:t>
      </w:r>
      <w:r w:rsidRPr="007F142D">
        <w:rPr>
          <w:rFonts w:ascii="Times New Roman" w:hAnsi="Times New Roman"/>
          <w:sz w:val="22"/>
          <w:szCs w:val="22"/>
        </w:rPr>
        <w:t>________________________________________, действующий на основании ___________________________________________,</w:t>
      </w:r>
    </w:p>
    <w:p w:rsidR="00954E3D" w:rsidRPr="007F142D" w:rsidRDefault="00954E3D"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954E3D" w:rsidRPr="007F142D" w:rsidRDefault="00954E3D" w:rsidP="00230C06">
      <w:pPr>
        <w:pStyle w:val="a0"/>
        <w:numPr>
          <w:ilvl w:val="0"/>
          <w:numId w:val="13"/>
          <w:numberingChange w:id="23" w:author="Unknown" w:date="2015-08-06T15:38:00Z" w:original="%1:1:0:."/>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954E3D"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5971F0">
            <w:pPr>
              <w:pStyle w:val="PlainText"/>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5971F0">
            <w:pPr>
              <w:pStyle w:val="PlainText"/>
              <w:numPr>
                <w:ilvl w:val="0"/>
                <w:numId w:val="0"/>
              </w:numPr>
              <w:ind w:left="284"/>
              <w:jc w:val="center"/>
              <w:rPr>
                <w:rFonts w:ascii="Times New Roman" w:hAnsi="Times New Roman"/>
                <w:sz w:val="24"/>
                <w:szCs w:val="24"/>
                <w:lang w:eastAsia="ar-SA"/>
              </w:rPr>
            </w:pPr>
            <w:r w:rsidRPr="00D33336">
              <w:rPr>
                <w:rFonts w:ascii="Times New Roman" w:hAnsi="Times New Roman"/>
                <w:sz w:val="24"/>
                <w:szCs w:val="24"/>
                <w:lang w:eastAsia="ar-SA"/>
              </w:rPr>
              <w:t>Наименование</w:t>
            </w:r>
            <w:r>
              <w:rPr>
                <w:rFonts w:ascii="Times New Roman" w:hAnsi="Times New Roman"/>
                <w:sz w:val="24"/>
                <w:szCs w:val="24"/>
                <w:lang w:eastAsia="ar-SA"/>
              </w:rPr>
              <w:t>,</w:t>
            </w:r>
            <w:r w:rsidRPr="00D33336">
              <w:rPr>
                <w:rFonts w:ascii="Times New Roman" w:hAnsi="Times New Roman"/>
                <w:sz w:val="24"/>
                <w:szCs w:val="24"/>
                <w:lang w:val="en-US" w:eastAsia="ar-SA"/>
              </w:rPr>
              <w:t xml:space="preserve"> </w:t>
            </w:r>
            <w:r w:rsidRPr="00D33336">
              <w:rPr>
                <w:rFonts w:ascii="Times New Roman" w:hAnsi="Times New Roman"/>
                <w:sz w:val="24"/>
                <w:szCs w:val="24"/>
                <w:lang w:eastAsia="ar-SA"/>
              </w:rPr>
              <w:t>индивидуальные (и</w:t>
            </w:r>
            <w:r w:rsidRPr="00D33336">
              <w:rPr>
                <w:rFonts w:ascii="Times New Roman" w:hAnsi="Times New Roman"/>
                <w:sz w:val="24"/>
                <w:szCs w:val="24"/>
                <w:lang w:val="en-US" w:eastAsia="ar-SA"/>
              </w:rPr>
              <w:t>дентификационные</w:t>
            </w:r>
            <w:r w:rsidRPr="00D33336">
              <w:rPr>
                <w:rFonts w:ascii="Times New Roman" w:hAnsi="Times New Roman"/>
                <w:sz w:val="24"/>
                <w:szCs w:val="24"/>
                <w:lang w:eastAsia="ar-SA"/>
              </w:rPr>
              <w:t>)</w:t>
            </w:r>
            <w:r w:rsidRPr="00D33336">
              <w:rPr>
                <w:rFonts w:ascii="Times New Roman" w:hAnsi="Times New Roman"/>
                <w:sz w:val="24"/>
                <w:szCs w:val="24"/>
                <w:lang w:val="en-US" w:eastAsia="ar-SA"/>
              </w:rPr>
              <w:t xml:space="preserve"> признаки</w:t>
            </w:r>
          </w:p>
        </w:tc>
        <w:tc>
          <w:tcPr>
            <w:tcW w:w="1985"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5971F0">
            <w:pPr>
              <w:pStyle w:val="PlainText"/>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954E3D" w:rsidRPr="007F142D" w:rsidRDefault="00954E3D" w:rsidP="005971F0">
            <w:pPr>
              <w:pStyle w:val="PlainText"/>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954E3D"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5971F0">
            <w:pPr>
              <w:pStyle w:val="PlainText"/>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954E3D" w:rsidRPr="007F142D" w:rsidRDefault="00954E3D" w:rsidP="005971F0">
            <w:pPr>
              <w:pStyle w:val="PlainText"/>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954E3D" w:rsidRPr="007F142D" w:rsidRDefault="00954E3D" w:rsidP="005971F0">
            <w:pPr>
              <w:pStyle w:val="PlainText"/>
              <w:numPr>
                <w:ilvl w:val="0"/>
                <w:numId w:val="0"/>
              </w:numPr>
              <w:jc w:val="center"/>
              <w:rPr>
                <w:rFonts w:ascii="Times New Roman" w:hAnsi="Times New Roman"/>
                <w:sz w:val="23"/>
                <w:szCs w:val="23"/>
                <w:lang w:eastAsia="ar-SA"/>
              </w:rPr>
            </w:pPr>
          </w:p>
        </w:tc>
      </w:tr>
    </w:tbl>
    <w:p w:rsidR="00954E3D" w:rsidRPr="007F142D" w:rsidRDefault="00954E3D" w:rsidP="005971F0">
      <w:pPr>
        <w:pStyle w:val="a0"/>
        <w:spacing w:after="120" w:line="276" w:lineRule="auto"/>
        <w:ind w:left="720"/>
        <w:jc w:val="both"/>
        <w:rPr>
          <w:rFonts w:ascii="Times New Roman" w:hAnsi="Times New Roman"/>
          <w:sz w:val="22"/>
          <w:szCs w:val="22"/>
        </w:rPr>
      </w:pPr>
    </w:p>
    <w:p w:rsidR="00954E3D" w:rsidRPr="007F142D" w:rsidRDefault="00954E3D"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954E3D" w:rsidRPr="007F142D" w:rsidRDefault="00954E3D"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954E3D" w:rsidRPr="007F142D" w:rsidRDefault="00954E3D" w:rsidP="005971F0">
      <w:pPr>
        <w:pStyle w:val="11"/>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 ____ (_________________) месяцев.</w:t>
      </w:r>
    </w:p>
    <w:p w:rsidR="00954E3D" w:rsidRPr="007F142D" w:rsidRDefault="00954E3D" w:rsidP="005971F0">
      <w:pPr>
        <w:pStyle w:val="11"/>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Pr>
          <w:rFonts w:ascii="Times New Roman" w:hAnsi="Times New Roman"/>
          <w:sz w:val="22"/>
          <w:szCs w:val="22"/>
        </w:rPr>
        <w:t>дата подписания Сторонами настоящего Акта.</w:t>
      </w:r>
    </w:p>
    <w:p w:rsidR="00954E3D" w:rsidRPr="007F142D" w:rsidRDefault="00954E3D" w:rsidP="005971F0">
      <w:pPr>
        <w:pStyle w:val="11"/>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__-х имеющих равную юридическую силу экземплярах – по одному для каждой из Сторон.</w:t>
      </w:r>
    </w:p>
    <w:p w:rsidR="00954E3D" w:rsidRPr="007F142D" w:rsidRDefault="00954E3D" w:rsidP="005971F0">
      <w:pPr>
        <w:pStyle w:val="a0"/>
        <w:spacing w:line="276" w:lineRule="auto"/>
        <w:rPr>
          <w:rFonts w:ascii="Times New Roman" w:hAnsi="Times New Roman"/>
          <w:sz w:val="22"/>
          <w:szCs w:val="22"/>
        </w:rPr>
      </w:pPr>
    </w:p>
    <w:tbl>
      <w:tblPr>
        <w:tblW w:w="9576" w:type="dxa"/>
        <w:tblLayout w:type="fixed"/>
        <w:tblLook w:val="0000"/>
      </w:tblPr>
      <w:tblGrid>
        <w:gridCol w:w="4788"/>
        <w:gridCol w:w="4788"/>
      </w:tblGrid>
      <w:tr w:rsidR="00954E3D" w:rsidRPr="007F142D" w:rsidTr="00C76F36">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954E3D" w:rsidRPr="007F142D" w:rsidTr="00C76F36">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954E3D" w:rsidRPr="007F142D" w:rsidTr="00C76F36">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954E3D" w:rsidRPr="007F142D" w:rsidRDefault="00954E3D"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954E3D" w:rsidRPr="007F142D" w:rsidRDefault="00954E3D" w:rsidP="005971F0">
      <w:pPr>
        <w:pStyle w:val="Footer"/>
        <w:tabs>
          <w:tab w:val="left" w:pos="708"/>
        </w:tabs>
        <w:rPr>
          <w:sz w:val="22"/>
          <w:szCs w:val="22"/>
        </w:rPr>
      </w:pPr>
    </w:p>
    <w:p w:rsidR="00954E3D" w:rsidRPr="007F142D" w:rsidRDefault="00954E3D" w:rsidP="005971F0">
      <w:pPr>
        <w:pStyle w:val="Footer"/>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Pr>
          <w:sz w:val="22"/>
          <w:szCs w:val="22"/>
        </w:rPr>
        <w:t xml:space="preserve">АКТА </w:t>
      </w:r>
      <w:r w:rsidRPr="007F142D">
        <w:rPr>
          <w:sz w:val="22"/>
          <w:szCs w:val="22"/>
        </w:rPr>
        <w:t>СОГЛАСОВАНА</w:t>
      </w:r>
    </w:p>
    <w:tbl>
      <w:tblPr>
        <w:tblW w:w="9648" w:type="dxa"/>
        <w:tblLook w:val="00A0"/>
      </w:tblPr>
      <w:tblGrid>
        <w:gridCol w:w="4788"/>
        <w:gridCol w:w="4860"/>
      </w:tblGrid>
      <w:tr w:rsidR="00954E3D" w:rsidRPr="007F142D" w:rsidTr="00C76F36">
        <w:trPr>
          <w:trHeight w:val="1977"/>
        </w:trPr>
        <w:tc>
          <w:tcPr>
            <w:tcW w:w="4788" w:type="dxa"/>
          </w:tcPr>
          <w:p w:rsidR="00954E3D" w:rsidRPr="007F142D" w:rsidRDefault="00954E3D" w:rsidP="00C76F36">
            <w:pPr>
              <w:rPr>
                <w:b/>
              </w:rPr>
            </w:pPr>
          </w:p>
          <w:p w:rsidR="00954E3D" w:rsidRPr="007F142D" w:rsidRDefault="00954E3D" w:rsidP="00C76F36">
            <w:pPr>
              <w:rPr>
                <w:b/>
              </w:rPr>
            </w:pPr>
          </w:p>
          <w:p w:rsidR="00954E3D" w:rsidRPr="007F142D" w:rsidRDefault="00954E3D" w:rsidP="00C76F36">
            <w:pPr>
              <w:rPr>
                <w:b/>
              </w:rPr>
            </w:pPr>
            <w:r w:rsidRPr="007F142D">
              <w:rPr>
                <w:b/>
                <w:sz w:val="22"/>
                <w:szCs w:val="22"/>
              </w:rPr>
              <w:t>ЛИЗИНГОДАТЕЛЬ</w:t>
            </w:r>
          </w:p>
          <w:p w:rsidR="00954E3D" w:rsidRDefault="00954E3D" w:rsidP="00C76F36">
            <w:pPr>
              <w:rPr>
                <w:bCs/>
                <w:sz w:val="22"/>
                <w:szCs w:val="22"/>
              </w:rPr>
            </w:pPr>
          </w:p>
          <w:p w:rsidR="00954E3D" w:rsidRPr="007F142D" w:rsidRDefault="00954E3D" w:rsidP="00C76F36">
            <w:pPr>
              <w:rPr>
                <w:bCs/>
              </w:rPr>
            </w:pPr>
            <w:r w:rsidRPr="007F142D">
              <w:rPr>
                <w:bCs/>
                <w:sz w:val="22"/>
                <w:szCs w:val="22"/>
              </w:rPr>
              <w:t>____________/ /</w:t>
            </w:r>
          </w:p>
          <w:p w:rsidR="00954E3D" w:rsidRPr="007F142D" w:rsidRDefault="00954E3D" w:rsidP="00C76F36">
            <w:pPr>
              <w:spacing w:line="276" w:lineRule="auto"/>
              <w:jc w:val="both"/>
            </w:pPr>
          </w:p>
        </w:tc>
        <w:tc>
          <w:tcPr>
            <w:tcW w:w="4860" w:type="dxa"/>
          </w:tcPr>
          <w:p w:rsidR="00954E3D" w:rsidRPr="007F142D" w:rsidRDefault="00954E3D" w:rsidP="00C76F36">
            <w:pPr>
              <w:rPr>
                <w:b/>
              </w:rPr>
            </w:pPr>
          </w:p>
          <w:p w:rsidR="00954E3D" w:rsidRPr="007F142D" w:rsidRDefault="00954E3D" w:rsidP="00C76F36">
            <w:pPr>
              <w:rPr>
                <w:b/>
              </w:rPr>
            </w:pPr>
          </w:p>
          <w:p w:rsidR="00954E3D" w:rsidRPr="007F142D" w:rsidRDefault="00954E3D" w:rsidP="00C76F36">
            <w:pPr>
              <w:rPr>
                <w:b/>
              </w:rPr>
            </w:pPr>
            <w:r w:rsidRPr="007F142D">
              <w:rPr>
                <w:b/>
                <w:sz w:val="22"/>
                <w:szCs w:val="22"/>
              </w:rPr>
              <w:t>ЛИЗИНГОПОЛУЧАТЕЛЬ</w:t>
            </w:r>
            <w:r w:rsidRPr="007F142D">
              <w:rPr>
                <w:sz w:val="22"/>
                <w:szCs w:val="22"/>
              </w:rPr>
              <w:t xml:space="preserve">   </w:t>
            </w:r>
          </w:p>
          <w:p w:rsidR="00954E3D" w:rsidRDefault="00954E3D" w:rsidP="00C76F36">
            <w:pPr>
              <w:shd w:val="clear" w:color="auto" w:fill="FFFFFF"/>
              <w:tabs>
                <w:tab w:val="num" w:pos="0"/>
              </w:tabs>
              <w:spacing w:before="5"/>
              <w:rPr>
                <w:sz w:val="22"/>
                <w:szCs w:val="22"/>
              </w:rPr>
            </w:pPr>
            <w:r w:rsidRPr="00B430C0">
              <w:rPr>
                <w:sz w:val="22"/>
                <w:szCs w:val="22"/>
              </w:rPr>
              <w:t>АО «НИАЭП»</w:t>
            </w:r>
          </w:p>
          <w:p w:rsidR="00954E3D" w:rsidRPr="007F142D" w:rsidRDefault="00954E3D" w:rsidP="00C76F36">
            <w:pPr>
              <w:shd w:val="clear" w:color="auto" w:fill="FFFFFF"/>
              <w:tabs>
                <w:tab w:val="num" w:pos="0"/>
              </w:tabs>
              <w:spacing w:before="5"/>
            </w:pPr>
          </w:p>
          <w:p w:rsidR="00954E3D" w:rsidRPr="007F142D" w:rsidRDefault="00954E3D" w:rsidP="005971F0">
            <w:pPr>
              <w:spacing w:line="276" w:lineRule="auto"/>
              <w:jc w:val="both"/>
              <w:rPr>
                <w:b/>
                <w:bCs/>
              </w:rPr>
            </w:pPr>
            <w:r w:rsidRPr="007F142D">
              <w:rPr>
                <w:sz w:val="22"/>
                <w:szCs w:val="22"/>
              </w:rPr>
              <w:t>______</w:t>
            </w:r>
            <w:r>
              <w:rPr>
                <w:sz w:val="22"/>
                <w:szCs w:val="22"/>
              </w:rPr>
              <w:t>__</w:t>
            </w:r>
            <w:r w:rsidRPr="007F142D">
              <w:rPr>
                <w:sz w:val="22"/>
                <w:szCs w:val="22"/>
              </w:rPr>
              <w:t>___/В.И. Лимаренко/</w:t>
            </w:r>
          </w:p>
        </w:tc>
      </w:tr>
    </w:tbl>
    <w:p w:rsidR="00954E3D" w:rsidRDefault="00954E3D"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954E3D" w:rsidRDefault="00954E3D" w:rsidP="00C76F36">
      <w:pPr>
        <w:tabs>
          <w:tab w:val="left" w:pos="7200"/>
        </w:tabs>
        <w:jc w:val="both"/>
        <w:rPr>
          <w:sz w:val="23"/>
          <w:szCs w:val="23"/>
        </w:rPr>
      </w:pPr>
    </w:p>
    <w:p w:rsidR="00954E3D" w:rsidRDefault="00954E3D" w:rsidP="00C76F36">
      <w:pPr>
        <w:tabs>
          <w:tab w:val="left" w:pos="7200"/>
        </w:tabs>
        <w:jc w:val="both"/>
        <w:rPr>
          <w:sz w:val="23"/>
          <w:szCs w:val="23"/>
        </w:rPr>
      </w:pPr>
    </w:p>
    <w:tbl>
      <w:tblPr>
        <w:tblW w:w="0" w:type="auto"/>
        <w:tblLook w:val="01E0"/>
      </w:tblPr>
      <w:tblGrid>
        <w:gridCol w:w="4878"/>
        <w:gridCol w:w="4878"/>
      </w:tblGrid>
      <w:tr w:rsidR="00954E3D" w:rsidRPr="000B38D5" w:rsidTr="00371372">
        <w:tc>
          <w:tcPr>
            <w:tcW w:w="4878" w:type="dxa"/>
          </w:tcPr>
          <w:p w:rsidR="00954E3D" w:rsidRPr="000B38D5" w:rsidRDefault="00954E3D" w:rsidP="00371372">
            <w:pPr>
              <w:rPr>
                <w:b/>
              </w:rPr>
            </w:pPr>
          </w:p>
        </w:tc>
        <w:tc>
          <w:tcPr>
            <w:tcW w:w="4878" w:type="dxa"/>
          </w:tcPr>
          <w:p w:rsidR="00954E3D" w:rsidRPr="000B38D5" w:rsidRDefault="00954E3D" w:rsidP="00371372">
            <w:pPr>
              <w:jc w:val="right"/>
            </w:pPr>
            <w:r w:rsidRPr="000B38D5">
              <w:t>Приложение №5</w:t>
            </w:r>
          </w:p>
          <w:p w:rsidR="00954E3D" w:rsidRPr="000B38D5" w:rsidRDefault="00954E3D" w:rsidP="00371372">
            <w:pPr>
              <w:jc w:val="right"/>
            </w:pPr>
            <w:r w:rsidRPr="000B38D5">
              <w:t xml:space="preserve">к договору финансовой аренды (лизинга) </w:t>
            </w:r>
          </w:p>
          <w:p w:rsidR="00954E3D" w:rsidRPr="000B38D5" w:rsidRDefault="00954E3D" w:rsidP="00371372">
            <w:pPr>
              <w:jc w:val="right"/>
            </w:pPr>
            <w:r w:rsidRPr="000B38D5">
              <w:t>№________  от «___»_____ 20___ года</w:t>
            </w:r>
          </w:p>
        </w:tc>
      </w:tr>
    </w:tbl>
    <w:p w:rsidR="00954E3D" w:rsidRDefault="00954E3D"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954E3D" w:rsidRDefault="00954E3D" w:rsidP="00B430C0">
      <w:pPr>
        <w:rPr>
          <w:i/>
          <w:color w:val="000000"/>
          <w:spacing w:val="-1"/>
          <w:sz w:val="22"/>
          <w:szCs w:val="22"/>
        </w:rPr>
      </w:pPr>
    </w:p>
    <w:p w:rsidR="00954E3D" w:rsidRPr="00BD0B64" w:rsidRDefault="00954E3D"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954E3D" w:rsidRPr="00BD0B64" w:rsidRDefault="00954E3D" w:rsidP="00B430C0">
      <w:pPr>
        <w:rPr>
          <w:color w:val="000000"/>
          <w:spacing w:val="10"/>
          <w:sz w:val="22"/>
          <w:szCs w:val="22"/>
        </w:rPr>
      </w:pPr>
    </w:p>
    <w:p w:rsidR="00954E3D" w:rsidRDefault="00954E3D"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954E3D" w:rsidRPr="00BD0B64" w:rsidRDefault="00954E3D"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954E3D" w:rsidRPr="00BD0B64" w:rsidRDefault="00954E3D" w:rsidP="00B430C0">
      <w:pPr>
        <w:rPr>
          <w:sz w:val="22"/>
          <w:szCs w:val="22"/>
        </w:rPr>
      </w:pPr>
    </w:p>
    <w:p w:rsidR="00954E3D" w:rsidRPr="00BD0B64" w:rsidRDefault="00954E3D" w:rsidP="00B430C0">
      <w:pPr>
        <w:jc w:val="center"/>
        <w:rPr>
          <w:b/>
          <w:sz w:val="22"/>
          <w:szCs w:val="22"/>
        </w:rPr>
      </w:pPr>
      <w:r w:rsidRPr="00BD0B64">
        <w:rPr>
          <w:b/>
          <w:color w:val="000000"/>
          <w:spacing w:val="6"/>
          <w:sz w:val="22"/>
          <w:szCs w:val="22"/>
        </w:rPr>
        <w:t>ЗАЯВКА НА ПРЕДОСТАВЛЕНИЕ ИМУЩЕСТВА  В ЛИЗИНГ</w:t>
      </w:r>
    </w:p>
    <w:p w:rsidR="00954E3D" w:rsidRPr="00BD0B64" w:rsidRDefault="00954E3D" w:rsidP="00B430C0">
      <w:pPr>
        <w:rPr>
          <w:bCs/>
          <w:color w:val="000000"/>
          <w:spacing w:val="-4"/>
          <w:sz w:val="22"/>
          <w:szCs w:val="22"/>
        </w:rPr>
      </w:pPr>
    </w:p>
    <w:p w:rsidR="00954E3D" w:rsidRPr="00BD0B64" w:rsidRDefault="00954E3D" w:rsidP="00B430C0">
      <w:pPr>
        <w:rPr>
          <w:sz w:val="22"/>
          <w:szCs w:val="22"/>
        </w:rPr>
      </w:pPr>
      <w:r w:rsidRPr="00BD0B64">
        <w:rPr>
          <w:bCs/>
          <w:color w:val="000000"/>
          <w:spacing w:val="-4"/>
          <w:sz w:val="22"/>
          <w:szCs w:val="22"/>
        </w:rPr>
        <w:t>От _____ «______»</w:t>
      </w:r>
    </w:p>
    <w:p w:rsidR="00954E3D" w:rsidRPr="00BD0B64" w:rsidRDefault="00954E3D" w:rsidP="00B430C0">
      <w:pPr>
        <w:rPr>
          <w:bCs/>
          <w:color w:val="000000"/>
          <w:spacing w:val="7"/>
          <w:sz w:val="22"/>
          <w:szCs w:val="22"/>
        </w:rPr>
      </w:pPr>
    </w:p>
    <w:p w:rsidR="00954E3D" w:rsidRPr="000B38D5" w:rsidRDefault="00954E3D"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954E3D" w:rsidRPr="000B38D5" w:rsidRDefault="00954E3D" w:rsidP="00B430C0">
      <w:pPr>
        <w:jc w:val="both"/>
      </w:pPr>
      <w:r w:rsidRPr="000B38D5">
        <w:rPr>
          <w:spacing w:val="-7"/>
        </w:rPr>
        <w:t>Предмет лизинга:</w:t>
      </w:r>
    </w:p>
    <w:p w:rsidR="00954E3D" w:rsidRPr="000B38D5" w:rsidRDefault="00954E3D" w:rsidP="00B430C0">
      <w:pPr>
        <w:jc w:val="both"/>
        <w:rPr>
          <w:spacing w:val="-7"/>
        </w:rPr>
      </w:pPr>
      <w:r w:rsidRPr="000B38D5">
        <w:rPr>
          <w:spacing w:val="-7"/>
        </w:rPr>
        <w:t>Наименование (марка, модель): __</w:t>
      </w:r>
    </w:p>
    <w:p w:rsidR="00954E3D" w:rsidRPr="000B38D5" w:rsidRDefault="00954E3D" w:rsidP="00B430C0">
      <w:pPr>
        <w:jc w:val="both"/>
        <w:rPr>
          <w:spacing w:val="-7"/>
        </w:rPr>
      </w:pPr>
      <w:r w:rsidRPr="000B38D5">
        <w:rPr>
          <w:spacing w:val="-7"/>
        </w:rPr>
        <w:t>Тип оборудования:</w:t>
      </w:r>
    </w:p>
    <w:p w:rsidR="00954E3D" w:rsidRPr="000B38D5" w:rsidRDefault="00954E3D" w:rsidP="00B430C0">
      <w:pPr>
        <w:jc w:val="both"/>
      </w:pPr>
      <w:r w:rsidRPr="000B38D5">
        <w:rPr>
          <w:spacing w:val="-7"/>
        </w:rPr>
        <w:t xml:space="preserve">Количество __ шт. </w:t>
      </w:r>
      <w:r w:rsidRPr="000B38D5">
        <w:rPr>
          <w:spacing w:val="-9"/>
        </w:rPr>
        <w:t>_</w:t>
      </w:r>
    </w:p>
    <w:p w:rsidR="00954E3D" w:rsidRPr="000B38D5" w:rsidRDefault="00954E3D" w:rsidP="00B430C0">
      <w:pPr>
        <w:jc w:val="both"/>
      </w:pPr>
      <w:r w:rsidRPr="000B38D5">
        <w:rPr>
          <w:spacing w:val="-7"/>
        </w:rPr>
        <w:t xml:space="preserve">Сумма, вкл. НДС: ___ рубли, </w:t>
      </w:r>
      <w:r w:rsidRPr="000B38D5">
        <w:rPr>
          <w:i/>
          <w:spacing w:val="-7"/>
        </w:rPr>
        <w:t>евро, доллары США</w:t>
      </w:r>
    </w:p>
    <w:p w:rsidR="00954E3D" w:rsidRPr="000B38D5" w:rsidRDefault="00954E3D" w:rsidP="00B430C0">
      <w:pPr>
        <w:jc w:val="both"/>
        <w:rPr>
          <w:spacing w:val="-10"/>
        </w:rPr>
      </w:pPr>
      <w:r w:rsidRPr="000B38D5">
        <w:rPr>
          <w:spacing w:val="-10"/>
        </w:rPr>
        <w:t xml:space="preserve">Срок лизинга (предполагаемый): не более ___ лет. </w:t>
      </w:r>
    </w:p>
    <w:p w:rsidR="00954E3D" w:rsidRPr="000B38D5" w:rsidRDefault="00954E3D" w:rsidP="00B430C0">
      <w:pPr>
        <w:jc w:val="both"/>
        <w:rPr>
          <w:spacing w:val="-6"/>
        </w:rPr>
      </w:pPr>
      <w:r w:rsidRPr="000B38D5">
        <w:rPr>
          <w:spacing w:val="-6"/>
        </w:rPr>
        <w:t xml:space="preserve">Предполагаемые условия договора купли-продажи предмета лизинга: </w:t>
      </w:r>
    </w:p>
    <w:p w:rsidR="00954E3D" w:rsidRPr="000B38D5" w:rsidRDefault="00954E3D"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954E3D" w:rsidRPr="000B38D5" w:rsidRDefault="00954E3D" w:rsidP="00B430C0">
      <w:pPr>
        <w:jc w:val="both"/>
        <w:rPr>
          <w:spacing w:val="-17"/>
        </w:rPr>
      </w:pPr>
      <w:r w:rsidRPr="000B38D5">
        <w:rPr>
          <w:spacing w:val="-17"/>
        </w:rPr>
        <w:t xml:space="preserve">Изготовитель (официальный дилер в РФ) ____________________, </w:t>
      </w:r>
    </w:p>
    <w:p w:rsidR="00954E3D" w:rsidRPr="000B38D5" w:rsidRDefault="00954E3D" w:rsidP="00B430C0">
      <w:pPr>
        <w:jc w:val="both"/>
        <w:rPr>
          <w:spacing w:val="-7"/>
        </w:rPr>
      </w:pPr>
      <w:r w:rsidRPr="000B38D5">
        <w:rPr>
          <w:spacing w:val="-1"/>
        </w:rPr>
        <w:t>Форма оплаты: __________</w:t>
      </w:r>
      <w:r w:rsidRPr="000B38D5">
        <w:rPr>
          <w:spacing w:val="-7"/>
        </w:rPr>
        <w:t>.</w:t>
      </w:r>
    </w:p>
    <w:p w:rsidR="00954E3D" w:rsidRPr="000B38D5" w:rsidRDefault="00954E3D"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954E3D" w:rsidRPr="000B38D5" w:rsidRDefault="00954E3D" w:rsidP="00B430C0">
      <w:pPr>
        <w:jc w:val="both"/>
        <w:rPr>
          <w:spacing w:val="-8"/>
        </w:rPr>
      </w:pPr>
      <w:r w:rsidRPr="000B38D5">
        <w:rPr>
          <w:spacing w:val="-8"/>
        </w:rPr>
        <w:t xml:space="preserve">Условия поставки: ________________________________________. </w:t>
      </w:r>
    </w:p>
    <w:p w:rsidR="00954E3D" w:rsidRPr="000B38D5" w:rsidRDefault="00954E3D" w:rsidP="00B430C0">
      <w:pPr>
        <w:jc w:val="both"/>
      </w:pPr>
      <w:r w:rsidRPr="000B38D5">
        <w:rPr>
          <w:spacing w:val="-8"/>
        </w:rPr>
        <w:t>Срок поставки: _____ 20___ г.</w:t>
      </w:r>
    </w:p>
    <w:p w:rsidR="00954E3D" w:rsidRPr="000B38D5" w:rsidRDefault="00954E3D"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954E3D" w:rsidRPr="000B38D5" w:rsidRDefault="00954E3D"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954E3D" w:rsidRPr="000B38D5" w:rsidRDefault="00954E3D"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954E3D" w:rsidRPr="000B38D5" w:rsidRDefault="00954E3D" w:rsidP="00B430C0">
      <w:pPr>
        <w:jc w:val="both"/>
      </w:pPr>
      <w:r w:rsidRPr="000B38D5">
        <w:rPr>
          <w:spacing w:val="-8"/>
        </w:rPr>
        <w:t xml:space="preserve">Аванс: </w:t>
      </w:r>
    </w:p>
    <w:p w:rsidR="00954E3D" w:rsidRPr="000B38D5" w:rsidRDefault="00954E3D"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954E3D" w:rsidRPr="000B38D5" w:rsidRDefault="00954E3D" w:rsidP="00B430C0">
      <w:pPr>
        <w:jc w:val="both"/>
        <w:rPr>
          <w:spacing w:val="-16"/>
        </w:rPr>
      </w:pPr>
      <w:r w:rsidRPr="000B38D5">
        <w:rPr>
          <w:spacing w:val="-16"/>
        </w:rPr>
        <w:t>Точная спецификация оборудования, предоставляемая Продавцом, прилагается.</w:t>
      </w:r>
    </w:p>
    <w:p w:rsidR="00954E3D" w:rsidRDefault="00954E3D"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954E3D" w:rsidRDefault="00954E3D" w:rsidP="00B430C0">
      <w:pPr>
        <w:pStyle w:val="Footer"/>
        <w:tabs>
          <w:tab w:val="left" w:pos="708"/>
        </w:tabs>
        <w:rPr>
          <w:sz w:val="22"/>
          <w:szCs w:val="22"/>
        </w:rPr>
      </w:pPr>
    </w:p>
    <w:p w:rsidR="00954E3D" w:rsidRDefault="00954E3D" w:rsidP="00B430C0">
      <w:pPr>
        <w:pStyle w:val="Footer"/>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0A0"/>
      </w:tblPr>
      <w:tblGrid>
        <w:gridCol w:w="4788"/>
        <w:gridCol w:w="4860"/>
      </w:tblGrid>
      <w:tr w:rsidR="00954E3D" w:rsidTr="00371372">
        <w:trPr>
          <w:trHeight w:val="1977"/>
        </w:trPr>
        <w:tc>
          <w:tcPr>
            <w:tcW w:w="4788" w:type="dxa"/>
          </w:tcPr>
          <w:p w:rsidR="00954E3D" w:rsidRDefault="00954E3D" w:rsidP="00371372">
            <w:pPr>
              <w:rPr>
                <w:b/>
                <w:sz w:val="22"/>
                <w:szCs w:val="22"/>
              </w:rPr>
            </w:pPr>
          </w:p>
          <w:p w:rsidR="00954E3D" w:rsidRDefault="00954E3D" w:rsidP="00371372">
            <w:pPr>
              <w:rPr>
                <w:b/>
                <w:sz w:val="22"/>
                <w:szCs w:val="22"/>
              </w:rPr>
            </w:pPr>
            <w:r>
              <w:rPr>
                <w:b/>
                <w:sz w:val="22"/>
                <w:szCs w:val="22"/>
              </w:rPr>
              <w:t>ЛИЗИНГОДАТЕЛЬ:</w:t>
            </w:r>
            <w:r>
              <w:rPr>
                <w:sz w:val="22"/>
                <w:szCs w:val="22"/>
              </w:rPr>
              <w:t xml:space="preserve">   </w:t>
            </w:r>
          </w:p>
          <w:p w:rsidR="00954E3D" w:rsidRDefault="00954E3D" w:rsidP="00371372">
            <w:pPr>
              <w:shd w:val="clear" w:color="auto" w:fill="FFFFFF"/>
              <w:tabs>
                <w:tab w:val="num" w:pos="0"/>
              </w:tabs>
              <w:spacing w:before="5"/>
              <w:rPr>
                <w:sz w:val="22"/>
                <w:szCs w:val="22"/>
              </w:rPr>
            </w:pPr>
          </w:p>
          <w:p w:rsidR="00954E3D" w:rsidRDefault="00954E3D" w:rsidP="00371372">
            <w:pPr>
              <w:shd w:val="clear" w:color="auto" w:fill="FFFFFF"/>
              <w:tabs>
                <w:tab w:val="num" w:pos="0"/>
              </w:tabs>
              <w:spacing w:before="5"/>
              <w:rPr>
                <w:sz w:val="22"/>
                <w:szCs w:val="22"/>
              </w:rPr>
            </w:pPr>
          </w:p>
          <w:p w:rsidR="00954E3D" w:rsidRDefault="00954E3D" w:rsidP="00371372">
            <w:pPr>
              <w:rPr>
                <w:sz w:val="22"/>
                <w:szCs w:val="22"/>
              </w:rPr>
            </w:pPr>
            <w:r>
              <w:rPr>
                <w:sz w:val="22"/>
                <w:szCs w:val="22"/>
              </w:rPr>
              <w:t>______________/ /</w:t>
            </w:r>
          </w:p>
          <w:p w:rsidR="00954E3D" w:rsidRDefault="00954E3D" w:rsidP="00371372">
            <w:pPr>
              <w:rPr>
                <w:sz w:val="22"/>
                <w:szCs w:val="22"/>
              </w:rPr>
            </w:pPr>
            <w:r>
              <w:rPr>
                <w:sz w:val="22"/>
                <w:szCs w:val="22"/>
              </w:rPr>
              <w:t>.</w:t>
            </w:r>
          </w:p>
        </w:tc>
        <w:tc>
          <w:tcPr>
            <w:tcW w:w="4860" w:type="dxa"/>
          </w:tcPr>
          <w:p w:rsidR="00954E3D" w:rsidRDefault="00954E3D" w:rsidP="00371372">
            <w:pPr>
              <w:rPr>
                <w:b/>
                <w:sz w:val="22"/>
                <w:szCs w:val="22"/>
              </w:rPr>
            </w:pPr>
          </w:p>
          <w:p w:rsidR="00954E3D" w:rsidRDefault="00954E3D" w:rsidP="00371372">
            <w:pPr>
              <w:rPr>
                <w:b/>
                <w:sz w:val="22"/>
                <w:szCs w:val="22"/>
              </w:rPr>
            </w:pPr>
            <w:r>
              <w:rPr>
                <w:b/>
                <w:sz w:val="22"/>
                <w:szCs w:val="22"/>
              </w:rPr>
              <w:t>ЛИЗИНГОПОЛУЧАТЕЛЬ:</w:t>
            </w:r>
          </w:p>
          <w:p w:rsidR="00954E3D" w:rsidRDefault="00954E3D" w:rsidP="00371372">
            <w:pPr>
              <w:rPr>
                <w:bCs/>
                <w:sz w:val="22"/>
                <w:szCs w:val="22"/>
              </w:rPr>
            </w:pPr>
            <w:r>
              <w:rPr>
                <w:bCs/>
                <w:sz w:val="22"/>
                <w:szCs w:val="22"/>
              </w:rPr>
              <w:t>АО «НИАЭП»</w:t>
            </w:r>
          </w:p>
          <w:p w:rsidR="00954E3D" w:rsidRDefault="00954E3D" w:rsidP="00371372">
            <w:pPr>
              <w:rPr>
                <w:bCs/>
                <w:sz w:val="22"/>
                <w:szCs w:val="22"/>
              </w:rPr>
            </w:pPr>
          </w:p>
          <w:p w:rsidR="00954E3D" w:rsidRDefault="00954E3D" w:rsidP="00371372">
            <w:pPr>
              <w:rPr>
                <w:bCs/>
                <w:sz w:val="22"/>
                <w:szCs w:val="22"/>
              </w:rPr>
            </w:pPr>
          </w:p>
          <w:p w:rsidR="00954E3D" w:rsidRDefault="00954E3D"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954E3D" w:rsidRDefault="00954E3D" w:rsidP="00371372">
            <w:pPr>
              <w:rPr>
                <w:b/>
                <w:bCs/>
                <w:sz w:val="22"/>
                <w:szCs w:val="22"/>
              </w:rPr>
            </w:pPr>
          </w:p>
        </w:tc>
      </w:tr>
    </w:tbl>
    <w:p w:rsidR="00954E3D" w:rsidRPr="007F142D" w:rsidRDefault="00954E3D" w:rsidP="00C76F36">
      <w:pPr>
        <w:tabs>
          <w:tab w:val="left" w:pos="7200"/>
        </w:tabs>
        <w:jc w:val="both"/>
        <w:rPr>
          <w:sz w:val="23"/>
          <w:szCs w:val="23"/>
        </w:rPr>
      </w:pPr>
    </w:p>
    <w:p w:rsidR="00954E3D" w:rsidRDefault="00954E3D" w:rsidP="00E345CE">
      <w:pPr>
        <w:spacing w:line="276" w:lineRule="auto"/>
        <w:ind w:left="4680"/>
        <w:jc w:val="right"/>
        <w:outlineLvl w:val="0"/>
        <w:rPr>
          <w:sz w:val="23"/>
          <w:szCs w:val="23"/>
        </w:rPr>
      </w:pPr>
    </w:p>
    <w:p w:rsidR="00954E3D" w:rsidRDefault="00954E3D" w:rsidP="0015660E">
      <w:pPr>
        <w:tabs>
          <w:tab w:val="left" w:pos="3525"/>
          <w:tab w:val="right" w:pos="4829"/>
        </w:tabs>
        <w:spacing w:before="120" w:after="120"/>
        <w:rPr>
          <w:b/>
          <w:sz w:val="22"/>
          <w:szCs w:val="22"/>
        </w:rPr>
      </w:pPr>
      <w:r>
        <w:rPr>
          <w:b/>
          <w:sz w:val="22"/>
          <w:szCs w:val="22"/>
        </w:rPr>
        <w:tab/>
      </w:r>
    </w:p>
    <w:p w:rsidR="00954E3D" w:rsidRDefault="00954E3D" w:rsidP="0015660E">
      <w:pPr>
        <w:spacing w:before="120" w:after="120"/>
        <w:jc w:val="right"/>
        <w:rPr>
          <w:b/>
          <w:sz w:val="22"/>
          <w:szCs w:val="22"/>
        </w:rPr>
        <w:sectPr w:rsidR="00954E3D" w:rsidSect="00D40DD4">
          <w:pgSz w:w="11906" w:h="16838"/>
          <w:pgMar w:top="567" w:right="567" w:bottom="992" w:left="1440" w:header="709" w:footer="312" w:gutter="0"/>
          <w:cols w:space="708"/>
          <w:titlePg/>
          <w:rtlGutter/>
          <w:docGrid w:linePitch="360"/>
        </w:sectPr>
      </w:pPr>
    </w:p>
    <w:p w:rsidR="00954E3D" w:rsidRPr="000B38D5" w:rsidRDefault="00954E3D" w:rsidP="0015660E">
      <w:pPr>
        <w:jc w:val="right"/>
      </w:pPr>
      <w:r w:rsidRPr="000B38D5">
        <w:t>Приложение №</w:t>
      </w:r>
      <w:r>
        <w:t xml:space="preserve"> 6</w:t>
      </w:r>
    </w:p>
    <w:p w:rsidR="00954E3D" w:rsidRPr="000B38D5" w:rsidRDefault="00954E3D" w:rsidP="0015660E">
      <w:pPr>
        <w:jc w:val="right"/>
      </w:pPr>
      <w:r w:rsidRPr="000B38D5">
        <w:t xml:space="preserve">к договору финансовой аренды (лизинга) </w:t>
      </w:r>
    </w:p>
    <w:p w:rsidR="00954E3D" w:rsidRDefault="00954E3D" w:rsidP="0015660E">
      <w:pPr>
        <w:spacing w:before="120" w:after="120"/>
        <w:jc w:val="right"/>
        <w:rPr>
          <w:b/>
          <w:sz w:val="22"/>
          <w:szCs w:val="22"/>
        </w:rPr>
      </w:pPr>
      <w:r w:rsidRPr="000B38D5">
        <w:t>№_______</w:t>
      </w:r>
      <w:r>
        <w:t>______</w:t>
      </w:r>
      <w:r w:rsidRPr="000B38D5">
        <w:t>_  от «___»__</w:t>
      </w:r>
      <w:r>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954E3D" w:rsidRPr="00AC5978" w:rsidTr="00C40A58">
        <w:trPr>
          <w:trHeight w:val="20"/>
          <w:jc w:val="center"/>
        </w:trPr>
        <w:tc>
          <w:tcPr>
            <w:tcW w:w="16019" w:type="dxa"/>
            <w:gridSpan w:val="15"/>
            <w:tcBorders>
              <w:top w:val="nil"/>
              <w:left w:val="nil"/>
              <w:bottom w:val="nil"/>
              <w:right w:val="nil"/>
            </w:tcBorders>
            <w:noWrap/>
            <w:vAlign w:val="center"/>
          </w:tcPr>
          <w:p w:rsidR="00954E3D" w:rsidRPr="00B7226C" w:rsidRDefault="00954E3D" w:rsidP="00C40A58">
            <w:pPr>
              <w:spacing w:before="120" w:after="120"/>
              <w:jc w:val="center"/>
              <w:rPr>
                <w:b/>
                <w:sz w:val="16"/>
                <w:szCs w:val="16"/>
              </w:rPr>
            </w:pPr>
            <w:r w:rsidRPr="00B7226C">
              <w:rPr>
                <w:b/>
                <w:sz w:val="16"/>
                <w:szCs w:val="16"/>
              </w:rPr>
              <w:t>ФОРМА</w:t>
            </w:r>
          </w:p>
          <w:p w:rsidR="00954E3D" w:rsidRPr="00B7226C" w:rsidRDefault="00954E3D"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954E3D"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954E3D" w:rsidRPr="00AC5978" w:rsidRDefault="00954E3D"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954E3D"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954E3D" w:rsidRPr="00AC5978" w:rsidRDefault="00954E3D"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954E3D" w:rsidRPr="00AC5978" w:rsidRDefault="00954E3D"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954E3D" w:rsidRPr="00AC5978" w:rsidRDefault="00954E3D"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954E3D" w:rsidRPr="00AC5978" w:rsidRDefault="00954E3D" w:rsidP="00C40A58">
            <w:pPr>
              <w:jc w:val="center"/>
              <w:rPr>
                <w:sz w:val="14"/>
                <w:szCs w:val="14"/>
              </w:rPr>
            </w:pPr>
            <w:r w:rsidRPr="00AC5978">
              <w:rPr>
                <w:sz w:val="14"/>
                <w:szCs w:val="14"/>
              </w:rPr>
              <w:t>4</w:t>
            </w:r>
          </w:p>
        </w:tc>
      </w:tr>
      <w:tr w:rsidR="00954E3D"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 п/п</w:t>
            </w:r>
          </w:p>
        </w:tc>
        <w:tc>
          <w:tcPr>
            <w:tcW w:w="5387" w:type="dxa"/>
            <w:gridSpan w:val="6"/>
            <w:tcBorders>
              <w:top w:val="single" w:sz="4" w:space="0" w:color="auto"/>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954E3D"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954E3D" w:rsidRPr="00AC5978" w:rsidRDefault="00954E3D"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954E3D" w:rsidRPr="00AC5978" w:rsidRDefault="00954E3D"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954E3D" w:rsidRPr="00AC5978" w:rsidRDefault="00954E3D" w:rsidP="00C40A58">
            <w:pPr>
              <w:jc w:val="center"/>
              <w:rPr>
                <w:sz w:val="14"/>
                <w:szCs w:val="14"/>
              </w:rPr>
            </w:pPr>
          </w:p>
        </w:tc>
      </w:tr>
      <w:tr w:rsidR="00954E3D"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954E3D" w:rsidRPr="00AC5978" w:rsidRDefault="00954E3D"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954E3D" w:rsidRPr="00AC5978" w:rsidRDefault="00954E3D"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954E3D" w:rsidRPr="00AC5978" w:rsidRDefault="00954E3D" w:rsidP="00C40A58">
            <w:pPr>
              <w:jc w:val="center"/>
              <w:rPr>
                <w:rFonts w:ascii="Book Antiqua" w:hAnsi="Book Antiqua" w:cs="Arial CYR"/>
                <w:i/>
                <w:iCs/>
                <w:sz w:val="14"/>
                <w:szCs w:val="14"/>
              </w:rPr>
            </w:pPr>
          </w:p>
        </w:tc>
      </w:tr>
    </w:tbl>
    <w:p w:rsidR="00954E3D" w:rsidRDefault="00954E3D" w:rsidP="00264C6F">
      <w:pPr>
        <w:rPr>
          <w:bCs/>
          <w:sz w:val="16"/>
          <w:szCs w:val="16"/>
          <w:lang w:val="en-US"/>
        </w:rPr>
      </w:pPr>
    </w:p>
    <w:p w:rsidR="00954E3D" w:rsidRPr="00CF4B0F" w:rsidRDefault="00954E3D"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954E3D" w:rsidRPr="00CF4B0F" w:rsidRDefault="00954E3D"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954E3D" w:rsidRPr="00CF4B0F" w:rsidRDefault="00954E3D"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954E3D" w:rsidRPr="00CF4B0F" w:rsidRDefault="00954E3D"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954E3D" w:rsidRPr="00CF4B0F" w:rsidRDefault="00954E3D" w:rsidP="00264C6F">
      <w:pPr>
        <w:rPr>
          <w:bCs/>
          <w:sz w:val="16"/>
          <w:szCs w:val="16"/>
        </w:rPr>
      </w:pPr>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954E3D" w:rsidRPr="00CF4B0F" w:rsidRDefault="00954E3D"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954E3D" w:rsidRPr="00CF4B0F" w:rsidRDefault="00954E3D"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954E3D" w:rsidRPr="00CF4B0F" w:rsidRDefault="00954E3D"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54E3D" w:rsidRPr="00CF4B0F" w:rsidRDefault="00954E3D"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954E3D" w:rsidRPr="00CF4B0F" w:rsidRDefault="00954E3D"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954E3D" w:rsidRPr="00CF4B0F" w:rsidRDefault="00954E3D" w:rsidP="00264C6F">
      <w:pPr>
        <w:rPr>
          <w:bCs/>
          <w:sz w:val="16"/>
          <w:szCs w:val="16"/>
        </w:rPr>
      </w:pPr>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954E3D" w:rsidRPr="008E6B45" w:rsidRDefault="00954E3D" w:rsidP="00264C6F">
      <w:pPr>
        <w:shd w:val="clear" w:color="auto" w:fill="FFFFFF"/>
        <w:tabs>
          <w:tab w:val="left" w:pos="0"/>
        </w:tabs>
        <w:jc w:val="center"/>
        <w:rPr>
          <w:spacing w:val="-4"/>
          <w:sz w:val="22"/>
          <w:szCs w:val="22"/>
        </w:rPr>
      </w:pPr>
    </w:p>
    <w:p w:rsidR="00954E3D" w:rsidRPr="00F62A37" w:rsidRDefault="00954E3D" w:rsidP="00264C6F">
      <w:pPr>
        <w:shd w:val="clear" w:color="auto" w:fill="FFFFFF"/>
        <w:tabs>
          <w:tab w:val="left" w:pos="0"/>
        </w:tabs>
        <w:jc w:val="center"/>
        <w:rPr>
          <w:spacing w:val="-4"/>
          <w:sz w:val="22"/>
          <w:szCs w:val="22"/>
        </w:rPr>
      </w:pPr>
      <w:r w:rsidRPr="00F62A37">
        <w:rPr>
          <w:spacing w:val="-4"/>
          <w:sz w:val="22"/>
          <w:szCs w:val="22"/>
        </w:rPr>
        <w:t>ПОДПИСИ СТОРОН:</w:t>
      </w: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54E3D" w:rsidRPr="000355E6" w:rsidRDefault="00954E3D"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954E3D" w:rsidRPr="000355E6" w:rsidRDefault="00954E3D"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954E3D" w:rsidRPr="00F62A37"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954E3D" w:rsidRPr="00C524FB"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Default="00954E3D"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954E3D" w:rsidRPr="000B38D5" w:rsidRDefault="00954E3D" w:rsidP="00B024C8">
      <w:pPr>
        <w:jc w:val="right"/>
      </w:pPr>
      <w:r w:rsidRPr="000B38D5">
        <w:t>Приложение №</w:t>
      </w:r>
      <w:r>
        <w:t xml:space="preserve"> 7</w:t>
      </w:r>
    </w:p>
    <w:p w:rsidR="00954E3D" w:rsidRPr="000B38D5" w:rsidRDefault="00954E3D" w:rsidP="00B024C8">
      <w:pPr>
        <w:jc w:val="right"/>
      </w:pPr>
      <w:r w:rsidRPr="000B38D5">
        <w:t xml:space="preserve">к договору финансовой аренды (лизинга) </w:t>
      </w:r>
    </w:p>
    <w:p w:rsidR="00954E3D" w:rsidRDefault="00954E3D" w:rsidP="00B024C8">
      <w:pPr>
        <w:shd w:val="clear" w:color="auto" w:fill="FFFFFF"/>
        <w:tabs>
          <w:tab w:val="left" w:pos="0"/>
          <w:tab w:val="left" w:leader="underscore" w:pos="2827"/>
          <w:tab w:val="left" w:pos="6005"/>
          <w:tab w:val="left" w:leader="underscore" w:pos="7570"/>
          <w:tab w:val="left" w:leader="underscore" w:pos="9317"/>
        </w:tabs>
        <w:jc w:val="right"/>
      </w:pPr>
      <w:r w:rsidRPr="000B38D5">
        <w:t>№_______</w:t>
      </w:r>
      <w:r>
        <w:t>______</w:t>
      </w:r>
      <w:r w:rsidRPr="000B38D5">
        <w:t>_  от «___»__</w:t>
      </w:r>
      <w:r>
        <w:t>___</w:t>
      </w:r>
      <w:r w:rsidRPr="000B38D5">
        <w:t>___ 20___ года</w:t>
      </w:r>
    </w:p>
    <w:p w:rsidR="00954E3D" w:rsidRDefault="00954E3D" w:rsidP="00B024C8">
      <w:pPr>
        <w:shd w:val="clear" w:color="auto" w:fill="FFFFFF"/>
        <w:tabs>
          <w:tab w:val="left" w:pos="0"/>
          <w:tab w:val="left" w:leader="underscore" w:pos="2827"/>
          <w:tab w:val="left" w:pos="6005"/>
          <w:tab w:val="left" w:leader="underscore" w:pos="7570"/>
          <w:tab w:val="left" w:leader="underscore" w:pos="9317"/>
        </w:tabs>
        <w:jc w:val="center"/>
        <w:rPr>
          <w:bCs/>
        </w:rPr>
      </w:pPr>
      <w:r>
        <w:rPr>
          <w:noProof/>
        </w:rPr>
      </w:r>
      <w:r w:rsidRPr="00667B6A">
        <w:rPr>
          <w:bCs/>
          <w:noProof/>
        </w:rPr>
        <w:pict>
          <v:group id="Полотно 2" o:spid="_x0000_s1026" editas="canvas" style="width:770.15pt;height:387.9pt;mso-position-horizontal-relative:char;mso-position-vertical-relative:line" coordsize="97809,4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7809;height:49263;visibility:visible">
              <v:fill o:detectmouseclick="t"/>
              <v:path o:connecttype="none"/>
            </v:shape>
            <v:group id="Group 4" o:spid="_x0000_s1028" style="position:absolute;top:1193;width:93835;height:48070" coordorigin=",17" coordsize="14925,9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5" o:spid="_x0000_s1029" style="position:absolute;left:418;top:413;width:453;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b/>
                          <w:bCs/>
                          <w:color w:val="000000"/>
                          <w:sz w:val="14"/>
                          <w:szCs w:val="14"/>
                          <w:lang w:val="en-US"/>
                        </w:rPr>
                        <w:t>между</w:t>
                      </w:r>
                    </w:p>
                  </w:txbxContent>
                </v:textbox>
              </v:rect>
              <v:rect id="Rectangle 6" o:spid="_x0000_s1030" style="position:absolute;left:9979;top:1515;width:1462;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 xml:space="preserve">Главным бухгалтером  </w:t>
                      </w:r>
                    </w:p>
                  </w:txbxContent>
                </v:textbox>
              </v:rect>
              <v:rect id="Rectangle 7" o:spid="_x0000_s1031" style="position:absolute;left:9979;top:1889;width:1462;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Главным бухгалтером</w:t>
                      </w:r>
                    </w:p>
                  </w:txbxContent>
                </v:textbox>
              </v:rect>
              <v:rect id="Rectangle 8" o:spid="_x0000_s1032" style="position:absolute;left:268;top:2833;width:40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Дата</w:t>
                      </w:r>
                    </w:p>
                  </w:txbxContent>
                </v:textbox>
              </v:rect>
              <v:rect id="Rectangle 9" o:spid="_x0000_s1033" style="position:absolute;left:6840;top:2833;width:581;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Кредит</w:t>
                      </w:r>
                    </w:p>
                  </w:txbxContent>
                </v:textbox>
              </v:rect>
              <v:rect id="Rectangle 10" o:spid="_x0000_s1034" style="position:absolute;left:10328;top:2833;width:79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Документ</w:t>
                      </w:r>
                    </w:p>
                  </w:txbxContent>
                </v:textbox>
              </v:rect>
              <v:rect id="Rectangle 11" o:spid="_x0000_s1035" style="position:absolute;left:12650;top:2833;width:502;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Дебет</w:t>
                      </w:r>
                    </w:p>
                  </w:txbxContent>
                </v:textbox>
              </v:rect>
              <v:rect id="Rectangle 12" o:spid="_x0000_s1036" style="position:absolute;left:14145;top:2833;width:581;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Кредит</w:t>
                      </w:r>
                    </w:p>
                  </w:txbxContent>
                </v:textbox>
              </v:rect>
              <v:rect id="Rectangle 13" o:spid="_x0000_s1037" style="position:absolute;left:38;top:3042;width:1238;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начальное</w:t>
                      </w:r>
                    </w:p>
                  </w:txbxContent>
                </v:textbox>
              </v:rect>
              <v:rect id="Rectangle 14" o:spid="_x0000_s1038" style="position:absolute;left:9743;top:3453;width:210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начальное по договору:</w:t>
                      </w:r>
                    </w:p>
                  </w:txbxContent>
                </v:textbox>
              </v:rect>
              <v:rect id="Rectangle 15" o:spid="_x0000_s1039" style="position:absolute;left:10098;top:4011;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Итого оборот по договору:</w:t>
                      </w:r>
                    </w:p>
                  </w:txbxContent>
                </v:textbox>
              </v:rect>
              <v:rect id="Rectangle 16" o:spid="_x0000_s1040" style="position:absolute;left:9826;top:42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конечное по договору:</w:t>
                      </w:r>
                    </w:p>
                  </w:txbxContent>
                </v:textbox>
              </v:rect>
              <v:rect id="Rectangle 17" o:spid="_x0000_s1041" style="position:absolute;left:9743;top:4653;width:210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начальное по договору:</w:t>
                      </w:r>
                    </w:p>
                  </w:txbxContent>
                </v:textbox>
              </v:rect>
              <v:rect id="Rectangle 18" o:spid="_x0000_s1042" style="position:absolute;left:10098;top:5172;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Итого оборот по договору:</w:t>
                      </w:r>
                    </w:p>
                  </w:txbxContent>
                </v:textbox>
              </v:rect>
              <v:rect id="Rectangle 19" o:spid="_x0000_s1043" style="position:absolute;left:9826;top:54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конечное по договору:</w:t>
                      </w:r>
                    </w:p>
                  </w:txbxContent>
                </v:textbox>
              </v:rect>
              <v:rect id="Rectangle 20" o:spid="_x0000_s1044" style="position:absolute;left:38;top:5610;width:129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Обороты за период</w:t>
                      </w:r>
                    </w:p>
                  </w:txbxContent>
                </v:textbox>
              </v:rect>
              <v:rect id="Rectangle 21" o:spid="_x0000_s1045" style="position:absolute;left:38;top:5800;width:115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конечное</w:t>
                      </w:r>
                    </w:p>
                  </w:txbxContent>
                </v:textbox>
              </v:rect>
              <v:rect id="Rectangle 22" o:spid="_x0000_s1046" style="position:absolute;left:38;top:6007;width:2024;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конечное развернутое</w:t>
                      </w:r>
                    </w:p>
                  </w:txbxContent>
                </v:textbox>
              </v:rect>
              <v:rect id="Rectangle 23" o:spid="_x0000_s1047" style="position:absolute;left:38;top:8177;width:7786;height:11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954E3D" w:rsidRPr="009B7689" w:rsidRDefault="00954E3D" w:rsidP="00B024C8">
                      <w:pPr>
                        <w:rPr>
                          <w:rFonts w:ascii="Arial" w:hAnsi="Arial" w:cs="Arial"/>
                          <w:color w:val="000000"/>
                          <w:sz w:val="14"/>
                          <w:szCs w:val="14"/>
                        </w:rPr>
                      </w:pPr>
                      <w:r w:rsidRPr="009B7689">
                        <w:rPr>
                          <w:rFonts w:ascii="Arial" w:hAnsi="Arial" w:cs="Arial"/>
                          <w:color w:val="000000"/>
                          <w:sz w:val="14"/>
                          <w:szCs w:val="14"/>
                        </w:rPr>
                        <w:t>М.П.</w:t>
                      </w:r>
                    </w:p>
                    <w:p w:rsidR="00954E3D" w:rsidRPr="009B7689" w:rsidRDefault="00954E3D" w:rsidP="00B024C8">
                      <w:pPr>
                        <w:rPr>
                          <w:rFonts w:ascii="Arial" w:hAnsi="Arial" w:cs="Arial"/>
                          <w:color w:val="000000"/>
                          <w:sz w:val="14"/>
                          <w:szCs w:val="14"/>
                        </w:rPr>
                      </w:pPr>
                    </w:p>
                    <w:p w:rsidR="00954E3D" w:rsidRPr="009B7689" w:rsidRDefault="00954E3D" w:rsidP="00B024C8">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954E3D" w:rsidRPr="009B7689" w:rsidRDefault="00954E3D" w:rsidP="00B024C8">
                      <w:pPr>
                        <w:rPr>
                          <w:rFonts w:ascii="Arial" w:hAnsi="Arial" w:cs="Arial"/>
                          <w:color w:val="000000"/>
                          <w:sz w:val="14"/>
                          <w:szCs w:val="14"/>
                        </w:rPr>
                      </w:pPr>
                    </w:p>
                    <w:p w:rsidR="00954E3D" w:rsidRPr="009B7689" w:rsidRDefault="00954E3D" w:rsidP="00B024C8">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v:textbox>
              </v:rect>
              <v:rect id="Rectangle 24" o:spid="_x0000_s1048" style="position:absolute;left:7801;top:8177;width:29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М.П.</w:t>
                      </w:r>
                    </w:p>
                  </w:txbxContent>
                </v:textbox>
              </v:rect>
              <v:rect id="Rectangle 25" o:spid="_x0000_s1049" style="position:absolute;left:918;top:6096;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26" o:spid="_x0000_s1050" style="position:absolute;left:4380;top:609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27" o:spid="_x0000_s1051" style="position:absolute;left:7801;top:6096;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28" o:spid="_x0000_s1052" style="position:absolute;left:38;top:6293;width:1729;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9" o:spid="_x0000_s1053" style="position:absolute;left:7801;top:6293;width:1723;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По данным Организации2</w:t>
                      </w:r>
                    </w:p>
                  </w:txbxContent>
                </v:textbox>
              </v:rect>
              <v:rect id="Rectangle 30" o:spid="_x0000_s1054" style="position:absolute;left:7801;top:5609;width:129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Обороты за период</w:t>
                      </w:r>
                    </w:p>
                  </w:txbxContent>
                </v:textbox>
              </v:rect>
              <v:rect id="Rectangle 31" o:spid="_x0000_s1055" style="position:absolute;left:4380;top:5800;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954E3D" w:rsidRPr="009B7689" w:rsidRDefault="00954E3D" w:rsidP="00B024C8"/>
                  </w:txbxContent>
                </v:textbox>
              </v:rect>
              <v:rect id="Rectangle 32" o:spid="_x0000_s1056" style="position:absolute;left:7801;top:5800;width:115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конечное</w:t>
                      </w:r>
                    </w:p>
                  </w:txbxContent>
                </v:textbox>
              </v:rect>
              <v:rect id="Rectangle 33" o:spid="_x0000_s1057" style="position:absolute;left:4380;top:6007;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954E3D" w:rsidRPr="009B7689" w:rsidRDefault="00954E3D" w:rsidP="00B024C8"/>
                  </w:txbxContent>
                </v:textbox>
              </v:rect>
              <v:rect id="Rectangle 34" o:spid="_x0000_s1058" style="position:absolute;left:7801;top:6007;width:2024;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конечное развернутое</w:t>
                      </w:r>
                    </w:p>
                  </w:txbxContent>
                </v:textbox>
              </v:rect>
              <v:rect id="Rectangle 35" o:spid="_x0000_s1059" style="position:absolute;left:7801;top:493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36" o:spid="_x0000_s1060" style="position:absolute;left:2594;top:5173;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Итого оборот по договору:</w:t>
                      </w:r>
                    </w:p>
                  </w:txbxContent>
                </v:textbox>
              </v:rect>
              <v:rect id="Rectangle 37" o:spid="_x0000_s1061" style="position:absolute;left:4380;top:517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38" o:spid="_x0000_s1062" style="position:absolute;left:2323;top:54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конечное по договору:</w:t>
                      </w:r>
                    </w:p>
                  </w:txbxContent>
                </v:textbox>
              </v:rect>
              <v:rect id="Rectangle 39" o:spid="_x0000_s1063" style="position:absolute;left:4380;top:541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40" o:spid="_x0000_s1064" style="position:absolute;left:7801;top:479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41" o:spid="_x0000_s1065" style="position:absolute;left:38;top:4405;width:73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 xml:space="preserve">Договор № </w:t>
                      </w:r>
                    </w:p>
                  </w:txbxContent>
                </v:textbox>
              </v:rect>
              <v:rect id="Rectangle 42" o:spid="_x0000_s1066" style="position:absolute;left:2241;top:4653;width:210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начальное по договору:</w:t>
                      </w:r>
                    </w:p>
                  </w:txbxContent>
                </v:textbox>
              </v:rect>
              <v:rect id="Rectangle 43" o:spid="_x0000_s1067" style="position:absolute;left:4380;top:465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954E3D" w:rsidRPr="009B7689" w:rsidRDefault="00954E3D" w:rsidP="00B024C8"/>
                  </w:txbxContent>
                </v:textbox>
              </v:rect>
              <v:rect id="Rectangle 44" o:spid="_x0000_s1068" style="position:absolute;left:918;top:479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45" o:spid="_x0000_s1069" style="position:absolute;left:4380;top:4797;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46" o:spid="_x0000_s1070" style="position:absolute;left:7801;top:6957;width:116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От Организации2</w:t>
                      </w:r>
                    </w:p>
                  </w:txbxContent>
                </v:textbox>
              </v:rect>
              <v:rect id="Rectangle 47" o:spid="_x0000_s1071" style="position:absolute;left:38;top:7162;width:180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Руководитель организации</w:t>
                      </w:r>
                    </w:p>
                  </w:txbxContent>
                </v:textbox>
              </v:rect>
              <v:rect id="Rectangle 48" o:spid="_x0000_s1072" style="position:absolute;left:7801;top:7162;width:180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Руководитель организации</w:t>
                      </w:r>
                    </w:p>
                  </w:txbxContent>
                </v:textbox>
              </v:rect>
              <v:rect id="Rectangle 49" o:spid="_x0000_s1073" style="position:absolute;left:7801;top:6491;width:6928;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7801;top:6667;width:69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прописью)</w:t>
                      </w:r>
                    </w:p>
                  </w:txbxContent>
                </v:textbox>
              </v:rect>
              <v:rect id="Rectangle 51" o:spid="_x0000_s1075" style="position:absolute;left:38;top:6491;width:6775;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rPr>
                        <w:t>на ___.___.201_ задолже</w:t>
                      </w:r>
                      <w:r>
                        <w:rPr>
                          <w:rFonts w:ascii="MS Shell Dlg" w:hAnsi="MS Shell Dlg" w:cs="MS Shell Dlg"/>
                          <w:b/>
                          <w:bCs/>
                          <w:color w:val="000000"/>
                          <w:sz w:val="14"/>
                          <w:szCs w:val="14"/>
                        </w:rPr>
                        <w:t>нность в пользу Организации2 (А</w:t>
                      </w:r>
                      <w:r w:rsidRPr="009B7689">
                        <w:rPr>
                          <w:rFonts w:ascii="MS Shell Dlg" w:hAnsi="MS Shell Dlg" w:cs="MS Shell Dlg"/>
                          <w:b/>
                          <w:bCs/>
                          <w:color w:val="000000"/>
                          <w:sz w:val="14"/>
                          <w:szCs w:val="14"/>
                        </w:rPr>
                        <w:t xml:space="preserve">О «НИАЭП») (Сумма в рублях) руб. (Сумма </w:t>
                      </w:r>
                    </w:p>
                  </w:txbxContent>
                </v:textbox>
              </v:rect>
              <v:rect id="Rectangle 52" o:spid="_x0000_s1076" style="position:absolute;left:38;top:6667;width:69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прописью)</w:t>
                      </w:r>
                    </w:p>
                  </w:txbxContent>
                </v:textbox>
              </v:rect>
              <v:rect id="Rectangle 53" o:spid="_x0000_s1077" style="position:absolute;left:11883;top:7353;width:1904;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(_______________________)</w:t>
                      </w:r>
                    </w:p>
                  </w:txbxContent>
                </v:textbox>
              </v:rect>
              <v:rect id="Rectangle 54" o:spid="_x0000_s1078" style="position:absolute;left:5588;top:7349;width:147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                                   )</w:t>
                      </w:r>
                    </w:p>
                  </w:txbxContent>
                </v:textbox>
              </v:rect>
              <v:rect id="Rectangle 55" o:spid="_x0000_s1079" style="position:absolute;left:11883;top:7863;width:1904;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(_______________________)</w:t>
                      </w:r>
                    </w:p>
                  </w:txbxContent>
                </v:textbox>
              </v:rect>
              <v:rect id="Rectangle 56" o:spid="_x0000_s1080" style="position:absolute;left:7801;top:7672;width:127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Главный бухгалтер</w:t>
                      </w:r>
                    </w:p>
                  </w:txbxContent>
                </v:textbox>
              </v:rect>
              <v:rect id="Rectangle 57" o:spid="_x0000_s1081" style="position:absolute;left:38;top:7672;width:127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Главный бухгалтер</w:t>
                      </w:r>
                    </w:p>
                  </w:txbxContent>
                </v:textbox>
              </v:rect>
              <v:rect id="Rectangle 58" o:spid="_x0000_s1082" style="position:absolute;left:5588;top:7860;width:147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9" o:spid="_x0000_s1083" style="position:absolute;left:2594;top:4011;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Итого оборот по договору:</w:t>
                      </w:r>
                    </w:p>
                  </w:txbxContent>
                </v:textbox>
              </v:rect>
              <v:rect id="Rectangle 60" o:spid="_x0000_s1084" style="position:absolute;left:4380;top:4011;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61" o:spid="_x0000_s1085" style="position:absolute;left:2323;top:42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конечное по договору:</w:t>
                      </w:r>
                    </w:p>
                  </w:txbxContent>
                </v:textbox>
              </v:rect>
              <v:rect id="Rectangle 62" o:spid="_x0000_s1086" style="position:absolute;left:4380;top:421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63" o:spid="_x0000_s1087" style="position:absolute;left:38;top:6957;width:116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4" o:spid="_x0000_s1088" style="position:absolute;left:918;top:493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65" o:spid="_x0000_s1089" style="position:absolute;left:4380;top:4930;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66" o:spid="_x0000_s1090" style="position:absolute;left:4380;top:5609;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67" o:spid="_x0000_s1091" style="position:absolute;left:918;top:361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68" o:spid="_x0000_s1092" style="position:absolute;left:4380;top:3610;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69" o:spid="_x0000_s1093" style="position:absolute;left:7801;top:361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70" o:spid="_x0000_s1094" style="position:absolute;left:918;top:376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71" o:spid="_x0000_s1095" style="position:absolute;left:4380;top:3768;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954E3D" w:rsidRPr="009B7689" w:rsidRDefault="00954E3D" w:rsidP="00B024C8"/>
                  </w:txbxContent>
                </v:textbox>
              </v:rect>
              <v:rect id="Rectangle 72" o:spid="_x0000_s1096" style="position:absolute;left:7801;top:376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73" o:spid="_x0000_s1097" style="position:absolute;left:4380;top:3042;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954E3D" w:rsidRPr="009B7689" w:rsidRDefault="00954E3D" w:rsidP="00B024C8"/>
                  </w:txbxContent>
                </v:textbox>
              </v:rect>
              <v:rect id="Rectangle 74" o:spid="_x0000_s1098" style="position:absolute;left:7801;top:3042;width:1238;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Сальдо начальное</w:t>
                      </w:r>
                    </w:p>
                  </w:txbxContent>
                </v:textbox>
              </v:rect>
              <v:rect id="Rectangle 75" o:spid="_x0000_s1099" style="position:absolute;left:38;top:3231;width:706;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4"/>
                          <w:szCs w:val="14"/>
                          <w:lang w:val="en-US"/>
                        </w:rPr>
                        <w:t xml:space="preserve">договор № </w:t>
                      </w:r>
                    </w:p>
                  </w:txbxContent>
                </v:textbox>
              </v:rect>
              <v:rect id="Rectangle 76" o:spid="_x0000_s1100" style="position:absolute;left:2241;top:3453;width:210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color w:val="000000"/>
                          <w:sz w:val="14"/>
                          <w:szCs w:val="14"/>
                          <w:lang w:val="en-US"/>
                        </w:rPr>
                        <w:t>Сальдо начальное по договору:</w:t>
                      </w:r>
                    </w:p>
                  </w:txbxContent>
                </v:textbox>
              </v:rect>
              <v:rect id="Rectangle 77" o:spid="_x0000_s1101" style="position:absolute;left:4380;top:345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78" o:spid="_x0000_s1102" style="position:absolute;left:42;top:2591;width:999;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9"/>
                          <w:szCs w:val="18"/>
                          <w:lang w:val="en-US"/>
                        </w:rPr>
                        <w:t xml:space="preserve">По данным </w:t>
                      </w:r>
                    </w:p>
                  </w:txbxContent>
                </v:textbox>
              </v:rect>
              <v:rect id="Rectangle 79" o:spid="_x0000_s1103" style="position:absolute;left:993;top:2591;width:1286;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954E3D" w:rsidRPr="009B7689" w:rsidRDefault="00954E3D" w:rsidP="00B024C8">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Rectangle 80" o:spid="_x0000_s1104" style="position:absolute;left:3174;top:2591;width:473;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color w:val="000000"/>
                          <w:sz w:val="19"/>
                          <w:szCs w:val="18"/>
                          <w:lang w:val="en-US"/>
                        </w:rPr>
                        <w:t>, руб.</w:t>
                      </w:r>
                    </w:p>
                  </w:txbxContent>
                </v:textbox>
              </v:rect>
              <v:rect id="Rectangle 81" o:spid="_x0000_s1105" style="position:absolute;left:7804;top:2591;width:999;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color w:val="000000"/>
                          <w:sz w:val="19"/>
                          <w:szCs w:val="18"/>
                          <w:lang w:val="en-US"/>
                        </w:rPr>
                        <w:t xml:space="preserve">По данным </w:t>
                      </w:r>
                    </w:p>
                  </w:txbxContent>
                </v:textbox>
              </v:rect>
              <v:rect id="Rectangle 82" o:spid="_x0000_s1106" style="position:absolute;left:8755;top:2591;width:1293;height:26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i/>
                          <w:iCs/>
                          <w:color w:val="000000"/>
                          <w:sz w:val="19"/>
                          <w:szCs w:val="18"/>
                          <w:lang w:val="en-US"/>
                        </w:rPr>
                        <w:t>Организация2</w:t>
                      </w:r>
                    </w:p>
                  </w:txbxContent>
                </v:textbox>
              </v:rect>
              <v:rect id="Rectangle 83" o:spid="_x0000_s1107" style="position:absolute;left:9951;top:2591;width:472;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954E3D" w:rsidRPr="009B7689" w:rsidRDefault="00954E3D" w:rsidP="00B024C8">
                      <w:r w:rsidRPr="009B7689">
                        <w:rPr>
                          <w:rFonts w:ascii="Arial" w:hAnsi="Arial" w:cs="Arial"/>
                          <w:color w:val="000000"/>
                          <w:sz w:val="19"/>
                          <w:szCs w:val="18"/>
                          <w:lang w:val="en-US"/>
                        </w:rPr>
                        <w:t>, руб.</w:t>
                      </w:r>
                    </w:p>
                  </w:txbxContent>
                </v:textbox>
              </v:rect>
              <v:rect id="Rectangle 84" o:spid="_x0000_s1108" style="position:absolute;left:2256;top:2825;width:79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Документ</w:t>
                      </w:r>
                    </w:p>
                  </w:txbxContent>
                </v:textbox>
              </v:rect>
              <v:rect id="Rectangle 85" o:spid="_x0000_s1109" style="position:absolute;left:5168;top:2825;width:502;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Дебет</w:t>
                      </w:r>
                    </w:p>
                  </w:txbxContent>
                </v:textbox>
              </v:rect>
              <v:rect id="Rectangle 86" o:spid="_x0000_s1110" style="position:absolute;left:8472;top:2825;width:40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954E3D" w:rsidRPr="009B7689" w:rsidRDefault="00954E3D" w:rsidP="00B024C8">
                      <w:r w:rsidRPr="009B7689">
                        <w:rPr>
                          <w:rFonts w:ascii="MS Shell Dlg" w:hAnsi="MS Shell Dlg" w:cs="MS Shell Dlg"/>
                          <w:b/>
                          <w:bCs/>
                          <w:color w:val="000000"/>
                          <w:sz w:val="17"/>
                          <w:szCs w:val="16"/>
                          <w:lang w:val="en-US"/>
                        </w:rPr>
                        <w:t>Дата</w:t>
                      </w:r>
                    </w:p>
                  </w:txbxContent>
                </v:textbox>
              </v:rect>
              <v:rect id="Rectangle 87" o:spid="_x0000_s1111" style="position:absolute;left:920;top:2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88" o:spid="_x0000_s1112" style="position:absolute;left:4382;top:231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89" o:spid="_x0000_s1113" style="position:absolute;left:7802;top:2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954E3D" w:rsidRPr="009B7689" w:rsidRDefault="00954E3D" w:rsidP="00B024C8"/>
                  </w:txbxContent>
                </v:textbox>
              </v:rect>
              <v:rect id="Rectangle 90" o:spid="_x0000_s1114" style="position:absolute;left:920;top:2373;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91" o:spid="_x0000_s1115" style="position:absolute;left:4382;top:2373;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954E3D" w:rsidRPr="009B7689" w:rsidRDefault="00954E3D" w:rsidP="00B024C8"/>
                  </w:txbxContent>
                </v:textbox>
              </v:rect>
              <v:rect id="Rectangle 92" o:spid="_x0000_s1116" style="position:absolute;left:7802;top:2373;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954E3D" w:rsidRPr="009B7689" w:rsidRDefault="00954E3D" w:rsidP="00B024C8"/>
                  </w:txbxContent>
                </v:textbox>
              </v:rect>
              <v:rect id="Rectangle 93" o:spid="_x0000_s1117" style="position:absolute;left:3383;top:2103;width:1784;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i/>
                          <w:iCs/>
                          <w:color w:val="000000"/>
                          <w:sz w:val="12"/>
                          <w:szCs w:val="12"/>
                          <w:lang w:val="en-US"/>
                        </w:rPr>
                        <w:t>(наименование Организации 2)</w:t>
                      </w:r>
                    </w:p>
                  </w:txbxContent>
                </v:textbox>
              </v:rect>
              <v:rect id="Rectangle 94" o:spid="_x0000_s1118" style="position:absolute;left:6882;top:2103;width:2212;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i/>
                          <w:iCs/>
                          <w:color w:val="000000"/>
                          <w:sz w:val="12"/>
                          <w:szCs w:val="12"/>
                        </w:rPr>
                        <w:t>(Ф.И.О. Руководителя Организации 2)</w:t>
                      </w:r>
                    </w:p>
                  </w:txbxContent>
                </v:textbox>
              </v:rect>
              <v:rect id="Rectangle 95" o:spid="_x0000_s1119" style="position:absolute;left:12075;top:2103;width:2627;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i/>
                          <w:iCs/>
                          <w:color w:val="000000"/>
                          <w:sz w:val="12"/>
                          <w:szCs w:val="12"/>
                        </w:rPr>
                        <w:t>(Ф.И.О. Главного бухгалтера Организации 2)</w:t>
                      </w:r>
                    </w:p>
                  </w:txbxContent>
                </v:textbox>
              </v:rect>
              <v:rect id="Rectangle 96" o:spid="_x0000_s1120" style="position:absolute;left:38;top:2283;width:3931;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4"/>
                          <w:szCs w:val="14"/>
                        </w:rPr>
                        <w:t xml:space="preserve">с другой стороны, проверено состояние взаиморасчетов за  </w:t>
                      </w:r>
                    </w:p>
                  </w:txbxContent>
                </v:textbox>
              </v:rect>
              <v:rect id="Rectangle 97" o:spid="_x0000_s1121" style="position:absolute;left:4010;top:2279;width:1157;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i/>
                          <w:iCs/>
                          <w:color w:val="000000"/>
                          <w:sz w:val="14"/>
                          <w:szCs w:val="14"/>
                          <w:lang w:val="en-US"/>
                        </w:rPr>
                        <w:t>(указать период)</w:t>
                      </w:r>
                    </w:p>
                  </w:txbxContent>
                </v:textbox>
              </v:rect>
              <v:rect id="Rectangle 98" o:spid="_x0000_s1122" style="position:absolute;left:5176;top:2283;width:2430;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color w:val="000000"/>
                          <w:sz w:val="14"/>
                          <w:szCs w:val="14"/>
                        </w:rPr>
                        <w:t xml:space="preserve">  и составлен акт о нижеследующем:</w:t>
                      </w:r>
                    </w:p>
                  </w:txbxContent>
                </v:textbox>
              </v:rect>
              <v:rect id="Rectangle 99" o:spid="_x0000_s1123" style="position:absolute;left:3383;top:1729;width:1784;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i/>
                          <w:iCs/>
                          <w:color w:val="000000"/>
                          <w:sz w:val="12"/>
                          <w:szCs w:val="12"/>
                          <w:lang w:val="en-US"/>
                        </w:rPr>
                        <w:t>(наименование Организации 1)</w:t>
                      </w:r>
                    </w:p>
                  </w:txbxContent>
                </v:textbox>
              </v:rect>
              <v:rect id="Rectangle 100" o:spid="_x0000_s1124" style="position:absolute;left:6882;top:1729;width:2212;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954E3D" w:rsidRPr="009B7689" w:rsidRDefault="00954E3D" w:rsidP="00B024C8">
                      <w:r w:rsidRPr="009B7689">
                        <w:rPr>
                          <w:rFonts w:ascii="Arial" w:hAnsi="Arial" w:cs="Arial"/>
                          <w:i/>
                          <w:iCs/>
                          <w:color w:val="000000"/>
                          <w:sz w:val="12"/>
                          <w:szCs w:val="12"/>
                        </w:rPr>
                        <w:t>(Ф.И.О. Руководителя Организации 1)</w:t>
                      </w:r>
                    </w:p>
                  </w:txbxContent>
                </v:textbox>
              </v:rect>
              <v:rect id="Rectangle 101" o:spid="_x0000_s1125" style="position:absolute;left:12075;top:1729;width:2627;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i/>
                          <w:iCs/>
                          <w:color w:val="000000"/>
                          <w:sz w:val="12"/>
                          <w:szCs w:val="12"/>
                        </w:rPr>
                        <w:t>(Ф.И.О. Главного бухгалтера Организации 1)</w:t>
                      </w:r>
                    </w:p>
                  </w:txbxContent>
                </v:textbox>
              </v:rect>
              <v:rect id="Rectangle 102" o:spid="_x0000_s1126" style="position:absolute;left:38;top:1908;width:2317;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с одной стороны, и Руководителем</w:t>
                      </w:r>
                    </w:p>
                  </w:txbxContent>
                </v:textbox>
              </v:rect>
              <v:rect id="Rectangle 103" o:spid="_x0000_s1127" style="position:absolute;left:3019;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954E3D" w:rsidRPr="009B7689" w:rsidRDefault="00954E3D" w:rsidP="00B024C8"/>
                  </w:txbxContent>
                </v:textbox>
              </v:rect>
              <v:rect id="Rectangle 104" o:spid="_x0000_s1128" style="position:absolute;left:6468;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05" o:spid="_x0000_s1129" style="position:absolute;left:11883;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06" o:spid="_x0000_s1130" style="position:absolute;left:38;top:1531;width:145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Нами, Руководителем</w:t>
                      </w:r>
                    </w:p>
                  </w:txbxContent>
                </v:textbox>
              </v:rect>
              <v:rect id="Rectangle 107" o:spid="_x0000_s1131" style="position:absolute;left:3019;top:153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08" o:spid="_x0000_s1132" style="position:absolute;left:6468;top:153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09" o:spid="_x0000_s1133" style="position:absolute;left:12890;top:1531;width:7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954E3D" w:rsidRPr="009B7689" w:rsidRDefault="00954E3D" w:rsidP="00B024C8">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10" o:spid="_x0000_s1134" style="position:absolute;left:918;top:1231;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11" o:spid="_x0000_s1135" style="position:absolute;left:4380;top:1231;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954E3D" w:rsidRPr="009B7689" w:rsidRDefault="00954E3D" w:rsidP="00B024C8"/>
                  </w:txbxContent>
                </v:textbox>
              </v:rect>
              <v:rect id="Rectangle 112" o:spid="_x0000_s1136" style="position:absolute;left:7085;top:1231;width:906;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color w:val="000000"/>
                          <w:sz w:val="14"/>
                          <w:szCs w:val="14"/>
                          <w:lang w:val="en-US"/>
                        </w:rPr>
                        <w:t xml:space="preserve">(квартал, год) </w:t>
                      </w:r>
                    </w:p>
                  </w:txbxContent>
                </v:textbox>
              </v:rect>
              <v:rect id="Rectangle 113" o:spid="_x0000_s1137" style="position:absolute;left:918;top:1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954E3D" w:rsidRPr="009B7689" w:rsidRDefault="00954E3D" w:rsidP="00B024C8"/>
                  </w:txbxContent>
                </v:textbox>
              </v:rect>
              <v:rect id="Rectangle 114" o:spid="_x0000_s1138" style="position:absolute;left:4380;top:131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15" o:spid="_x0000_s1139" style="position:absolute;left:7801;top:1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16" o:spid="_x0000_s1140" style="position:absolute;left:918;top:98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17" o:spid="_x0000_s1141" style="position:absolute;left:5668;top:982;width:75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954E3D" w:rsidRPr="009B7689" w:rsidRDefault="00954E3D" w:rsidP="00B024C8">
                      <w:r w:rsidRPr="009B7689">
                        <w:rPr>
                          <w:rFonts w:ascii="Arial" w:hAnsi="Arial" w:cs="Arial"/>
                          <w:b/>
                          <w:bCs/>
                          <w:color w:val="000000"/>
                          <w:sz w:val="14"/>
                          <w:szCs w:val="14"/>
                          <w:lang w:val="en-US"/>
                        </w:rPr>
                        <w:t>за период:</w:t>
                      </w:r>
                    </w:p>
                  </w:txbxContent>
                </v:textbox>
              </v:rect>
              <v:rect id="Rectangle 118" o:spid="_x0000_s1142" style="position:absolute;left:6468;top:98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19" o:spid="_x0000_s1143" style="position:absolute;left:9560;top:98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20" o:spid="_x0000_s1144" style="position:absolute;left:3439;top:615;width:1785;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i/>
                          <w:iCs/>
                          <w:color w:val="000000"/>
                          <w:sz w:val="12"/>
                          <w:szCs w:val="12"/>
                          <w:lang w:val="en-US"/>
                        </w:rPr>
                        <w:t>(наименование Организации 1)</w:t>
                      </w:r>
                    </w:p>
                  </w:txbxContent>
                </v:textbox>
              </v:rect>
              <v:rect id="Rectangle 121" o:spid="_x0000_s1145" style="position:absolute;left:7796;top:678;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954E3D" w:rsidRPr="009B7689" w:rsidRDefault="00954E3D" w:rsidP="00B024C8"/>
                  </w:txbxContent>
                </v:textbox>
              </v:rect>
              <v:rect id="Rectangle 122" o:spid="_x0000_s1146" style="position:absolute;left:11333;top:615;width:1785;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i/>
                          <w:iCs/>
                          <w:color w:val="000000"/>
                          <w:sz w:val="12"/>
                          <w:szCs w:val="12"/>
                          <w:lang w:val="en-US"/>
                        </w:rPr>
                        <w:t>(наименование Организации 2)</w:t>
                      </w:r>
                    </w:p>
                  </w:txbxContent>
                </v:textbox>
              </v:rect>
              <v:rect id="Rectangle 123" o:spid="_x0000_s1147" style="position:absolute;left:914;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954E3D" w:rsidRPr="009B7689" w:rsidRDefault="00954E3D" w:rsidP="00B024C8"/>
                  </w:txbxContent>
                </v:textbox>
              </v:rect>
              <v:rect id="Rectangle 124" o:spid="_x0000_s1148" style="position:absolute;left:4376;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25" o:spid="_x0000_s1149" style="position:absolute;left:7796;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26" o:spid="_x0000_s1150" style="position:absolute;left:33;top:180;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954E3D" w:rsidRPr="009B7689" w:rsidRDefault="00954E3D" w:rsidP="00B024C8"/>
                  </w:txbxContent>
                </v:textbox>
              </v:rect>
              <v:rect id="Rectangle 127" o:spid="_x0000_s1151" style="position:absolute;left:3379;top:412;width:917;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8" o:spid="_x0000_s1152" style="position:absolute;left:8615;top:412;width:88;height:19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954E3D" w:rsidRPr="009B7689" w:rsidRDefault="00954E3D" w:rsidP="00B024C8">
                      <w:r w:rsidRPr="009B7689">
                        <w:rPr>
                          <w:rFonts w:ascii="Arial" w:hAnsi="Arial" w:cs="Arial"/>
                          <w:b/>
                          <w:bCs/>
                          <w:color w:val="000000"/>
                          <w:sz w:val="14"/>
                          <w:szCs w:val="14"/>
                          <w:lang w:val="en-US"/>
                        </w:rPr>
                        <w:t>и</w:t>
                      </w:r>
                    </w:p>
                  </w:txbxContent>
                </v:textbox>
              </v:rect>
              <v:rect id="Rectangle 129" o:spid="_x0000_s1153" style="position:absolute;left:9560;top:41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954E3D" w:rsidRPr="009B7689" w:rsidRDefault="00954E3D" w:rsidP="00B024C8"/>
                  </w:txbxContent>
                </v:textbox>
              </v:rect>
              <v:rect id="Rectangle 130" o:spid="_x0000_s1154" style="position:absolute;left:6263;top:17;width:3200;height:65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954E3D" w:rsidRPr="00667799" w:rsidRDefault="00954E3D" w:rsidP="00B024C8">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31" o:spid="_x0000_s1155" style="position:absolute;visibility:visibl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2" o:spid="_x0000_s1156" style="position:absolute;left:889;top:593;width:688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3" o:spid="_x0000_s1157" style="position:absolute;visibility:visibl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4" o:spid="_x0000_s1158" style="position:absolute;left:2990;top:1709;width:2571;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5" o:spid="_x0000_s1159" style="position:absolute;visibility:visibl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6" o:spid="_x0000_s1160" style="position:absolute;left:6439;top:1709;width:309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7" o:spid="_x0000_s1161" style="position:absolute;visibility:visibl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8" o:spid="_x0000_s1162" style="position:absolute;left:2990;top:2084;width:2571;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9" o:spid="_x0000_s1163" style="position:absolute;visibility:visibl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40" o:spid="_x0000_s1164" style="position:absolute;left:6439;top:2084;width:309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41" o:spid="_x0000_s1165" style="position:absolute;visibility:visibl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2" o:spid="_x0000_s1166" style="position:absolute;left:4342;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3" o:spid="_x0000_s1167" style="position:absolute;visibility:visibl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4" o:spid="_x0000_s1168" style="position:absolute;left:6431;top:2828;width:16;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5" o:spid="_x0000_s1169" style="position:absolute;visibility:visibl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6" o:spid="_x0000_s1170" style="position:absolute;left:7762;top:2585;width:17;height:6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7" o:spid="_x0000_s1171" style="position:absolute;visibility:visibl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8" o:spid="_x0000_s1172" style="position:absolute;left:11845;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9" o:spid="_x0000_s1173" style="position:absolute;visibility:visibl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50" o:spid="_x0000_s1174" style="position:absolute;left:13892;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51" o:spid="_x0000_s1175" style="position:absolute;visibility:visibl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2" o:spid="_x0000_s1176" style="position:absolute;left:880;top:2828;width:17;height:2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3" o:spid="_x0000_s1177" style="position:absolute;visibility:visibl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4" o:spid="_x0000_s1178" style="position:absolute;left:9523;top:2828;width:16;height:2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5" o:spid="_x0000_s1179" style="position:absolute;visibility:visibl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6" o:spid="_x0000_s1180" style="position:absolute;left:434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7" o:spid="_x0000_s1181" style="position:absolute;visibility:visibl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8" o:spid="_x0000_s1182" style="position:absolute;left:6431;top:3432;width:16;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9" o:spid="_x0000_s1183" style="position:absolute;visibility:visibl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60" o:spid="_x0000_s1184" style="position:absolute;left:776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61" o:spid="_x0000_s1185" style="position:absolute;visibility:visibl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2" o:spid="_x0000_s1186" style="position:absolute;left:11845;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3" o:spid="_x0000_s1187" style="position:absolute;visibility:visibl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4" o:spid="_x0000_s1188" style="position:absolute;left:1389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5" o:spid="_x0000_s1189" style="position:absolute;visibility:visibl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6" o:spid="_x0000_s1190" style="position:absolute;left:880;top:3650;width:17;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7" o:spid="_x0000_s1191" style="position:absolute;visibility:visibl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8" o:spid="_x0000_s1192" style="position:absolute;left:9523;top:3650;width:16;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9" o:spid="_x0000_s1193" style="position:absolute;visibility:visibl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70" o:spid="_x0000_s1194" style="position:absolute;left:8;top:7529;width:5553;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71" o:spid="_x0000_s1195" style="position:absolute;visibility:visibl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2" o:spid="_x0000_s1196" style="position:absolute;left:8;top:8039;width:5553;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3" o:spid="_x0000_s1197" style="position:absolute;visibility:visibl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4" o:spid="_x0000_s1198" style="position:absolute;top:2568;width:17;height:36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5" o:spid="_x0000_s1199" style="position:absolute;visibility:visibl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6" o:spid="_x0000_s1200" style="position:absolute;left:776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7" o:spid="_x0000_s1201" style="position:absolute;visibility:visibl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8" o:spid="_x0000_s1202" style="position:absolute;left:14908;top:2585;width:17;height:36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9" o:spid="_x0000_s1203" style="position:absolute;visibility:visibl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80" o:spid="_x0000_s1204" style="position:absolute;left:880;top:4850;width:17;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81" o:spid="_x0000_s1205" style="position:absolute;visibility:visibl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2" o:spid="_x0000_s1206" style="position:absolute;left:434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3" o:spid="_x0000_s1207" style="position:absolute;visibility:visibl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4" o:spid="_x0000_s1208" style="position:absolute;left:6431;top:4606;width:16;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5" o:spid="_x0000_s1209" style="position:absolute;visibility:visibl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6" o:spid="_x0000_s1210" style="position:absolute;left:9523;top:4850;width:16;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7" o:spid="_x0000_s1211" style="position:absolute;visibility:visibl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8" o:spid="_x0000_s1212" style="position:absolute;left:11845;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9" o:spid="_x0000_s1213" style="position:absolute;visibility:visibl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90" o:spid="_x0000_s1214" style="position:absolute;left:1389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91" o:spid="_x0000_s1215" style="position:absolute;visibility:visibl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2" o:spid="_x0000_s1216" style="position:absolute;left:9531;top:593;width:538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3" o:spid="_x0000_s1217" style="position:absolute;visibility:visibl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4" o:spid="_x0000_s1218" style="position:absolute;left:6439;top:1164;width:3094;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5" o:spid="_x0000_s1219" style="position:absolute;visibility:visibl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6" o:spid="_x0000_s1220" style="position:absolute;left:11854;top:1709;width:3065;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7" o:spid="_x0000_s1221" style="position:absolute;visibility:visibl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8" o:spid="_x0000_s1222" style="position:absolute;left:11854;top:2084;width:3065;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9" o:spid="_x0000_s1223" style="position:absolute;visibility:visibl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200" o:spid="_x0000_s1224" style="position:absolute;left:17;top:2568;width:1490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201" o:spid="_x0000_s1225" style="position:absolute;visibility:visibl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2" o:spid="_x0000_s1226" style="position:absolute;left:17;top:2812;width:14908;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3" o:spid="_x0000_s1227" style="position:absolute;visibility:visibl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4" o:spid="_x0000_s1228" style="position:absolute;left:17;top:3017;width:1490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v:line id="Line 205" o:spid="_x0000_s1229" style="position:absolute;visibility:visible" from="106,17770" to="93835,17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206" o:spid="_x0000_s1230" style="position:absolute;left:106;top:17770;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line id="Line 207" o:spid="_x0000_s1231" style="position:absolute;visibility:visible" from="106,18757" to="93835,18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Z/8UAAADcAAAADwAAAGRycy9kb3ducmV2LnhtbESPQWvCQBSE74X+h+UJvdWNU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gZ/8UAAADcAAAADwAAAAAAAAAA&#10;AAAAAAChAgAAZHJzL2Rvd25yZXYueG1sUEsFBgAAAAAEAAQA+QAAAJMDAAAAAA==&#10;" strokeweight="0"/>
            <v:rect id="Rectangle 208" o:spid="_x0000_s1232" style="position:absolute;left:106;top:18757;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line id="Line 209" o:spid="_x0000_s1233" style="position:absolute;visibility:visible" from="106,19884" to="93835,19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YiE8QAAADcAAAADwAAAGRycy9kb3ducmV2LnhtbESPQWvCQBSE70L/w/IEb7pRME2jqxSx&#10;aG9tquDxkX0mi9m3IbvV+O+7gtDjMDPfMMt1bxtxpc4bxwqmkwQEcem04UrB4edjnIHwAVlj45gU&#10;3MnDevUyWGKu3Y2/6VqESkQI+xwV1CG0uZS+rMmin7iWOHpn11kMUXaV1B3eItw2cpYkqbRoOC7U&#10;2NKmpvJS/FoF5ivdzT9fj29Hud2F6Sm7ZMYelBoN+/cFiEB9+A8/23utYJak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iITxAAAANwAAAAPAAAAAAAAAAAA&#10;AAAAAKECAABkcnMvZG93bnJldi54bWxQSwUGAAAAAAQABAD5AAAAkgMAAAAA&#10;" strokeweight="0"/>
            <v:rect id="Rectangle 210" o:spid="_x0000_s1234" style="position:absolute;left:106;top:19884;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line id="Line 211" o:spid="_x0000_s1235" style="position:absolute;visibility:visible" from="106,20691" to="93835,2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UT+sIAAADcAAAADwAAAGRycy9kb3ducmV2LnhtbERPz2vCMBS+D/wfwhN2W1OFuVqNImOj&#10;8za1gsdH82yDzUtpMtv99+Yw2PHj+73ejrYVd+q9caxglqQgiCunDdcKytPnSwbCB2SNrWNS8Ese&#10;tpvJ0xpz7QY+0P0YahFD2OeooAmhy6X0VUMWfeI64shdXW8xRNjXUvc4xHDbynmaLqRFw7GhwY7e&#10;G6puxx+rwHwvitf923l5lh9FmF2yW2ZsqdTzdNytQAQaw7/4z/2lFczTuDaeiUd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9UT+sIAAADcAAAADwAAAAAAAAAAAAAA&#10;AAChAgAAZHJzL2Rvd25yZXYueG1sUEsFBgAAAAAEAAQA+QAAAJADAAAAAA==&#10;" strokeweight="0"/>
            <v:rect id="Rectangle 212" o:spid="_x0000_s1236" style="position:absolute;left:106;top:20691;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line id="Line 213" o:spid="_x0000_s1237" style="position:absolute;visibility:visible" from="106,21499" to="93835,21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JIcIAAADcAAAADwAAAGRycy9kb3ducmV2LnhtbERPz2vCMBS+C/sfwhN207SFaVeNMsZG&#10;t5s6BY+P5tkGm5fSZG333y+HwY4f3+/tfrKtGKj3xrGCdJmAIK6cNlwrOH+9L3IQPiBrbB2Tgh/y&#10;sN89zLZYaDfykYZTqEUMYV+ggiaErpDSVw1Z9EvXEUfu5nqLIcK+lrrHMYbbVmZJspIWDceGBjt6&#10;bai6n76tAnNYlU+f68vzRb6VIb3m99zYs1KP8+llAyLQFP7Ff+4PrSBL4/x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qJIcIAAADcAAAADwAAAAAAAAAAAAAA&#10;AAChAgAAZHJzL2Rvd25yZXYueG1sUEsFBgAAAAAEAAQA+QAAAJADAAAAAA==&#10;" strokeweight="0"/>
            <v:rect id="Rectangle 214" o:spid="_x0000_s1238" style="position:absolute;left:106;top:21499;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line id="Line 215" o:spid="_x0000_s1239" style="position:absolute;visibility:visible" from="106,22749" to="93835,22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zcQAAADcAAAADwAAAGRycy9kb3ducmV2LnhtbESPQWvCQBSE7wX/w/IK3uomAW0aXUXE&#10;Yr1Vq+DxkX1NFrNvQ3ar6b93BcHjMDPfMLNFbxtxoc4bxwrSUQKCuHTacKXg8PP5loPwAVlj45gU&#10;/JOHxXzwMsNCuyvv6LIPlYgQ9gUqqENoCyl9WZNFP3ItcfR+XWcxRNlVUnd4jXDbyCxJJtKi4bhQ&#10;Y0urmsrz/s8qMN+TzXj7fvw4yvUmpKf8nBt7UGr42i+nIAL14Rl+tL+0giz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LLNxAAAANwAAAAPAAAAAAAAAAAA&#10;AAAAAKECAABkcnMvZG93bnJldi54bWxQSwUGAAAAAAQABAD5AAAAkgMAAAAA&#10;" strokeweight="0"/>
            <v:rect id="Rectangle 216" o:spid="_x0000_s1240" style="position:absolute;left:106;top:22749;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line id="Line 217" o:spid="_x0000_s1241" style="position:absolute;visibility:visible" from="106,23808" to="93835,23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PIsQAAADcAAAADwAAAGRycy9kb3ducmV2LnhtbESPT2vCQBTE7wW/w/IEb3UTs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Y8ixAAAANwAAAAPAAAAAAAAAAAA&#10;AAAAAKECAABkcnMvZG93bnJldi54bWxQSwUGAAAAAAQABAD5AAAAkgMAAAAA&#10;" strokeweight="0"/>
            <v:rect id="Rectangle 218" o:spid="_x0000_s1242" style="position:absolute;left:106;top:23808;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line id="Line 219" o:spid="_x0000_s1243" style="position:absolute;visibility:visible" from="106,24801" to="93835,2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rect id="Rectangle 220" o:spid="_x0000_s1244" style="position:absolute;left:106;top:24801;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8+McA&#10;AADcAAAADwAAAGRycy9kb3ducmV2LnhtbESPQWvCQBSE70L/w/IKvZmNoVpNXUULhV4KanvQ2zP7&#10;mgSzb+PuVmN/vSsIPQ4z8w0znXemESdyvrasYJCkIIgLq2suFXx/vffHIHxA1thYJgUX8jCfPfSm&#10;mGt75jWdNqEUEcI+RwVVCG0upS8qMugT2xJH78c6gyFKV0rt8BzhppFZmo6kwZrjQoUtvVVUHDa/&#10;RsFyMl4eV8/8+bfe72i33R+GmUuVenrsFq8gAnXhP3xvf2gF2eAF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4PPjHAAAA3AAAAA8AAAAAAAAAAAAAAAAAmAIAAGRy&#10;cy9kb3ducmV2LnhtbFBLBQYAAAAABAAEAPUAAACMAwAAAAA=&#10;" fillcolor="black" stroked="f"/>
            <v:line id="Line 221" o:spid="_x0000_s1245" style="position:absolute;visibility:visible" from="106,26051" to="93835,2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yFJ8IAAADcAAAADwAAAGRycy9kb3ducmV2LnhtbERPz2vCMBS+C/sfwhN207SFaVeNMsZG&#10;t5s6BY+P5tkGm5fSZG333y+HwY4f3+/tfrKtGKj3xrGCdJmAIK6cNlwrOH+9L3IQPiBrbB2Tgh/y&#10;sN89zLZYaDfykYZTqEUMYV+ggiaErpDSVw1Z9EvXEUfu5nqLIcK+lrrHMYbbVmZJspIWDceGBjt6&#10;bai6n76tAnNYlU+f68vzRb6VIb3m99zYs1KP8+llAyLQFP7Ff+4PrSBL49p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yFJ8IAAADcAAAADwAAAAAAAAAAAAAA&#10;AAChAgAAZHJzL2Rvd25yZXYueG1sUEsFBgAAAAAEAAQA+QAAAJADAAAAAA==&#10;" strokeweight="0"/>
            <v:rect id="Rectangle 222" o:spid="_x0000_s1246" style="position:absolute;left:106;top:26051;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sNEcYA&#10;AADcAAAADwAAAGRycy9kb3ducmV2LnhtbESPT2sCMRTE74LfITyhN8261KKrUaog9CLUPwe9PTfP&#10;3cXNyzZJddtP3xQEj8PM/IaZLVpTixs5X1lWMBwkIIhzqysuFBz26/4YhA/IGmvLpOCHPCzm3c4M&#10;M23vvKXbLhQiQthnqKAMocmk9HlJBv3ANsTRu1hnMETpCqkd3iPc1DJNkjdpsOK4UGJDq5Ly6+7b&#10;KFhOxsuvz1fe/G7PJzodz9dR6hKlXnrt+xREoDY8w4/2h1aQDifwfy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sNEcYAAADcAAAADwAAAAAAAAAAAAAAAACYAgAAZHJz&#10;L2Rvd25yZXYueG1sUEsFBgAAAAAEAAQA9QAAAIsDAAAAAA==&#10;" fillcolor="black" stroked="f"/>
            <v:line id="Line 223" o:spid="_x0000_s1247" style="position:absolute;visibility:visible" from="106,26796" to="93835,2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ZDnMEAAADcAAAADwAAAGRycy9kb3ducmV2LnhtbERPTYvCMBC9C/sfwgjeNLWgdqtRFnHR&#10;vamr4HFoxjbYTEqT1frvNwfB4+N9L1adrcWdWm8cKxiPEhDEhdOGSwWn3+9hBsIHZI21Y1LwJA+r&#10;5Udvgbl2Dz7Q/RhKEUPY56igCqHJpfRFRRb9yDXEkbu61mKIsC2lbvERw20t0ySZSouGY0OFDa0r&#10;Km7HP6vA7Kfbyc/s/HmWm20YX7JbZuxJqUG/+5qDCNSFt/jl3mkFaRrnxz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FkOcwQAAANwAAAAPAAAAAAAAAAAAAAAA&#10;AKECAABkcnMvZG93bnJldi54bWxQSwUGAAAAAAQABAD5AAAAjwMAAAAA&#10;" strokeweight="0"/>
            <v:rect id="Rectangle 224" o:spid="_x0000_s1248" style="position:absolute;left:106;top:26796;width:93729;height: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HLqsYA&#10;AADcAAAADwAAAGRycy9kb3ducmV2LnhtbESPQWvCQBSE70L/w/IK3nRjULGpG6mC0ItQbQ/19sy+&#10;JiHZt+nuVtP+ercgeBxm5htmuepNK87kfG1ZwWScgCAurK65VPDxvh0tQPiArLG1TAp+ycMqfxgs&#10;MdP2wns6H0IpIoR9hgqqELpMSl9UZNCPbUccvS/rDIYoXSm1w0uEm1amSTKXBmuOCxV2tKmoaA4/&#10;RsH6abH+fpvy7m9/OtLx89TMUpcoNXzsX55BBOrDPXxrv2oFaTqB/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HLqsYAAADcAAAADwAAAAAAAAAAAAAAAACYAgAAZHJz&#10;L2Rvd25yZXYueG1sUEsFBgAAAAAEAAQA9QAAAIsDAAAAAA==&#10;" fillcolor="black" stroked="f"/>
            <v:line id="Line 225" o:spid="_x0000_s1249" style="position:absolute;visibility:visible" from="106,27475" to="93835,2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h4cMQAAADcAAAADwAAAGRycy9kb3ducmV2LnhtbESPQWvCQBSE70L/w/KE3nRjoJpGVyml&#10;xXrTVMHjI/tMFrNvQ3ar6b93BcHjMDPfMItVbxtxoc4bxwom4wQEcem04UrB/vd7lIHwAVlj45gU&#10;/JOH1fJlsMBcuyvv6FKESkQI+xwV1CG0uZS+rMmiH7uWOHon11kMUXaV1B1eI9w2Mk2SqbRoOC7U&#10;2NJnTeW5+LMKzHa6ftvMDu8H+bUOk2N2zozdK/U67D/mIAL14Rl+tH+0gjRN4X4mHg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HhwxAAAANwAAAAPAAAAAAAAAAAA&#10;AAAAAKECAABkcnMvZG93bnJldi54bWxQSwUGAAAAAAQABAD5AAAAkgMAAAAA&#10;" strokeweight="0"/>
            <v:rect id="Rectangle 226" o:spid="_x0000_s1250" style="position:absolute;left:106;top:27475;width:93729;height: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RsYA&#10;AADcAAAADwAAAGRycy9kb3ducmV2LnhtbESPQWvCQBSE70L/w/IKvZlNY1s0ukoVCr0Iaj3o7Zl9&#10;TYLZt+nuVlN/vSsUPA4z8w0zmXWmESdyvras4DlJQRAXVtdcKth+ffSHIHxA1thYJgV/5GE2fehN&#10;MNf2zGs6bUIpIoR9jgqqENpcSl9UZNAntiWO3rd1BkOUrpTa4TnCTSOzNH2TBmuOCxW2tKioOG5+&#10;jYL5aDj/Wb3w8rI+7Gm/OxxfM5cq9fTYvY9BBOrCPfzf/tQKsmwA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wRsYAAADcAAAADwAAAAAAAAAAAAAAAACYAgAAZHJz&#10;L2Rvd25yZXYueG1sUEsFBgAAAAAEAAQA9QAAAIsDAAAAAA==&#10;" fillcolor="black" stroked="f"/>
            <v:line id="Line 227" o:spid="_x0000_s1251" style="position:absolute;visibility:visible" from="106,28725" to="93835,28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Fn8QAAADcAAAADwAAAGRycy9kb3ducmV2LnhtbESPQWvCQBSE74L/YXmF3nRjaG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UWfxAAAANwAAAAPAAAAAAAAAAAA&#10;AAAAAKECAABkcnMvZG93bnJldi54bWxQSwUGAAAAAAQABAD5AAAAkgMAAAAA&#10;" strokeweight="0"/>
            <v:rect id="Rectangle 228" o:spid="_x0000_s1252" style="position:absolute;left:106;top:28725;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rNqccA&#10;AADcAAAADwAAAGRycy9kb3ducmV2LnhtbESPT2vCQBTE7wW/w/IK3uqmQYtN3YgWBC9C/XOot2f2&#10;NQnJvk13V41++m6h0OMwM79hZvPetOJCzteWFTyPEhDEhdU1lwoO+9XTFIQPyBpby6TgRh7m+eBh&#10;hpm2V97SZRdKESHsM1RQhdBlUvqiIoN+ZDvi6H1ZZzBE6UqpHV4j3LQyTZIXabDmuFBhR+8VFc3u&#10;bBQsX6fL748xb+7b05GOn6dmkrpEqeFjv3gDEagP/+G/9lorSNMJ/J6JR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KzanHAAAA3AAAAA8AAAAAAAAAAAAAAAAAmAIAAGRy&#10;cy9kb3ducmV2LnhtbFBLBQYAAAAABAAEAPUAAACMAwAAAAA=&#10;" fillcolor="black" stroked="f"/>
            <v:line id="Line 229" o:spid="_x0000_s1253" style="position:absolute;visibility:visible" from="106,29975" to="93835,29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N+c8QAAADcAAAADwAAAGRycy9kb3ducmV2LnhtbESPQWvCQBSE7wX/w/IK3urGgGkaXUXE&#10;Yr1Vq+DxkX1NFrNvQ3ar6b93BcHjMDPfMLNFbxtxoc4bxwrGowQEcem04UrB4efzLQfhA7LGxjEp&#10;+CcPi/ngZYaFdlfe0WUfKhEh7AtUUIfQFlL6siaLfuRa4uj9us5iiLKrpO7wGuG2kWmSZNKi4bhQ&#10;Y0urmsrz/s8qMN/ZZrJ9P34c5XoTxqf8nBt7UGr42i+nIAL14Rl+tL+0gjT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35zxAAAANwAAAAPAAAAAAAAAAAA&#10;AAAAAKECAABkcnMvZG93bnJldi54bWxQSwUGAAAAAAQABAD5AAAAkgMAAAAA&#10;" strokeweight="0"/>
            <v:rect id="Rectangle 230" o:spid="_x0000_s1254" style="position:absolute;left:106;top:29975;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T2RcYA&#10;AADcAAAADwAAAGRycy9kb3ducmV2LnhtbESPQWvCQBSE70L/w/IKvZlNg201ukoVCr0Iaj3o7Zl9&#10;TYLZt+nuVlN/vSsUPA4z8w0zmXWmESdyvras4DlJQRAXVtdcKth+ffSHIHxA1thYJgV/5GE2fehN&#10;MNf2zGs6bUIpIoR9jgqqENpcSl9UZNAntiWO3rd1BkOUrpTa4TnCTSOzNH2VBmuOCxW2tKioOG5+&#10;jYL5aDj/WQ14eVkf9rTfHY4vmUuVenrs3scgAnXhHv5vf2oFWfY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9T2RcYAAADcAAAADwAAAAAAAAAAAAAAAACYAgAAZHJz&#10;L2Rvd25yZXYueG1sUEsFBgAAAAAEAAQA9QAAAIsDAAAAAA==&#10;" fillcolor="black" stroked="f"/>
            <v:line id="Line 231" o:spid="_x0000_s1255" style="position:absolute;visibility:visible" from="106,30968" to="93835,30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PmsEAAADcAAAADwAAAGRycy9kb3ducmV2LnhtbERPTYvCMBC9C/sfwgjeNLWgdqtRFnHR&#10;vamr4HFoxjbYTEqT1frvNwfB4+N9L1adrcWdWm8cKxiPEhDEhdOGSwWn3+9hBsIHZI21Y1LwJA+r&#10;5Udvgbl2Dz7Q/RhKEUPY56igCqHJpfRFRRb9yDXEkbu61mKIsC2lbvERw20t0ySZSouGY0OFDa0r&#10;Km7HP6vA7Kfbyc/s/HmWm20YX7JbZuxJqUG/+5qDCNSFt/jl3mkFaRr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YE+awQAAANwAAAAPAAAAAAAAAAAAAAAA&#10;AKECAABkcnMvZG93bnJldi54bWxQSwUGAAAAAAQABAD5AAAAjwMAAAAA&#10;" strokeweight="0"/>
            <v:rect id="Rectangle 232" o:spid="_x0000_s1256" style="position:absolute;left:106;top:30968;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fHrMYA&#10;AADcAAAADwAAAGRycy9kb3ducmV2LnhtbESPQWvCQBSE74X+h+UVvNVNg4qmrqEWCl4EtT3U2zP7&#10;moRk36a7q6b99a4geBxm5htmnvemFSdyvras4GWYgCAurK65VPD1+fE8BeEDssbWMin4Iw/54vFh&#10;jpm2Z97SaRdKESHsM1RQhdBlUvqiIoN+aDvi6P1YZzBE6UqpHZ4j3LQyTZKJNFhzXKiwo/eKimZ3&#10;NAqWs+nydzPi9f/2sKf996EZpy5RavDUv72CCNSHe/jWXmkFaTqD6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fHrMYAAADcAAAADwAAAAAAAAAAAAAAAACYAgAAZHJz&#10;L2Rvd25yZXYueG1sUEsFBgAAAAAEAAQA9QAAAIsDAAAAAA==&#10;" fillcolor="black" stroked="f"/>
            <v:line id="Line 233" o:spid="_x0000_s1257" style="position:absolute;visibility:visible" from="106,31960" to="93835,3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VQcIAAADcAAAADwAAAGRycy9kb3ducmV2LnhtbERPz2vCMBS+D/wfwhN2m2mVua6aiohD&#10;d9tcCzs+mmcbbF5Kk2n33y8HYceP7/d6M9pOXGnwxrGCdJaAIK6dNtwoKL/enjIQPiBr7ByTgl/y&#10;sCkmD2vMtbvxJ11PoRExhH2OCtoQ+lxKX7dk0c9cTxy5sxsshgiHRuoBbzHcdnKeJEtp0XBsaLGn&#10;XUv15fRjFZiP5eH5/aV6reT+ENLv7JIZWyr1OB23KxCBxvAvvruPWsF8Ee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8/VQcIAAADcAAAADwAAAAAAAAAAAAAA&#10;AAChAgAAZHJzL2Rvd25yZXYueG1sUEsFBgAAAAAEAAQA+QAAAJADAAAAAA==&#10;" strokeweight="0"/>
            <v:rect id="Rectangle 234" o:spid="_x0000_s1258" style="position:absolute;left:106;top:31960;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hdd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fMA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XXfHAAAA3AAAAA8AAAAAAAAAAAAAAAAAmAIAAGRy&#10;cy9kb3ducmV2LnhtbFBLBQYAAAAABAAEAPUAAACMAwAAAAA=&#10;" fillcolor="black" stroked="f"/>
            <v:line id="Line 235" o:spid="_x0000_s1259" style="position:absolute;visibility:visible" from="106,33015" to="93835,33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urcQAAADcAAAADwAAAGRycy9kb3ducmV2LnhtbESPQWvCQBSE74L/YXmF3nRjSm0aXUVE&#10;0d6sVfD4yL4mi9m3Ibtq+u/dguBxmJlvmOm8s7W4UuuNYwWjYQKCuHDacKng8LMeZCB8QNZYOyYF&#10;f+RhPuv3pphrd+Nvuu5DKSKEfY4KqhCaXEpfVGTRD11DHL1f11oMUbal1C3eItzWMk2SsbRoOC5U&#10;2NCyouK8v1gFZjfevH99HD+PcrUJo1N2zow9KPX60i0mIAJ14Rl+tLdaQfqWwv+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Ue6txAAAANwAAAAPAAAAAAAAAAAA&#10;AAAAAKECAABkcnMvZG93bnJldi54bWxQSwUGAAAAAAQABAD5AAAAkgMAAAAA&#10;" strokeweight="0"/>
            <v:rect id="Rectangle 236" o:spid="_x0000_s1260" style="position:absolute;left:106;top:33015;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Zmm8cA&#10;AADcAAAADwAAAGRycy9kb3ducmV2LnhtbESPQWvCQBSE74L/YXmF3sym0RZNXUWFQi8FtT3o7Zl9&#10;TYLZt3F3q7G/3hUKPQ4z8w0znXemEWdyvras4ClJQRAXVtdcKvj6fBuMQfiArLGxTAqu5GE+6/em&#10;mGt74Q2dt6EUEcI+RwVVCG0upS8qMugT2xJH79s6gyFKV0rt8BLhppFZmr5IgzXHhQpbWlVUHLc/&#10;RsFyMl6e1iP++N0c9rTfHY7PmUuVenzoFq8gAnXhP/zXftcKsuEQ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2ZpvHAAAA3AAAAA8AAAAAAAAAAAAAAAAAmAIAAGRy&#10;cy9kb3ducmV2LnhtbFBLBQYAAAAABAAEAPUAAACMAwAAAAA=&#10;" fillcolor="black" stroked="f"/>
            <v:line id="Line 237" o:spid="_x0000_s1261" style="position:absolute;visibility:visible" from="48857,39917" to="74540,39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TTQsUAAADcAAAADwAAAGRycy9kb3ducmV2LnhtbESPQWvCQBSE70L/w/IK3nQTrTZNs0op&#10;Fu2ttQo9PrKvyWL2bciuGv+9Kwg9DjPzDVMse9uIE3XeOFaQjhMQxKXThisFu5+PUQbCB2SNjWNS&#10;cCEPy8XDoMBcuzN/02kbKhEh7HNUUIfQ5lL6siaLfuxa4uj9uc5iiLKrpO7wHOG2kZMkmUuLhuNC&#10;jS2911QetkerwHzN17PP5/3LXq7WIf3NDpmxO6WGj/3bK4hAffgP39sbrWAyfYLbmXgE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TTQsUAAADcAAAADwAAAAAAAAAA&#10;AAAAAAChAgAAZHJzL2Rvd25yZXYueG1sUEsFBgAAAAAEAAQA+QAAAJMDAAAAAA==&#10;" strokeweight="0"/>
            <v:rect id="Rectangle 238" o:spid="_x0000_s1262" style="position:absolute;left:48857;top:39917;width:25683;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bdMcA&#10;AADcAAAADwAAAGRycy9kb3ducmV2LnhtbESPT2sCMRTE74V+h/AEbzXrWkVXo9SC0Euh/jno7bl5&#10;7i5uXrZJ1G0/fSMUPA4z8xtmtmhNLa7kfGVZQb+XgCDOra64ULDbrl7GIHxA1lhbJgU/5GExf36a&#10;Yabtjdd03YRCRAj7DBWUITSZlD4vyaDv2YY4eifrDIYoXSG1w1uEm1qmSTKSBiuOCyU29F5Sft5c&#10;jILlZLz8/nrlz9/18UCH/fE8TF2iVLfTvk1BBGrDI/zf/tAK0sE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TW3THAAAA3AAAAA8AAAAAAAAAAAAAAAAAmAIAAGRy&#10;cy9kb3ducmV2LnhtbFBLBQYAAAAABAAEAPUAAACMAwAAAAA=&#10;" fillcolor="black" stroked="f"/>
            <v:line id="Line 239" o:spid="_x0000_s1263" style="position:absolute;visibility:visible" from="48857,42540" to="74540,42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rorsQAAADcAAAADwAAAGRycy9kb3ducmV2LnhtbESPQWvCQBSE7wX/w/IKvelGi2kaXUVE&#10;0d6sVfD4yL4mi9m3Ibtq/PduQehxmJlvmOm8s7W4UuuNYwXDQQKCuHDacKng8LPuZyB8QNZYOyYF&#10;d/Iwn/Vepphrd+Nvuu5DKSKEfY4KqhCaXEpfVGTRD1xDHL1f11oMUbal1C3eItzWcpQkqbRoOC5U&#10;2NCyouK8v1gFZpduxl8fx8+jXG3C8JSdM2MPSr29dosJiEBd+A8/21utYPSewt+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uiuxAAAANwAAAAPAAAAAAAAAAAA&#10;AAAAAKECAABkcnMvZG93bnJldi54bWxQSwUGAAAAAAQABAD5AAAAkgMAAAAA&#10;" strokeweight="0"/>
            <v:rect id="Rectangle 240" o:spid="_x0000_s1264" style="position:absolute;left:48857;top:42540;width:25683;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1gmMcA&#10;AADcAAAADwAAAGRycy9kb3ducmV2LnhtbESPQWsCMRSE74X+h/AK3mq2W1vtapQqCF4Kaj3U23Pz&#10;3F3cvGyTqKu/3giFHoeZ+YYZTVpTixM5X1lW8NJNQBDnVldcKNh8z58HIHxA1lhbJgUX8jAZPz6M&#10;MNP2zCs6rUMhIoR9hgrKEJpMSp+XZNB3bUMcvb11BkOUrpDa4TnCTS3TJHmXBiuOCyU2NCspP6yP&#10;RsH0YzD9Xfb467rabWn7szu8pS5RqvPUfg5BBGrDf/ivvdAK0tc+3M/EIyD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NYJjHAAAA3AAAAA8AAAAAAAAAAAAAAAAAmAIAAGRy&#10;cy9kb3ducmV2LnhtbFBLBQYAAAAABAAEAPUAAACMAwAAAAA=&#10;" fillcolor="black" stroked="f"/>
            <w10:anchorlock/>
          </v:group>
        </w:pict>
      </w:r>
    </w:p>
    <w:p w:rsidR="00954E3D" w:rsidRPr="00F62A37" w:rsidRDefault="00954E3D" w:rsidP="00B024C8">
      <w:pPr>
        <w:shd w:val="clear" w:color="auto" w:fill="FFFFFF"/>
        <w:tabs>
          <w:tab w:val="left" w:pos="0"/>
        </w:tabs>
        <w:jc w:val="center"/>
        <w:rPr>
          <w:spacing w:val="-4"/>
          <w:sz w:val="22"/>
          <w:szCs w:val="22"/>
        </w:rPr>
      </w:pPr>
      <w:r w:rsidRPr="00F62A37">
        <w:rPr>
          <w:spacing w:val="-4"/>
          <w:sz w:val="22"/>
          <w:szCs w:val="22"/>
        </w:rPr>
        <w:t>ПОДПИСИ СТОРОН:</w:t>
      </w:r>
    </w:p>
    <w:p w:rsidR="00954E3D" w:rsidRDefault="00954E3D" w:rsidP="00B024C8">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54E3D" w:rsidRPr="000355E6" w:rsidRDefault="00954E3D" w:rsidP="00B024C8">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54E3D" w:rsidRPr="00B024C8" w:rsidRDefault="00954E3D" w:rsidP="00B024C8">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954E3D" w:rsidRPr="00B024C8" w:rsidSect="00991B77">
      <w:pgSz w:w="16838" w:h="11906" w:orient="landscape"/>
      <w:pgMar w:top="849" w:right="567" w:bottom="567" w:left="992" w:header="284" w:footer="11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E3D" w:rsidRDefault="00954E3D">
      <w:r>
        <w:separator/>
      </w:r>
    </w:p>
  </w:endnote>
  <w:endnote w:type="continuationSeparator" w:id="0">
    <w:p w:rsidR="00954E3D" w:rsidRDefault="00954E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altName w:val="Tahoma"/>
    <w:panose1 w:val="020B0604030504040204"/>
    <w:charset w:val="CC"/>
    <w:family w:val="swiss"/>
    <w:pitch w:val="variable"/>
    <w:sig w:usb0="20000287" w:usb1="00000000" w:usb2="0000000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E3D" w:rsidRPr="00563F7A" w:rsidRDefault="00954E3D" w:rsidP="00E345CE">
    <w:pPr>
      <w:pStyle w:val="Footer"/>
      <w:framePr w:wrap="around" w:vAnchor="text" w:hAnchor="margin" w:xAlign="right" w:y="1"/>
      <w:rPr>
        <w:rStyle w:val="PageNumber"/>
        <w:sz w:val="23"/>
        <w:szCs w:val="23"/>
      </w:rPr>
    </w:pPr>
    <w:r w:rsidRPr="00563F7A">
      <w:rPr>
        <w:rStyle w:val="PageNumber"/>
        <w:sz w:val="23"/>
        <w:szCs w:val="23"/>
      </w:rPr>
      <w:fldChar w:fldCharType="begin"/>
    </w:r>
    <w:r w:rsidRPr="00563F7A">
      <w:rPr>
        <w:rStyle w:val="PageNumber"/>
        <w:sz w:val="23"/>
        <w:szCs w:val="23"/>
      </w:rPr>
      <w:instrText xml:space="preserve">PAGE  </w:instrText>
    </w:r>
    <w:r w:rsidRPr="00563F7A">
      <w:rPr>
        <w:rStyle w:val="PageNumber"/>
        <w:sz w:val="23"/>
        <w:szCs w:val="23"/>
      </w:rPr>
      <w:fldChar w:fldCharType="end"/>
    </w:r>
  </w:p>
  <w:p w:rsidR="00954E3D" w:rsidRPr="00563F7A" w:rsidRDefault="00954E3D">
    <w:pPr>
      <w:pStyle w:val="Footer"/>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E3D" w:rsidRPr="00563F7A" w:rsidRDefault="00954E3D" w:rsidP="00E345CE">
    <w:pPr>
      <w:pStyle w:val="Footer"/>
      <w:framePr w:wrap="around" w:vAnchor="text" w:hAnchor="margin" w:xAlign="right" w:y="1"/>
      <w:ind w:right="360"/>
      <w:rPr>
        <w:rStyle w:val="PageNumber"/>
        <w:sz w:val="23"/>
        <w:szCs w:val="23"/>
      </w:rPr>
    </w:pPr>
  </w:p>
  <w:p w:rsidR="00954E3D" w:rsidRPr="00E33B24" w:rsidRDefault="00954E3D" w:rsidP="00E345CE">
    <w:pPr>
      <w:pStyle w:val="Footer"/>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Pr>
        <w:noProof/>
        <w:sz w:val="17"/>
        <w:szCs w:val="17"/>
      </w:rPr>
      <w:t>2</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Pr>
        <w:noProof/>
        <w:sz w:val="17"/>
        <w:szCs w:val="17"/>
      </w:rPr>
      <w:t>23</w:t>
    </w:r>
    <w:r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954E3D" w:rsidRPr="00130750" w:rsidRDefault="00954E3D" w:rsidP="00E345CE">
    <w:pPr>
      <w:pStyle w:val="Footer"/>
      <w:rPr>
        <w:sz w:val="17"/>
        <w:szCs w:val="17"/>
      </w:rPr>
    </w:pPr>
  </w:p>
  <w:p w:rsidR="00954E3D" w:rsidRPr="00703A48" w:rsidRDefault="00954E3D" w:rsidP="00E345CE">
    <w:pPr>
      <w:pStyle w:val="Footer"/>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Лизингополучателя ______________</w:t>
    </w:r>
  </w:p>
  <w:p w:rsidR="00954E3D" w:rsidRDefault="00954E3D" w:rsidP="00B024C8">
    <w:pPr>
      <w:pStyle w:val="Footer"/>
      <w:tabs>
        <w:tab w:val="clear" w:pos="4677"/>
        <w:tab w:val="clear" w:pos="9355"/>
        <w:tab w:val="left" w:pos="2970"/>
      </w:tabs>
    </w:pPr>
    <w:r>
      <w:tab/>
    </w:r>
  </w:p>
  <w:p w:rsidR="00954E3D" w:rsidRDefault="00954E3D">
    <w:pPr>
      <w:pStyle w:val="Footer"/>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E3D" w:rsidRPr="00E33B24" w:rsidRDefault="00954E3D" w:rsidP="005F6C47">
    <w:pPr>
      <w:pStyle w:val="Footer"/>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Pr>
        <w:noProof/>
        <w:sz w:val="17"/>
        <w:szCs w:val="17"/>
      </w:rPr>
      <w:t>1</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Pr>
        <w:noProof/>
        <w:sz w:val="17"/>
        <w:szCs w:val="17"/>
      </w:rPr>
      <w:t>23</w:t>
    </w:r>
    <w:r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954E3D" w:rsidRPr="00130750" w:rsidRDefault="00954E3D" w:rsidP="005F6C47">
    <w:pPr>
      <w:pStyle w:val="Footer"/>
      <w:rPr>
        <w:sz w:val="17"/>
        <w:szCs w:val="17"/>
      </w:rPr>
    </w:pPr>
  </w:p>
  <w:p w:rsidR="00954E3D" w:rsidRPr="005F6C47" w:rsidRDefault="00954E3D">
    <w:pPr>
      <w:pStyle w:val="Footer"/>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E3D" w:rsidRDefault="00954E3D">
      <w:r>
        <w:separator/>
      </w:r>
    </w:p>
  </w:footnote>
  <w:footnote w:type="continuationSeparator" w:id="0">
    <w:p w:rsidR="00954E3D" w:rsidRDefault="00954E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E3D" w:rsidRDefault="00954E3D" w:rsidP="00E345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54E3D" w:rsidRDefault="00954E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E3D" w:rsidRDefault="00954E3D" w:rsidP="00E345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4E3D" w:rsidRDefault="00954E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827B9"/>
    <w:multiLevelType w:val="multilevel"/>
    <w:tmpl w:val="EECA4E42"/>
    <w:lvl w:ilvl="0">
      <w:start w:val="1"/>
      <w:numFmt w:val="decimal"/>
      <w:pStyle w:val="Subtitle"/>
      <w:lvlText w:val="%1."/>
      <w:lvlJc w:val="left"/>
      <w:pPr>
        <w:tabs>
          <w:tab w:val="num" w:pos="737"/>
        </w:tabs>
        <w:ind w:left="737" w:hanging="737"/>
      </w:pPr>
      <w:rPr>
        <w:rFonts w:cs="Times New Roman" w:hint="default"/>
      </w:rPr>
    </w:lvl>
    <w:lvl w:ilvl="1">
      <w:start w:val="1"/>
      <w:numFmt w:val="decimal"/>
      <w:lvlText w:val="%2."/>
      <w:lvlJc w:val="left"/>
      <w:pPr>
        <w:tabs>
          <w:tab w:val="num" w:pos="360"/>
        </w:tabs>
        <w:ind w:left="360" w:hanging="360"/>
      </w:pPr>
      <w:rPr>
        <w:rFonts w:cs="Times New Roman" w:hint="default"/>
      </w:rPr>
    </w:lvl>
    <w:lvl w:ilvl="2">
      <w:start w:val="1"/>
      <w:numFmt w:val="decimal"/>
      <w:lvlText w:val="%1.%2.%3."/>
      <w:lvlJc w:val="left"/>
      <w:pPr>
        <w:tabs>
          <w:tab w:val="num" w:pos="1080"/>
        </w:tabs>
        <w:ind w:left="737" w:hanging="737"/>
      </w:pPr>
      <w:rPr>
        <w:rFonts w:cs="Times New Roman" w:hint="default"/>
      </w:rPr>
    </w:lvl>
    <w:lvl w:ilvl="3">
      <w:start w:val="1"/>
      <w:numFmt w:val="decimal"/>
      <w:lvlText w:val="%1.%2.%3.%4."/>
      <w:lvlJc w:val="left"/>
      <w:pPr>
        <w:tabs>
          <w:tab w:val="num" w:pos="737"/>
        </w:tabs>
        <w:ind w:left="737" w:hanging="73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EE2703C"/>
    <w:multiLevelType w:val="multilevel"/>
    <w:tmpl w:val="04190023"/>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cs="Times New Roman" w:hint="default"/>
        <w:b/>
        <w:i w:val="0"/>
      </w:rPr>
    </w:lvl>
    <w:lvl w:ilvl="1" w:tplc="9872DC8C">
      <w:numFmt w:val="none"/>
      <w:lvlText w:val=""/>
      <w:lvlJc w:val="left"/>
      <w:pPr>
        <w:tabs>
          <w:tab w:val="num" w:pos="360"/>
        </w:tabs>
      </w:pPr>
      <w:rPr>
        <w:rFonts w:cs="Times New Roman"/>
      </w:rPr>
    </w:lvl>
    <w:lvl w:ilvl="2" w:tplc="901281F6">
      <w:numFmt w:val="none"/>
      <w:lvlText w:val=""/>
      <w:lvlJc w:val="left"/>
      <w:pPr>
        <w:tabs>
          <w:tab w:val="num" w:pos="360"/>
        </w:tabs>
      </w:pPr>
      <w:rPr>
        <w:rFonts w:cs="Times New Roman"/>
      </w:rPr>
    </w:lvl>
    <w:lvl w:ilvl="3" w:tplc="223CDCB4">
      <w:numFmt w:val="none"/>
      <w:lvlText w:val=""/>
      <w:lvlJc w:val="left"/>
      <w:pPr>
        <w:tabs>
          <w:tab w:val="num" w:pos="360"/>
        </w:tabs>
      </w:pPr>
      <w:rPr>
        <w:rFonts w:cs="Times New Roman"/>
      </w:rPr>
    </w:lvl>
    <w:lvl w:ilvl="4" w:tplc="5E9CF566">
      <w:numFmt w:val="none"/>
      <w:lvlText w:val=""/>
      <w:lvlJc w:val="left"/>
      <w:pPr>
        <w:tabs>
          <w:tab w:val="num" w:pos="360"/>
        </w:tabs>
      </w:pPr>
      <w:rPr>
        <w:rFonts w:cs="Times New Roman"/>
      </w:rPr>
    </w:lvl>
    <w:lvl w:ilvl="5" w:tplc="01AC67CC">
      <w:numFmt w:val="none"/>
      <w:lvlText w:val=""/>
      <w:lvlJc w:val="left"/>
      <w:pPr>
        <w:tabs>
          <w:tab w:val="num" w:pos="360"/>
        </w:tabs>
      </w:pPr>
      <w:rPr>
        <w:rFonts w:cs="Times New Roman"/>
      </w:rPr>
    </w:lvl>
    <w:lvl w:ilvl="6" w:tplc="75D4A4AE">
      <w:numFmt w:val="none"/>
      <w:lvlText w:val=""/>
      <w:lvlJc w:val="left"/>
      <w:pPr>
        <w:tabs>
          <w:tab w:val="num" w:pos="360"/>
        </w:tabs>
      </w:pPr>
      <w:rPr>
        <w:rFonts w:cs="Times New Roman"/>
      </w:rPr>
    </w:lvl>
    <w:lvl w:ilvl="7" w:tplc="1B504836">
      <w:numFmt w:val="none"/>
      <w:lvlText w:val=""/>
      <w:lvlJc w:val="left"/>
      <w:pPr>
        <w:tabs>
          <w:tab w:val="num" w:pos="360"/>
        </w:tabs>
      </w:pPr>
      <w:rPr>
        <w:rFonts w:cs="Times New Roman"/>
      </w:rPr>
    </w:lvl>
    <w:lvl w:ilvl="8" w:tplc="956CB654">
      <w:numFmt w:val="none"/>
      <w:lvlText w:val=""/>
      <w:lvlJc w:val="left"/>
      <w:pPr>
        <w:tabs>
          <w:tab w:val="num" w:pos="360"/>
        </w:tabs>
      </w:pPr>
      <w:rPr>
        <w:rFonts w:cs="Times New Roman"/>
      </w:rPr>
    </w:lvl>
  </w:abstractNum>
  <w:abstractNum w:abstractNumId="3">
    <w:nsid w:val="2A2473FB"/>
    <w:multiLevelType w:val="hybridMultilevel"/>
    <w:tmpl w:val="4FF034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ADE4FC6"/>
    <w:multiLevelType w:val="multilevel"/>
    <w:tmpl w:val="25F0BAF6"/>
    <w:lvl w:ilvl="0">
      <w:start w:val="17"/>
      <w:numFmt w:val="decimal"/>
      <w:lvlText w:val="%1."/>
      <w:lvlJc w:val="left"/>
      <w:pPr>
        <w:ind w:left="480" w:hanging="480"/>
      </w:pPr>
      <w:rPr>
        <w:rFonts w:cs="Times New Roman" w:hint="default"/>
      </w:rPr>
    </w:lvl>
    <w:lvl w:ilvl="1">
      <w:start w:val="8"/>
      <w:numFmt w:val="decimal"/>
      <w:lvlText w:val="%1.%2."/>
      <w:lvlJc w:val="left"/>
      <w:pPr>
        <w:ind w:left="960" w:hanging="480"/>
      </w:pPr>
      <w:rPr>
        <w:rFonts w:cs="Times New Roman" w:hint="default"/>
      </w:rPr>
    </w:lvl>
    <w:lvl w:ilvl="2">
      <w:start w:val="1"/>
      <w:numFmt w:val="decimal"/>
      <w:lvlText w:val="%1.%2.%3."/>
      <w:lvlJc w:val="left"/>
      <w:pPr>
        <w:ind w:left="168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3000" w:hanging="1080"/>
      </w:pPr>
      <w:rPr>
        <w:rFonts w:cs="Times New Roman" w:hint="default"/>
      </w:rPr>
    </w:lvl>
    <w:lvl w:ilvl="5">
      <w:start w:val="1"/>
      <w:numFmt w:val="decimal"/>
      <w:lvlText w:val="%1.%2.%3.%4.%5.%6."/>
      <w:lvlJc w:val="left"/>
      <w:pPr>
        <w:ind w:left="3480" w:hanging="1080"/>
      </w:pPr>
      <w:rPr>
        <w:rFonts w:cs="Times New Roman" w:hint="default"/>
      </w:rPr>
    </w:lvl>
    <w:lvl w:ilvl="6">
      <w:start w:val="1"/>
      <w:numFmt w:val="decimal"/>
      <w:lvlText w:val="%1.%2.%3.%4.%5.%6.%7."/>
      <w:lvlJc w:val="left"/>
      <w:pPr>
        <w:ind w:left="4320" w:hanging="1440"/>
      </w:pPr>
      <w:rPr>
        <w:rFonts w:cs="Times New Roman" w:hint="default"/>
      </w:rPr>
    </w:lvl>
    <w:lvl w:ilvl="7">
      <w:start w:val="1"/>
      <w:numFmt w:val="decimal"/>
      <w:lvlText w:val="%1.%2.%3.%4.%5.%6.%7.%8."/>
      <w:lvlJc w:val="left"/>
      <w:pPr>
        <w:ind w:left="4800" w:hanging="1440"/>
      </w:pPr>
      <w:rPr>
        <w:rFonts w:cs="Times New Roman" w:hint="default"/>
      </w:rPr>
    </w:lvl>
    <w:lvl w:ilvl="8">
      <w:start w:val="1"/>
      <w:numFmt w:val="decimal"/>
      <w:lvlText w:val="%1.%2.%3.%4.%5.%6.%7.%8.%9."/>
      <w:lvlJc w:val="left"/>
      <w:pPr>
        <w:ind w:left="5640" w:hanging="1800"/>
      </w:pPr>
      <w:rPr>
        <w:rFonts w:cs="Times New Roman"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cs="Times New Roman" w:hint="default"/>
      </w:rPr>
    </w:lvl>
    <w:lvl w:ilvl="1" w:tplc="04190019" w:tentative="1">
      <w:start w:val="1"/>
      <w:numFmt w:val="lowerLetter"/>
      <w:lvlText w:val="%2."/>
      <w:lvlJc w:val="left"/>
      <w:pPr>
        <w:tabs>
          <w:tab w:val="num" w:pos="5328"/>
        </w:tabs>
        <w:ind w:left="5328" w:hanging="360"/>
      </w:pPr>
      <w:rPr>
        <w:rFonts w:cs="Times New Roman"/>
      </w:rPr>
    </w:lvl>
    <w:lvl w:ilvl="2" w:tplc="0419001B" w:tentative="1">
      <w:start w:val="1"/>
      <w:numFmt w:val="lowerRoman"/>
      <w:lvlText w:val="%3."/>
      <w:lvlJc w:val="right"/>
      <w:pPr>
        <w:tabs>
          <w:tab w:val="num" w:pos="6048"/>
        </w:tabs>
        <w:ind w:left="6048" w:hanging="180"/>
      </w:pPr>
      <w:rPr>
        <w:rFonts w:cs="Times New Roman"/>
      </w:rPr>
    </w:lvl>
    <w:lvl w:ilvl="3" w:tplc="0419000F" w:tentative="1">
      <w:start w:val="1"/>
      <w:numFmt w:val="decimal"/>
      <w:lvlText w:val="%4."/>
      <w:lvlJc w:val="left"/>
      <w:pPr>
        <w:tabs>
          <w:tab w:val="num" w:pos="6768"/>
        </w:tabs>
        <w:ind w:left="6768" w:hanging="360"/>
      </w:pPr>
      <w:rPr>
        <w:rFonts w:cs="Times New Roman"/>
      </w:rPr>
    </w:lvl>
    <w:lvl w:ilvl="4" w:tplc="04190019" w:tentative="1">
      <w:start w:val="1"/>
      <w:numFmt w:val="lowerLetter"/>
      <w:lvlText w:val="%5."/>
      <w:lvlJc w:val="left"/>
      <w:pPr>
        <w:tabs>
          <w:tab w:val="num" w:pos="7488"/>
        </w:tabs>
        <w:ind w:left="7488" w:hanging="360"/>
      </w:pPr>
      <w:rPr>
        <w:rFonts w:cs="Times New Roman"/>
      </w:rPr>
    </w:lvl>
    <w:lvl w:ilvl="5" w:tplc="0419001B" w:tentative="1">
      <w:start w:val="1"/>
      <w:numFmt w:val="lowerRoman"/>
      <w:lvlText w:val="%6."/>
      <w:lvlJc w:val="right"/>
      <w:pPr>
        <w:tabs>
          <w:tab w:val="num" w:pos="8208"/>
        </w:tabs>
        <w:ind w:left="8208" w:hanging="180"/>
      </w:pPr>
      <w:rPr>
        <w:rFonts w:cs="Times New Roman"/>
      </w:rPr>
    </w:lvl>
    <w:lvl w:ilvl="6" w:tplc="0419000F" w:tentative="1">
      <w:start w:val="1"/>
      <w:numFmt w:val="decimal"/>
      <w:lvlText w:val="%7."/>
      <w:lvlJc w:val="left"/>
      <w:pPr>
        <w:tabs>
          <w:tab w:val="num" w:pos="8928"/>
        </w:tabs>
        <w:ind w:left="8928" w:hanging="360"/>
      </w:pPr>
      <w:rPr>
        <w:rFonts w:cs="Times New Roman"/>
      </w:rPr>
    </w:lvl>
    <w:lvl w:ilvl="7" w:tplc="04190019" w:tentative="1">
      <w:start w:val="1"/>
      <w:numFmt w:val="lowerLetter"/>
      <w:lvlText w:val="%8."/>
      <w:lvlJc w:val="left"/>
      <w:pPr>
        <w:tabs>
          <w:tab w:val="num" w:pos="9648"/>
        </w:tabs>
        <w:ind w:left="9648" w:hanging="360"/>
      </w:pPr>
      <w:rPr>
        <w:rFonts w:cs="Times New Roman"/>
      </w:rPr>
    </w:lvl>
    <w:lvl w:ilvl="8" w:tplc="0419001B" w:tentative="1">
      <w:start w:val="1"/>
      <w:numFmt w:val="lowerRoman"/>
      <w:lvlText w:val="%9."/>
      <w:lvlJc w:val="right"/>
      <w:pPr>
        <w:tabs>
          <w:tab w:val="num" w:pos="10368"/>
        </w:tabs>
        <w:ind w:left="10368" w:hanging="180"/>
      </w:pPr>
      <w:rPr>
        <w:rFonts w:cs="Times New Roman"/>
      </w:rPr>
    </w:lvl>
  </w:abstractNum>
  <w:abstractNum w:abstractNumId="6">
    <w:nsid w:val="2C7D7C24"/>
    <w:multiLevelType w:val="multilevel"/>
    <w:tmpl w:val="9DA8D89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D89217A"/>
    <w:multiLevelType w:val="multilevel"/>
    <w:tmpl w:val="552A85EA"/>
    <w:lvl w:ilvl="0">
      <w:start w:val="8"/>
      <w:numFmt w:val="decimal"/>
      <w:lvlText w:val="%1."/>
      <w:lvlJc w:val="left"/>
      <w:pPr>
        <w:ind w:left="360" w:hanging="360"/>
      </w:pPr>
      <w:rPr>
        <w:rFonts w:cs="Times New Roman" w:hint="default"/>
      </w:rPr>
    </w:lvl>
    <w:lvl w:ilvl="1">
      <w:start w:val="9"/>
      <w:numFmt w:val="decimal"/>
      <w:lvlText w:val="%1.%2."/>
      <w:lvlJc w:val="left"/>
      <w:pPr>
        <w:ind w:left="786" w:hanging="360"/>
      </w:pPr>
      <w:rPr>
        <w:rFonts w:cs="Times New Roman" w:hint="default"/>
      </w:rPr>
    </w:lvl>
    <w:lvl w:ilvl="2">
      <w:start w:val="1"/>
      <w:numFmt w:val="decimal"/>
      <w:lvlText w:val="%1.%2.%3."/>
      <w:lvlJc w:val="left"/>
      <w:pPr>
        <w:ind w:left="1571"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cs="Times New Roman" w:hint="default"/>
      </w:rPr>
    </w:lvl>
    <w:lvl w:ilvl="1" w:tplc="2BCA4808">
      <w:start w:val="1"/>
      <w:numFmt w:val="decimal"/>
      <w:lvlText w:val="%2."/>
      <w:lvlJc w:val="center"/>
      <w:pPr>
        <w:tabs>
          <w:tab w:val="num" w:pos="0"/>
        </w:tabs>
      </w:pPr>
      <w:rPr>
        <w:rFonts w:cs="Times New Roman" w:hint="default"/>
      </w:rPr>
    </w:lvl>
    <w:lvl w:ilvl="2" w:tplc="2C9EFB9C">
      <w:start w:val="1"/>
      <w:numFmt w:val="bullet"/>
      <w:pStyle w:val="BodyText2"/>
      <w:lvlText w:val="-"/>
      <w:lvlJc w:val="left"/>
      <w:pPr>
        <w:tabs>
          <w:tab w:val="num" w:pos="0"/>
        </w:tabs>
        <w:ind w:firstLine="737"/>
      </w:pPr>
      <w:rPr>
        <w:rFonts w:hint="default"/>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cs="Times New Roman" w:hint="default"/>
        <w:b/>
        <w:i w:val="0"/>
        <w:spacing w:val="-4"/>
        <w:sz w:val="20"/>
      </w:rPr>
    </w:lvl>
    <w:lvl w:ilvl="1">
      <w:start w:val="1"/>
      <w:numFmt w:val="decimal"/>
      <w:pStyle w:val="Orenburg3"/>
      <w:suff w:val="space"/>
      <w:lvlText w:val="%1.%2."/>
      <w:lvlJc w:val="left"/>
      <w:pPr>
        <w:ind w:firstLine="284"/>
      </w:pPr>
      <w:rPr>
        <w:rFonts w:ascii="Times New Roman" w:hAnsi="Times New Roman" w:cs="Times New Roman" w:hint="default"/>
        <w:b/>
        <w:i w:val="0"/>
        <w:caps w:val="0"/>
        <w:spacing w:val="-4"/>
        <w:sz w:val="20"/>
      </w:rPr>
    </w:lvl>
    <w:lvl w:ilvl="2">
      <w:start w:val="1"/>
      <w:numFmt w:val="decimal"/>
      <w:pStyle w:val="PlainText"/>
      <w:suff w:val="space"/>
      <w:lvlText w:val="%1.%2.%3."/>
      <w:lvlJc w:val="left"/>
      <w:pPr>
        <w:ind w:firstLine="284"/>
      </w:pPr>
      <w:rPr>
        <w:rFonts w:ascii="Times New Roman" w:hAnsi="Times New Roman" w:cs="Times New Roman" w:hint="default"/>
        <w:b/>
        <w:i w:val="0"/>
        <w:spacing w:val="-4"/>
        <w:sz w:val="22"/>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ascii="Arial" w:hAnsi="Arial" w:cs="Times New Roman" w:hint="default"/>
        <w:sz w:val="18"/>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rPr>
        <w:rFonts w:cs="Times New Roman"/>
      </w:rPr>
    </w:lvl>
    <w:lvl w:ilvl="1">
      <w:start w:val="1"/>
      <w:numFmt w:val="decimal"/>
      <w:pStyle w:val="Instr-hdr-1"/>
      <w:lvlText w:val="%1.%2"/>
      <w:lvlJc w:val="left"/>
      <w:pPr>
        <w:tabs>
          <w:tab w:val="num" w:pos="567"/>
        </w:tabs>
        <w:ind w:left="567" w:hanging="567"/>
      </w:pPr>
      <w:rPr>
        <w:rFonts w:cs="Times New Roman"/>
      </w:rPr>
    </w:lvl>
    <w:lvl w:ilvl="2">
      <w:start w:val="1"/>
      <w:numFmt w:val="decimal"/>
      <w:pStyle w:val="Instr-hdr-A1"/>
      <w:lvlText w:val="%1.%2.%3."/>
      <w:lvlJc w:val="left"/>
      <w:pPr>
        <w:tabs>
          <w:tab w:val="num" w:pos="720"/>
        </w:tabs>
        <w:ind w:left="567" w:hanging="567"/>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nsid w:val="424060D2"/>
    <w:multiLevelType w:val="multilevel"/>
    <w:tmpl w:val="9A8C765E"/>
    <w:lvl w:ilvl="0">
      <w:start w:val="8"/>
      <w:numFmt w:val="decimal"/>
      <w:lvlText w:val="%1."/>
      <w:lvlJc w:val="left"/>
      <w:pPr>
        <w:ind w:left="480" w:hanging="480"/>
      </w:pPr>
      <w:rPr>
        <w:rFonts w:cs="Times New Roman" w:hint="default"/>
      </w:rPr>
    </w:lvl>
    <w:lvl w:ilvl="1">
      <w:start w:val="12"/>
      <w:numFmt w:val="decimal"/>
      <w:lvlText w:val="%1.%2."/>
      <w:lvlJc w:val="left"/>
      <w:pPr>
        <w:ind w:left="906" w:hanging="48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cs="Times New Roman" w:hint="default"/>
      </w:rPr>
    </w:lvl>
    <w:lvl w:ilvl="1" w:tplc="04190019" w:tentative="1">
      <w:start w:val="1"/>
      <w:numFmt w:val="lowerLetter"/>
      <w:lvlText w:val="%2."/>
      <w:lvlJc w:val="left"/>
      <w:pPr>
        <w:tabs>
          <w:tab w:val="num" w:pos="4692"/>
        </w:tabs>
        <w:ind w:left="4692" w:hanging="360"/>
      </w:pPr>
      <w:rPr>
        <w:rFonts w:cs="Times New Roman"/>
      </w:rPr>
    </w:lvl>
    <w:lvl w:ilvl="2" w:tplc="0419001B" w:tentative="1">
      <w:start w:val="1"/>
      <w:numFmt w:val="lowerRoman"/>
      <w:lvlText w:val="%3."/>
      <w:lvlJc w:val="right"/>
      <w:pPr>
        <w:tabs>
          <w:tab w:val="num" w:pos="5412"/>
        </w:tabs>
        <w:ind w:left="5412" w:hanging="180"/>
      </w:pPr>
      <w:rPr>
        <w:rFonts w:cs="Times New Roman"/>
      </w:rPr>
    </w:lvl>
    <w:lvl w:ilvl="3" w:tplc="0419000F" w:tentative="1">
      <w:start w:val="1"/>
      <w:numFmt w:val="decimal"/>
      <w:lvlText w:val="%4."/>
      <w:lvlJc w:val="left"/>
      <w:pPr>
        <w:tabs>
          <w:tab w:val="num" w:pos="6132"/>
        </w:tabs>
        <w:ind w:left="6132" w:hanging="360"/>
      </w:pPr>
      <w:rPr>
        <w:rFonts w:cs="Times New Roman"/>
      </w:rPr>
    </w:lvl>
    <w:lvl w:ilvl="4" w:tplc="04190019" w:tentative="1">
      <w:start w:val="1"/>
      <w:numFmt w:val="lowerLetter"/>
      <w:lvlText w:val="%5."/>
      <w:lvlJc w:val="left"/>
      <w:pPr>
        <w:tabs>
          <w:tab w:val="num" w:pos="6852"/>
        </w:tabs>
        <w:ind w:left="6852" w:hanging="360"/>
      </w:pPr>
      <w:rPr>
        <w:rFonts w:cs="Times New Roman"/>
      </w:rPr>
    </w:lvl>
    <w:lvl w:ilvl="5" w:tplc="0419001B" w:tentative="1">
      <w:start w:val="1"/>
      <w:numFmt w:val="lowerRoman"/>
      <w:lvlText w:val="%6."/>
      <w:lvlJc w:val="right"/>
      <w:pPr>
        <w:tabs>
          <w:tab w:val="num" w:pos="7572"/>
        </w:tabs>
        <w:ind w:left="7572" w:hanging="180"/>
      </w:pPr>
      <w:rPr>
        <w:rFonts w:cs="Times New Roman"/>
      </w:rPr>
    </w:lvl>
    <w:lvl w:ilvl="6" w:tplc="0419000F" w:tentative="1">
      <w:start w:val="1"/>
      <w:numFmt w:val="decimal"/>
      <w:lvlText w:val="%7."/>
      <w:lvlJc w:val="left"/>
      <w:pPr>
        <w:tabs>
          <w:tab w:val="num" w:pos="8292"/>
        </w:tabs>
        <w:ind w:left="8292" w:hanging="360"/>
      </w:pPr>
      <w:rPr>
        <w:rFonts w:cs="Times New Roman"/>
      </w:rPr>
    </w:lvl>
    <w:lvl w:ilvl="7" w:tplc="04190019" w:tentative="1">
      <w:start w:val="1"/>
      <w:numFmt w:val="lowerLetter"/>
      <w:lvlText w:val="%8."/>
      <w:lvlJc w:val="left"/>
      <w:pPr>
        <w:tabs>
          <w:tab w:val="num" w:pos="9012"/>
        </w:tabs>
        <w:ind w:left="9012" w:hanging="360"/>
      </w:pPr>
      <w:rPr>
        <w:rFonts w:cs="Times New Roman"/>
      </w:rPr>
    </w:lvl>
    <w:lvl w:ilvl="8" w:tplc="0419001B" w:tentative="1">
      <w:start w:val="1"/>
      <w:numFmt w:val="lowerRoman"/>
      <w:lvlText w:val="%9."/>
      <w:lvlJc w:val="right"/>
      <w:pPr>
        <w:tabs>
          <w:tab w:val="num" w:pos="9732"/>
        </w:tabs>
        <w:ind w:left="9732" w:hanging="180"/>
      </w:pPr>
      <w:rPr>
        <w:rFonts w:cs="Times New Roman"/>
      </w:r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cs="Times New Roman" w:hint="default"/>
      </w:rPr>
    </w:lvl>
    <w:lvl w:ilvl="1" w:tplc="FFFFFFFF" w:tentative="1">
      <w:start w:val="1"/>
      <w:numFmt w:val="lowerLetter"/>
      <w:pStyle w:val="Instr-hd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trackRevision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45CE"/>
    <w:rsid w:val="00000601"/>
    <w:rsid w:val="00002CD4"/>
    <w:rsid w:val="0000596D"/>
    <w:rsid w:val="00006097"/>
    <w:rsid w:val="00007496"/>
    <w:rsid w:val="00013589"/>
    <w:rsid w:val="000151DB"/>
    <w:rsid w:val="00020387"/>
    <w:rsid w:val="00022387"/>
    <w:rsid w:val="00025E35"/>
    <w:rsid w:val="00027EEE"/>
    <w:rsid w:val="00033CE5"/>
    <w:rsid w:val="000355E6"/>
    <w:rsid w:val="000453F9"/>
    <w:rsid w:val="00047B8F"/>
    <w:rsid w:val="00055B60"/>
    <w:rsid w:val="00061096"/>
    <w:rsid w:val="00061212"/>
    <w:rsid w:val="00065CA0"/>
    <w:rsid w:val="00072336"/>
    <w:rsid w:val="00082919"/>
    <w:rsid w:val="0008401B"/>
    <w:rsid w:val="00085C3B"/>
    <w:rsid w:val="00092688"/>
    <w:rsid w:val="00095129"/>
    <w:rsid w:val="0009699F"/>
    <w:rsid w:val="000A260D"/>
    <w:rsid w:val="000A558B"/>
    <w:rsid w:val="000B38D5"/>
    <w:rsid w:val="000C0208"/>
    <w:rsid w:val="000C0795"/>
    <w:rsid w:val="000C1736"/>
    <w:rsid w:val="000D2D76"/>
    <w:rsid w:val="000D36CE"/>
    <w:rsid w:val="000D7885"/>
    <w:rsid w:val="000D7B03"/>
    <w:rsid w:val="000E53A0"/>
    <w:rsid w:val="000E73F2"/>
    <w:rsid w:val="001128E4"/>
    <w:rsid w:val="00113677"/>
    <w:rsid w:val="00122539"/>
    <w:rsid w:val="0012575A"/>
    <w:rsid w:val="00127744"/>
    <w:rsid w:val="00130750"/>
    <w:rsid w:val="00131EE7"/>
    <w:rsid w:val="00132A68"/>
    <w:rsid w:val="001359CF"/>
    <w:rsid w:val="00145FA6"/>
    <w:rsid w:val="0015660E"/>
    <w:rsid w:val="00176768"/>
    <w:rsid w:val="00182391"/>
    <w:rsid w:val="00184A8C"/>
    <w:rsid w:val="0018671C"/>
    <w:rsid w:val="0019277C"/>
    <w:rsid w:val="001938E8"/>
    <w:rsid w:val="001A183D"/>
    <w:rsid w:val="001A1BC2"/>
    <w:rsid w:val="001A2DE3"/>
    <w:rsid w:val="001A53BC"/>
    <w:rsid w:val="001B07C6"/>
    <w:rsid w:val="001B2CB8"/>
    <w:rsid w:val="001C5AAB"/>
    <w:rsid w:val="001D04CE"/>
    <w:rsid w:val="001D1607"/>
    <w:rsid w:val="001D60FB"/>
    <w:rsid w:val="001E318E"/>
    <w:rsid w:val="001F5AEC"/>
    <w:rsid w:val="00206DAB"/>
    <w:rsid w:val="00215246"/>
    <w:rsid w:val="00221188"/>
    <w:rsid w:val="00222131"/>
    <w:rsid w:val="002224F4"/>
    <w:rsid w:val="00227AD5"/>
    <w:rsid w:val="00230C06"/>
    <w:rsid w:val="00230F83"/>
    <w:rsid w:val="00235015"/>
    <w:rsid w:val="00243AA4"/>
    <w:rsid w:val="00246D8B"/>
    <w:rsid w:val="002475FB"/>
    <w:rsid w:val="002478D9"/>
    <w:rsid w:val="002529CA"/>
    <w:rsid w:val="00260426"/>
    <w:rsid w:val="002609C6"/>
    <w:rsid w:val="00264C6F"/>
    <w:rsid w:val="00272E42"/>
    <w:rsid w:val="00273FF5"/>
    <w:rsid w:val="002776DB"/>
    <w:rsid w:val="00280864"/>
    <w:rsid w:val="002936BD"/>
    <w:rsid w:val="002A29CE"/>
    <w:rsid w:val="002A3297"/>
    <w:rsid w:val="002A3AEC"/>
    <w:rsid w:val="002B65E5"/>
    <w:rsid w:val="002D2B61"/>
    <w:rsid w:val="002D3B3E"/>
    <w:rsid w:val="002D3C4C"/>
    <w:rsid w:val="002E1216"/>
    <w:rsid w:val="002E50C0"/>
    <w:rsid w:val="002E7D0E"/>
    <w:rsid w:val="002F5A0A"/>
    <w:rsid w:val="002F7C36"/>
    <w:rsid w:val="00303B9D"/>
    <w:rsid w:val="0031341B"/>
    <w:rsid w:val="0031734C"/>
    <w:rsid w:val="0033488C"/>
    <w:rsid w:val="003350C8"/>
    <w:rsid w:val="003404A6"/>
    <w:rsid w:val="00340514"/>
    <w:rsid w:val="00344CBB"/>
    <w:rsid w:val="003465D7"/>
    <w:rsid w:val="00350BE5"/>
    <w:rsid w:val="00354E47"/>
    <w:rsid w:val="0036246E"/>
    <w:rsid w:val="0036720D"/>
    <w:rsid w:val="00367E26"/>
    <w:rsid w:val="0037071C"/>
    <w:rsid w:val="00371372"/>
    <w:rsid w:val="00376AEF"/>
    <w:rsid w:val="00390B8A"/>
    <w:rsid w:val="00396BDD"/>
    <w:rsid w:val="003A1CCE"/>
    <w:rsid w:val="003B074A"/>
    <w:rsid w:val="003B2BB3"/>
    <w:rsid w:val="003C3B5A"/>
    <w:rsid w:val="003C70E1"/>
    <w:rsid w:val="003D30FB"/>
    <w:rsid w:val="003D56B4"/>
    <w:rsid w:val="003D7565"/>
    <w:rsid w:val="003E506A"/>
    <w:rsid w:val="003F51F1"/>
    <w:rsid w:val="003F6C80"/>
    <w:rsid w:val="003F792D"/>
    <w:rsid w:val="0040150B"/>
    <w:rsid w:val="00412495"/>
    <w:rsid w:val="004324A4"/>
    <w:rsid w:val="004332AC"/>
    <w:rsid w:val="00436BE6"/>
    <w:rsid w:val="004500BA"/>
    <w:rsid w:val="004514D0"/>
    <w:rsid w:val="00453443"/>
    <w:rsid w:val="004572B8"/>
    <w:rsid w:val="00460268"/>
    <w:rsid w:val="00467C31"/>
    <w:rsid w:val="004855C7"/>
    <w:rsid w:val="00496149"/>
    <w:rsid w:val="00496D57"/>
    <w:rsid w:val="004A646C"/>
    <w:rsid w:val="004A6EBC"/>
    <w:rsid w:val="004B4F97"/>
    <w:rsid w:val="004C12C7"/>
    <w:rsid w:val="004C30A6"/>
    <w:rsid w:val="004C4F92"/>
    <w:rsid w:val="004D0D6E"/>
    <w:rsid w:val="004D3FCD"/>
    <w:rsid w:val="004E02F1"/>
    <w:rsid w:val="004E737C"/>
    <w:rsid w:val="004F0C2B"/>
    <w:rsid w:val="004F500E"/>
    <w:rsid w:val="00502665"/>
    <w:rsid w:val="00503C99"/>
    <w:rsid w:val="00506C06"/>
    <w:rsid w:val="00512D65"/>
    <w:rsid w:val="005216B8"/>
    <w:rsid w:val="005247ED"/>
    <w:rsid w:val="005271CF"/>
    <w:rsid w:val="00533B59"/>
    <w:rsid w:val="005367F7"/>
    <w:rsid w:val="00542680"/>
    <w:rsid w:val="00542774"/>
    <w:rsid w:val="00556669"/>
    <w:rsid w:val="0056267A"/>
    <w:rsid w:val="00563F7A"/>
    <w:rsid w:val="00581287"/>
    <w:rsid w:val="005957CF"/>
    <w:rsid w:val="00595B0E"/>
    <w:rsid w:val="005971F0"/>
    <w:rsid w:val="005B4263"/>
    <w:rsid w:val="005C66F9"/>
    <w:rsid w:val="005D244F"/>
    <w:rsid w:val="005D709D"/>
    <w:rsid w:val="005F350A"/>
    <w:rsid w:val="005F6C47"/>
    <w:rsid w:val="0061449D"/>
    <w:rsid w:val="00615ACE"/>
    <w:rsid w:val="0062474E"/>
    <w:rsid w:val="00626747"/>
    <w:rsid w:val="006336B1"/>
    <w:rsid w:val="0065009B"/>
    <w:rsid w:val="00651F34"/>
    <w:rsid w:val="00656DF5"/>
    <w:rsid w:val="006610A9"/>
    <w:rsid w:val="00667799"/>
    <w:rsid w:val="00667B61"/>
    <w:rsid w:val="00667B6A"/>
    <w:rsid w:val="006765C4"/>
    <w:rsid w:val="00677D3D"/>
    <w:rsid w:val="006904E5"/>
    <w:rsid w:val="0069411A"/>
    <w:rsid w:val="0069536D"/>
    <w:rsid w:val="006A4EB1"/>
    <w:rsid w:val="006A5556"/>
    <w:rsid w:val="006C6808"/>
    <w:rsid w:val="006D6B56"/>
    <w:rsid w:val="006E5A8C"/>
    <w:rsid w:val="006E7E6B"/>
    <w:rsid w:val="006F2F2D"/>
    <w:rsid w:val="00703A48"/>
    <w:rsid w:val="0071256D"/>
    <w:rsid w:val="007216B1"/>
    <w:rsid w:val="0072522A"/>
    <w:rsid w:val="00737792"/>
    <w:rsid w:val="00741FDA"/>
    <w:rsid w:val="00743F31"/>
    <w:rsid w:val="00751DB9"/>
    <w:rsid w:val="00752479"/>
    <w:rsid w:val="00756FCE"/>
    <w:rsid w:val="00764CC8"/>
    <w:rsid w:val="00767596"/>
    <w:rsid w:val="007859E8"/>
    <w:rsid w:val="00792FCF"/>
    <w:rsid w:val="0079793C"/>
    <w:rsid w:val="007A12FA"/>
    <w:rsid w:val="007A2A58"/>
    <w:rsid w:val="007A372C"/>
    <w:rsid w:val="007A63B7"/>
    <w:rsid w:val="007C59DD"/>
    <w:rsid w:val="007E2225"/>
    <w:rsid w:val="007E2E26"/>
    <w:rsid w:val="007F142D"/>
    <w:rsid w:val="007F4555"/>
    <w:rsid w:val="0080236D"/>
    <w:rsid w:val="00802998"/>
    <w:rsid w:val="00803F68"/>
    <w:rsid w:val="00811B23"/>
    <w:rsid w:val="00811E52"/>
    <w:rsid w:val="00814F6B"/>
    <w:rsid w:val="0081799E"/>
    <w:rsid w:val="0082051C"/>
    <w:rsid w:val="0082072A"/>
    <w:rsid w:val="00822088"/>
    <w:rsid w:val="0082324A"/>
    <w:rsid w:val="00833239"/>
    <w:rsid w:val="008361FB"/>
    <w:rsid w:val="00842534"/>
    <w:rsid w:val="008432A8"/>
    <w:rsid w:val="00845C11"/>
    <w:rsid w:val="008463E6"/>
    <w:rsid w:val="00883999"/>
    <w:rsid w:val="00884B38"/>
    <w:rsid w:val="00884E23"/>
    <w:rsid w:val="00894D95"/>
    <w:rsid w:val="00896C02"/>
    <w:rsid w:val="008A7CB6"/>
    <w:rsid w:val="008B406E"/>
    <w:rsid w:val="008B7DC7"/>
    <w:rsid w:val="008C481D"/>
    <w:rsid w:val="008C6ADC"/>
    <w:rsid w:val="008C7AD8"/>
    <w:rsid w:val="008C7C3E"/>
    <w:rsid w:val="008D1E5D"/>
    <w:rsid w:val="008E0FD9"/>
    <w:rsid w:val="008E182A"/>
    <w:rsid w:val="008E2FEF"/>
    <w:rsid w:val="008E6B45"/>
    <w:rsid w:val="008E6F64"/>
    <w:rsid w:val="008F7EF8"/>
    <w:rsid w:val="00900E7A"/>
    <w:rsid w:val="00916B07"/>
    <w:rsid w:val="00924662"/>
    <w:rsid w:val="009303C8"/>
    <w:rsid w:val="0093542B"/>
    <w:rsid w:val="009430CB"/>
    <w:rsid w:val="00943806"/>
    <w:rsid w:val="00946031"/>
    <w:rsid w:val="00954E3D"/>
    <w:rsid w:val="00956BC2"/>
    <w:rsid w:val="00972AFA"/>
    <w:rsid w:val="00977971"/>
    <w:rsid w:val="00985772"/>
    <w:rsid w:val="00991B77"/>
    <w:rsid w:val="009927C7"/>
    <w:rsid w:val="009A0FFB"/>
    <w:rsid w:val="009A4EBC"/>
    <w:rsid w:val="009B6E13"/>
    <w:rsid w:val="009B7689"/>
    <w:rsid w:val="009C52E6"/>
    <w:rsid w:val="009C7F6D"/>
    <w:rsid w:val="009E03C8"/>
    <w:rsid w:val="009F314D"/>
    <w:rsid w:val="009F674B"/>
    <w:rsid w:val="009F6D32"/>
    <w:rsid w:val="00A029D6"/>
    <w:rsid w:val="00A06394"/>
    <w:rsid w:val="00A11BA2"/>
    <w:rsid w:val="00A1416B"/>
    <w:rsid w:val="00A21963"/>
    <w:rsid w:val="00A25078"/>
    <w:rsid w:val="00A27CA0"/>
    <w:rsid w:val="00A27D50"/>
    <w:rsid w:val="00A42302"/>
    <w:rsid w:val="00A42DB2"/>
    <w:rsid w:val="00A47EB5"/>
    <w:rsid w:val="00A634E0"/>
    <w:rsid w:val="00A64D0E"/>
    <w:rsid w:val="00A6759C"/>
    <w:rsid w:val="00A76C5D"/>
    <w:rsid w:val="00A82778"/>
    <w:rsid w:val="00A82B0F"/>
    <w:rsid w:val="00A91286"/>
    <w:rsid w:val="00A92256"/>
    <w:rsid w:val="00A930DE"/>
    <w:rsid w:val="00AA0AC1"/>
    <w:rsid w:val="00AB0016"/>
    <w:rsid w:val="00AB11B0"/>
    <w:rsid w:val="00AB3457"/>
    <w:rsid w:val="00AC22B8"/>
    <w:rsid w:val="00AC5978"/>
    <w:rsid w:val="00AC7469"/>
    <w:rsid w:val="00AD011E"/>
    <w:rsid w:val="00AD03FF"/>
    <w:rsid w:val="00AD102A"/>
    <w:rsid w:val="00AF5450"/>
    <w:rsid w:val="00B024C8"/>
    <w:rsid w:val="00B23E69"/>
    <w:rsid w:val="00B27575"/>
    <w:rsid w:val="00B3588C"/>
    <w:rsid w:val="00B3728D"/>
    <w:rsid w:val="00B430C0"/>
    <w:rsid w:val="00B57B0B"/>
    <w:rsid w:val="00B609EE"/>
    <w:rsid w:val="00B61EFC"/>
    <w:rsid w:val="00B7129C"/>
    <w:rsid w:val="00B7226C"/>
    <w:rsid w:val="00B72B44"/>
    <w:rsid w:val="00B803B3"/>
    <w:rsid w:val="00B85AB6"/>
    <w:rsid w:val="00B937E9"/>
    <w:rsid w:val="00BA21F2"/>
    <w:rsid w:val="00BA669E"/>
    <w:rsid w:val="00BA7C1B"/>
    <w:rsid w:val="00BB22D4"/>
    <w:rsid w:val="00BB24E1"/>
    <w:rsid w:val="00BC03E3"/>
    <w:rsid w:val="00BC6201"/>
    <w:rsid w:val="00BD0AE3"/>
    <w:rsid w:val="00BD0B64"/>
    <w:rsid w:val="00BE3276"/>
    <w:rsid w:val="00BF3F3B"/>
    <w:rsid w:val="00BF49FE"/>
    <w:rsid w:val="00C00DD9"/>
    <w:rsid w:val="00C152E7"/>
    <w:rsid w:val="00C36359"/>
    <w:rsid w:val="00C3667B"/>
    <w:rsid w:val="00C40965"/>
    <w:rsid w:val="00C40A58"/>
    <w:rsid w:val="00C45510"/>
    <w:rsid w:val="00C47C92"/>
    <w:rsid w:val="00C524FB"/>
    <w:rsid w:val="00C56234"/>
    <w:rsid w:val="00C6162D"/>
    <w:rsid w:val="00C61A46"/>
    <w:rsid w:val="00C64185"/>
    <w:rsid w:val="00C65429"/>
    <w:rsid w:val="00C6566B"/>
    <w:rsid w:val="00C7224B"/>
    <w:rsid w:val="00C74826"/>
    <w:rsid w:val="00C76AB9"/>
    <w:rsid w:val="00C76F36"/>
    <w:rsid w:val="00C82DD7"/>
    <w:rsid w:val="00C85419"/>
    <w:rsid w:val="00C87857"/>
    <w:rsid w:val="00C919B5"/>
    <w:rsid w:val="00CA02CC"/>
    <w:rsid w:val="00CA2586"/>
    <w:rsid w:val="00CA2A36"/>
    <w:rsid w:val="00CA3F1C"/>
    <w:rsid w:val="00CA6A78"/>
    <w:rsid w:val="00CA7DCF"/>
    <w:rsid w:val="00CB3B82"/>
    <w:rsid w:val="00CC11A7"/>
    <w:rsid w:val="00CC14A9"/>
    <w:rsid w:val="00CC1E51"/>
    <w:rsid w:val="00CC21B0"/>
    <w:rsid w:val="00CD6449"/>
    <w:rsid w:val="00CE5869"/>
    <w:rsid w:val="00CE6DA7"/>
    <w:rsid w:val="00CF2E1A"/>
    <w:rsid w:val="00CF4B0F"/>
    <w:rsid w:val="00D05111"/>
    <w:rsid w:val="00D116BD"/>
    <w:rsid w:val="00D219AE"/>
    <w:rsid w:val="00D27354"/>
    <w:rsid w:val="00D30D97"/>
    <w:rsid w:val="00D32AFC"/>
    <w:rsid w:val="00D33336"/>
    <w:rsid w:val="00D40DD4"/>
    <w:rsid w:val="00D542E9"/>
    <w:rsid w:val="00D62A72"/>
    <w:rsid w:val="00D668AF"/>
    <w:rsid w:val="00D84310"/>
    <w:rsid w:val="00D9063B"/>
    <w:rsid w:val="00D94268"/>
    <w:rsid w:val="00D94F91"/>
    <w:rsid w:val="00DA3E00"/>
    <w:rsid w:val="00DA74A5"/>
    <w:rsid w:val="00DB1038"/>
    <w:rsid w:val="00DB1B35"/>
    <w:rsid w:val="00DB5B5C"/>
    <w:rsid w:val="00DC1C8D"/>
    <w:rsid w:val="00DC3BA1"/>
    <w:rsid w:val="00DC631E"/>
    <w:rsid w:val="00DD0C1B"/>
    <w:rsid w:val="00DD3CD2"/>
    <w:rsid w:val="00DE29FA"/>
    <w:rsid w:val="00DF26BE"/>
    <w:rsid w:val="00DF5AD7"/>
    <w:rsid w:val="00DF7254"/>
    <w:rsid w:val="00E1192F"/>
    <w:rsid w:val="00E13DF4"/>
    <w:rsid w:val="00E15200"/>
    <w:rsid w:val="00E152DA"/>
    <w:rsid w:val="00E31B23"/>
    <w:rsid w:val="00E33B24"/>
    <w:rsid w:val="00E345CE"/>
    <w:rsid w:val="00E43F58"/>
    <w:rsid w:val="00E54129"/>
    <w:rsid w:val="00E57665"/>
    <w:rsid w:val="00E63DD7"/>
    <w:rsid w:val="00E82956"/>
    <w:rsid w:val="00E90D8E"/>
    <w:rsid w:val="00E94867"/>
    <w:rsid w:val="00EA6E38"/>
    <w:rsid w:val="00EB2386"/>
    <w:rsid w:val="00EB5BB4"/>
    <w:rsid w:val="00EB7574"/>
    <w:rsid w:val="00EC0E3B"/>
    <w:rsid w:val="00EC74DE"/>
    <w:rsid w:val="00EE3092"/>
    <w:rsid w:val="00EF6942"/>
    <w:rsid w:val="00EF7FD6"/>
    <w:rsid w:val="00F23216"/>
    <w:rsid w:val="00F3527F"/>
    <w:rsid w:val="00F35CE9"/>
    <w:rsid w:val="00F376AC"/>
    <w:rsid w:val="00F37703"/>
    <w:rsid w:val="00F43F04"/>
    <w:rsid w:val="00F523DA"/>
    <w:rsid w:val="00F5658B"/>
    <w:rsid w:val="00F56863"/>
    <w:rsid w:val="00F57479"/>
    <w:rsid w:val="00F62A37"/>
    <w:rsid w:val="00F81E49"/>
    <w:rsid w:val="00F8642E"/>
    <w:rsid w:val="00FA33C7"/>
    <w:rsid w:val="00FA4320"/>
    <w:rsid w:val="00FB103B"/>
    <w:rsid w:val="00FB3177"/>
    <w:rsid w:val="00FD0E4E"/>
    <w:rsid w:val="00FD0F86"/>
    <w:rsid w:val="00FD4379"/>
    <w:rsid w:val="00FD50FC"/>
    <w:rsid w:val="00FE2A84"/>
    <w:rsid w:val="00FF71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5CE"/>
    <w:rPr>
      <w:sz w:val="24"/>
      <w:szCs w:val="24"/>
    </w:rPr>
  </w:style>
  <w:style w:type="paragraph" w:styleId="Heading1">
    <w:name w:val="heading 1"/>
    <w:basedOn w:val="Normal"/>
    <w:next w:val="Normal"/>
    <w:link w:val="Heading1Char"/>
    <w:uiPriority w:val="99"/>
    <w:qFormat/>
    <w:rsid w:val="00E345CE"/>
    <w:pPr>
      <w:keepNext/>
      <w:tabs>
        <w:tab w:val="left" w:pos="9618"/>
        <w:tab w:val="left" w:pos="10058"/>
      </w:tabs>
      <w:outlineLvl w:val="0"/>
    </w:pPr>
    <w:rPr>
      <w:rFonts w:ascii="Arial" w:hAnsi="Arial" w:cs="Arial"/>
      <w:sz w:val="20"/>
      <w:szCs w:val="28"/>
      <w:u w:val="single"/>
    </w:rPr>
  </w:style>
  <w:style w:type="paragraph" w:styleId="Heading3">
    <w:name w:val="heading 3"/>
    <w:basedOn w:val="Normal"/>
    <w:next w:val="Normal"/>
    <w:link w:val="Heading3Char"/>
    <w:uiPriority w:val="99"/>
    <w:qFormat/>
    <w:rsid w:val="00E345CE"/>
    <w:pPr>
      <w:keepNext/>
      <w:spacing w:before="240" w:after="60"/>
      <w:outlineLvl w:val="2"/>
    </w:pPr>
    <w:rPr>
      <w:rFonts w:ascii="Arial" w:hAnsi="Arial" w:cs="Arial"/>
      <w:b/>
      <w:bCs/>
      <w:sz w:val="26"/>
      <w:szCs w:val="26"/>
    </w:rPr>
  </w:style>
  <w:style w:type="paragraph" w:styleId="Heading9">
    <w:name w:val="heading 9"/>
    <w:basedOn w:val="Normal"/>
    <w:next w:val="Normal"/>
    <w:link w:val="Heading9Char"/>
    <w:uiPriority w:val="99"/>
    <w:qFormat/>
    <w:rsid w:val="00E345CE"/>
    <w:pPr>
      <w:numPr>
        <w:ilvl w:val="8"/>
        <w:numId w:val="2"/>
      </w:numPr>
      <w:spacing w:before="240" w:after="60"/>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4A4"/>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9"/>
    <w:locked/>
    <w:rsid w:val="005971F0"/>
    <w:rPr>
      <w:rFonts w:ascii="Arial" w:hAnsi="Arial" w:cs="Arial"/>
      <w:b/>
      <w:bCs/>
      <w:sz w:val="26"/>
      <w:szCs w:val="26"/>
    </w:rPr>
  </w:style>
  <w:style w:type="character" w:customStyle="1" w:styleId="Heading9Char">
    <w:name w:val="Heading 9 Char"/>
    <w:basedOn w:val="DefaultParagraphFont"/>
    <w:link w:val="Heading9"/>
    <w:uiPriority w:val="9"/>
    <w:semiHidden/>
    <w:rsid w:val="00E234A4"/>
    <w:rPr>
      <w:rFonts w:asciiTheme="majorHAnsi" w:eastAsiaTheme="majorEastAsia" w:hAnsiTheme="majorHAnsi" w:cstheme="majorBidi"/>
    </w:rPr>
  </w:style>
  <w:style w:type="paragraph" w:styleId="Subtitle">
    <w:name w:val="Subtitle"/>
    <w:basedOn w:val="Normal"/>
    <w:link w:val="SubtitleChar"/>
    <w:uiPriority w:val="99"/>
    <w:qFormat/>
    <w:rsid w:val="00E345CE"/>
    <w:pPr>
      <w:numPr>
        <w:numId w:val="5"/>
      </w:numPr>
      <w:spacing w:before="240" w:after="240"/>
      <w:jc w:val="center"/>
    </w:pPr>
    <w:rPr>
      <w:rFonts w:ascii="Courier New" w:hAnsi="Courier New" w:cs="Courier New"/>
      <w:b/>
      <w:bCs/>
      <w:sz w:val="28"/>
    </w:rPr>
  </w:style>
  <w:style w:type="character" w:customStyle="1" w:styleId="SubtitleChar">
    <w:name w:val="Subtitle Char"/>
    <w:basedOn w:val="DefaultParagraphFont"/>
    <w:link w:val="Subtitle"/>
    <w:uiPriority w:val="11"/>
    <w:rsid w:val="00E234A4"/>
    <w:rPr>
      <w:rFonts w:asciiTheme="majorHAnsi" w:eastAsiaTheme="majorEastAsia" w:hAnsiTheme="majorHAnsi" w:cstheme="majorBidi"/>
      <w:sz w:val="24"/>
      <w:szCs w:val="24"/>
    </w:rPr>
  </w:style>
  <w:style w:type="paragraph" w:customStyle="1" w:styleId="MyTableBullet">
    <w:name w:val="MyTableBullet"/>
    <w:basedOn w:val="Normal"/>
    <w:uiPriority w:val="99"/>
    <w:rsid w:val="00E345CE"/>
    <w:pPr>
      <w:numPr>
        <w:numId w:val="1"/>
      </w:numPr>
      <w:tabs>
        <w:tab w:val="left" w:pos="227"/>
      </w:tabs>
    </w:pPr>
    <w:rPr>
      <w:sz w:val="22"/>
      <w:szCs w:val="20"/>
    </w:rPr>
  </w:style>
  <w:style w:type="paragraph" w:customStyle="1" w:styleId="Instr-hdr-1">
    <w:name w:val="Instr-hdr-1"/>
    <w:basedOn w:val="Normal"/>
    <w:next w:val="BodyText"/>
    <w:uiPriority w:val="99"/>
    <w:rsid w:val="00E345CE"/>
    <w:pPr>
      <w:keepNext/>
      <w:numPr>
        <w:ilvl w:val="1"/>
        <w:numId w:val="4"/>
      </w:numPr>
      <w:tabs>
        <w:tab w:val="clear" w:pos="567"/>
        <w:tab w:val="num" w:pos="720"/>
      </w:tabs>
      <w:spacing w:before="180" w:after="120"/>
      <w:outlineLvl w:val="2"/>
    </w:pPr>
    <w:rPr>
      <w:b/>
      <w:szCs w:val="20"/>
      <w:lang w:val="en-US"/>
    </w:rPr>
  </w:style>
  <w:style w:type="paragraph" w:styleId="BodyText">
    <w:name w:val="Body Text"/>
    <w:basedOn w:val="Normal"/>
    <w:link w:val="BodyTextChar"/>
    <w:uiPriority w:val="99"/>
    <w:rsid w:val="00E345CE"/>
    <w:pPr>
      <w:ind w:firstLine="737"/>
      <w:jc w:val="both"/>
    </w:pPr>
    <w:rPr>
      <w:rFonts w:ascii="Courier New" w:hAnsi="Courier New" w:cs="Courier New"/>
    </w:rPr>
  </w:style>
  <w:style w:type="character" w:customStyle="1" w:styleId="BodyTextChar">
    <w:name w:val="Body Text Char"/>
    <w:basedOn w:val="DefaultParagraphFont"/>
    <w:link w:val="BodyText"/>
    <w:uiPriority w:val="99"/>
    <w:locked/>
    <w:rsid w:val="00E345CE"/>
    <w:rPr>
      <w:rFonts w:ascii="Courier New" w:hAnsi="Courier New" w:cs="Courier New"/>
      <w:sz w:val="24"/>
      <w:szCs w:val="24"/>
      <w:lang w:val="ru-RU" w:eastAsia="ru-RU" w:bidi="ar-SA"/>
    </w:rPr>
  </w:style>
  <w:style w:type="paragraph" w:customStyle="1" w:styleId="Instr-hdr-A1">
    <w:name w:val="Instr-hdr-A1"/>
    <w:basedOn w:val="Instr-hdr"/>
    <w:uiPriority w:val="99"/>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Normal"/>
    <w:uiPriority w:val="99"/>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uiPriority w:val="99"/>
    <w:rsid w:val="00E345CE"/>
    <w:pPr>
      <w:numPr>
        <w:ilvl w:val="0"/>
      </w:numPr>
      <w:tabs>
        <w:tab w:val="clear" w:pos="360"/>
        <w:tab w:val="left" w:pos="1134"/>
        <w:tab w:val="num" w:pos="3600"/>
      </w:tabs>
      <w:ind w:left="3600" w:hanging="1440"/>
      <w:outlineLvl w:val="3"/>
    </w:pPr>
    <w:rPr>
      <w:i/>
      <w:sz w:val="22"/>
      <w:lang w:val="ru-RU"/>
    </w:rPr>
  </w:style>
  <w:style w:type="paragraph" w:styleId="BodyText2">
    <w:name w:val="Body Text 2"/>
    <w:basedOn w:val="Normal"/>
    <w:link w:val="BodyText2Char"/>
    <w:uiPriority w:val="99"/>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character" w:customStyle="1" w:styleId="BodyText2Char">
    <w:name w:val="Body Text 2 Char"/>
    <w:basedOn w:val="DefaultParagraphFont"/>
    <w:link w:val="BodyText2"/>
    <w:uiPriority w:val="99"/>
    <w:semiHidden/>
    <w:rsid w:val="00E234A4"/>
    <w:rPr>
      <w:sz w:val="24"/>
      <w:szCs w:val="24"/>
    </w:rPr>
  </w:style>
  <w:style w:type="paragraph" w:styleId="Footer">
    <w:name w:val="footer"/>
    <w:basedOn w:val="Normal"/>
    <w:link w:val="FooterChar"/>
    <w:uiPriority w:val="99"/>
    <w:rsid w:val="00E345CE"/>
    <w:pPr>
      <w:tabs>
        <w:tab w:val="center" w:pos="4677"/>
        <w:tab w:val="right" w:pos="9355"/>
      </w:tabs>
    </w:pPr>
  </w:style>
  <w:style w:type="character" w:customStyle="1" w:styleId="FooterChar">
    <w:name w:val="Footer Char"/>
    <w:basedOn w:val="DefaultParagraphFont"/>
    <w:link w:val="Footer"/>
    <w:uiPriority w:val="99"/>
    <w:locked/>
    <w:rsid w:val="005971F0"/>
    <w:rPr>
      <w:rFonts w:ascii="Arial" w:hAnsi="Arial" w:cs="Arial"/>
      <w:b/>
      <w:bCs/>
      <w:sz w:val="26"/>
      <w:szCs w:val="26"/>
    </w:rPr>
  </w:style>
  <w:style w:type="paragraph" w:customStyle="1" w:styleId="xl27">
    <w:name w:val="xl27"/>
    <w:basedOn w:val="Normal"/>
    <w:uiPriority w:val="99"/>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Normal"/>
    <w:uiPriority w:val="99"/>
    <w:rsid w:val="00E345CE"/>
    <w:pPr>
      <w:numPr>
        <w:ilvl w:val="1"/>
        <w:numId w:val="7"/>
      </w:numPr>
      <w:tabs>
        <w:tab w:val="num" w:pos="360"/>
      </w:tabs>
      <w:spacing w:before="40" w:after="40"/>
      <w:jc w:val="both"/>
    </w:pPr>
    <w:rPr>
      <w:szCs w:val="20"/>
    </w:rPr>
  </w:style>
  <w:style w:type="paragraph" w:styleId="PlainText">
    <w:name w:val="Plain Text"/>
    <w:aliases w:val="Знак1"/>
    <w:basedOn w:val="Normal"/>
    <w:link w:val="PlainTextChar"/>
    <w:uiPriority w:val="99"/>
    <w:rsid w:val="00E345CE"/>
    <w:pPr>
      <w:numPr>
        <w:ilvl w:val="2"/>
        <w:numId w:val="7"/>
      </w:numPr>
    </w:pPr>
    <w:rPr>
      <w:rFonts w:ascii="Courier New" w:hAnsi="Courier New"/>
      <w:sz w:val="20"/>
      <w:szCs w:val="20"/>
    </w:rPr>
  </w:style>
  <w:style w:type="character" w:customStyle="1" w:styleId="PlainTextChar">
    <w:name w:val="Plain Text Char"/>
    <w:aliases w:val="Знак1 Char"/>
    <w:basedOn w:val="DefaultParagraphFont"/>
    <w:link w:val="PlainText"/>
    <w:uiPriority w:val="99"/>
    <w:locked/>
    <w:rsid w:val="005971F0"/>
    <w:rPr>
      <w:rFonts w:ascii="Courier New" w:hAnsi="Courier New" w:cs="Times New Roman"/>
    </w:rPr>
  </w:style>
  <w:style w:type="paragraph" w:customStyle="1" w:styleId="ConsNormal">
    <w:name w:val="ConsNormal"/>
    <w:uiPriority w:val="99"/>
    <w:rsid w:val="00E345CE"/>
    <w:pPr>
      <w:widowControl w:val="0"/>
      <w:snapToGrid w:val="0"/>
      <w:ind w:firstLine="720"/>
    </w:pPr>
    <w:rPr>
      <w:rFonts w:ascii="Arial" w:hAnsi="Arial"/>
      <w:sz w:val="20"/>
      <w:szCs w:val="20"/>
    </w:rPr>
  </w:style>
  <w:style w:type="paragraph" w:styleId="NormalWeb">
    <w:name w:val="Normal (Web)"/>
    <w:basedOn w:val="Normal"/>
    <w:uiPriority w:val="99"/>
    <w:rsid w:val="00E345CE"/>
    <w:pPr>
      <w:spacing w:before="100" w:beforeAutospacing="1" w:after="100" w:afterAutospacing="1"/>
    </w:pPr>
    <w:rPr>
      <w:rFonts w:ascii="Arial Unicode MS" w:eastAsia="Arial Unicode MS" w:hAnsi="Arial Unicode MS" w:cs="Arial Unicode MS"/>
    </w:rPr>
  </w:style>
  <w:style w:type="paragraph" w:styleId="Caption">
    <w:name w:val="caption"/>
    <w:basedOn w:val="Normal"/>
    <w:uiPriority w:val="99"/>
    <w:qFormat/>
    <w:rsid w:val="00E345CE"/>
    <w:pPr>
      <w:widowControl w:val="0"/>
      <w:ind w:right="-7337"/>
      <w:jc w:val="center"/>
    </w:pPr>
    <w:rPr>
      <w:sz w:val="32"/>
      <w:szCs w:val="20"/>
    </w:rPr>
  </w:style>
  <w:style w:type="paragraph" w:styleId="Header">
    <w:name w:val="header"/>
    <w:basedOn w:val="Normal"/>
    <w:link w:val="HeaderChar"/>
    <w:uiPriority w:val="99"/>
    <w:rsid w:val="00E345CE"/>
    <w:pPr>
      <w:tabs>
        <w:tab w:val="center" w:pos="4677"/>
        <w:tab w:val="right" w:pos="9355"/>
      </w:tabs>
    </w:pPr>
  </w:style>
  <w:style w:type="character" w:customStyle="1" w:styleId="HeaderChar">
    <w:name w:val="Header Char"/>
    <w:basedOn w:val="DefaultParagraphFont"/>
    <w:link w:val="Header"/>
    <w:uiPriority w:val="99"/>
    <w:semiHidden/>
    <w:rsid w:val="00E234A4"/>
    <w:rPr>
      <w:sz w:val="24"/>
      <w:szCs w:val="24"/>
    </w:rPr>
  </w:style>
  <w:style w:type="paragraph" w:customStyle="1" w:styleId="xl35">
    <w:name w:val="xl35"/>
    <w:basedOn w:val="Normal"/>
    <w:uiPriority w:val="99"/>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Hyperlink">
    <w:name w:val="Hyperlink"/>
    <w:basedOn w:val="DefaultParagraphFont"/>
    <w:uiPriority w:val="99"/>
    <w:rsid w:val="00E345CE"/>
    <w:rPr>
      <w:rFonts w:cs="Times New Roman"/>
      <w:color w:val="0000FF"/>
      <w:u w:val="single"/>
    </w:rPr>
  </w:style>
  <w:style w:type="character" w:styleId="PageNumber">
    <w:name w:val="page number"/>
    <w:basedOn w:val="DefaultParagraphFont"/>
    <w:uiPriority w:val="99"/>
    <w:rsid w:val="00E345CE"/>
    <w:rPr>
      <w:rFonts w:cs="Times New Roman"/>
    </w:rPr>
  </w:style>
  <w:style w:type="paragraph" w:styleId="BodyText3">
    <w:name w:val="Body Text 3"/>
    <w:basedOn w:val="Normal"/>
    <w:link w:val="BodyText3Char"/>
    <w:uiPriority w:val="99"/>
    <w:rsid w:val="00E345CE"/>
    <w:pPr>
      <w:spacing w:after="120"/>
    </w:pPr>
    <w:rPr>
      <w:sz w:val="16"/>
      <w:szCs w:val="16"/>
    </w:rPr>
  </w:style>
  <w:style w:type="character" w:customStyle="1" w:styleId="BodyText3Char">
    <w:name w:val="Body Text 3 Char"/>
    <w:basedOn w:val="DefaultParagraphFont"/>
    <w:link w:val="BodyText3"/>
    <w:uiPriority w:val="99"/>
    <w:locked/>
    <w:rsid w:val="00436BE6"/>
    <w:rPr>
      <w:rFonts w:cs="Times New Roman"/>
      <w:sz w:val="16"/>
      <w:szCs w:val="16"/>
    </w:rPr>
  </w:style>
  <w:style w:type="character" w:customStyle="1" w:styleId="2">
    <w:name w:val="Знак Знак2"/>
    <w:basedOn w:val="DefaultParagraphFont"/>
    <w:uiPriority w:val="99"/>
    <w:rsid w:val="00E345CE"/>
    <w:rPr>
      <w:rFonts w:cs="Times New Roman"/>
      <w:sz w:val="24"/>
      <w:szCs w:val="24"/>
      <w:lang w:bidi="ar-SA"/>
    </w:rPr>
  </w:style>
  <w:style w:type="paragraph" w:customStyle="1" w:styleId="a">
    <w:name w:val="Знак"/>
    <w:basedOn w:val="Normal"/>
    <w:uiPriority w:val="99"/>
    <w:rsid w:val="00E345CE"/>
    <w:pPr>
      <w:spacing w:after="160" w:line="240" w:lineRule="exact"/>
    </w:pPr>
    <w:rPr>
      <w:rFonts w:ascii="Tahoma" w:hAnsi="Tahoma" w:cs="Tahoma"/>
      <w:sz w:val="18"/>
      <w:szCs w:val="18"/>
      <w:lang w:val="en-US" w:eastAsia="en-US"/>
    </w:rPr>
  </w:style>
  <w:style w:type="paragraph" w:customStyle="1" w:styleId="a0">
    <w:name w:val="Нормальный"/>
    <w:uiPriority w:val="99"/>
    <w:rsid w:val="00E345CE"/>
    <w:pPr>
      <w:autoSpaceDE w:val="0"/>
      <w:autoSpaceDN w:val="0"/>
    </w:pPr>
    <w:rPr>
      <w:rFonts w:ascii="TimesET" w:hAnsi="TimesET"/>
      <w:sz w:val="20"/>
      <w:szCs w:val="20"/>
    </w:rPr>
  </w:style>
  <w:style w:type="paragraph" w:customStyle="1" w:styleId="1">
    <w:name w:val="Обычный1"/>
    <w:next w:val="a0"/>
    <w:uiPriority w:val="99"/>
    <w:rsid w:val="00E345CE"/>
    <w:rPr>
      <w:rFonts w:ascii="TimesET" w:hAnsi="TimesET"/>
      <w:sz w:val="20"/>
      <w:szCs w:val="20"/>
    </w:rPr>
  </w:style>
  <w:style w:type="paragraph" w:styleId="NoSpacing">
    <w:name w:val="No Spacing"/>
    <w:uiPriority w:val="99"/>
    <w:qFormat/>
    <w:rsid w:val="00E345CE"/>
    <w:pPr>
      <w:ind w:firstLine="567"/>
      <w:jc w:val="both"/>
    </w:pPr>
    <w:rPr>
      <w:sz w:val="28"/>
      <w:szCs w:val="20"/>
    </w:rPr>
  </w:style>
  <w:style w:type="paragraph" w:customStyle="1" w:styleId="10">
    <w:name w:val="Абзац списка1"/>
    <w:basedOn w:val="Normal"/>
    <w:uiPriority w:val="99"/>
    <w:rsid w:val="00E345CE"/>
    <w:pPr>
      <w:ind w:left="720"/>
    </w:pPr>
    <w:rPr>
      <w:rFonts w:ascii="Calibri" w:hAnsi="Calibri"/>
      <w:sz w:val="22"/>
      <w:szCs w:val="22"/>
    </w:rPr>
  </w:style>
  <w:style w:type="character" w:styleId="Strong">
    <w:name w:val="Strong"/>
    <w:basedOn w:val="DefaultParagraphFont"/>
    <w:uiPriority w:val="99"/>
    <w:qFormat/>
    <w:rsid w:val="00E345CE"/>
    <w:rPr>
      <w:rFonts w:cs="Times New Roman"/>
      <w:b/>
      <w:bCs/>
    </w:rPr>
  </w:style>
  <w:style w:type="paragraph" w:customStyle="1" w:styleId="ConsPlusNormal">
    <w:name w:val="ConsPlusNormal"/>
    <w:uiPriority w:val="99"/>
    <w:rsid w:val="00E345CE"/>
    <w:pPr>
      <w:autoSpaceDE w:val="0"/>
      <w:autoSpaceDN w:val="0"/>
      <w:adjustRightInd w:val="0"/>
      <w:ind w:firstLine="720"/>
    </w:pPr>
    <w:rPr>
      <w:rFonts w:ascii="Arial" w:hAnsi="Arial" w:cs="Arial"/>
      <w:sz w:val="20"/>
      <w:szCs w:val="20"/>
    </w:rPr>
  </w:style>
  <w:style w:type="paragraph" w:styleId="BalloonText">
    <w:name w:val="Balloon Text"/>
    <w:basedOn w:val="Normal"/>
    <w:link w:val="BalloonTextChar"/>
    <w:uiPriority w:val="99"/>
    <w:semiHidden/>
    <w:rsid w:val="00222131"/>
    <w:rPr>
      <w:rFonts w:ascii="Tahoma" w:hAnsi="Tahoma" w:cs="Tahoma"/>
      <w:sz w:val="16"/>
      <w:szCs w:val="16"/>
    </w:rPr>
  </w:style>
  <w:style w:type="character" w:customStyle="1" w:styleId="BalloonTextChar">
    <w:name w:val="Balloon Text Char"/>
    <w:basedOn w:val="DefaultParagraphFont"/>
    <w:link w:val="BalloonText"/>
    <w:uiPriority w:val="99"/>
    <w:semiHidden/>
    <w:rsid w:val="00E234A4"/>
    <w:rPr>
      <w:sz w:val="0"/>
      <w:szCs w:val="0"/>
    </w:rPr>
  </w:style>
  <w:style w:type="paragraph" w:styleId="DocumentMap">
    <w:name w:val="Document Map"/>
    <w:basedOn w:val="Normal"/>
    <w:link w:val="DocumentMapChar"/>
    <w:uiPriority w:val="99"/>
    <w:semiHidden/>
    <w:rsid w:val="00A27D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E234A4"/>
    <w:rPr>
      <w:sz w:val="0"/>
      <w:szCs w:val="0"/>
    </w:rPr>
  </w:style>
  <w:style w:type="paragraph" w:styleId="ListParagraph">
    <w:name w:val="List Paragraph"/>
    <w:basedOn w:val="Normal"/>
    <w:uiPriority w:val="99"/>
    <w:qFormat/>
    <w:rsid w:val="00A92256"/>
    <w:pPr>
      <w:ind w:left="720"/>
      <w:contextualSpacing/>
    </w:pPr>
  </w:style>
  <w:style w:type="paragraph" w:customStyle="1" w:styleId="11">
    <w:name w:val="Обычный11"/>
    <w:next w:val="a0"/>
    <w:uiPriority w:val="99"/>
    <w:rsid w:val="005971F0"/>
    <w:rPr>
      <w:rFonts w:ascii="TimesET" w:hAnsi="TimesET"/>
      <w:sz w:val="20"/>
      <w:szCs w:val="20"/>
    </w:rPr>
  </w:style>
  <w:style w:type="character" w:customStyle="1" w:styleId="3">
    <w:name w:val="Знак Знак3"/>
    <w:basedOn w:val="DefaultParagraphFont"/>
    <w:uiPriority w:val="99"/>
    <w:rsid w:val="00E345CE"/>
    <w:rPr>
      <w:rFonts w:ascii="Courier New" w:hAnsi="Courier New" w:cs="Courier New"/>
      <w:sz w:val="24"/>
      <w:szCs w:val="24"/>
      <w:lang w:val="ru-RU" w:eastAsia="ru-RU" w:bidi="ar-SA"/>
    </w:rPr>
  </w:style>
  <w:style w:type="character" w:styleId="CommentReference">
    <w:name w:val="annotation reference"/>
    <w:basedOn w:val="DefaultParagraphFont"/>
    <w:uiPriority w:val="99"/>
    <w:rsid w:val="004D3FCD"/>
    <w:rPr>
      <w:rFonts w:cs="Times New Roman"/>
      <w:sz w:val="16"/>
      <w:szCs w:val="16"/>
    </w:rPr>
  </w:style>
  <w:style w:type="paragraph" w:styleId="CommentText">
    <w:name w:val="annotation text"/>
    <w:basedOn w:val="Normal"/>
    <w:link w:val="CommentTextChar"/>
    <w:uiPriority w:val="99"/>
    <w:rsid w:val="004D3FCD"/>
    <w:rPr>
      <w:sz w:val="20"/>
      <w:szCs w:val="20"/>
    </w:rPr>
  </w:style>
  <w:style w:type="character" w:customStyle="1" w:styleId="CommentTextChar">
    <w:name w:val="Comment Text Char"/>
    <w:basedOn w:val="DefaultParagraphFont"/>
    <w:link w:val="CommentText"/>
    <w:uiPriority w:val="99"/>
    <w:locked/>
    <w:rsid w:val="00767596"/>
    <w:rPr>
      <w:rFonts w:cs="Times New Roman"/>
    </w:rPr>
  </w:style>
  <w:style w:type="paragraph" w:styleId="CommentSubject">
    <w:name w:val="annotation subject"/>
    <w:basedOn w:val="CommentText"/>
    <w:next w:val="CommentText"/>
    <w:link w:val="CommentSubjectChar"/>
    <w:uiPriority w:val="99"/>
    <w:rsid w:val="004D3FCD"/>
    <w:rPr>
      <w:b/>
      <w:bCs/>
    </w:rPr>
  </w:style>
  <w:style w:type="character" w:customStyle="1" w:styleId="CommentSubjectChar">
    <w:name w:val="Comment Subject Char"/>
    <w:basedOn w:val="CommentTextChar"/>
    <w:link w:val="CommentSubject"/>
    <w:uiPriority w:val="99"/>
    <w:locked/>
    <w:rsid w:val="00767596"/>
    <w:rPr>
      <w:b/>
      <w:bCs/>
    </w:rPr>
  </w:style>
  <w:style w:type="paragraph" w:customStyle="1" w:styleId="20">
    <w:name w:val="Знак2"/>
    <w:basedOn w:val="Normal"/>
    <w:uiPriority w:val="99"/>
    <w:rsid w:val="00767596"/>
    <w:pPr>
      <w:spacing w:after="160" w:line="240" w:lineRule="exact"/>
    </w:pPr>
    <w:rPr>
      <w:rFonts w:ascii="Tahoma" w:hAnsi="Tahoma" w:cs="Tahoma"/>
      <w:sz w:val="18"/>
      <w:szCs w:val="18"/>
      <w:lang w:val="en-US" w:eastAsia="en-US"/>
    </w:rPr>
  </w:style>
  <w:style w:type="paragraph" w:customStyle="1" w:styleId="21">
    <w:name w:val="Обычный2"/>
    <w:next w:val="a0"/>
    <w:uiPriority w:val="99"/>
    <w:rsid w:val="00767596"/>
    <w:rPr>
      <w:rFonts w:ascii="TimesET" w:hAnsi="TimesET"/>
      <w:sz w:val="20"/>
      <w:szCs w:val="20"/>
    </w:rPr>
  </w:style>
  <w:style w:type="paragraph" w:customStyle="1" w:styleId="22">
    <w:name w:val="Абзац списка2"/>
    <w:basedOn w:val="Normal"/>
    <w:uiPriority w:val="99"/>
    <w:rsid w:val="00767596"/>
    <w:pPr>
      <w:ind w:left="720"/>
    </w:pPr>
    <w:rPr>
      <w:rFonts w:ascii="Calibri" w:hAnsi="Calibri"/>
      <w:sz w:val="22"/>
      <w:szCs w:val="22"/>
    </w:rPr>
  </w:style>
  <w:style w:type="paragraph" w:styleId="FootnoteText">
    <w:name w:val="footnote text"/>
    <w:basedOn w:val="Normal"/>
    <w:link w:val="FootnoteTextChar"/>
    <w:uiPriority w:val="99"/>
    <w:rsid w:val="0015660E"/>
    <w:rPr>
      <w:sz w:val="20"/>
      <w:szCs w:val="20"/>
    </w:rPr>
  </w:style>
  <w:style w:type="character" w:customStyle="1" w:styleId="FootnoteTextChar">
    <w:name w:val="Footnote Text Char"/>
    <w:basedOn w:val="DefaultParagraphFont"/>
    <w:link w:val="FootnoteText"/>
    <w:uiPriority w:val="99"/>
    <w:semiHidden/>
    <w:rsid w:val="00E234A4"/>
    <w:rPr>
      <w:sz w:val="20"/>
      <w:szCs w:val="20"/>
    </w:rPr>
  </w:style>
  <w:style w:type="character" w:styleId="FootnoteReference">
    <w:name w:val="footnote reference"/>
    <w:basedOn w:val="DefaultParagraphFont"/>
    <w:uiPriority w:val="99"/>
    <w:rsid w:val="0015660E"/>
    <w:rPr>
      <w:rFonts w:cs="Times New Roman"/>
      <w:vertAlign w:val="superscript"/>
    </w:rPr>
  </w:style>
  <w:style w:type="paragraph" w:styleId="BodyTextIndent3">
    <w:name w:val="Body Text Indent 3"/>
    <w:basedOn w:val="Normal"/>
    <w:link w:val="BodyTextIndent3Char"/>
    <w:uiPriority w:val="99"/>
    <w:rsid w:val="00B7129C"/>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B7129C"/>
    <w:rPr>
      <w:rFonts w:cs="Times New Roman"/>
      <w:sz w:val="16"/>
      <w:szCs w:val="16"/>
    </w:rPr>
  </w:style>
  <w:style w:type="character" w:customStyle="1" w:styleId="30">
    <w:name w:val="Основной текст (3)_"/>
    <w:link w:val="31"/>
    <w:uiPriority w:val="99"/>
    <w:locked/>
    <w:rsid w:val="00B7129C"/>
    <w:rPr>
      <w:shd w:val="clear" w:color="auto" w:fill="FFFFFF"/>
    </w:rPr>
  </w:style>
  <w:style w:type="paragraph" w:customStyle="1" w:styleId="31">
    <w:name w:val="Основной текст (3)1"/>
    <w:basedOn w:val="Normal"/>
    <w:link w:val="30"/>
    <w:uiPriority w:val="99"/>
    <w:rsid w:val="00B7129C"/>
    <w:pPr>
      <w:shd w:val="clear" w:color="auto" w:fill="FFFFFF"/>
      <w:spacing w:line="310" w:lineRule="exact"/>
      <w:ind w:firstLine="660"/>
      <w:jc w:val="both"/>
    </w:pPr>
    <w:rPr>
      <w:sz w:val="20"/>
      <w:szCs w:val="20"/>
    </w:rPr>
  </w:style>
  <w:style w:type="paragraph" w:customStyle="1" w:styleId="a1">
    <w:name w:val="Знак Знак Знак Знак"/>
    <w:basedOn w:val="Normal"/>
    <w:uiPriority w:val="99"/>
    <w:rsid w:val="00924662"/>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795638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23</Pages>
  <Words>8709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subject/>
  <dc:creator>7601</dc:creator>
  <cp:keywords/>
  <dc:description/>
  <cp:lastModifiedBy>6612</cp:lastModifiedBy>
  <cp:revision>3</cp:revision>
  <cp:lastPrinted>2012-10-29T07:43:00Z</cp:lastPrinted>
  <dcterms:created xsi:type="dcterms:W3CDTF">2015-08-04T14:53:00Z</dcterms:created>
  <dcterms:modified xsi:type="dcterms:W3CDTF">2015-08-06T12:38:00Z</dcterms:modified>
</cp:coreProperties>
</file>