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465" w:rsidRDefault="00EB1465">
      <w:pPr>
        <w:pStyle w:val="ae"/>
        <w:rPr>
          <w:szCs w:val="32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DD2CB5" w:rsidRDefault="00EB1465">
      <w:pPr>
        <w:pStyle w:val="ae"/>
        <w:rPr>
          <w:szCs w:val="32"/>
        </w:rPr>
      </w:pPr>
      <w:r w:rsidRPr="00EB1465">
        <w:rPr>
          <w:szCs w:val="32"/>
        </w:rPr>
        <w:t>Техническ</w:t>
      </w:r>
      <w:r w:rsidR="00B776DF">
        <w:rPr>
          <w:szCs w:val="32"/>
        </w:rPr>
        <w:t>ИЕ ТРЕБ</w:t>
      </w:r>
      <w:r w:rsidR="00F14A46">
        <w:rPr>
          <w:szCs w:val="32"/>
        </w:rPr>
        <w:t>о</w:t>
      </w:r>
      <w:r w:rsidR="00B776DF">
        <w:rPr>
          <w:szCs w:val="32"/>
        </w:rPr>
        <w:t>ВАНИЯ</w:t>
      </w:r>
    </w:p>
    <w:p w:rsidR="00EB1465" w:rsidRDefault="00B776DF" w:rsidP="00F14A46">
      <w:pPr>
        <w:pStyle w:val="ae"/>
        <w:suppressAutoHyphens/>
        <w:rPr>
          <w:szCs w:val="32"/>
        </w:rPr>
      </w:pPr>
      <w:r>
        <w:rPr>
          <w:szCs w:val="32"/>
        </w:rPr>
        <w:t>К</w:t>
      </w:r>
      <w:r w:rsidR="00C207F0" w:rsidRPr="00C207F0">
        <w:rPr>
          <w:szCs w:val="32"/>
        </w:rPr>
        <w:t xml:space="preserve"> </w:t>
      </w:r>
      <w:r w:rsidR="00BE7CA8">
        <w:rPr>
          <w:szCs w:val="32"/>
        </w:rPr>
        <w:t>обеспечени</w:t>
      </w:r>
      <w:r>
        <w:rPr>
          <w:szCs w:val="32"/>
        </w:rPr>
        <w:t>ю</w:t>
      </w:r>
      <w:r w:rsidR="00BE7CA8">
        <w:rPr>
          <w:szCs w:val="32"/>
        </w:rPr>
        <w:t xml:space="preserve"> сервиса покопийной печати </w:t>
      </w:r>
      <w:r w:rsidR="008B42C4">
        <w:rPr>
          <w:szCs w:val="32"/>
        </w:rPr>
        <w:t xml:space="preserve">работникам </w:t>
      </w:r>
      <w:r w:rsidR="00BE7CA8">
        <w:rPr>
          <w:szCs w:val="32"/>
        </w:rPr>
        <w:t xml:space="preserve">офиса </w:t>
      </w:r>
      <w:r w:rsidR="00DA24E5">
        <w:rPr>
          <w:szCs w:val="32"/>
        </w:rPr>
        <w:t>ОАО «Атомредметзолото»</w:t>
      </w: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Pr="009C5E0B" w:rsidRDefault="00EB1465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BE7CA8" w:rsidRDefault="00986F8A">
      <w:pPr>
        <w:pStyle w:val="ae"/>
        <w:rPr>
          <w:szCs w:val="32"/>
          <w:lang w:val="en-US"/>
        </w:rPr>
      </w:pPr>
      <w:r>
        <w:rPr>
          <w:szCs w:val="32"/>
        </w:rPr>
        <w:t>Москва, 201</w:t>
      </w:r>
      <w:r w:rsidR="00BE7CA8">
        <w:rPr>
          <w:szCs w:val="32"/>
          <w:lang w:val="en-US"/>
        </w:rPr>
        <w:t>2</w:t>
      </w:r>
    </w:p>
    <w:p w:rsidR="00986F8A" w:rsidRPr="009C5E0B" w:rsidRDefault="00986F8A">
      <w:pPr>
        <w:pStyle w:val="ae"/>
        <w:rPr>
          <w:szCs w:val="32"/>
        </w:rPr>
      </w:pPr>
    </w:p>
    <w:p w:rsidR="00DD2CB5" w:rsidRDefault="00DD2CB5">
      <w:pPr>
        <w:rPr>
          <w:b/>
          <w:bCs/>
          <w:caps/>
          <w:sz w:val="28"/>
        </w:rPr>
      </w:pPr>
      <w:r>
        <w:rPr>
          <w:sz w:val="28"/>
        </w:rPr>
        <w:br w:type="page"/>
      </w:r>
    </w:p>
    <w:p w:rsidR="0043353C" w:rsidRDefault="00636714" w:rsidP="0043353C">
      <w:pPr>
        <w:pStyle w:val="ae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AB086B" w:rsidRDefault="007C245A" w:rsidP="00EF25FE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smallCaps/>
          <w:noProof/>
          <w:sz w:val="22"/>
          <w:szCs w:val="22"/>
        </w:rPr>
      </w:pPr>
      <w:r>
        <w:fldChar w:fldCharType="begin"/>
      </w:r>
      <w:r w:rsidR="00636714">
        <w:instrText xml:space="preserve"> TOC \o "1-2" \h \z </w:instrText>
      </w:r>
      <w:r>
        <w:fldChar w:fldCharType="separate"/>
      </w:r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23" w:history="1">
        <w:r w:rsidR="00EF25FE">
          <w:rPr>
            <w:rStyle w:val="ac"/>
            <w:noProof/>
            <w:lang w:val="en-US"/>
          </w:rPr>
          <w:t>1</w:t>
        </w:r>
        <w:r w:rsidR="00AB086B" w:rsidRPr="0040527A">
          <w:rPr>
            <w:rStyle w:val="ac"/>
            <w:noProof/>
            <w:lang w:val="en-US"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общие положения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_Toc324585623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4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24" w:history="1">
        <w:r w:rsidR="00EF25FE">
          <w:rPr>
            <w:rStyle w:val="ac"/>
            <w:noProof/>
            <w:lang w:val="en-US"/>
          </w:rPr>
          <w:t>2</w:t>
        </w:r>
        <w:r w:rsidR="00AB086B" w:rsidRPr="0040527A">
          <w:rPr>
            <w:rStyle w:val="ac"/>
            <w:noProof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Основные термины, сокращения, обозначения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_Toc324585624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5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25" w:history="1">
        <w:r w:rsidR="00EF25FE">
          <w:rPr>
            <w:rStyle w:val="ac"/>
            <w:noProof/>
            <w:lang w:val="en-US"/>
          </w:rPr>
          <w:t>2</w:t>
        </w:r>
        <w:r w:rsidR="00AB086B" w:rsidRPr="0040527A">
          <w:rPr>
            <w:rStyle w:val="ac"/>
            <w:noProof/>
          </w:rPr>
          <w:t>.1.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Основные термины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_Toc324585625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5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26" w:history="1">
        <w:r w:rsidR="00EF25FE">
          <w:rPr>
            <w:rStyle w:val="ac"/>
            <w:noProof/>
            <w:lang w:val="en-US"/>
          </w:rPr>
          <w:t>2</w:t>
        </w:r>
        <w:r w:rsidR="00AB086B" w:rsidRPr="0040527A">
          <w:rPr>
            <w:rStyle w:val="ac"/>
            <w:noProof/>
          </w:rPr>
          <w:t>.2.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Сокращения и обозначения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_Toc324585626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5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27" w:history="1">
        <w:r w:rsidR="00EF25FE">
          <w:rPr>
            <w:rStyle w:val="ac"/>
            <w:noProof/>
            <w:lang w:val="en-US"/>
          </w:rPr>
          <w:t>3</w:t>
        </w:r>
        <w:r w:rsidR="00AB086B" w:rsidRPr="0040527A">
          <w:rPr>
            <w:rStyle w:val="ac"/>
            <w:noProof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Требования к составу и уровню оказания услуг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_Toc324585627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6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28" w:history="1">
        <w:r w:rsidR="00EF25FE">
          <w:rPr>
            <w:rStyle w:val="ac"/>
            <w:noProof/>
            <w:lang w:val="en-US"/>
          </w:rPr>
          <w:t>3</w:t>
        </w:r>
        <w:r w:rsidR="00AB086B" w:rsidRPr="0040527A">
          <w:rPr>
            <w:rStyle w:val="ac"/>
            <w:noProof/>
          </w:rPr>
          <w:t>.1.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Исходные данные для предоставления услуг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_Toc324585628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6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29" w:history="1">
        <w:r w:rsidR="00EF25FE">
          <w:rPr>
            <w:rStyle w:val="ac"/>
            <w:noProof/>
            <w:lang w:val="en-US"/>
          </w:rPr>
          <w:t>3</w:t>
        </w:r>
        <w:r w:rsidR="00AB086B" w:rsidRPr="0040527A">
          <w:rPr>
            <w:rStyle w:val="ac"/>
            <w:noProof/>
          </w:rPr>
          <w:t>.2.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Состав и уровень оказание услуг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_Toc324585629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7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0" w:history="1">
        <w:r w:rsidR="00EF25FE">
          <w:rPr>
            <w:rStyle w:val="ac"/>
            <w:noProof/>
            <w:lang w:val="en-US"/>
          </w:rPr>
          <w:t>3</w:t>
        </w:r>
        <w:r w:rsidR="00AB086B" w:rsidRPr="0040527A">
          <w:rPr>
            <w:rStyle w:val="ac"/>
            <w:noProof/>
          </w:rPr>
          <w:t>.3.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Требования к отчетности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_Toc324585630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8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1" w:history="1">
        <w:r w:rsidR="00EF25FE">
          <w:rPr>
            <w:rStyle w:val="ac"/>
            <w:noProof/>
            <w:lang w:val="en-US"/>
          </w:rPr>
          <w:t>3</w:t>
        </w:r>
        <w:r w:rsidR="00AB086B" w:rsidRPr="0040527A">
          <w:rPr>
            <w:rStyle w:val="ac"/>
            <w:noProof/>
          </w:rPr>
          <w:t>.4.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Требования к качеству предоставляемых услуг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_Toc324585631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9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2" w:history="1">
        <w:r w:rsidR="00EF25FE">
          <w:rPr>
            <w:rStyle w:val="ac"/>
            <w:noProof/>
            <w:lang w:val="en-US"/>
          </w:rPr>
          <w:t>3</w:t>
        </w:r>
        <w:r w:rsidR="00AB086B" w:rsidRPr="0040527A">
          <w:rPr>
            <w:rStyle w:val="ac"/>
            <w:noProof/>
          </w:rPr>
          <w:t>.5.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Порядок оплаты услуг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_Toc324585632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9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3" w:history="1">
        <w:r w:rsidR="00EF25FE">
          <w:rPr>
            <w:rStyle w:val="ac"/>
            <w:noProof/>
            <w:lang w:val="en-US"/>
          </w:rPr>
          <w:t>3</w:t>
        </w:r>
        <w:r w:rsidR="00AB086B" w:rsidRPr="0040527A">
          <w:rPr>
            <w:rStyle w:val="ac"/>
            <w:noProof/>
          </w:rPr>
          <w:t>.6.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Ответственность исполнителя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_Toc324585633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10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34" w:history="1">
        <w:r w:rsidR="00EF25FE">
          <w:rPr>
            <w:rStyle w:val="ac"/>
            <w:noProof/>
            <w:lang w:val="en-US"/>
          </w:rPr>
          <w:t>4</w:t>
        </w:r>
        <w:r w:rsidR="00AB086B" w:rsidRPr="0040527A">
          <w:rPr>
            <w:rStyle w:val="ac"/>
            <w:noProof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Требования к численности и квалификации персонала Исполнителя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_Toc324585634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10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5" w:history="1">
        <w:r w:rsidR="00EF25FE">
          <w:rPr>
            <w:rStyle w:val="ac"/>
            <w:noProof/>
            <w:lang w:val="en-US"/>
          </w:rPr>
          <w:t>4</w:t>
        </w:r>
        <w:r w:rsidR="00AB086B" w:rsidRPr="0040527A">
          <w:rPr>
            <w:rStyle w:val="ac"/>
            <w:noProof/>
          </w:rPr>
          <w:t>.1.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Исполнитель должен обладать: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_Toc324585635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10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6" w:history="1">
        <w:r w:rsidR="00EF25FE">
          <w:rPr>
            <w:rStyle w:val="ac"/>
            <w:noProof/>
            <w:lang w:val="en-US"/>
          </w:rPr>
          <w:t>4</w:t>
        </w:r>
        <w:r w:rsidR="00AB086B" w:rsidRPr="0040527A">
          <w:rPr>
            <w:rStyle w:val="ac"/>
            <w:noProof/>
          </w:rPr>
          <w:t>.2.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Исполнитель должен гарантировать, что выполнение работ по договору будут осуществлять специалисты указанной квалификации.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_Toc324585636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10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7" w:history="1">
        <w:r w:rsidR="00EF25FE">
          <w:rPr>
            <w:rStyle w:val="ac"/>
            <w:noProof/>
            <w:lang w:val="en-US"/>
          </w:rPr>
          <w:t>4</w:t>
        </w:r>
        <w:r w:rsidR="00AB086B" w:rsidRPr="0040527A">
          <w:rPr>
            <w:rStyle w:val="ac"/>
            <w:noProof/>
          </w:rPr>
          <w:t>.3.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Привлечение субподрядчиков на выполнение работ не допускается.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_Toc324585637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10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38" w:history="1">
        <w:r w:rsidR="00EF25FE">
          <w:rPr>
            <w:rStyle w:val="ac"/>
            <w:noProof/>
            <w:lang w:val="en-US"/>
          </w:rPr>
          <w:t>5</w:t>
        </w:r>
        <w:r w:rsidR="00AB086B" w:rsidRPr="0040527A">
          <w:rPr>
            <w:rStyle w:val="ac"/>
            <w:noProof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Требования к  Исполнителю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_Toc324585638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10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39" w:history="1">
        <w:r w:rsidR="00EF25FE">
          <w:rPr>
            <w:rStyle w:val="ac"/>
            <w:noProof/>
            <w:lang w:val="en-US"/>
          </w:rPr>
          <w:t>5</w:t>
        </w:r>
        <w:r w:rsidR="00AB086B" w:rsidRPr="0040527A">
          <w:rPr>
            <w:rStyle w:val="ac"/>
            <w:noProof/>
          </w:rPr>
          <w:t>.1.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Требования к Исполнителю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_Toc324585639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10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24585640" w:history="1">
        <w:r w:rsidR="00EF25FE">
          <w:rPr>
            <w:rStyle w:val="ac"/>
            <w:noProof/>
            <w:lang w:val="en-US"/>
          </w:rPr>
          <w:t>5</w:t>
        </w:r>
        <w:r w:rsidR="00AB086B" w:rsidRPr="0040527A">
          <w:rPr>
            <w:rStyle w:val="ac"/>
            <w:noProof/>
          </w:rPr>
          <w:t>.2.</w:t>
        </w:r>
        <w:r w:rsidR="00AB086B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Требования к коммерческому предложению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_Toc324585640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11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41" w:history="1">
        <w:r w:rsidR="00EF25FE">
          <w:rPr>
            <w:rStyle w:val="ac"/>
            <w:noProof/>
            <w:lang w:val="en-US"/>
          </w:rPr>
          <w:t>6</w:t>
        </w:r>
        <w:r w:rsidR="00AB086B" w:rsidRPr="0040527A">
          <w:rPr>
            <w:rStyle w:val="ac"/>
            <w:noProof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Приложение 1. Список драйверов, установленных на принт-сервере Заказчика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_Toc324585641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11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42" w:history="1">
        <w:r w:rsidR="00EF25FE">
          <w:rPr>
            <w:rStyle w:val="ac"/>
            <w:noProof/>
            <w:lang w:val="en-US"/>
          </w:rPr>
          <w:t>7</w:t>
        </w:r>
        <w:r w:rsidR="00AB086B" w:rsidRPr="0040527A">
          <w:rPr>
            <w:rStyle w:val="ac"/>
            <w:noProof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Приложение 2. Отчет о количестве и стоимости отпечатков по всем устройствам в разрезе подразделений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_Toc324585642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12</w:t>
        </w:r>
        <w:r w:rsidR="007C245A">
          <w:rPr>
            <w:noProof/>
            <w:webHidden/>
          </w:rPr>
          <w:fldChar w:fldCharType="end"/>
        </w:r>
      </w:hyperlink>
    </w:p>
    <w:p w:rsidR="00AB086B" w:rsidRDefault="00091DB6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24585643" w:history="1">
        <w:r w:rsidR="00EF25FE">
          <w:rPr>
            <w:rStyle w:val="ac"/>
            <w:noProof/>
            <w:lang w:val="en-US"/>
          </w:rPr>
          <w:t>8</w:t>
        </w:r>
        <w:r w:rsidR="00AB086B" w:rsidRPr="0040527A">
          <w:rPr>
            <w:rStyle w:val="ac"/>
            <w:noProof/>
          </w:rPr>
          <w:t>.</w:t>
        </w:r>
        <w:r w:rsidR="00AB086B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AB086B" w:rsidRPr="0040527A">
          <w:rPr>
            <w:rStyle w:val="ac"/>
            <w:noProof/>
          </w:rPr>
          <w:t>Приложение 3. Детализированный отчет по обращениям Заказчика за отчетный период</w:t>
        </w:r>
        <w:r w:rsidR="00AB086B">
          <w:rPr>
            <w:noProof/>
            <w:webHidden/>
          </w:rPr>
          <w:tab/>
        </w:r>
        <w:r w:rsidR="007C245A">
          <w:rPr>
            <w:noProof/>
            <w:webHidden/>
          </w:rPr>
          <w:fldChar w:fldCharType="begin"/>
        </w:r>
        <w:r w:rsidR="00AB086B">
          <w:rPr>
            <w:noProof/>
            <w:webHidden/>
          </w:rPr>
          <w:instrText xml:space="preserve"> PAGEREF _Toc324585643 \h </w:instrText>
        </w:r>
        <w:r w:rsidR="007C245A">
          <w:rPr>
            <w:noProof/>
            <w:webHidden/>
          </w:rPr>
        </w:r>
        <w:r w:rsidR="007C245A">
          <w:rPr>
            <w:noProof/>
            <w:webHidden/>
          </w:rPr>
          <w:fldChar w:fldCharType="separate"/>
        </w:r>
        <w:r w:rsidR="00AF068A">
          <w:rPr>
            <w:noProof/>
            <w:webHidden/>
          </w:rPr>
          <w:t>12</w:t>
        </w:r>
        <w:r w:rsidR="007C245A">
          <w:rPr>
            <w:noProof/>
            <w:webHidden/>
          </w:rPr>
          <w:fldChar w:fldCharType="end"/>
        </w:r>
      </w:hyperlink>
    </w:p>
    <w:p w:rsidR="00636714" w:rsidRDefault="007C245A">
      <w:r>
        <w:fldChar w:fldCharType="end"/>
      </w:r>
    </w:p>
    <w:p w:rsidR="00636714" w:rsidRDefault="00636714">
      <w:r>
        <w:br w:type="page"/>
      </w:r>
    </w:p>
    <w:p w:rsidR="00BC2C50" w:rsidRPr="00326F09" w:rsidRDefault="00BC2C50" w:rsidP="00BC2C50">
      <w:pPr>
        <w:pStyle w:val="1"/>
        <w:numPr>
          <w:ilvl w:val="0"/>
          <w:numId w:val="0"/>
        </w:numPr>
        <w:ind w:left="360"/>
      </w:pPr>
    </w:p>
    <w:p w:rsidR="00EB1465" w:rsidRDefault="00067E2D" w:rsidP="002D79EC">
      <w:pPr>
        <w:pStyle w:val="1"/>
        <w:numPr>
          <w:ilvl w:val="0"/>
          <w:numId w:val="28"/>
        </w:numPr>
        <w:rPr>
          <w:lang w:val="en-US"/>
        </w:rPr>
      </w:pPr>
      <w:bookmarkStart w:id="5" w:name="_Toc324585623"/>
      <w:r>
        <w:t>общие положения</w:t>
      </w:r>
      <w:bookmarkEnd w:id="5"/>
      <w:r>
        <w:t xml:space="preserve"> </w:t>
      </w:r>
    </w:p>
    <w:p w:rsidR="00DB4072" w:rsidRPr="00DB4072" w:rsidRDefault="00DB4072" w:rsidP="00DB4072">
      <w:pPr>
        <w:rPr>
          <w:lang w:val="en-US"/>
        </w:rPr>
      </w:pPr>
    </w:p>
    <w:p w:rsidR="00D8116F" w:rsidRDefault="00AC0ED2" w:rsidP="002D79EC">
      <w:pPr>
        <w:pStyle w:val="a4"/>
        <w:numPr>
          <w:ilvl w:val="1"/>
          <w:numId w:val="28"/>
        </w:numPr>
      </w:pPr>
      <w:bookmarkStart w:id="6" w:name="_Toc524856696"/>
      <w:bookmarkStart w:id="7" w:name="_Toc536248886"/>
      <w:bookmarkStart w:id="8" w:name="_Toc524833638"/>
      <w:bookmarkStart w:id="9" w:name="_Toc524836833"/>
      <w:bookmarkStart w:id="10" w:name="_Toc524837343"/>
      <w:bookmarkEnd w:id="0"/>
      <w:bookmarkEnd w:id="1"/>
      <w:bookmarkEnd w:id="2"/>
      <w:bookmarkEnd w:id="3"/>
      <w:bookmarkEnd w:id="4"/>
      <w:r w:rsidRPr="00AC0ED2">
        <w:t xml:space="preserve"> </w:t>
      </w:r>
      <w:r w:rsidR="00DD2CB5">
        <w:t>Настоящ</w:t>
      </w:r>
      <w:r w:rsidR="00B776DF">
        <w:t>и</w:t>
      </w:r>
      <w:r w:rsidR="00B57440">
        <w:t>е</w:t>
      </w:r>
      <w:r w:rsidR="004E54BE" w:rsidRPr="00611AE7">
        <w:t xml:space="preserve"> </w:t>
      </w:r>
      <w:r w:rsidR="00DA24E5">
        <w:t>Техническ</w:t>
      </w:r>
      <w:r w:rsidR="00B776DF">
        <w:t>ие</w:t>
      </w:r>
      <w:r w:rsidR="00D97AC5">
        <w:t xml:space="preserve"> </w:t>
      </w:r>
      <w:r w:rsidR="00B776DF">
        <w:t>требования</w:t>
      </w:r>
      <w:r w:rsidR="00D97AC5">
        <w:t xml:space="preserve"> </w:t>
      </w:r>
      <w:r w:rsidR="007A4AF6" w:rsidRPr="00611AE7">
        <w:t>описыва</w:t>
      </w:r>
      <w:r w:rsidR="00B776DF">
        <w:t>ю</w:t>
      </w:r>
      <w:r w:rsidR="00D97AC5">
        <w:t xml:space="preserve">т </w:t>
      </w:r>
      <w:r w:rsidR="00D8116F">
        <w:t>требования</w:t>
      </w:r>
      <w:r w:rsidR="002B6522">
        <w:t xml:space="preserve"> к составу, </w:t>
      </w:r>
      <w:r w:rsidR="00E43231">
        <w:t xml:space="preserve">регламенту </w:t>
      </w:r>
      <w:r w:rsidR="002B6522">
        <w:t>и к</w:t>
      </w:r>
      <w:r w:rsidR="002B6522">
        <w:t>а</w:t>
      </w:r>
      <w:r w:rsidR="002B6522">
        <w:t xml:space="preserve">честву </w:t>
      </w:r>
      <w:r w:rsidR="00E43231">
        <w:t xml:space="preserve">работ по </w:t>
      </w:r>
      <w:r w:rsidR="00E22A72">
        <w:t>предоставлению сервиса покопийной печати работникам ОАО</w:t>
      </w:r>
      <w:r w:rsidR="00A73596" w:rsidRPr="00AC0ED2">
        <w:t> </w:t>
      </w:r>
      <w:r w:rsidR="00E22A72">
        <w:t>«Атомредметзолото»</w:t>
      </w:r>
      <w:r w:rsidR="002B6522">
        <w:t>.</w:t>
      </w:r>
    </w:p>
    <w:p w:rsidR="009204D8" w:rsidRDefault="002D79EC" w:rsidP="002D79EC">
      <w:pPr>
        <w:pStyle w:val="a4"/>
        <w:numPr>
          <w:ilvl w:val="1"/>
          <w:numId w:val="28"/>
        </w:numPr>
      </w:pPr>
      <w:r w:rsidRPr="002D79EC">
        <w:t xml:space="preserve"> </w:t>
      </w:r>
      <w:r w:rsidR="009204D8" w:rsidRPr="00B302F9">
        <w:t>Заказчик</w:t>
      </w:r>
      <w:r w:rsidR="009204D8">
        <w:t xml:space="preserve"> </w:t>
      </w:r>
      <w:r w:rsidR="002A1B3F">
        <w:t>–</w:t>
      </w:r>
      <w:r w:rsidR="009204D8">
        <w:t xml:space="preserve"> </w:t>
      </w:r>
      <w:r w:rsidR="002A1B3F">
        <w:t xml:space="preserve">Открытое акционерное общество </w:t>
      </w:r>
      <w:r w:rsidR="009204D8" w:rsidRPr="00A56168">
        <w:t>«</w:t>
      </w:r>
      <w:r w:rsidR="002A1B3F">
        <w:t>Атомредметзолото</w:t>
      </w:r>
      <w:r w:rsidR="009204D8" w:rsidRPr="00A56168">
        <w:t>»</w:t>
      </w:r>
      <w:r w:rsidR="00DD2CB5">
        <w:t>.</w:t>
      </w:r>
    </w:p>
    <w:p w:rsidR="00A136D3" w:rsidRPr="000E1B36" w:rsidRDefault="002D79EC" w:rsidP="002D79EC">
      <w:pPr>
        <w:pStyle w:val="a4"/>
        <w:numPr>
          <w:ilvl w:val="1"/>
          <w:numId w:val="28"/>
        </w:numPr>
      </w:pPr>
      <w:r w:rsidRPr="002D79EC">
        <w:t xml:space="preserve"> </w:t>
      </w:r>
      <w:r w:rsidR="007D4993">
        <w:t>Исполнитель</w:t>
      </w:r>
      <w:r w:rsidR="009204D8">
        <w:t xml:space="preserve"> – организация, выбранная Заказчиком на основании результатов кон</w:t>
      </w:r>
      <w:r w:rsidR="00D8116F">
        <w:t>кур</w:t>
      </w:r>
      <w:r w:rsidR="00D8116F">
        <w:t>с</w:t>
      </w:r>
      <w:r w:rsidR="00D8116F">
        <w:t>ных процедур</w:t>
      </w:r>
      <w:r w:rsidR="009204D8">
        <w:t>.</w:t>
      </w:r>
    </w:p>
    <w:p w:rsidR="005E2DB3" w:rsidRDefault="002D79EC" w:rsidP="002D79EC">
      <w:pPr>
        <w:pStyle w:val="a4"/>
        <w:numPr>
          <w:ilvl w:val="1"/>
          <w:numId w:val="28"/>
        </w:numPr>
      </w:pPr>
      <w:r w:rsidRPr="002D79EC">
        <w:t xml:space="preserve"> </w:t>
      </w:r>
      <w:r w:rsidR="0052432D">
        <w:t xml:space="preserve">Основание для выполнения работ – </w:t>
      </w:r>
      <w:r w:rsidR="00E43231">
        <w:t>план работ дирекции по информационным технол</w:t>
      </w:r>
      <w:r w:rsidR="00E43231">
        <w:t>о</w:t>
      </w:r>
      <w:r w:rsidR="00E43231">
        <w:t>гиям, утвержденный Генеральным директором ОАО «Атомредметзолото»</w:t>
      </w:r>
      <w:r w:rsidR="009C52B2">
        <w:t>.</w:t>
      </w:r>
      <w:r w:rsidR="005E2DB3">
        <w:t xml:space="preserve"> </w:t>
      </w:r>
    </w:p>
    <w:p w:rsidR="009C52B2" w:rsidRDefault="002D79EC" w:rsidP="002D79EC">
      <w:pPr>
        <w:pStyle w:val="a4"/>
        <w:numPr>
          <w:ilvl w:val="1"/>
          <w:numId w:val="28"/>
        </w:numPr>
      </w:pPr>
      <w:r w:rsidRPr="002D79EC">
        <w:t xml:space="preserve"> </w:t>
      </w:r>
      <w:r w:rsidR="005E2DB3">
        <w:t>Финансирование работ планируется за счет средств, предусмотренных в бюджете ИТ ОАО «Атомредметзолото».</w:t>
      </w:r>
    </w:p>
    <w:p w:rsidR="00885907" w:rsidRDefault="002D79EC" w:rsidP="002D79EC">
      <w:pPr>
        <w:pStyle w:val="a4"/>
        <w:numPr>
          <w:ilvl w:val="1"/>
          <w:numId w:val="28"/>
        </w:numPr>
      </w:pPr>
      <w:r w:rsidRPr="002D79EC">
        <w:t xml:space="preserve"> </w:t>
      </w:r>
      <w:r w:rsidR="009F6604" w:rsidRPr="00B302F9">
        <w:t xml:space="preserve">Целями </w:t>
      </w:r>
      <w:r w:rsidR="009F6604">
        <w:t>работ является</w:t>
      </w:r>
      <w:r w:rsidR="00B776DF">
        <w:t>:</w:t>
      </w:r>
    </w:p>
    <w:p w:rsidR="00885907" w:rsidRDefault="002D79EC" w:rsidP="002D79EC">
      <w:pPr>
        <w:pStyle w:val="a4"/>
        <w:numPr>
          <w:ilvl w:val="1"/>
          <w:numId w:val="28"/>
        </w:numPr>
      </w:pPr>
      <w:r w:rsidRPr="002D79EC">
        <w:t xml:space="preserve"> </w:t>
      </w:r>
      <w:r w:rsidR="00885907">
        <w:t>К</w:t>
      </w:r>
      <w:r w:rsidR="008B42C4">
        <w:t xml:space="preserve">ачественное </w:t>
      </w:r>
      <w:r w:rsidR="0033073D">
        <w:t>о</w:t>
      </w:r>
      <w:r w:rsidR="0033073D" w:rsidRPr="0033073D">
        <w:t xml:space="preserve">беспечение </w:t>
      </w:r>
      <w:r w:rsidR="008B42C4" w:rsidRPr="008B42C4">
        <w:t xml:space="preserve">сервисом печати </w:t>
      </w:r>
      <w:r w:rsidR="00C676CF">
        <w:t>сотрудников</w:t>
      </w:r>
      <w:r w:rsidR="008B42C4">
        <w:t xml:space="preserve"> </w:t>
      </w:r>
      <w:r w:rsidR="008B42C4" w:rsidRPr="008B42C4">
        <w:t>Заказчика</w:t>
      </w:r>
      <w:r w:rsidR="0033073D">
        <w:t xml:space="preserve"> согласно требуем</w:t>
      </w:r>
      <w:r w:rsidR="0033073D">
        <w:t>о</w:t>
      </w:r>
      <w:r w:rsidR="0033073D">
        <w:t>му уровню обслуживания</w:t>
      </w:r>
      <w:r w:rsidR="00AB086B" w:rsidRPr="00AB086B">
        <w:t>.</w:t>
      </w:r>
      <w:r w:rsidR="00885907">
        <w:t xml:space="preserve"> </w:t>
      </w:r>
    </w:p>
    <w:p w:rsidR="009F6604" w:rsidRDefault="002D79EC" w:rsidP="002D79EC">
      <w:pPr>
        <w:pStyle w:val="a4"/>
        <w:numPr>
          <w:ilvl w:val="1"/>
          <w:numId w:val="28"/>
        </w:numPr>
      </w:pPr>
      <w:r w:rsidRPr="002D79EC">
        <w:t xml:space="preserve"> </w:t>
      </w:r>
      <w:r w:rsidR="00885907">
        <w:t>Определение стоимости сервиса печати для сотрудников</w:t>
      </w:r>
      <w:r w:rsidR="0033073D">
        <w:t xml:space="preserve">.  </w:t>
      </w:r>
      <w:r w:rsidR="009F6604">
        <w:t xml:space="preserve"> </w:t>
      </w:r>
    </w:p>
    <w:p w:rsidR="002C0D6D" w:rsidRPr="008B42C4" w:rsidRDefault="002D79EC" w:rsidP="002B6ED3">
      <w:pPr>
        <w:pStyle w:val="a4"/>
        <w:numPr>
          <w:ilvl w:val="1"/>
          <w:numId w:val="28"/>
        </w:numPr>
      </w:pPr>
      <w:r w:rsidRPr="002D79EC">
        <w:t xml:space="preserve"> </w:t>
      </w:r>
      <w:r w:rsidR="002C0D6D">
        <w:t xml:space="preserve">Место </w:t>
      </w:r>
      <w:r w:rsidR="008B42C4">
        <w:t>предоставления сервиса</w:t>
      </w:r>
      <w:bookmarkStart w:id="11" w:name="_Ref299577152"/>
      <w:r w:rsidR="008B42C4" w:rsidRPr="00B776DF">
        <w:t>:</w:t>
      </w:r>
      <w:r w:rsidR="002B6ED3" w:rsidRPr="002B6ED3">
        <w:t xml:space="preserve"> </w:t>
      </w:r>
      <w:r w:rsidR="00A73596">
        <w:t xml:space="preserve">Офис Заказчика: </w:t>
      </w:r>
      <w:r w:rsidR="002C0D6D">
        <w:t>Москва, Большой Дровяной переулок, дом 22</w:t>
      </w:r>
      <w:bookmarkEnd w:id="11"/>
      <w:r w:rsidR="008B42C4">
        <w:t>.</w:t>
      </w:r>
      <w:r w:rsidR="002B6ED3" w:rsidRPr="002B6ED3">
        <w:t xml:space="preserve"> </w:t>
      </w:r>
      <w:r w:rsidR="008B42C4">
        <w:t xml:space="preserve">По согласованию с </w:t>
      </w:r>
      <w:r w:rsidR="008B42C4" w:rsidRPr="008B42C4">
        <w:t xml:space="preserve">Исполнителем </w:t>
      </w:r>
      <w:r w:rsidR="008B42C4">
        <w:t>место предоставления сервиса может быть и</w:t>
      </w:r>
      <w:r w:rsidR="008B42C4">
        <w:t>з</w:t>
      </w:r>
      <w:r w:rsidR="008B42C4">
        <w:t xml:space="preserve">менено. </w:t>
      </w:r>
    </w:p>
    <w:p w:rsidR="00821A26" w:rsidRDefault="00821A26" w:rsidP="002D79EC">
      <w:pPr>
        <w:pStyle w:val="a4"/>
        <w:numPr>
          <w:ilvl w:val="1"/>
          <w:numId w:val="28"/>
        </w:numPr>
      </w:pPr>
      <w:r>
        <w:t>Сроки</w:t>
      </w:r>
      <w:r w:rsidR="0033073D">
        <w:t xml:space="preserve"> оказания услуг: в течение </w:t>
      </w:r>
      <w:r w:rsidR="00C676CF">
        <w:t>1</w:t>
      </w:r>
      <w:r w:rsidR="0033073D">
        <w:t xml:space="preserve"> </w:t>
      </w:r>
      <w:r w:rsidR="00C676CF">
        <w:t>года</w:t>
      </w:r>
      <w:r w:rsidR="0033073D">
        <w:t xml:space="preserve"> </w:t>
      </w:r>
      <w:r w:rsidR="00F94AE3" w:rsidRPr="00F94AE3">
        <w:t xml:space="preserve">с момента </w:t>
      </w:r>
      <w:r w:rsidR="0033073D">
        <w:t>заключения договора</w:t>
      </w:r>
    </w:p>
    <w:p w:rsidR="009F6604" w:rsidRDefault="009F6604" w:rsidP="002D79EC">
      <w:pPr>
        <w:pStyle w:val="a4"/>
        <w:numPr>
          <w:ilvl w:val="0"/>
          <w:numId w:val="0"/>
        </w:numPr>
        <w:ind w:left="1070"/>
      </w:pPr>
    </w:p>
    <w:p w:rsidR="00636714" w:rsidRDefault="002F15C3" w:rsidP="00AE4B9C">
      <w:pPr>
        <w:pStyle w:val="1"/>
        <w:numPr>
          <w:ilvl w:val="0"/>
          <w:numId w:val="28"/>
        </w:numPr>
      </w:pPr>
      <w:r>
        <w:br w:type="page"/>
      </w:r>
      <w:bookmarkStart w:id="12" w:name="_Toc324585624"/>
      <w:r w:rsidR="00636714">
        <w:lastRenderedPageBreak/>
        <w:t>Основные термины, сокращения, обозначения</w:t>
      </w:r>
      <w:bookmarkEnd w:id="6"/>
      <w:bookmarkEnd w:id="7"/>
      <w:bookmarkEnd w:id="12"/>
    </w:p>
    <w:p w:rsidR="002635C7" w:rsidRDefault="002635C7" w:rsidP="00260E9F"/>
    <w:p w:rsidR="00636714" w:rsidRDefault="00636714" w:rsidP="00AE4B9C">
      <w:pPr>
        <w:pStyle w:val="2"/>
        <w:numPr>
          <w:ilvl w:val="1"/>
          <w:numId w:val="28"/>
        </w:numPr>
      </w:pPr>
      <w:bookmarkStart w:id="13" w:name="_Toc524856697"/>
      <w:bookmarkStart w:id="14" w:name="_Toc536248887"/>
      <w:bookmarkStart w:id="15" w:name="_Toc324585625"/>
      <w:r>
        <w:t>Основные термины</w:t>
      </w:r>
      <w:bookmarkEnd w:id="8"/>
      <w:bookmarkEnd w:id="9"/>
      <w:bookmarkEnd w:id="10"/>
      <w:bookmarkEnd w:id="13"/>
      <w:bookmarkEnd w:id="14"/>
      <w:bookmarkEnd w:id="15"/>
    </w:p>
    <w:p w:rsidR="007A4AF6" w:rsidRDefault="0020078D" w:rsidP="0020078D">
      <w:pPr>
        <w:ind w:left="708"/>
      </w:pPr>
      <w:r w:rsidRPr="0020078D">
        <w:rPr>
          <w:b/>
        </w:rPr>
        <w:t>Заказчик</w:t>
      </w:r>
      <w:r>
        <w:rPr>
          <w:b/>
        </w:rPr>
        <w:t xml:space="preserve"> </w:t>
      </w:r>
      <w:r>
        <w:t>–</w:t>
      </w:r>
      <w:r w:rsidR="002A1B3F">
        <w:t xml:space="preserve"> ОАО</w:t>
      </w:r>
      <w:r>
        <w:t xml:space="preserve"> </w:t>
      </w:r>
      <w:r w:rsidRPr="0020078D">
        <w:t>«</w:t>
      </w:r>
      <w:r w:rsidR="007103CA">
        <w:t>Атомредметзолото</w:t>
      </w:r>
      <w:r w:rsidRPr="0020078D">
        <w:t>»</w:t>
      </w:r>
    </w:p>
    <w:p w:rsidR="00C156D9" w:rsidRDefault="00C156D9" w:rsidP="00C156D9">
      <w:pPr>
        <w:ind w:left="708"/>
      </w:pPr>
      <w:r w:rsidRPr="00C156D9">
        <w:rPr>
          <w:b/>
        </w:rPr>
        <w:t>Исполнитель</w:t>
      </w:r>
      <w:r>
        <w:t xml:space="preserve"> –</w:t>
      </w:r>
      <w:r w:rsidRPr="0020078D">
        <w:t xml:space="preserve"> </w:t>
      </w:r>
      <w:r w:rsidR="00066756">
        <w:t>организация, выбранная Заказчиком на основании результатов конкурса</w:t>
      </w:r>
      <w:r w:rsidR="00066756" w:rsidRPr="00066756">
        <w:t xml:space="preserve"> </w:t>
      </w:r>
      <w:r w:rsidR="00066756">
        <w:t>для выполнения работ, предусмотренных настоящими Техническими Требованиями.</w:t>
      </w:r>
    </w:p>
    <w:p w:rsidR="004A3817" w:rsidRPr="0020078D" w:rsidRDefault="004A3817" w:rsidP="0020078D">
      <w:pPr>
        <w:ind w:left="708"/>
      </w:pPr>
    </w:p>
    <w:p w:rsidR="009F4FEA" w:rsidRDefault="00636714" w:rsidP="00AE4B9C">
      <w:pPr>
        <w:pStyle w:val="2"/>
        <w:numPr>
          <w:ilvl w:val="1"/>
          <w:numId w:val="28"/>
        </w:numPr>
      </w:pPr>
      <w:bookmarkStart w:id="16" w:name="_Toc524856698"/>
      <w:bookmarkStart w:id="17" w:name="_Toc536248888"/>
      <w:bookmarkStart w:id="18" w:name="_Toc324585626"/>
      <w:bookmarkStart w:id="19" w:name="_Toc524833639"/>
      <w:bookmarkStart w:id="20" w:name="_Toc524836834"/>
      <w:bookmarkStart w:id="21" w:name="_Toc524837344"/>
      <w:r>
        <w:t>Сокращения</w:t>
      </w:r>
      <w:bookmarkEnd w:id="16"/>
      <w:bookmarkEnd w:id="17"/>
      <w:r w:rsidR="00B57440">
        <w:t xml:space="preserve"> и обозначения</w:t>
      </w:r>
      <w:bookmarkEnd w:id="18"/>
    </w:p>
    <w:p w:rsidR="008F5709" w:rsidRDefault="008F5709" w:rsidP="008F5709">
      <w:pPr>
        <w:ind w:firstLine="708"/>
      </w:pPr>
      <w:r w:rsidRPr="008F5709">
        <w:rPr>
          <w:b/>
        </w:rPr>
        <w:t>АРМЗ</w:t>
      </w:r>
      <w:r>
        <w:t xml:space="preserve"> – </w:t>
      </w:r>
      <w:r w:rsidR="00294440" w:rsidRPr="00353B69">
        <w:t xml:space="preserve"> </w:t>
      </w:r>
      <w:r w:rsidR="00294440">
        <w:t>ОАО «</w:t>
      </w:r>
      <w:r>
        <w:t>Атомредметзолото</w:t>
      </w:r>
      <w:r w:rsidR="00294440">
        <w:t>»</w:t>
      </w:r>
    </w:p>
    <w:p w:rsidR="00F46F7A" w:rsidRDefault="00F46F7A" w:rsidP="00986F8A">
      <w:pPr>
        <w:ind w:firstLine="708"/>
        <w:rPr>
          <w:b/>
        </w:rPr>
      </w:pPr>
      <w:r w:rsidRPr="00F46F7A">
        <w:rPr>
          <w:b/>
        </w:rPr>
        <w:t>ОС</w:t>
      </w:r>
      <w:r>
        <w:t xml:space="preserve"> – операционная система</w:t>
      </w:r>
    </w:p>
    <w:p w:rsidR="00DA49D3" w:rsidRDefault="00DA49D3" w:rsidP="00986F8A">
      <w:pPr>
        <w:ind w:firstLine="708"/>
      </w:pPr>
      <w:r>
        <w:rPr>
          <w:b/>
        </w:rPr>
        <w:t xml:space="preserve">ПО </w:t>
      </w:r>
      <w:r>
        <w:t>– программное обеспечение</w:t>
      </w:r>
    </w:p>
    <w:p w:rsidR="0077062D" w:rsidRDefault="0077062D" w:rsidP="0077062D">
      <w:pPr>
        <w:ind w:firstLine="708"/>
      </w:pPr>
      <w:r w:rsidRPr="007A4AF6">
        <w:rPr>
          <w:b/>
        </w:rPr>
        <w:t>Т</w:t>
      </w:r>
      <w:r w:rsidR="00945A67">
        <w:rPr>
          <w:b/>
        </w:rPr>
        <w:t>Т</w:t>
      </w:r>
      <w:r w:rsidR="00D8116F">
        <w:t xml:space="preserve"> – Техническ</w:t>
      </w:r>
      <w:r w:rsidR="00945A67">
        <w:t>ие требования</w:t>
      </w:r>
    </w:p>
    <w:p w:rsidR="001F7172" w:rsidRPr="00A0048D" w:rsidRDefault="001F7172" w:rsidP="0077062D">
      <w:pPr>
        <w:ind w:firstLine="708"/>
      </w:pPr>
      <w:r w:rsidRPr="001F7172">
        <w:rPr>
          <w:b/>
        </w:rPr>
        <w:t>Устройства</w:t>
      </w:r>
      <w:r>
        <w:t xml:space="preserve"> – </w:t>
      </w:r>
      <w:r w:rsidR="00277447">
        <w:t>оборудование, передаваемое</w:t>
      </w:r>
      <w:r>
        <w:t xml:space="preserve"> в аренду Заказчику в рамках настоящ</w:t>
      </w:r>
      <w:r w:rsidR="00945A67">
        <w:t>их</w:t>
      </w:r>
      <w:r>
        <w:t xml:space="preserve"> Т</w:t>
      </w:r>
      <w:r w:rsidR="00945A67">
        <w:t>Т</w:t>
      </w:r>
      <w:r>
        <w:t>, обеспечиваю</w:t>
      </w:r>
      <w:r w:rsidR="00277447">
        <w:t>ще</w:t>
      </w:r>
      <w:r>
        <w:t>е сервис покопийной печати</w:t>
      </w:r>
    </w:p>
    <w:p w:rsidR="00A0048D" w:rsidRPr="00A0048D" w:rsidRDefault="00A0048D" w:rsidP="0077062D">
      <w:pPr>
        <w:ind w:firstLine="708"/>
      </w:pPr>
      <w:r w:rsidRPr="00A0048D">
        <w:rPr>
          <w:b/>
        </w:rPr>
        <w:t>Отпечаток</w:t>
      </w:r>
      <w:r>
        <w:t xml:space="preserve"> – напечатанный на устройстве с 1 стороны лист формата А4.</w:t>
      </w:r>
    </w:p>
    <w:p w:rsidR="00AC36EE" w:rsidRPr="001F7172" w:rsidRDefault="00AC36EE" w:rsidP="00AC36EE">
      <w:pPr>
        <w:pStyle w:val="1"/>
        <w:numPr>
          <w:ilvl w:val="0"/>
          <w:numId w:val="0"/>
        </w:numPr>
        <w:ind w:left="360"/>
      </w:pPr>
      <w:bookmarkStart w:id="22" w:name="_Toc176132495"/>
      <w:bookmarkStart w:id="23" w:name="_Toc176145239"/>
      <w:bookmarkStart w:id="24" w:name="_Toc176164238"/>
      <w:bookmarkStart w:id="25" w:name="_Toc176228224"/>
      <w:bookmarkStart w:id="26" w:name="_Toc176229360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AC36EE" w:rsidRPr="001F7172" w:rsidRDefault="00AC36EE">
      <w:pPr>
        <w:rPr>
          <w:rFonts w:cs="Arial"/>
          <w:b/>
          <w:bCs/>
          <w:caps/>
          <w:kern w:val="32"/>
          <w:szCs w:val="32"/>
        </w:rPr>
      </w:pPr>
      <w:r w:rsidRPr="001F7172">
        <w:br w:type="page"/>
      </w:r>
    </w:p>
    <w:p w:rsidR="00636714" w:rsidRPr="003315FE" w:rsidRDefault="00AC36EE" w:rsidP="00AE4B9C">
      <w:pPr>
        <w:pStyle w:val="1"/>
        <w:numPr>
          <w:ilvl w:val="0"/>
          <w:numId w:val="28"/>
        </w:numPr>
      </w:pPr>
      <w:bookmarkStart w:id="27" w:name="_Toc324585627"/>
      <w:r w:rsidRPr="003315FE">
        <w:lastRenderedPageBreak/>
        <w:t>Т</w:t>
      </w:r>
      <w:r w:rsidR="00FE4C96" w:rsidRPr="003315FE">
        <w:t xml:space="preserve">ребования к составу и уровню </w:t>
      </w:r>
      <w:r w:rsidR="00885907">
        <w:t xml:space="preserve">оказания </w:t>
      </w:r>
      <w:r w:rsidR="00885907" w:rsidRPr="003315FE">
        <w:t>услуг</w:t>
      </w:r>
      <w:bookmarkEnd w:id="27"/>
    </w:p>
    <w:p w:rsidR="003E248E" w:rsidRDefault="003E248E" w:rsidP="00AE4B9C">
      <w:pPr>
        <w:pStyle w:val="2"/>
        <w:numPr>
          <w:ilvl w:val="1"/>
          <w:numId w:val="28"/>
        </w:numPr>
      </w:pPr>
      <w:bookmarkStart w:id="28" w:name="_Toc324585628"/>
      <w:bookmarkStart w:id="29" w:name="_Ref174244516"/>
      <w:bookmarkStart w:id="30" w:name="_Toc524833646"/>
      <w:bookmarkStart w:id="31" w:name="_Toc524836840"/>
      <w:bookmarkStart w:id="32" w:name="_Toc524837350"/>
      <w:bookmarkStart w:id="33" w:name="_Toc524856702"/>
      <w:r>
        <w:t>Исходные данные для предоставления услуг</w:t>
      </w:r>
      <w:bookmarkEnd w:id="28"/>
      <w:r>
        <w:t xml:space="preserve"> </w:t>
      </w:r>
    </w:p>
    <w:p w:rsidR="008B2D83" w:rsidRDefault="008B2D83" w:rsidP="008B2D83"/>
    <w:p w:rsidR="00A73596" w:rsidRDefault="00CE46EF" w:rsidP="00AE4B9C">
      <w:pPr>
        <w:pStyle w:val="3"/>
        <w:numPr>
          <w:ilvl w:val="2"/>
          <w:numId w:val="28"/>
        </w:numPr>
      </w:pPr>
      <w:r>
        <w:t xml:space="preserve">Предполагаемое место </w:t>
      </w:r>
      <w:r w:rsidR="001C2819" w:rsidRPr="00CE46EF">
        <w:t>установки устройств</w:t>
      </w:r>
      <w:r w:rsidR="008B2D83">
        <w:t>,</w:t>
      </w:r>
      <w:r w:rsidR="008B2D83" w:rsidRPr="008B2D83">
        <w:t xml:space="preserve"> </w:t>
      </w:r>
      <w:r w:rsidR="008B2D83">
        <w:t>количество требуемых устройств, их тип и производительность</w:t>
      </w:r>
      <w:r w:rsidR="00A73596">
        <w:t>:</w:t>
      </w:r>
    </w:p>
    <w:p w:rsidR="008B2D83" w:rsidRPr="008B2D83" w:rsidRDefault="008B2D83" w:rsidP="008B2D83"/>
    <w:tbl>
      <w:tblPr>
        <w:tblStyle w:val="af0"/>
        <w:tblW w:w="10456" w:type="dxa"/>
        <w:tblLayout w:type="fixed"/>
        <w:tblLook w:val="04A0" w:firstRow="1" w:lastRow="0" w:firstColumn="1" w:lastColumn="0" w:noHBand="0" w:noVBand="1"/>
      </w:tblPr>
      <w:tblGrid>
        <w:gridCol w:w="540"/>
        <w:gridCol w:w="2403"/>
        <w:gridCol w:w="1134"/>
        <w:gridCol w:w="780"/>
        <w:gridCol w:w="780"/>
        <w:gridCol w:w="1275"/>
        <w:gridCol w:w="1276"/>
        <w:gridCol w:w="1134"/>
        <w:gridCol w:w="1134"/>
      </w:tblGrid>
      <w:tr w:rsidR="00397FAC" w:rsidTr="00AC7D0A">
        <w:tc>
          <w:tcPr>
            <w:tcW w:w="540" w:type="dxa"/>
            <w:vMerge w:val="restart"/>
            <w:vAlign w:val="center"/>
          </w:tcPr>
          <w:p w:rsidR="00397FAC" w:rsidRPr="0017181B" w:rsidRDefault="00397FAC" w:rsidP="008B2D83">
            <w:pPr>
              <w:jc w:val="center"/>
              <w:rPr>
                <w:szCs w:val="20"/>
              </w:rPr>
            </w:pPr>
            <w:r w:rsidRPr="0017181B">
              <w:rPr>
                <w:szCs w:val="20"/>
              </w:rPr>
              <w:t>№ п/п</w:t>
            </w:r>
          </w:p>
        </w:tc>
        <w:tc>
          <w:tcPr>
            <w:tcW w:w="2403" w:type="dxa"/>
            <w:vMerge w:val="restart"/>
            <w:vAlign w:val="center"/>
          </w:tcPr>
          <w:p w:rsidR="00397FAC" w:rsidRPr="0017181B" w:rsidRDefault="00397FAC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Место установки</w:t>
            </w:r>
          </w:p>
        </w:tc>
        <w:tc>
          <w:tcPr>
            <w:tcW w:w="1134" w:type="dxa"/>
            <w:vMerge w:val="restart"/>
            <w:vAlign w:val="center"/>
          </w:tcPr>
          <w:p w:rsidR="00397FAC" w:rsidRPr="0017181B" w:rsidRDefault="00397FAC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Тип устро</w:t>
            </w:r>
            <w:r>
              <w:rPr>
                <w:szCs w:val="20"/>
              </w:rPr>
              <w:t>й</w:t>
            </w:r>
            <w:r>
              <w:rPr>
                <w:szCs w:val="20"/>
              </w:rPr>
              <w:t>ства</w:t>
            </w:r>
          </w:p>
        </w:tc>
        <w:tc>
          <w:tcPr>
            <w:tcW w:w="1560" w:type="dxa"/>
            <w:gridSpan w:val="2"/>
            <w:vAlign w:val="center"/>
          </w:tcPr>
          <w:p w:rsidR="00397FAC" w:rsidRDefault="004A4EAB" w:rsidP="00397FA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Предполаг</w:t>
            </w:r>
            <w:r>
              <w:rPr>
                <w:szCs w:val="20"/>
              </w:rPr>
              <w:t>а</w:t>
            </w:r>
            <w:r>
              <w:rPr>
                <w:szCs w:val="20"/>
              </w:rPr>
              <w:t>емая сре</w:t>
            </w:r>
            <w:r>
              <w:rPr>
                <w:szCs w:val="20"/>
              </w:rPr>
              <w:t>д</w:t>
            </w:r>
            <w:r>
              <w:rPr>
                <w:szCs w:val="20"/>
              </w:rPr>
              <w:t>немесячная загрузка. (</w:t>
            </w:r>
            <w:r w:rsidR="00397FAC">
              <w:rPr>
                <w:szCs w:val="20"/>
              </w:rPr>
              <w:t>Кол-во страниц в месяц</w:t>
            </w:r>
            <w:r>
              <w:rPr>
                <w:szCs w:val="20"/>
              </w:rPr>
              <w:t>)</w:t>
            </w:r>
            <w:r w:rsidR="00D23B8F">
              <w:rPr>
                <w:szCs w:val="20"/>
              </w:rPr>
              <w:t>*</w:t>
            </w:r>
          </w:p>
        </w:tc>
        <w:tc>
          <w:tcPr>
            <w:tcW w:w="4819" w:type="dxa"/>
            <w:gridSpan w:val="4"/>
            <w:vAlign w:val="center"/>
          </w:tcPr>
          <w:p w:rsidR="00397FAC" w:rsidRPr="0017181B" w:rsidRDefault="00397FAC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Скорость печати</w:t>
            </w:r>
          </w:p>
        </w:tc>
      </w:tr>
      <w:tr w:rsidR="00F15BF5" w:rsidTr="00613DE8">
        <w:tc>
          <w:tcPr>
            <w:tcW w:w="540" w:type="dxa"/>
            <w:vMerge/>
          </w:tcPr>
          <w:p w:rsidR="00F15BF5" w:rsidRPr="0017181B" w:rsidRDefault="00F15BF5" w:rsidP="00A73596">
            <w:pPr>
              <w:rPr>
                <w:szCs w:val="20"/>
              </w:rPr>
            </w:pPr>
          </w:p>
        </w:tc>
        <w:tc>
          <w:tcPr>
            <w:tcW w:w="2403" w:type="dxa"/>
            <w:vMerge/>
          </w:tcPr>
          <w:p w:rsidR="00F15BF5" w:rsidRDefault="00F15BF5" w:rsidP="00A73596">
            <w:pPr>
              <w:rPr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15BF5" w:rsidRDefault="00F15BF5" w:rsidP="008B2D83">
            <w:pPr>
              <w:jc w:val="center"/>
              <w:rPr>
                <w:szCs w:val="20"/>
              </w:rPr>
            </w:pPr>
          </w:p>
        </w:tc>
        <w:tc>
          <w:tcPr>
            <w:tcW w:w="780" w:type="dxa"/>
          </w:tcPr>
          <w:p w:rsidR="00F15BF5" w:rsidRDefault="00F15BF5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ч/б</w:t>
            </w:r>
          </w:p>
        </w:tc>
        <w:tc>
          <w:tcPr>
            <w:tcW w:w="780" w:type="dxa"/>
          </w:tcPr>
          <w:p w:rsidR="00F15BF5" w:rsidRDefault="00F15BF5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цв</w:t>
            </w:r>
          </w:p>
        </w:tc>
        <w:tc>
          <w:tcPr>
            <w:tcW w:w="1275" w:type="dxa"/>
            <w:vAlign w:val="center"/>
          </w:tcPr>
          <w:p w:rsidR="00F15BF5" w:rsidRDefault="00F15BF5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А4, ч/б</w:t>
            </w:r>
          </w:p>
        </w:tc>
        <w:tc>
          <w:tcPr>
            <w:tcW w:w="1276" w:type="dxa"/>
            <w:vAlign w:val="center"/>
          </w:tcPr>
          <w:p w:rsidR="00F15BF5" w:rsidRDefault="00F15BF5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А4,  цв</w:t>
            </w:r>
          </w:p>
        </w:tc>
        <w:tc>
          <w:tcPr>
            <w:tcW w:w="1134" w:type="dxa"/>
            <w:vAlign w:val="center"/>
          </w:tcPr>
          <w:p w:rsidR="00F15BF5" w:rsidRPr="0017181B" w:rsidRDefault="00F15BF5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А3, ч/б</w:t>
            </w:r>
          </w:p>
        </w:tc>
        <w:tc>
          <w:tcPr>
            <w:tcW w:w="1134" w:type="dxa"/>
            <w:vAlign w:val="center"/>
          </w:tcPr>
          <w:p w:rsidR="00F15BF5" w:rsidRPr="0017181B" w:rsidRDefault="00F15BF5" w:rsidP="008B2D8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А3, цв</w:t>
            </w:r>
          </w:p>
        </w:tc>
      </w:tr>
      <w:tr w:rsidR="00613DE8" w:rsidTr="00613DE8">
        <w:trPr>
          <w:trHeight w:val="552"/>
        </w:trPr>
        <w:tc>
          <w:tcPr>
            <w:tcW w:w="540" w:type="dxa"/>
          </w:tcPr>
          <w:p w:rsidR="00613DE8" w:rsidRPr="0017181B" w:rsidRDefault="00613DE8" w:rsidP="00A73596">
            <w:pPr>
              <w:rPr>
                <w:szCs w:val="20"/>
              </w:rPr>
            </w:pPr>
            <w:r w:rsidRPr="0017181B">
              <w:rPr>
                <w:szCs w:val="20"/>
              </w:rPr>
              <w:t>1</w:t>
            </w:r>
          </w:p>
          <w:p w:rsidR="00613DE8" w:rsidRPr="0017181B" w:rsidRDefault="00613DE8" w:rsidP="00A73596">
            <w:pPr>
              <w:rPr>
                <w:szCs w:val="20"/>
              </w:rPr>
            </w:pPr>
          </w:p>
        </w:tc>
        <w:tc>
          <w:tcPr>
            <w:tcW w:w="2403" w:type="dxa"/>
            <w:vAlign w:val="center"/>
          </w:tcPr>
          <w:p w:rsidR="00613DE8" w:rsidRPr="00EF25FE" w:rsidRDefault="00613DE8" w:rsidP="000E77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Большой Дровяной пер. д. 22</w:t>
            </w:r>
          </w:p>
        </w:tc>
        <w:tc>
          <w:tcPr>
            <w:tcW w:w="1134" w:type="dxa"/>
            <w:vAlign w:val="center"/>
          </w:tcPr>
          <w:p w:rsidR="00613DE8" w:rsidRPr="0052615A" w:rsidRDefault="00613DE8" w:rsidP="008B2D83">
            <w:pPr>
              <w:jc w:val="center"/>
              <w:rPr>
                <w:sz w:val="20"/>
                <w:szCs w:val="20"/>
              </w:rPr>
            </w:pPr>
            <w:r w:rsidRPr="0052615A">
              <w:rPr>
                <w:sz w:val="20"/>
                <w:szCs w:val="20"/>
              </w:rPr>
              <w:t>МФУ</w:t>
            </w:r>
          </w:p>
        </w:tc>
        <w:tc>
          <w:tcPr>
            <w:tcW w:w="780" w:type="dxa"/>
            <w:vAlign w:val="center"/>
          </w:tcPr>
          <w:p w:rsidR="00613DE8" w:rsidRPr="0052615A" w:rsidRDefault="00613DE8" w:rsidP="00613D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780" w:type="dxa"/>
            <w:vAlign w:val="center"/>
          </w:tcPr>
          <w:p w:rsidR="00613DE8" w:rsidRPr="0052615A" w:rsidRDefault="00613DE8" w:rsidP="00862C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75" w:type="dxa"/>
            <w:vAlign w:val="center"/>
          </w:tcPr>
          <w:p w:rsidR="00613DE8" w:rsidRPr="00A0048D" w:rsidRDefault="00613DE8" w:rsidP="008B2D83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От 25</w:t>
            </w:r>
            <w:r w:rsidRPr="00A0048D">
              <w:rPr>
                <w:sz w:val="16"/>
                <w:szCs w:val="20"/>
              </w:rPr>
              <w:t xml:space="preserve"> стр/мин</w:t>
            </w:r>
          </w:p>
        </w:tc>
        <w:tc>
          <w:tcPr>
            <w:tcW w:w="1276" w:type="dxa"/>
            <w:vAlign w:val="center"/>
          </w:tcPr>
          <w:p w:rsidR="00613DE8" w:rsidRPr="00A0048D" w:rsidRDefault="00613DE8" w:rsidP="008B2D83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От 25</w:t>
            </w:r>
            <w:r w:rsidRPr="00A0048D">
              <w:rPr>
                <w:sz w:val="16"/>
                <w:szCs w:val="20"/>
              </w:rPr>
              <w:t xml:space="preserve"> стр/мин</w:t>
            </w:r>
          </w:p>
        </w:tc>
        <w:tc>
          <w:tcPr>
            <w:tcW w:w="1134" w:type="dxa"/>
            <w:vAlign w:val="center"/>
          </w:tcPr>
          <w:p w:rsidR="00613DE8" w:rsidRPr="00A0048D" w:rsidRDefault="00613DE8" w:rsidP="008B2D83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От 13</w:t>
            </w:r>
            <w:r w:rsidRPr="00A0048D">
              <w:rPr>
                <w:sz w:val="16"/>
                <w:szCs w:val="20"/>
              </w:rPr>
              <w:t xml:space="preserve"> стр/мин</w:t>
            </w:r>
          </w:p>
        </w:tc>
        <w:tc>
          <w:tcPr>
            <w:tcW w:w="1134" w:type="dxa"/>
            <w:vAlign w:val="center"/>
          </w:tcPr>
          <w:p w:rsidR="00613DE8" w:rsidRPr="00A0048D" w:rsidRDefault="00613DE8" w:rsidP="008B2D83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От 13</w:t>
            </w:r>
            <w:r w:rsidRPr="00A0048D">
              <w:rPr>
                <w:sz w:val="16"/>
                <w:szCs w:val="20"/>
              </w:rPr>
              <w:t xml:space="preserve"> стр/мин</w:t>
            </w:r>
          </w:p>
        </w:tc>
      </w:tr>
    </w:tbl>
    <w:p w:rsidR="00D23B8F" w:rsidRPr="00E81CA0" w:rsidRDefault="00D23B8F" w:rsidP="00D23B8F">
      <w:pPr>
        <w:rPr>
          <w:szCs w:val="20"/>
        </w:rPr>
      </w:pPr>
      <w:r w:rsidRPr="00E81CA0">
        <w:rPr>
          <w:szCs w:val="20"/>
        </w:rPr>
        <w:t>Односторонняя печать = 1 стр.</w:t>
      </w:r>
      <w:r w:rsidRPr="00E81CA0">
        <w:rPr>
          <w:szCs w:val="20"/>
        </w:rPr>
        <w:br/>
        <w:t>Двусторонняя печать = 2 стр.</w:t>
      </w:r>
    </w:p>
    <w:p w:rsidR="00D23B8F" w:rsidRPr="00E81CA0" w:rsidRDefault="00D23B8F" w:rsidP="00D23B8F">
      <w:pPr>
        <w:rPr>
          <w:szCs w:val="20"/>
        </w:rPr>
      </w:pPr>
      <w:r w:rsidRPr="00E81CA0">
        <w:rPr>
          <w:szCs w:val="20"/>
        </w:rPr>
        <w:t>Крупноформатные носители (например, Ledger, A3) могут учитываться как 2 страницы.</w:t>
      </w:r>
    </w:p>
    <w:p w:rsidR="0017181B" w:rsidRDefault="0017181B" w:rsidP="00A73596"/>
    <w:p w:rsidR="0017181B" w:rsidRDefault="008B2D83" w:rsidP="00AE4B9C">
      <w:pPr>
        <w:pStyle w:val="3"/>
        <w:numPr>
          <w:ilvl w:val="2"/>
          <w:numId w:val="28"/>
        </w:numPr>
        <w:ind w:left="1224"/>
      </w:pPr>
      <w:r>
        <w:t xml:space="preserve">Прочие </w:t>
      </w:r>
      <w:r w:rsidR="00AC7D0A">
        <w:t>требования к</w:t>
      </w:r>
      <w:r>
        <w:t xml:space="preserve"> устройств</w:t>
      </w:r>
      <w:r w:rsidR="00AC7D0A">
        <w:t>ам</w:t>
      </w:r>
      <w:r>
        <w:t>:</w:t>
      </w:r>
    </w:p>
    <w:p w:rsidR="007629EF" w:rsidRPr="007629EF" w:rsidRDefault="007629EF" w:rsidP="007629EF"/>
    <w:tbl>
      <w:tblPr>
        <w:tblW w:w="8945" w:type="dxa"/>
        <w:jc w:val="center"/>
        <w:tblInd w:w="94" w:type="dxa"/>
        <w:tblLook w:val="04A0" w:firstRow="1" w:lastRow="0" w:firstColumn="1" w:lastColumn="0" w:noHBand="0" w:noVBand="1"/>
      </w:tblPr>
      <w:tblGrid>
        <w:gridCol w:w="4860"/>
        <w:gridCol w:w="4085"/>
      </w:tblGrid>
      <w:tr w:rsidR="000E77A7" w:rsidRPr="0052615A" w:rsidTr="004A4EAB">
        <w:trPr>
          <w:trHeight w:val="300"/>
          <w:jc w:val="center"/>
        </w:trPr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b/>
                <w:bCs/>
                <w:color w:val="000000"/>
                <w:szCs w:val="22"/>
              </w:rPr>
            </w:pPr>
            <w:r w:rsidRPr="0052615A">
              <w:rPr>
                <w:b/>
                <w:bCs/>
                <w:color w:val="000000"/>
                <w:szCs w:val="22"/>
              </w:rPr>
              <w:t>Общие характеристики</w:t>
            </w:r>
          </w:p>
        </w:tc>
        <w:tc>
          <w:tcPr>
            <w:tcW w:w="40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Cs w:val="22"/>
              </w:rPr>
            </w:pPr>
            <w:r w:rsidRPr="0052615A">
              <w:rPr>
                <w:color w:val="000000"/>
                <w:szCs w:val="22"/>
              </w:rPr>
              <w:t> 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Тип печати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цветная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Технология печати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лазерная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Размещение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напольный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b/>
                <w:bCs/>
                <w:color w:val="000000"/>
                <w:szCs w:val="22"/>
              </w:rPr>
            </w:pPr>
            <w:r w:rsidRPr="0052615A">
              <w:rPr>
                <w:b/>
                <w:bCs/>
                <w:color w:val="000000"/>
                <w:szCs w:val="22"/>
              </w:rPr>
              <w:t>Принтер</w:t>
            </w:r>
          </w:p>
        </w:tc>
        <w:tc>
          <w:tcPr>
            <w:tcW w:w="40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Cs w:val="22"/>
              </w:rPr>
            </w:pPr>
            <w:r w:rsidRPr="0052615A">
              <w:rPr>
                <w:color w:val="000000"/>
                <w:szCs w:val="22"/>
              </w:rPr>
              <w:t> 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Максимальный формат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A3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Автоматическая двусторонняя печать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Да, в т.ч. печать буклета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Максимальное разрешение для ч/б и цв печати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 xml:space="preserve">не менее </w:t>
            </w:r>
            <w:r w:rsidR="003968FD">
              <w:rPr>
                <w:rFonts w:ascii="Arial" w:hAnsi="Arial" w:cs="Arial"/>
                <w:color w:val="000000"/>
                <w:sz w:val="19"/>
                <w:szCs w:val="19"/>
              </w:rPr>
              <w:t>1200x1200 dpi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Время выхода первого отпечатка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A45723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не более 6.</w:t>
            </w:r>
            <w:r w:rsidR="003968FD">
              <w:rPr>
                <w:color w:val="000000"/>
                <w:sz w:val="22"/>
                <w:szCs w:val="22"/>
              </w:rPr>
              <w:t>3</w:t>
            </w:r>
            <w:r w:rsidRPr="0052615A">
              <w:rPr>
                <w:color w:val="000000"/>
                <w:sz w:val="22"/>
                <w:szCs w:val="22"/>
              </w:rPr>
              <w:t xml:space="preserve"> cек (ч/б), </w:t>
            </w:r>
            <w:r w:rsidR="00A45723">
              <w:rPr>
                <w:color w:val="000000"/>
                <w:sz w:val="22"/>
                <w:szCs w:val="22"/>
              </w:rPr>
              <w:t>9</w:t>
            </w:r>
            <w:r w:rsidRPr="0052615A">
              <w:rPr>
                <w:color w:val="000000"/>
                <w:sz w:val="22"/>
                <w:szCs w:val="22"/>
              </w:rPr>
              <w:t>.</w:t>
            </w:r>
            <w:r w:rsidR="00A45723">
              <w:rPr>
                <w:color w:val="000000"/>
                <w:sz w:val="22"/>
                <w:szCs w:val="22"/>
              </w:rPr>
              <w:t>2</w:t>
            </w:r>
            <w:r w:rsidRPr="0052615A">
              <w:rPr>
                <w:color w:val="000000"/>
                <w:sz w:val="22"/>
                <w:szCs w:val="22"/>
              </w:rPr>
              <w:t xml:space="preserve"> cек (цв)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615A">
              <w:rPr>
                <w:b/>
                <w:bCs/>
                <w:color w:val="000000"/>
                <w:sz w:val="22"/>
                <w:szCs w:val="22"/>
              </w:rPr>
              <w:t>Сканер</w:t>
            </w:r>
          </w:p>
        </w:tc>
        <w:tc>
          <w:tcPr>
            <w:tcW w:w="40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Тип сканера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планшетный/протяжный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Максимальный формат оригинала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A3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4157C1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Макс.р</w:t>
            </w:r>
            <w:r w:rsidR="007410A9" w:rsidRPr="007410A9">
              <w:rPr>
                <w:color w:val="000000"/>
                <w:sz w:val="22"/>
                <w:szCs w:val="22"/>
              </w:rPr>
              <w:t>азрешение сканера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7410A9" w:rsidP="004157C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 </w:t>
            </w:r>
            <w:r w:rsidR="004157C1">
              <w:rPr>
                <w:rFonts w:ascii="Arial" w:hAnsi="Arial" w:cs="Arial"/>
                <w:color w:val="000000"/>
                <w:sz w:val="19"/>
                <w:szCs w:val="19"/>
              </w:rPr>
              <w:t>600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>x</w:t>
            </w:r>
            <w:r w:rsidR="004157C1">
              <w:rPr>
                <w:rFonts w:ascii="Arial" w:hAnsi="Arial" w:cs="Arial"/>
                <w:color w:val="000000"/>
                <w:sz w:val="19"/>
                <w:szCs w:val="19"/>
              </w:rPr>
              <w:t>600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dpi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7410A9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Устройство автоподачи ор</w:t>
            </w:r>
            <w:r w:rsidR="004157C1">
              <w:rPr>
                <w:color w:val="000000"/>
                <w:sz w:val="22"/>
                <w:szCs w:val="22"/>
              </w:rPr>
              <w:t>и</w:t>
            </w:r>
            <w:r w:rsidRPr="0052615A">
              <w:rPr>
                <w:color w:val="000000"/>
                <w:sz w:val="22"/>
                <w:szCs w:val="22"/>
              </w:rPr>
              <w:t>гиналов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двустороннее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Емкость устройства автоподачи оригиналов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не менее 50 листов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Скорость сканирования (ч/б, цв) А4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4A507E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 xml:space="preserve">не менее </w:t>
            </w:r>
            <w:r w:rsidR="004A507E">
              <w:rPr>
                <w:color w:val="000000"/>
                <w:sz w:val="22"/>
                <w:szCs w:val="22"/>
              </w:rPr>
              <w:t>40</w:t>
            </w:r>
            <w:r w:rsidR="007410A9">
              <w:rPr>
                <w:color w:val="000000"/>
                <w:sz w:val="22"/>
                <w:szCs w:val="22"/>
              </w:rPr>
              <w:t xml:space="preserve"> стр/мин </w:t>
            </w:r>
          </w:p>
        </w:tc>
      </w:tr>
      <w:tr w:rsidR="000E77A7" w:rsidRPr="0052615A" w:rsidTr="000253B1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Отправка изображения по e-mail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да</w:t>
            </w:r>
          </w:p>
        </w:tc>
      </w:tr>
      <w:tr w:rsidR="007410A9" w:rsidRPr="0052615A" w:rsidTr="000253B1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0A9" w:rsidRPr="0052615A" w:rsidRDefault="007410A9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Функция автоматического разбиения </w:t>
            </w:r>
            <w:r w:rsidR="000253B1">
              <w:rPr>
                <w:color w:val="000000"/>
                <w:sz w:val="22"/>
                <w:szCs w:val="22"/>
              </w:rPr>
              <w:t>сканиру</w:t>
            </w:r>
            <w:r w:rsidR="000253B1">
              <w:rPr>
                <w:color w:val="000000"/>
                <w:sz w:val="22"/>
                <w:szCs w:val="22"/>
              </w:rPr>
              <w:t>е</w:t>
            </w:r>
            <w:r w:rsidR="000253B1">
              <w:rPr>
                <w:color w:val="000000"/>
                <w:sz w:val="22"/>
                <w:szCs w:val="22"/>
              </w:rPr>
              <w:t>мого изображения на несколько писем с учетом лимита почтового сервера на максимальный размер принимаемого почтового сообщения.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0A9" w:rsidRPr="0052615A" w:rsidRDefault="000253B1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ОБЯЗАТЕЛЬНО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Тип файлов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PDF, TIFF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615A">
              <w:rPr>
                <w:b/>
                <w:bCs/>
                <w:color w:val="000000"/>
                <w:sz w:val="22"/>
                <w:szCs w:val="22"/>
              </w:rPr>
              <w:t>Копир</w:t>
            </w:r>
          </w:p>
        </w:tc>
        <w:tc>
          <w:tcPr>
            <w:tcW w:w="40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66721" w:rsidRPr="0052615A" w:rsidTr="00C66721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721" w:rsidRPr="0052615A" w:rsidRDefault="00C66721" w:rsidP="00C66721">
            <w:pPr>
              <w:rPr>
                <w:color w:val="000000"/>
                <w:sz w:val="22"/>
                <w:szCs w:val="22"/>
              </w:rPr>
            </w:pPr>
            <w:r w:rsidRPr="00C66721">
              <w:rPr>
                <w:color w:val="000000"/>
                <w:sz w:val="22"/>
                <w:szCs w:val="22"/>
              </w:rPr>
              <w:lastRenderedPageBreak/>
              <w:t>Скорость копирования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6721" w:rsidRPr="0052615A" w:rsidRDefault="00C66721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 </w:t>
            </w:r>
            <w:r w:rsidRPr="00C66721">
              <w:rPr>
                <w:color w:val="000000"/>
                <w:sz w:val="22"/>
                <w:szCs w:val="22"/>
              </w:rPr>
              <w:t xml:space="preserve">25 стр/мин (ч/б А4), </w:t>
            </w:r>
            <w:r>
              <w:rPr>
                <w:color w:val="000000"/>
                <w:sz w:val="22"/>
                <w:szCs w:val="22"/>
              </w:rPr>
              <w:t xml:space="preserve">от </w:t>
            </w:r>
            <w:r w:rsidRPr="00C66721">
              <w:rPr>
                <w:color w:val="000000"/>
                <w:sz w:val="22"/>
                <w:szCs w:val="22"/>
              </w:rPr>
              <w:t xml:space="preserve">25 стр/мин (цветн. А4), </w:t>
            </w:r>
            <w:r>
              <w:rPr>
                <w:color w:val="000000"/>
                <w:sz w:val="22"/>
                <w:szCs w:val="22"/>
              </w:rPr>
              <w:t>от</w:t>
            </w:r>
            <w:r w:rsidRPr="00C66721">
              <w:rPr>
                <w:color w:val="000000"/>
                <w:sz w:val="22"/>
                <w:szCs w:val="22"/>
              </w:rPr>
              <w:t xml:space="preserve">13 стр/мин (ч/б А3), </w:t>
            </w:r>
            <w:r>
              <w:rPr>
                <w:color w:val="000000"/>
                <w:sz w:val="22"/>
                <w:szCs w:val="22"/>
              </w:rPr>
              <w:t xml:space="preserve">от </w:t>
            </w:r>
            <w:r w:rsidRPr="00C66721">
              <w:rPr>
                <w:color w:val="000000"/>
                <w:sz w:val="22"/>
                <w:szCs w:val="22"/>
              </w:rPr>
              <w:t>13 стр/мин (цветн. А3)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Время выхода первой копии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4A507E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не более 6.</w:t>
            </w:r>
            <w:r>
              <w:rPr>
                <w:color w:val="000000"/>
                <w:sz w:val="22"/>
                <w:szCs w:val="22"/>
              </w:rPr>
              <w:t>3</w:t>
            </w:r>
            <w:r w:rsidRPr="0052615A">
              <w:rPr>
                <w:color w:val="000000"/>
                <w:sz w:val="22"/>
                <w:szCs w:val="22"/>
              </w:rPr>
              <w:t xml:space="preserve"> cек (ч/б), </w:t>
            </w:r>
            <w:r>
              <w:rPr>
                <w:color w:val="000000"/>
                <w:sz w:val="22"/>
                <w:szCs w:val="22"/>
              </w:rPr>
              <w:t>9</w:t>
            </w:r>
            <w:r w:rsidRPr="005261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2</w:t>
            </w:r>
            <w:r w:rsidRPr="0052615A">
              <w:rPr>
                <w:color w:val="000000"/>
                <w:sz w:val="22"/>
                <w:szCs w:val="22"/>
              </w:rPr>
              <w:t xml:space="preserve"> cек (цв)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Изменение масштаба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25-400 %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Максимальное количество копий за цикл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999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52615A" w:rsidP="000E77A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Прочее</w:t>
            </w:r>
          </w:p>
        </w:tc>
        <w:tc>
          <w:tcPr>
            <w:tcW w:w="40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Подача бумаги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2D2456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 xml:space="preserve">не менее </w:t>
            </w:r>
            <w:r w:rsidR="002D2456">
              <w:rPr>
                <w:color w:val="000000"/>
                <w:sz w:val="22"/>
                <w:szCs w:val="22"/>
              </w:rPr>
              <w:t>600</w:t>
            </w:r>
            <w:r w:rsidRPr="0052615A">
              <w:rPr>
                <w:color w:val="000000"/>
                <w:sz w:val="22"/>
                <w:szCs w:val="22"/>
              </w:rPr>
              <w:t xml:space="preserve"> лист. (стандартная)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Емкость лотка ручной подачи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5560EB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 1</w:t>
            </w:r>
            <w:r w:rsidR="000E77A7" w:rsidRPr="0052615A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0</w:t>
            </w:r>
            <w:r w:rsidR="000E77A7" w:rsidRPr="0052615A">
              <w:rPr>
                <w:color w:val="000000"/>
                <w:sz w:val="22"/>
                <w:szCs w:val="22"/>
              </w:rPr>
              <w:t xml:space="preserve"> лист.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Объем памяти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7D7769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 xml:space="preserve">не менее </w:t>
            </w:r>
            <w:r w:rsidR="007D7769">
              <w:rPr>
                <w:rFonts w:ascii="Arial" w:hAnsi="Arial" w:cs="Arial"/>
                <w:color w:val="000000"/>
                <w:sz w:val="19"/>
                <w:szCs w:val="19"/>
              </w:rPr>
              <w:t>1500</w:t>
            </w:r>
            <w:r w:rsidR="005560EB">
              <w:rPr>
                <w:rFonts w:ascii="Arial" w:hAnsi="Arial" w:cs="Arial"/>
                <w:color w:val="000000"/>
                <w:sz w:val="19"/>
                <w:szCs w:val="19"/>
              </w:rPr>
              <w:t xml:space="preserve"> Мб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Емкость жесткого диска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D6357F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 xml:space="preserve">не менее </w:t>
            </w:r>
            <w:r w:rsidR="00D6357F">
              <w:rPr>
                <w:color w:val="000000"/>
                <w:sz w:val="22"/>
                <w:szCs w:val="22"/>
              </w:rPr>
              <w:t>150</w:t>
            </w:r>
            <w:r w:rsidRPr="0052615A">
              <w:rPr>
                <w:color w:val="000000"/>
                <w:sz w:val="22"/>
                <w:szCs w:val="22"/>
              </w:rPr>
              <w:t xml:space="preserve"> Гб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Интерфейсы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Ethernet (RJ-45), USB 2.0</w:t>
            </w:r>
          </w:p>
        </w:tc>
      </w:tr>
      <w:tr w:rsidR="000E77A7" w:rsidRPr="00EF25FE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1E1135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Поддержка</w:t>
            </w:r>
            <w:r w:rsidR="0052615A">
              <w:rPr>
                <w:color w:val="000000"/>
                <w:sz w:val="22"/>
                <w:szCs w:val="22"/>
              </w:rPr>
              <w:t xml:space="preserve"> шрифтов и языков управления</w:t>
            </w:r>
            <w:r w:rsidR="001E1135">
              <w:rPr>
                <w:rStyle w:val="afa"/>
                <w:color w:val="000000"/>
                <w:sz w:val="22"/>
                <w:szCs w:val="22"/>
              </w:rPr>
              <w:footnoteReference w:id="1"/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560EB" w:rsidRDefault="000E77A7" w:rsidP="000E77A7">
            <w:pPr>
              <w:rPr>
                <w:color w:val="000000"/>
                <w:sz w:val="22"/>
                <w:szCs w:val="22"/>
              </w:rPr>
            </w:pPr>
            <w:r w:rsidRPr="00D77DF9">
              <w:rPr>
                <w:color w:val="000000"/>
                <w:sz w:val="22"/>
                <w:szCs w:val="22"/>
                <w:lang w:val="en-US"/>
              </w:rPr>
              <w:t>PostScript 3, PCL 5c, PCL 6</w:t>
            </w:r>
          </w:p>
        </w:tc>
      </w:tr>
      <w:tr w:rsidR="000E77A7" w:rsidRPr="0052615A" w:rsidTr="007629EF">
        <w:trPr>
          <w:trHeight w:val="300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Поддержка ОС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77A7" w:rsidRPr="0052615A" w:rsidRDefault="005560EB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Windows, Linux, Mac OS</w:t>
            </w:r>
          </w:p>
        </w:tc>
      </w:tr>
      <w:tr w:rsidR="000E77A7" w:rsidRPr="0052615A" w:rsidTr="00134FD8">
        <w:trPr>
          <w:trHeight w:val="315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8A3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Отображение информации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08A3" w:rsidRPr="0052615A" w:rsidRDefault="000E77A7" w:rsidP="000E77A7">
            <w:pPr>
              <w:rPr>
                <w:color w:val="000000"/>
                <w:sz w:val="22"/>
                <w:szCs w:val="22"/>
              </w:rPr>
            </w:pPr>
            <w:r w:rsidRPr="0052615A">
              <w:rPr>
                <w:color w:val="000000"/>
                <w:sz w:val="22"/>
                <w:szCs w:val="22"/>
              </w:rPr>
              <w:t>ЖК-панель</w:t>
            </w:r>
          </w:p>
        </w:tc>
      </w:tr>
      <w:tr w:rsidR="00134FD8" w:rsidRPr="0052615A" w:rsidTr="00134FD8">
        <w:trPr>
          <w:trHeight w:val="315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FD8" w:rsidRPr="0052615A" w:rsidRDefault="00134FD8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Требование к электрообеспечению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FD8" w:rsidRPr="0052615A" w:rsidRDefault="00134FD8" w:rsidP="000E77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 В, 50Гц</w:t>
            </w:r>
          </w:p>
        </w:tc>
      </w:tr>
      <w:tr w:rsidR="00134FD8" w:rsidRPr="0052615A" w:rsidTr="00D23B8F">
        <w:trPr>
          <w:trHeight w:val="315"/>
          <w:jc w:val="center"/>
        </w:trPr>
        <w:tc>
          <w:tcPr>
            <w:tcW w:w="48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FD8" w:rsidRPr="00593DC1" w:rsidRDefault="00134FD8" w:rsidP="00593DC1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Потребляемая мощность</w:t>
            </w:r>
          </w:p>
        </w:tc>
        <w:tc>
          <w:tcPr>
            <w:tcW w:w="40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4FD8" w:rsidRPr="0052615A" w:rsidRDefault="005560EB" w:rsidP="00D635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более 1</w:t>
            </w:r>
            <w:r w:rsidR="00D6357F">
              <w:rPr>
                <w:color w:val="000000"/>
                <w:sz w:val="22"/>
                <w:szCs w:val="22"/>
              </w:rPr>
              <w:t>7</w:t>
            </w:r>
            <w:r w:rsidR="00134FD8">
              <w:rPr>
                <w:color w:val="000000"/>
                <w:sz w:val="22"/>
                <w:szCs w:val="22"/>
              </w:rPr>
              <w:t>00 Вт</w:t>
            </w:r>
          </w:p>
        </w:tc>
      </w:tr>
    </w:tbl>
    <w:p w:rsidR="008B2D83" w:rsidRPr="00A73596" w:rsidRDefault="008B2D83" w:rsidP="00A73596"/>
    <w:p w:rsidR="003E248E" w:rsidRDefault="001C2819" w:rsidP="00AE4B9C">
      <w:pPr>
        <w:pStyle w:val="3"/>
        <w:numPr>
          <w:ilvl w:val="2"/>
          <w:numId w:val="28"/>
        </w:numPr>
      </w:pPr>
      <w:r>
        <w:t xml:space="preserve">Схема организации печати, драйвера, которые установлены на принт-сервере </w:t>
      </w:r>
      <w:r w:rsidR="00C00B10">
        <w:t xml:space="preserve"> </w:t>
      </w:r>
    </w:p>
    <w:p w:rsidR="008530EC" w:rsidRPr="008530EC" w:rsidRDefault="008530EC" w:rsidP="00AE4B9C">
      <w:pPr>
        <w:pStyle w:val="4"/>
        <w:numPr>
          <w:ilvl w:val="3"/>
          <w:numId w:val="28"/>
        </w:numPr>
      </w:pPr>
      <w:r>
        <w:t xml:space="preserve">Необходимо отслеживать количество отпечатков </w:t>
      </w:r>
      <w:r w:rsidR="00D96963">
        <w:t>на устройстве по каждому сотруднику</w:t>
      </w:r>
      <w:r>
        <w:t>.</w:t>
      </w:r>
    </w:p>
    <w:p w:rsidR="000C2EBE" w:rsidRDefault="00D96963" w:rsidP="00AE4B9C">
      <w:pPr>
        <w:pStyle w:val="4"/>
        <w:numPr>
          <w:ilvl w:val="3"/>
          <w:numId w:val="28"/>
        </w:numPr>
      </w:pPr>
      <w:r>
        <w:t>Устройство должно</w:t>
      </w:r>
      <w:r w:rsidR="000C2EBE">
        <w:t xml:space="preserve"> обеспечивать возможность ввода</w:t>
      </w:r>
      <w:r w:rsidR="000C2EBE" w:rsidRPr="000C2EBE">
        <w:t xml:space="preserve"> код</w:t>
      </w:r>
      <w:r w:rsidR="000C2EBE">
        <w:t>а</w:t>
      </w:r>
      <w:r w:rsidR="000C2EBE" w:rsidRPr="000C2EBE">
        <w:t xml:space="preserve"> подразде</w:t>
      </w:r>
      <w:r w:rsidR="000C2EBE">
        <w:t>ления с</w:t>
      </w:r>
      <w:r w:rsidR="000C2EBE">
        <w:t>о</w:t>
      </w:r>
      <w:r w:rsidR="000C2EBE">
        <w:t>трудниками перед использованием</w:t>
      </w:r>
      <w:r w:rsidR="000C2EBE" w:rsidRPr="000C2EBE">
        <w:t xml:space="preserve"> функции копирова</w:t>
      </w:r>
      <w:r w:rsidR="000C2EBE">
        <w:t>ния.</w:t>
      </w:r>
    </w:p>
    <w:p w:rsidR="009A5131" w:rsidRDefault="009A5131" w:rsidP="00AE4B9C">
      <w:pPr>
        <w:pStyle w:val="4"/>
        <w:numPr>
          <w:ilvl w:val="3"/>
          <w:numId w:val="28"/>
        </w:numPr>
      </w:pPr>
      <w:r>
        <w:t>Драйвера устройств, предоставляемых Заказчику, не должны конфликтовать с драйверами, устройствами на принт-серверах Заказчика</w:t>
      </w:r>
      <w:r w:rsidR="008105E9">
        <w:t>, а также с принт</w:t>
      </w:r>
      <w:r w:rsidR="008105E9" w:rsidRPr="00BA6A36">
        <w:t>-</w:t>
      </w:r>
      <w:r w:rsidR="008105E9">
        <w:t xml:space="preserve">агентом </w:t>
      </w:r>
      <w:r w:rsidR="008105E9">
        <w:rPr>
          <w:lang w:val="en-US"/>
        </w:rPr>
        <w:t>Websense</w:t>
      </w:r>
      <w:r w:rsidR="008105E9">
        <w:t xml:space="preserve"> (ОС</w:t>
      </w:r>
      <w:r w:rsidR="008105E9">
        <w:rPr>
          <w:lang w:val="en-US"/>
        </w:rPr>
        <w:t>R</w:t>
      </w:r>
      <w:r w:rsidR="008105E9" w:rsidRPr="00BA6A36">
        <w:t>)</w:t>
      </w:r>
      <w:r>
        <w:t>. Список и версии установленных драйверов пре</w:t>
      </w:r>
      <w:r>
        <w:t>д</w:t>
      </w:r>
      <w:r>
        <w:t>ставлены в Приложении 1.</w:t>
      </w:r>
    </w:p>
    <w:p w:rsidR="009A5131" w:rsidRPr="009A5131" w:rsidRDefault="009A5131" w:rsidP="009A5131"/>
    <w:p w:rsidR="00BC2C50" w:rsidRPr="00885907" w:rsidRDefault="00885907" w:rsidP="00AE4B9C">
      <w:pPr>
        <w:pStyle w:val="2"/>
        <w:numPr>
          <w:ilvl w:val="1"/>
          <w:numId w:val="28"/>
        </w:numPr>
      </w:pPr>
      <w:bookmarkStart w:id="34" w:name="_Toc324585629"/>
      <w:r>
        <w:t>Состав и уровень оказание услуг</w:t>
      </w:r>
      <w:bookmarkEnd w:id="34"/>
      <w:r>
        <w:t xml:space="preserve"> </w:t>
      </w:r>
    </w:p>
    <w:p w:rsidR="001C2819" w:rsidRDefault="00885907" w:rsidP="00AE4B9C">
      <w:pPr>
        <w:pStyle w:val="3"/>
        <w:numPr>
          <w:ilvl w:val="2"/>
          <w:numId w:val="28"/>
        </w:numPr>
      </w:pPr>
      <w:r>
        <w:t>Исполнителем должны оказываться следующие виды услуг (далее - Услуги)</w:t>
      </w:r>
      <w:r w:rsidRPr="00FE4C96">
        <w:t>:</w:t>
      </w:r>
    </w:p>
    <w:p w:rsidR="00B776DF" w:rsidRPr="00B776DF" w:rsidRDefault="00B776DF" w:rsidP="00AE4B9C">
      <w:pPr>
        <w:pStyle w:val="4"/>
        <w:numPr>
          <w:ilvl w:val="3"/>
          <w:numId w:val="28"/>
        </w:numPr>
      </w:pPr>
      <w:r w:rsidRPr="00B776DF">
        <w:t xml:space="preserve">Исполнитель обязан </w:t>
      </w:r>
      <w:r>
        <w:t xml:space="preserve">предоставить Заказчику </w:t>
      </w:r>
      <w:r w:rsidR="00AC2B7B">
        <w:t>для использования на период ок</w:t>
      </w:r>
      <w:r w:rsidR="00AC2B7B">
        <w:t>а</w:t>
      </w:r>
      <w:r w:rsidR="00AC2B7B">
        <w:t xml:space="preserve">зания услуг </w:t>
      </w:r>
      <w:r w:rsidR="00D96963">
        <w:t xml:space="preserve">устройство, </w:t>
      </w:r>
      <w:r>
        <w:t xml:space="preserve"> в соответствии с требованиями, изложенные в </w:t>
      </w:r>
      <w:r w:rsidRPr="004E0F2B">
        <w:t xml:space="preserve">пункте </w:t>
      </w:r>
      <w:r w:rsidR="00BA7DD0" w:rsidRPr="00BA7DD0">
        <w:t>3</w:t>
      </w:r>
      <w:r w:rsidRPr="00BA7DD0">
        <w:t>.1 настоящих</w:t>
      </w:r>
      <w:r>
        <w:t xml:space="preserve"> ТТ.</w:t>
      </w:r>
    </w:p>
    <w:p w:rsidR="008530EC" w:rsidRDefault="008530EC" w:rsidP="00AE4B9C">
      <w:pPr>
        <w:pStyle w:val="4"/>
        <w:numPr>
          <w:ilvl w:val="3"/>
          <w:numId w:val="28"/>
        </w:numPr>
      </w:pPr>
      <w:r>
        <w:t xml:space="preserve">Исполнитель </w:t>
      </w:r>
      <w:r w:rsidRPr="004E0F2B">
        <w:t xml:space="preserve">должен организовать </w:t>
      </w:r>
      <w:r w:rsidR="009E74F7" w:rsidRPr="004E0F2B">
        <w:t xml:space="preserve">телефонную </w:t>
      </w:r>
      <w:r w:rsidRPr="004E0F2B">
        <w:t>линию технической поддер</w:t>
      </w:r>
      <w:r w:rsidRPr="004E0F2B">
        <w:t>ж</w:t>
      </w:r>
      <w:r w:rsidRPr="004E0F2B">
        <w:t xml:space="preserve">ки </w:t>
      </w:r>
      <w:r w:rsidR="009E74F7" w:rsidRPr="004E0F2B">
        <w:t xml:space="preserve">и выделенный адрес электронной почты для регистрации обращений </w:t>
      </w:r>
      <w:r w:rsidR="000A7021" w:rsidRPr="004E0F2B">
        <w:t>пре</w:t>
      </w:r>
      <w:r w:rsidR="000A7021" w:rsidRPr="004E0F2B">
        <w:t>д</w:t>
      </w:r>
      <w:r w:rsidR="000A7021" w:rsidRPr="004E0F2B">
        <w:t xml:space="preserve">ставителей </w:t>
      </w:r>
      <w:r w:rsidR="009E74F7" w:rsidRPr="004E0F2B">
        <w:t xml:space="preserve">Заказчика с графиком работы с </w:t>
      </w:r>
      <w:r w:rsidR="007F52A6">
        <w:t>8</w:t>
      </w:r>
      <w:r w:rsidR="009E74F7" w:rsidRPr="004E0F2B">
        <w:t>.</w:t>
      </w:r>
      <w:r w:rsidR="007F52A6">
        <w:t>3</w:t>
      </w:r>
      <w:r w:rsidR="007F52A6" w:rsidRPr="004E0F2B">
        <w:t xml:space="preserve">0 </w:t>
      </w:r>
      <w:r w:rsidR="009E74F7" w:rsidRPr="004E0F2B">
        <w:t>до 20.00 по рабочим дням</w:t>
      </w:r>
      <w:r w:rsidRPr="004E0F2B">
        <w:t>.</w:t>
      </w:r>
      <w:r w:rsidR="005A6C76" w:rsidRPr="004E0F2B">
        <w:t xml:space="preserve"> О</w:t>
      </w:r>
      <w:r w:rsidR="005A6C76" w:rsidRPr="004E0F2B">
        <w:t>б</w:t>
      </w:r>
      <w:r w:rsidR="005A6C76" w:rsidRPr="004E0F2B">
        <w:t>ращение может быть двух типов – оказание консультации по работе</w:t>
      </w:r>
      <w:r w:rsidR="005A6C76">
        <w:t xml:space="preserve"> с устро</w:t>
      </w:r>
      <w:r w:rsidR="005A6C76">
        <w:t>й</w:t>
      </w:r>
      <w:r w:rsidR="005A6C76">
        <w:t xml:space="preserve">ствами </w:t>
      </w:r>
      <w:r w:rsidR="005A7CBD">
        <w:t>ил</w:t>
      </w:r>
      <w:r w:rsidR="005A6C76">
        <w:t>и устранение неисправностей устройств.</w:t>
      </w:r>
    </w:p>
    <w:p w:rsidR="009E74F7" w:rsidRPr="009E74F7" w:rsidRDefault="00871219" w:rsidP="00AE4B9C">
      <w:pPr>
        <w:pStyle w:val="4"/>
        <w:numPr>
          <w:ilvl w:val="3"/>
          <w:numId w:val="28"/>
        </w:numPr>
      </w:pPr>
      <w:r>
        <w:t>Все обращения Заказчика Исполнитель должен регистрировать с указанием даты</w:t>
      </w:r>
      <w:r w:rsidR="005A6C76">
        <w:t xml:space="preserve">, </w:t>
      </w:r>
      <w:r>
        <w:t xml:space="preserve">времени регистрации </w:t>
      </w:r>
      <w:r w:rsidR="005A6C76">
        <w:t xml:space="preserve">и типа </w:t>
      </w:r>
      <w:r>
        <w:t>обращения.</w:t>
      </w:r>
    </w:p>
    <w:p w:rsidR="008530EC" w:rsidRDefault="000A7C00" w:rsidP="00AE4B9C">
      <w:pPr>
        <w:pStyle w:val="4"/>
        <w:numPr>
          <w:ilvl w:val="3"/>
          <w:numId w:val="28"/>
        </w:numPr>
      </w:pPr>
      <w:r>
        <w:lastRenderedPageBreak/>
        <w:t xml:space="preserve">Устранение неисправностей </w:t>
      </w:r>
      <w:r w:rsidR="00BB0C9C">
        <w:t>устройств</w:t>
      </w:r>
      <w:r w:rsidR="005A6C76">
        <w:t xml:space="preserve">, </w:t>
      </w:r>
      <w:r>
        <w:t xml:space="preserve">приводящих к </w:t>
      </w:r>
      <w:r w:rsidR="00BB0C9C">
        <w:t>неработоспособности</w:t>
      </w:r>
      <w:r>
        <w:t xml:space="preserve"> </w:t>
      </w:r>
      <w:r w:rsidR="00BB0C9C">
        <w:t>устройств</w:t>
      </w:r>
      <w:r>
        <w:t xml:space="preserve">, </w:t>
      </w:r>
      <w:r w:rsidR="00BB0C9C">
        <w:t xml:space="preserve">в т.ч. замена устройств, </w:t>
      </w:r>
      <w:r>
        <w:t>должно происходить в срок не более 8 р</w:t>
      </w:r>
      <w:r>
        <w:t>а</w:t>
      </w:r>
      <w:r>
        <w:t>бочих часов с момента обращения представителя Заказчика к Исполнителю.</w:t>
      </w:r>
    </w:p>
    <w:p w:rsidR="00BB0C9C" w:rsidRPr="00BB0C9C" w:rsidRDefault="00BB0C9C" w:rsidP="00AE4B9C">
      <w:pPr>
        <w:pStyle w:val="4"/>
        <w:numPr>
          <w:ilvl w:val="3"/>
          <w:numId w:val="28"/>
        </w:numPr>
      </w:pPr>
      <w:r>
        <w:t>Исполнитель должен отвечать на обращения с целью получения консультации по работе с устройствами в срок не более 4 рабочих часов с момента обращ</w:t>
      </w:r>
      <w:r>
        <w:t>е</w:t>
      </w:r>
      <w:r>
        <w:t>ния представителя Заказчика к Исполнителю.</w:t>
      </w:r>
    </w:p>
    <w:p w:rsidR="00862CE6" w:rsidRPr="00C16EE6" w:rsidRDefault="00862CE6" w:rsidP="00AE4B9C">
      <w:pPr>
        <w:pStyle w:val="3"/>
        <w:numPr>
          <w:ilvl w:val="2"/>
          <w:numId w:val="28"/>
        </w:numPr>
      </w:pPr>
      <w:r>
        <w:t xml:space="preserve">Для обеспечения бесперебойной работы устройств Исполнитель должен </w:t>
      </w:r>
      <w:r w:rsidR="00CB3F85">
        <w:t>подде</w:t>
      </w:r>
      <w:r w:rsidR="00CB3F85">
        <w:t>р</w:t>
      </w:r>
      <w:r w:rsidR="00CB3F85">
        <w:t>живать в офисе</w:t>
      </w:r>
      <w:r>
        <w:t xml:space="preserve"> Заказчик</w:t>
      </w:r>
      <w:r w:rsidR="00CB3F85">
        <w:t>а</w:t>
      </w:r>
      <w:r>
        <w:t xml:space="preserve"> </w:t>
      </w:r>
      <w:r w:rsidR="00CB3F85">
        <w:t>запас в виде одного</w:t>
      </w:r>
      <w:r>
        <w:t xml:space="preserve"> комплект</w:t>
      </w:r>
      <w:r w:rsidR="00CB3F85">
        <w:t>а</w:t>
      </w:r>
      <w:r>
        <w:t xml:space="preserve"> запасных картриджей. </w:t>
      </w:r>
      <w:r w:rsidR="00CB3F85">
        <w:t>Неиспользованные картриджи по окончани</w:t>
      </w:r>
      <w:r w:rsidR="005B2D0C">
        <w:t>и</w:t>
      </w:r>
      <w:r w:rsidR="00CB3F85">
        <w:t xml:space="preserve"> периода оказания услуг подлежат возврату Исполнителю.</w:t>
      </w:r>
    </w:p>
    <w:p w:rsidR="00915D09" w:rsidRPr="00915D09" w:rsidRDefault="00915D09" w:rsidP="00AE4B9C">
      <w:pPr>
        <w:pStyle w:val="3"/>
        <w:numPr>
          <w:ilvl w:val="2"/>
          <w:numId w:val="28"/>
        </w:numPr>
      </w:pPr>
      <w:r>
        <w:t>Для обеспечения оперативного информирования Исполнителя о неисправностях оборудования, в т.ч. о необходимости замены картриджей, Исполнитель с привл</w:t>
      </w:r>
      <w:r>
        <w:t>е</w:t>
      </w:r>
      <w:r>
        <w:t>чением системных администраторов Заказчика должен настроить отправку устройствами уведомлений по электронной почте в адрес Исполнителя с копией в адрес представителя Заказчика.</w:t>
      </w:r>
    </w:p>
    <w:p w:rsidR="006814CD" w:rsidRDefault="006814CD" w:rsidP="00AE4B9C">
      <w:pPr>
        <w:pStyle w:val="3"/>
        <w:numPr>
          <w:ilvl w:val="2"/>
          <w:numId w:val="28"/>
        </w:numPr>
      </w:pPr>
      <w:r>
        <w:t>Установка и настройка драйверов устройств на принт</w:t>
      </w:r>
      <w:r w:rsidR="008530EC">
        <w:t>-</w:t>
      </w:r>
      <w:r>
        <w:t>серверах и рабочих мессах сотрудников производится силами Исполнителя с привлечением системных адм</w:t>
      </w:r>
      <w:r>
        <w:t>и</w:t>
      </w:r>
      <w:r>
        <w:t>нистраторов Заказчика.</w:t>
      </w:r>
    </w:p>
    <w:p w:rsidR="00927428" w:rsidRDefault="00927428" w:rsidP="00AE4B9C">
      <w:pPr>
        <w:pStyle w:val="3"/>
        <w:numPr>
          <w:ilvl w:val="2"/>
          <w:numId w:val="28"/>
        </w:numPr>
      </w:pPr>
      <w:r>
        <w:t>Установка устройств на места в офисе Заказчика осуществляется силами Испо</w:t>
      </w:r>
      <w:r>
        <w:t>л</w:t>
      </w:r>
      <w:r>
        <w:t>нителя. Подключение к сетевым розеткам и источникам питания осуществляется силами Исполнителя с привлечением системных администраторов Заказчика.</w:t>
      </w:r>
      <w:r w:rsidR="002976CC">
        <w:t xml:space="preserve"> При необходимости использования сетевых фильтров их должен предоставить Испо</w:t>
      </w:r>
      <w:r w:rsidR="002976CC">
        <w:t>л</w:t>
      </w:r>
      <w:r w:rsidR="002976CC">
        <w:t>нитель вместе с устройствами.</w:t>
      </w:r>
    </w:p>
    <w:p w:rsidR="009E74F7" w:rsidRDefault="009E74F7" w:rsidP="00AE4B9C">
      <w:pPr>
        <w:pStyle w:val="3"/>
        <w:numPr>
          <w:ilvl w:val="2"/>
          <w:numId w:val="28"/>
        </w:numPr>
      </w:pPr>
      <w:r w:rsidRPr="006814CD">
        <w:t>Устройства должны обеспечивать печать из всех программ</w:t>
      </w:r>
      <w:r>
        <w:t>, совместимых с ОС Windows x64 и ОС Windows x</w:t>
      </w:r>
      <w:r w:rsidRPr="00B776DF">
        <w:t>86</w:t>
      </w:r>
      <w:r w:rsidRPr="006814CD">
        <w:t>, установленных на рабочих местах сотрудников.</w:t>
      </w:r>
    </w:p>
    <w:p w:rsidR="00031BFC" w:rsidRPr="00031BFC" w:rsidRDefault="00700337" w:rsidP="00AE4B9C">
      <w:pPr>
        <w:pStyle w:val="3"/>
        <w:numPr>
          <w:ilvl w:val="2"/>
          <w:numId w:val="28"/>
        </w:numPr>
      </w:pPr>
      <w:r>
        <w:t>Исполнитель должен обеспечить возможность Заказчику самостоятельно прои</w:t>
      </w:r>
      <w:r>
        <w:t>з</w:t>
      </w:r>
      <w:r>
        <w:t>водить полную очистку памяти и жестких дисков устройств п</w:t>
      </w:r>
      <w:r w:rsidR="00031BFC">
        <w:t xml:space="preserve">ри </w:t>
      </w:r>
      <w:r w:rsidR="008719B1">
        <w:t xml:space="preserve">необходимости </w:t>
      </w:r>
      <w:r w:rsidR="00031BFC">
        <w:t>выво</w:t>
      </w:r>
      <w:r w:rsidR="00AB086B">
        <w:t>з</w:t>
      </w:r>
      <w:r w:rsidR="008719B1">
        <w:t>а</w:t>
      </w:r>
      <w:r w:rsidR="00AB086B">
        <w:t xml:space="preserve"> устройств из офиса Заказчика</w:t>
      </w:r>
      <w:r w:rsidR="00031BFC">
        <w:t xml:space="preserve"> </w:t>
      </w:r>
      <w:r w:rsidR="008719B1">
        <w:t>для</w:t>
      </w:r>
      <w:r w:rsidR="00031BFC">
        <w:t xml:space="preserve"> ремонта, замены неработающего устройства или завершения срока оказания услуг.</w:t>
      </w:r>
    </w:p>
    <w:p w:rsidR="001C2819" w:rsidRPr="00CB4D33" w:rsidRDefault="001C2819" w:rsidP="00AE4B9C">
      <w:pPr>
        <w:pStyle w:val="3"/>
        <w:numPr>
          <w:ilvl w:val="2"/>
          <w:numId w:val="28"/>
        </w:numPr>
      </w:pPr>
      <w:r w:rsidRPr="00CB4D33">
        <w:t xml:space="preserve">Программное обеспечение для определения </w:t>
      </w:r>
      <w:r w:rsidR="00AC2B7B" w:rsidRPr="00CB4D33">
        <w:t xml:space="preserve">количества и </w:t>
      </w:r>
      <w:r w:rsidRPr="00CB4D33">
        <w:t xml:space="preserve">стоимости отпечатков </w:t>
      </w:r>
      <w:r w:rsidR="00AC2B7B" w:rsidRPr="00CB4D33">
        <w:t>по всем устройствам в разрезе</w:t>
      </w:r>
      <w:r w:rsidRPr="00CB4D33">
        <w:t xml:space="preserve"> подразделений, должно работать на аппаратно-программном обеспечении с характеристиками не </w:t>
      </w:r>
      <w:r w:rsidR="006814CD" w:rsidRPr="00CB4D33">
        <w:t>ниже:</w:t>
      </w:r>
    </w:p>
    <w:p w:rsidR="00CE46EF" w:rsidRPr="00CB4D33" w:rsidRDefault="00E32FED" w:rsidP="00D201FF">
      <w:pPr>
        <w:pStyle w:val="3"/>
        <w:numPr>
          <w:ilvl w:val="0"/>
          <w:numId w:val="10"/>
        </w:numPr>
        <w:rPr>
          <w:lang w:val="en-US"/>
        </w:rPr>
      </w:pPr>
      <w:r w:rsidRPr="00CB4D33">
        <w:t>Процессор</w:t>
      </w:r>
      <w:r w:rsidRPr="00CB4D33">
        <w:rPr>
          <w:lang w:val="en-US"/>
        </w:rPr>
        <w:t xml:space="preserve"> Pentium Dual-Core CPU E5300 @ 2.60GHz</w:t>
      </w:r>
    </w:p>
    <w:p w:rsidR="001C2819" w:rsidRPr="00CB4D33" w:rsidRDefault="00E32FED" w:rsidP="00E32FED">
      <w:pPr>
        <w:pStyle w:val="3"/>
        <w:numPr>
          <w:ilvl w:val="0"/>
          <w:numId w:val="10"/>
        </w:numPr>
      </w:pPr>
      <w:r w:rsidRPr="00CB4D33">
        <w:t>ОЗУ 2048МБ</w:t>
      </w:r>
    </w:p>
    <w:p w:rsidR="0095073C" w:rsidRPr="00885907" w:rsidRDefault="0095073C" w:rsidP="0095073C"/>
    <w:p w:rsidR="00F423D0" w:rsidRPr="00885907" w:rsidRDefault="00F423D0" w:rsidP="00AE4B9C">
      <w:pPr>
        <w:pStyle w:val="2"/>
        <w:numPr>
          <w:ilvl w:val="1"/>
          <w:numId w:val="28"/>
        </w:numPr>
      </w:pPr>
      <w:bookmarkStart w:id="35" w:name="_Toc324585630"/>
      <w:bookmarkStart w:id="36" w:name="_Ref178991524"/>
      <w:r>
        <w:t>Требования к отчетности</w:t>
      </w:r>
      <w:bookmarkEnd w:id="35"/>
    </w:p>
    <w:p w:rsidR="00F423D0" w:rsidRDefault="00F423D0" w:rsidP="00AE4B9C">
      <w:pPr>
        <w:pStyle w:val="3"/>
        <w:numPr>
          <w:ilvl w:val="2"/>
          <w:numId w:val="28"/>
        </w:numPr>
      </w:pPr>
      <w:r>
        <w:t>Исполнитель должен настроить следующие виды отчетов</w:t>
      </w:r>
      <w:r w:rsidR="001F7172">
        <w:t xml:space="preserve">, создаваемых в </w:t>
      </w:r>
      <w:r w:rsidR="00295AB9">
        <w:t>ходе</w:t>
      </w:r>
      <w:r w:rsidR="001F7172">
        <w:t xml:space="preserve"> и</w:t>
      </w:r>
      <w:r w:rsidR="001F7172">
        <w:t>с</w:t>
      </w:r>
      <w:r w:rsidR="001F7172">
        <w:t>пользования устройств</w:t>
      </w:r>
      <w:r w:rsidRPr="00FE4C96">
        <w:t>:</w:t>
      </w:r>
    </w:p>
    <w:p w:rsidR="007629EF" w:rsidRPr="003E248E" w:rsidRDefault="00891348" w:rsidP="00AE4B9C">
      <w:pPr>
        <w:pStyle w:val="4"/>
        <w:numPr>
          <w:ilvl w:val="3"/>
          <w:numId w:val="28"/>
        </w:numPr>
      </w:pPr>
      <w:r>
        <w:t xml:space="preserve">Ежемесячный </w:t>
      </w:r>
      <w:r w:rsidR="00DA570C">
        <w:t>отчет</w:t>
      </w:r>
      <w:r w:rsidR="00927428">
        <w:t>, содержащий с</w:t>
      </w:r>
      <w:r w:rsidR="007629EF">
        <w:t xml:space="preserve">ведения о количестве </w:t>
      </w:r>
      <w:r w:rsidR="000A5CA0">
        <w:t xml:space="preserve">и стоимости </w:t>
      </w:r>
      <w:r w:rsidR="00927428">
        <w:t>отпеча</w:t>
      </w:r>
      <w:r w:rsidR="00927428">
        <w:t>т</w:t>
      </w:r>
      <w:r w:rsidR="00927428">
        <w:t>ков</w:t>
      </w:r>
      <w:r w:rsidR="007629EF">
        <w:t xml:space="preserve"> по всем устройствам в </w:t>
      </w:r>
      <w:r w:rsidR="00AC7D0A">
        <w:t>разрезе</w:t>
      </w:r>
      <w:r w:rsidR="007629EF">
        <w:t xml:space="preserve"> подразделений. В отчет </w:t>
      </w:r>
      <w:r w:rsidR="006269D3">
        <w:t>должна входить и</w:t>
      </w:r>
      <w:r w:rsidR="006269D3">
        <w:t>н</w:t>
      </w:r>
      <w:r w:rsidR="006269D3">
        <w:t>форма</w:t>
      </w:r>
      <w:r w:rsidR="00AC7D0A">
        <w:t>ция об отчетном периоде, устройстве, количестве и стоимости отпечатка в разрезе подразделений, общая стоимость отпечатков в разрезе подраздел</w:t>
      </w:r>
      <w:r w:rsidR="00AC7D0A">
        <w:t>е</w:t>
      </w:r>
      <w:r w:rsidR="00AC7D0A">
        <w:lastRenderedPageBreak/>
        <w:t xml:space="preserve">ний. </w:t>
      </w:r>
      <w:r w:rsidR="00855380">
        <w:t>Итоговая</w:t>
      </w:r>
      <w:r w:rsidR="00634F5E">
        <w:t xml:space="preserve"> стоимость за отчетный период. </w:t>
      </w:r>
      <w:r w:rsidR="000A5CA0">
        <w:t>Шаблон отчета приведен в Пр</w:t>
      </w:r>
      <w:r w:rsidR="000A5CA0">
        <w:t>и</w:t>
      </w:r>
      <w:r w:rsidR="000A5CA0">
        <w:t>ложении 2</w:t>
      </w:r>
      <w:r w:rsidR="00634F5E">
        <w:t>.</w:t>
      </w:r>
    </w:p>
    <w:p w:rsidR="00F423D0" w:rsidRDefault="00891348" w:rsidP="00AE4B9C">
      <w:pPr>
        <w:pStyle w:val="4"/>
        <w:numPr>
          <w:ilvl w:val="3"/>
          <w:numId w:val="28"/>
        </w:numPr>
      </w:pPr>
      <w:r>
        <w:t xml:space="preserve">Ежемесячный </w:t>
      </w:r>
      <w:r w:rsidR="00295AB9">
        <w:t>отчет, содержащий информацию об обращениях представителей Заказчика к Исполнителю с указанием времени и даты регистрации обращ</w:t>
      </w:r>
      <w:r w:rsidR="00295AB9">
        <w:t>е</w:t>
      </w:r>
      <w:r w:rsidR="00295AB9">
        <w:t>ния, типа обращения, содержания обращения, времени реакции на обращение (оказание консультации или устранение неисправностей устройств). Отчет также должен содержать суммарные данные о количестве просроченных о</w:t>
      </w:r>
      <w:r w:rsidR="00295AB9">
        <w:t>б</w:t>
      </w:r>
      <w:r w:rsidR="00295AB9">
        <w:t>ращений в соответствии с пп</w:t>
      </w:r>
      <w:r w:rsidR="00295AB9" w:rsidRPr="00BA7DD0">
        <w:t xml:space="preserve">. </w:t>
      </w:r>
      <w:r w:rsidR="00BA7DD0" w:rsidRPr="00BA7DD0">
        <w:t>3</w:t>
      </w:r>
      <w:r w:rsidR="00295AB9" w:rsidRPr="00BA7DD0">
        <w:t>.2.1.4 и</w:t>
      </w:r>
      <w:r w:rsidR="00BA7DD0" w:rsidRPr="00BA7DD0">
        <w:t xml:space="preserve"> 3</w:t>
      </w:r>
      <w:r w:rsidR="00295AB9" w:rsidRPr="00BA7DD0">
        <w:t>.2.1.5</w:t>
      </w:r>
      <w:r w:rsidR="00295AB9">
        <w:t xml:space="preserve"> настоящих ТТ.</w:t>
      </w:r>
      <w:r w:rsidR="00BA376D">
        <w:t xml:space="preserve"> Шаблон отчета приведен в Приложении </w:t>
      </w:r>
      <w:r w:rsidR="000A5CA0">
        <w:t>3</w:t>
      </w:r>
      <w:r w:rsidR="00BA376D">
        <w:t>.</w:t>
      </w:r>
    </w:p>
    <w:p w:rsidR="00891348" w:rsidRPr="00891348" w:rsidRDefault="00891348" w:rsidP="00AE4B9C">
      <w:pPr>
        <w:pStyle w:val="4"/>
        <w:numPr>
          <w:ilvl w:val="3"/>
          <w:numId w:val="28"/>
        </w:numPr>
      </w:pPr>
      <w:r>
        <w:t>Ежемесячные отчеты должны быть предоставлены Исполнителем Заказчику не позднее первого рабочего дня, следующего за отчетным месяцем</w:t>
      </w:r>
    </w:p>
    <w:p w:rsidR="00A12B8E" w:rsidRDefault="00A12B8E" w:rsidP="00AE4B9C">
      <w:pPr>
        <w:pStyle w:val="2"/>
        <w:numPr>
          <w:ilvl w:val="1"/>
          <w:numId w:val="28"/>
        </w:numPr>
      </w:pPr>
      <w:bookmarkStart w:id="37" w:name="_Toc324585631"/>
      <w:r>
        <w:t>Требования к качеству предоставляемых услуг</w:t>
      </w:r>
      <w:bookmarkEnd w:id="37"/>
      <w:r>
        <w:t xml:space="preserve"> </w:t>
      </w:r>
    </w:p>
    <w:p w:rsidR="00A12B8E" w:rsidRPr="00020AB9" w:rsidRDefault="00A12B8E" w:rsidP="00AE4B9C">
      <w:pPr>
        <w:pStyle w:val="3"/>
        <w:numPr>
          <w:ilvl w:val="2"/>
          <w:numId w:val="28"/>
        </w:numPr>
      </w:pPr>
      <w:r w:rsidRPr="00363826">
        <w:t xml:space="preserve">При </w:t>
      </w:r>
      <w:r>
        <w:t>оказании Услуг Исполнитель обеспечивает исправность работы всего Обор</w:t>
      </w:r>
      <w:r>
        <w:t>у</w:t>
      </w:r>
      <w:r>
        <w:t>дования и сервисов, которое оно обеспечивает. В случае, если после обновления хотя бы один из сервисов не работает, Исполнитель устран</w:t>
      </w:r>
      <w:r w:rsidR="00634F5E">
        <w:t>яет неисправность за свой счет.</w:t>
      </w:r>
    </w:p>
    <w:p w:rsidR="008F2AA5" w:rsidRDefault="008F2AA5" w:rsidP="00AE4B9C">
      <w:pPr>
        <w:pStyle w:val="2"/>
        <w:numPr>
          <w:ilvl w:val="1"/>
          <w:numId w:val="28"/>
        </w:numPr>
      </w:pPr>
      <w:bookmarkStart w:id="38" w:name="_Toc324585632"/>
      <w:bookmarkStart w:id="39" w:name="_Ref330799156"/>
      <w:r>
        <w:t>Порядок оплаты услуг</w:t>
      </w:r>
      <w:bookmarkEnd w:id="38"/>
      <w:bookmarkEnd w:id="39"/>
    </w:p>
    <w:p w:rsidR="004635DB" w:rsidRDefault="0037363A" w:rsidP="00AE4B9C">
      <w:pPr>
        <w:pStyle w:val="3"/>
        <w:numPr>
          <w:ilvl w:val="2"/>
          <w:numId w:val="28"/>
        </w:numPr>
      </w:pPr>
      <w:r>
        <w:t>В стоимость услуг должны быть включены все затраты</w:t>
      </w:r>
      <w:r w:rsidR="004A6BF7">
        <w:t xml:space="preserve"> Исполнителя</w:t>
      </w:r>
      <w:r>
        <w:t>, связанные с оказанием услуг</w:t>
      </w:r>
      <w:r w:rsidR="0099010E">
        <w:t>, в том числе на хранение и транспортировку оборудования, ра</w:t>
      </w:r>
      <w:r w:rsidR="0099010E">
        <w:t>с</w:t>
      </w:r>
      <w:r w:rsidR="0099010E">
        <w:t>ходные материалы</w:t>
      </w:r>
      <w:r w:rsidR="00A12B8E">
        <w:t>и т.д</w:t>
      </w:r>
      <w:r>
        <w:t>.</w:t>
      </w:r>
    </w:p>
    <w:p w:rsidR="008F2AA5" w:rsidRDefault="008F2AA5" w:rsidP="00AE4B9C">
      <w:pPr>
        <w:pStyle w:val="3"/>
        <w:numPr>
          <w:ilvl w:val="2"/>
          <w:numId w:val="28"/>
        </w:numPr>
      </w:pPr>
      <w:r>
        <w:t xml:space="preserve">Услуги оплачиваются </w:t>
      </w:r>
      <w:r w:rsidR="0037363A">
        <w:t xml:space="preserve">ежеквартально </w:t>
      </w:r>
      <w:r>
        <w:t xml:space="preserve">по </w:t>
      </w:r>
      <w:r w:rsidR="00634F5E">
        <w:t>мере</w:t>
      </w:r>
      <w:r w:rsidR="006F6364">
        <w:t xml:space="preserve"> </w:t>
      </w:r>
      <w:r w:rsidR="00634F5E">
        <w:t>оказания услуг.</w:t>
      </w:r>
    </w:p>
    <w:p w:rsidR="005228FB" w:rsidRDefault="0037363A" w:rsidP="00AE4B9C">
      <w:pPr>
        <w:pStyle w:val="3"/>
        <w:numPr>
          <w:ilvl w:val="2"/>
          <w:numId w:val="28"/>
        </w:numPr>
      </w:pPr>
      <w:r>
        <w:t xml:space="preserve">Отчетные документы </w:t>
      </w:r>
      <w:r w:rsidR="00891348">
        <w:t xml:space="preserve">для проведения расчетов </w:t>
      </w:r>
      <w:r>
        <w:t>должны</w:t>
      </w:r>
      <w:r w:rsidR="008F2AA5">
        <w:t xml:space="preserve"> быть предостав</w:t>
      </w:r>
      <w:r>
        <w:t>лены</w:t>
      </w:r>
      <w:r w:rsidR="008F2AA5">
        <w:t xml:space="preserve"> И</w:t>
      </w:r>
      <w:r w:rsidR="008F2AA5">
        <w:t>с</w:t>
      </w:r>
      <w:r w:rsidR="008F2AA5">
        <w:t xml:space="preserve">полнителем </w:t>
      </w:r>
      <w:r>
        <w:t xml:space="preserve">Заказчику </w:t>
      </w:r>
      <w:r w:rsidR="008F2AA5">
        <w:t>не позднее первого рабочего дня месяца квартала</w:t>
      </w:r>
      <w:r>
        <w:t>, с</w:t>
      </w:r>
      <w:r w:rsidRPr="0037363A">
        <w:t>леду</w:t>
      </w:r>
      <w:r w:rsidRPr="0037363A">
        <w:t>ю</w:t>
      </w:r>
      <w:r w:rsidRPr="0037363A">
        <w:t>щего за отчетным</w:t>
      </w:r>
      <w:r>
        <w:t>.</w:t>
      </w:r>
      <w:r w:rsidR="005228FB">
        <w:t xml:space="preserve"> </w:t>
      </w:r>
      <w:r w:rsidR="004A6BF7">
        <w:t xml:space="preserve">В состав отчетных документов должны входить </w:t>
      </w:r>
      <w:r w:rsidR="007F52A6">
        <w:t>ежемесячные</w:t>
      </w:r>
      <w:r w:rsidR="004A6BF7">
        <w:t xml:space="preserve"> отчеты, указанные в п</w:t>
      </w:r>
      <w:r w:rsidR="004A6BF7" w:rsidRPr="00BA7DD0">
        <w:t>.</w:t>
      </w:r>
      <w:r w:rsidR="00BA7DD0" w:rsidRPr="00BA7DD0">
        <w:t>3</w:t>
      </w:r>
      <w:r w:rsidR="004A6BF7" w:rsidRPr="00BA7DD0">
        <w:t>.3.1</w:t>
      </w:r>
      <w:r w:rsidR="004A6BF7">
        <w:t xml:space="preserve"> настоящих ТТ, акт выполненных работ, счет и счет-фактуру. </w:t>
      </w:r>
      <w:r w:rsidR="005228FB">
        <w:t xml:space="preserve">После </w:t>
      </w:r>
      <w:r w:rsidR="004A6BF7">
        <w:t xml:space="preserve">согласования отчетов </w:t>
      </w:r>
      <w:r w:rsidR="001F6019">
        <w:t xml:space="preserve">Заказчик </w:t>
      </w:r>
      <w:r w:rsidR="005228FB">
        <w:t>подпис</w:t>
      </w:r>
      <w:r w:rsidR="001F6019">
        <w:t>ывает акт</w:t>
      </w:r>
      <w:r w:rsidR="005228FB">
        <w:t xml:space="preserve"> о выполненных работах</w:t>
      </w:r>
      <w:r w:rsidR="001F6019">
        <w:t>.</w:t>
      </w:r>
      <w:r w:rsidR="005228FB">
        <w:t xml:space="preserve"> </w:t>
      </w:r>
      <w:r w:rsidR="001F6019">
        <w:t xml:space="preserve">После подписания акта о выполненных работах </w:t>
      </w:r>
      <w:r w:rsidR="005228FB">
        <w:t>Исполнитель предоста</w:t>
      </w:r>
      <w:r w:rsidR="005228FB">
        <w:t>в</w:t>
      </w:r>
      <w:r w:rsidR="005228FB">
        <w:t>ляет Заказчику счет, который Заказчик должен оплатить в течение 10 рабочих дней после его получения.</w:t>
      </w:r>
    </w:p>
    <w:p w:rsidR="008802E0" w:rsidRDefault="005228FB" w:rsidP="00AE4B9C">
      <w:pPr>
        <w:pStyle w:val="3"/>
        <w:numPr>
          <w:ilvl w:val="2"/>
          <w:numId w:val="28"/>
        </w:numPr>
      </w:pPr>
      <w:r>
        <w:t>В случае, если Заказчик не подписывает акт о в</w:t>
      </w:r>
      <w:r w:rsidR="00AA1C24">
        <w:t>ыполненных работах в течение 5-</w:t>
      </w:r>
      <w:r>
        <w:t>ти рабочих дней</w:t>
      </w:r>
      <w:r w:rsidR="001F6019">
        <w:t xml:space="preserve"> после согласования ежеквартальных отчетов</w:t>
      </w:r>
      <w:r>
        <w:t>, Заказчик должен предоставить Исполнителю мотивированный отказ</w:t>
      </w:r>
      <w:r w:rsidR="001F6019">
        <w:t xml:space="preserve"> на основании предоставле</w:t>
      </w:r>
      <w:r w:rsidR="001F6019">
        <w:t>н</w:t>
      </w:r>
      <w:r w:rsidR="001F6019">
        <w:t>ных ежеквартальных отчетов</w:t>
      </w:r>
      <w:r>
        <w:t>. Указанные в мотивированном отказе недостатки должны быть устранены Исполнителем за его счет в течение 3-х дней после пол</w:t>
      </w:r>
      <w:r>
        <w:t>у</w:t>
      </w:r>
      <w:r>
        <w:t>чения мотивированного отказа.</w:t>
      </w:r>
      <w:r w:rsidR="008802E0">
        <w:t xml:space="preserve"> </w:t>
      </w:r>
    </w:p>
    <w:p w:rsidR="00B95FE1" w:rsidRPr="00B95FE1" w:rsidRDefault="008802E0" w:rsidP="00AE4B9C">
      <w:pPr>
        <w:pStyle w:val="3"/>
        <w:numPr>
          <w:ilvl w:val="2"/>
          <w:numId w:val="28"/>
        </w:numPr>
      </w:pPr>
      <w:r>
        <w:t xml:space="preserve">Штрафные санкции Заказчика по просрочке оплаты </w:t>
      </w:r>
      <w:r w:rsidR="006F6364">
        <w:t xml:space="preserve">составляют </w:t>
      </w:r>
      <w:r>
        <w:t>0,</w:t>
      </w:r>
      <w:r w:rsidR="006F6364">
        <w:t>03</w:t>
      </w:r>
      <w:r>
        <w:t>% от суммы счета за каждый день просрочки</w:t>
      </w:r>
      <w:r w:rsidR="00634F5E">
        <w:t>,</w:t>
      </w:r>
      <w:r>
        <w:t xml:space="preserve"> но не более 10% от </w:t>
      </w:r>
      <w:r w:rsidR="006F6364">
        <w:t xml:space="preserve">неоплаченной </w:t>
      </w:r>
      <w:r>
        <w:t>суммы.</w:t>
      </w:r>
    </w:p>
    <w:p w:rsidR="00B50788" w:rsidRDefault="00C827F8" w:rsidP="00AE4B9C">
      <w:pPr>
        <w:pStyle w:val="3"/>
        <w:numPr>
          <w:ilvl w:val="2"/>
          <w:numId w:val="28"/>
        </w:numPr>
      </w:pPr>
      <w:r>
        <w:t>Е</w:t>
      </w:r>
      <w:r w:rsidR="00AB2C50">
        <w:t xml:space="preserve">сли </w:t>
      </w:r>
      <w:r>
        <w:t xml:space="preserve">по причине </w:t>
      </w:r>
      <w:r w:rsidR="00634F5E">
        <w:t>ненадлежащего</w:t>
      </w:r>
      <w:r w:rsidR="00AB2C50">
        <w:t xml:space="preserve"> оказания услуг Исполнителем</w:t>
      </w:r>
      <w:r w:rsidR="003B55A9">
        <w:t>,</w:t>
      </w:r>
      <w:r w:rsidR="00AB2C50">
        <w:t xml:space="preserve"> </w:t>
      </w:r>
      <w:r w:rsidR="00CB11F7">
        <w:t xml:space="preserve">сервис не может быть оказан </w:t>
      </w:r>
      <w:r w:rsidR="00AB2C50">
        <w:t>(</w:t>
      </w:r>
      <w:r w:rsidR="00295AB9">
        <w:t>неработоспособность устройств</w:t>
      </w:r>
      <w:r w:rsidR="00AB2C50">
        <w:t>)</w:t>
      </w:r>
      <w:r w:rsidR="00C73FF6">
        <w:t xml:space="preserve">, </w:t>
      </w:r>
      <w:r>
        <w:t>то</w:t>
      </w:r>
      <w:r w:rsidR="00AB2C50">
        <w:t xml:space="preserve"> Заказчик вправе потребовать уменьшения </w:t>
      </w:r>
      <w:r w:rsidR="00B50788">
        <w:t xml:space="preserve">ежеквартальной </w:t>
      </w:r>
      <w:r w:rsidR="00AB2C50">
        <w:t>цены услуг</w:t>
      </w:r>
      <w:r>
        <w:t>, оказанных</w:t>
      </w:r>
      <w:r w:rsidR="00B50788">
        <w:t xml:space="preserve"> за календарный квартал, в течение которого возник простой Оборудования:</w:t>
      </w:r>
    </w:p>
    <w:p w:rsidR="00B95FE1" w:rsidRDefault="00C827F8" w:rsidP="00AE4B9C">
      <w:pPr>
        <w:pStyle w:val="5"/>
        <w:numPr>
          <w:ilvl w:val="5"/>
          <w:numId w:val="28"/>
        </w:numPr>
      </w:pPr>
      <w:r>
        <w:t xml:space="preserve">при </w:t>
      </w:r>
      <w:r w:rsidR="00AB2C50">
        <w:t>просто</w:t>
      </w:r>
      <w:r>
        <w:t>е</w:t>
      </w:r>
      <w:r w:rsidR="00AB2C50">
        <w:t xml:space="preserve"> Оборудования </w:t>
      </w:r>
      <w:r w:rsidR="00B50788">
        <w:t xml:space="preserve">не </w:t>
      </w:r>
      <w:r w:rsidR="006F6364">
        <w:t xml:space="preserve">более 4-х </w:t>
      </w:r>
      <w:r w:rsidR="008105E9">
        <w:t xml:space="preserve">рабочих </w:t>
      </w:r>
      <w:r w:rsidR="006F6364">
        <w:t xml:space="preserve">часов </w:t>
      </w:r>
      <w:r w:rsidR="00B50788">
        <w:t xml:space="preserve">– </w:t>
      </w:r>
      <w:r w:rsidR="00B95FE1">
        <w:t xml:space="preserve">на </w:t>
      </w:r>
      <w:r w:rsidR="00E45CA8">
        <w:t>1</w:t>
      </w:r>
      <w:r w:rsidR="00B95FE1">
        <w:t>0%;</w:t>
      </w:r>
    </w:p>
    <w:p w:rsidR="00E45CA8" w:rsidRDefault="00C827F8" w:rsidP="00AE4B9C">
      <w:pPr>
        <w:pStyle w:val="5"/>
        <w:numPr>
          <w:ilvl w:val="5"/>
          <w:numId w:val="28"/>
        </w:numPr>
      </w:pPr>
      <w:r>
        <w:lastRenderedPageBreak/>
        <w:t xml:space="preserve">при </w:t>
      </w:r>
      <w:r w:rsidR="00B50788">
        <w:t>просто</w:t>
      </w:r>
      <w:r>
        <w:t>е</w:t>
      </w:r>
      <w:r w:rsidR="00B50788">
        <w:t xml:space="preserve"> </w:t>
      </w:r>
      <w:r w:rsidR="00B50788" w:rsidRPr="00A003F3">
        <w:t>О</w:t>
      </w:r>
      <w:r w:rsidR="00B50788">
        <w:t xml:space="preserve">борудования от 4-х, но не более 6 </w:t>
      </w:r>
      <w:r w:rsidR="008105E9">
        <w:t xml:space="preserve">рабочих </w:t>
      </w:r>
      <w:r w:rsidR="00B50788">
        <w:t xml:space="preserve">часов – </w:t>
      </w:r>
      <w:r w:rsidR="00E45CA8">
        <w:t>на 30%;</w:t>
      </w:r>
    </w:p>
    <w:p w:rsidR="00E45CA8" w:rsidRDefault="00C827F8" w:rsidP="00AE4B9C">
      <w:pPr>
        <w:pStyle w:val="5"/>
        <w:numPr>
          <w:ilvl w:val="5"/>
          <w:numId w:val="28"/>
        </w:numPr>
      </w:pPr>
      <w:r>
        <w:t>при</w:t>
      </w:r>
      <w:r w:rsidR="00B50788">
        <w:t xml:space="preserve"> просто</w:t>
      </w:r>
      <w:r>
        <w:t>е</w:t>
      </w:r>
      <w:r w:rsidR="00B50788">
        <w:t xml:space="preserve"> Оборудования </w:t>
      </w:r>
      <w:r w:rsidR="00B50788" w:rsidRPr="00A003F3">
        <w:t xml:space="preserve">от </w:t>
      </w:r>
      <w:r w:rsidR="00E45CA8">
        <w:t xml:space="preserve">6, но </w:t>
      </w:r>
      <w:r w:rsidR="00B50788">
        <w:t xml:space="preserve">не более </w:t>
      </w:r>
      <w:r w:rsidR="00E45CA8">
        <w:t xml:space="preserve">8 </w:t>
      </w:r>
      <w:r w:rsidR="008105E9">
        <w:t xml:space="preserve">рабочих </w:t>
      </w:r>
      <w:r w:rsidR="00E45CA8">
        <w:t>часов –</w:t>
      </w:r>
      <w:r w:rsidR="00B50788">
        <w:t xml:space="preserve"> на 60</w:t>
      </w:r>
      <w:r w:rsidR="00CB11F7" w:rsidRPr="00CB11F7">
        <w:t>%</w:t>
      </w:r>
      <w:r w:rsidR="00B50788">
        <w:t>;</w:t>
      </w:r>
    </w:p>
    <w:p w:rsidR="00E45CA8" w:rsidRDefault="00C827F8" w:rsidP="00AE4B9C">
      <w:pPr>
        <w:pStyle w:val="5"/>
        <w:numPr>
          <w:ilvl w:val="5"/>
          <w:numId w:val="28"/>
        </w:numPr>
      </w:pPr>
      <w:r>
        <w:t xml:space="preserve">при </w:t>
      </w:r>
      <w:r w:rsidR="00B50788">
        <w:t>просто</w:t>
      </w:r>
      <w:r>
        <w:t>е</w:t>
      </w:r>
      <w:r w:rsidR="00B50788">
        <w:t xml:space="preserve"> Оборудования свыше </w:t>
      </w:r>
      <w:r w:rsidR="00E45CA8">
        <w:t xml:space="preserve">8 </w:t>
      </w:r>
      <w:r w:rsidR="008105E9">
        <w:t xml:space="preserve">рабочих </w:t>
      </w:r>
      <w:r w:rsidR="00E45CA8">
        <w:t>часов –</w:t>
      </w:r>
      <w:r>
        <w:t xml:space="preserve"> </w:t>
      </w:r>
      <w:r w:rsidR="00B50788">
        <w:t xml:space="preserve">на </w:t>
      </w:r>
      <w:r w:rsidR="00CB11F7" w:rsidRPr="00CB11F7">
        <w:t>100</w:t>
      </w:r>
      <w:r w:rsidR="00B50788">
        <w:t>%</w:t>
      </w:r>
    </w:p>
    <w:p w:rsidR="00B50788" w:rsidRDefault="002544A7" w:rsidP="00AE4B9C">
      <w:pPr>
        <w:pStyle w:val="4"/>
        <w:numPr>
          <w:ilvl w:val="3"/>
          <w:numId w:val="28"/>
        </w:numPr>
      </w:pPr>
      <w:r>
        <w:t>Для целей п</w:t>
      </w:r>
      <w:r w:rsidRPr="00BA7DD0">
        <w:t xml:space="preserve">. </w:t>
      </w:r>
      <w:r w:rsidR="00BA7DD0" w:rsidRPr="00BA7DD0">
        <w:t>3</w:t>
      </w:r>
      <w:r w:rsidRPr="00BA7DD0">
        <w:t>.</w:t>
      </w:r>
      <w:r w:rsidR="003B55A9" w:rsidRPr="00BA7DD0">
        <w:t>5</w:t>
      </w:r>
      <w:r w:rsidRPr="00BA7DD0">
        <w:t>.6.</w:t>
      </w:r>
      <w:r>
        <w:t xml:space="preserve"> </w:t>
      </w:r>
      <w:r w:rsidR="00CB11F7">
        <w:t xml:space="preserve">Технического задания </w:t>
      </w:r>
      <w:r>
        <w:t>в</w:t>
      </w:r>
      <w:r w:rsidR="00C827F8">
        <w:t>ремя простоя Оборудования исчи</w:t>
      </w:r>
      <w:r w:rsidR="00C827F8">
        <w:t>с</w:t>
      </w:r>
      <w:r w:rsidR="00C827F8">
        <w:t>ляется с момента окончания предусмотренного п</w:t>
      </w:r>
      <w:r w:rsidR="00C827F8" w:rsidRPr="00B94004">
        <w:t xml:space="preserve">. </w:t>
      </w:r>
      <w:r w:rsidR="00BA7DD0" w:rsidRPr="00BA7DD0">
        <w:t>3</w:t>
      </w:r>
      <w:r w:rsidR="00C827F8" w:rsidRPr="00BA7DD0">
        <w:t>.</w:t>
      </w:r>
      <w:r w:rsidR="00B94004" w:rsidRPr="00BA7DD0">
        <w:t>2</w:t>
      </w:r>
      <w:r w:rsidR="00C827F8" w:rsidRPr="00BA7DD0">
        <w:t>.</w:t>
      </w:r>
      <w:r w:rsidR="00B94004" w:rsidRPr="00BA7DD0">
        <w:t>1</w:t>
      </w:r>
      <w:r w:rsidR="00AC2B7B" w:rsidRPr="00BA7DD0">
        <w:t>.4</w:t>
      </w:r>
      <w:r w:rsidR="00C827F8">
        <w:t xml:space="preserve"> регламентного срока, в течение которого Оборудование должно быть приведено в работоспособное состояние, до момента </w:t>
      </w:r>
      <w:r>
        <w:t>достижения Оборудования стабильного работоспосо</w:t>
      </w:r>
      <w:r>
        <w:t>б</w:t>
      </w:r>
      <w:r>
        <w:t>ного состояния, подтверждаемым подписанным сторонами актом</w:t>
      </w:r>
      <w:r w:rsidR="00C827F8">
        <w:t>.</w:t>
      </w:r>
    </w:p>
    <w:p w:rsidR="00AB2C50" w:rsidRDefault="002544A7" w:rsidP="00AE4B9C">
      <w:pPr>
        <w:pStyle w:val="3"/>
        <w:numPr>
          <w:ilvl w:val="2"/>
          <w:numId w:val="28"/>
        </w:numPr>
      </w:pPr>
      <w:r>
        <w:t>Несмотря на условия п</w:t>
      </w:r>
      <w:r w:rsidRPr="00BA7DD0">
        <w:t xml:space="preserve">. </w:t>
      </w:r>
      <w:r w:rsidR="00BA7DD0" w:rsidRPr="00BA7DD0">
        <w:t>3</w:t>
      </w:r>
      <w:r w:rsidRPr="00BA7DD0">
        <w:t>.</w:t>
      </w:r>
      <w:r w:rsidR="003B55A9" w:rsidRPr="00BA7DD0">
        <w:t>5</w:t>
      </w:r>
      <w:r w:rsidRPr="00BA7DD0">
        <w:t>.6.,</w:t>
      </w:r>
      <w:r>
        <w:t xml:space="preserve"> </w:t>
      </w:r>
      <w:r w:rsidR="00AB2C50">
        <w:t>Заказчик не утрачивает право заявлять иные треб</w:t>
      </w:r>
      <w:r w:rsidR="00AB2C50">
        <w:t>о</w:t>
      </w:r>
      <w:r w:rsidR="00AB2C50">
        <w:t>вания</w:t>
      </w:r>
      <w:r>
        <w:t xml:space="preserve"> </w:t>
      </w:r>
      <w:r w:rsidR="00AB2C50">
        <w:t>в отношении неоказанных/ненадлежащим образом оказанных услуг, пред</w:t>
      </w:r>
      <w:r w:rsidR="00AB2C50">
        <w:t>у</w:t>
      </w:r>
      <w:r w:rsidR="00AB2C50">
        <w:t>смотренны</w:t>
      </w:r>
      <w:r>
        <w:t>е</w:t>
      </w:r>
      <w:r w:rsidR="00AB2C50">
        <w:t xml:space="preserve"> законодательством РФ или заключенным договором.</w:t>
      </w:r>
    </w:p>
    <w:p w:rsidR="00B95FE1" w:rsidRPr="00B95FE1" w:rsidRDefault="00B95FE1" w:rsidP="00B95FE1"/>
    <w:p w:rsidR="005F0CA5" w:rsidRDefault="005F0CA5" w:rsidP="00AE4B9C">
      <w:pPr>
        <w:pStyle w:val="2"/>
        <w:numPr>
          <w:ilvl w:val="1"/>
          <w:numId w:val="28"/>
        </w:numPr>
      </w:pPr>
      <w:bookmarkStart w:id="40" w:name="_Toc324585633"/>
      <w:r>
        <w:t>Ответственность исполнителя</w:t>
      </w:r>
      <w:bookmarkEnd w:id="40"/>
    </w:p>
    <w:p w:rsidR="00E32E7D" w:rsidRDefault="00020AB9" w:rsidP="00AE4B9C">
      <w:pPr>
        <w:pStyle w:val="3"/>
        <w:numPr>
          <w:ilvl w:val="2"/>
          <w:numId w:val="28"/>
        </w:numPr>
      </w:pPr>
      <w:bookmarkStart w:id="41" w:name="_Ref304129301"/>
      <w:r w:rsidRPr="00020AB9">
        <w:t xml:space="preserve">В случае </w:t>
      </w:r>
      <w:r w:rsidR="003C148D">
        <w:t xml:space="preserve">если вследствие ненадлежащего оказания Исполнителем Услуг Простой Оборудования составит </w:t>
      </w:r>
      <w:r w:rsidR="00255034">
        <w:t>более 12 часов</w:t>
      </w:r>
      <w:r w:rsidR="00AC2B7B">
        <w:t xml:space="preserve"> в соответствии с п</w:t>
      </w:r>
      <w:r w:rsidR="00AC2B7B" w:rsidRPr="00BA7DD0">
        <w:t xml:space="preserve">. </w:t>
      </w:r>
      <w:r w:rsidR="00BA7DD0" w:rsidRPr="00BA7DD0">
        <w:t>3</w:t>
      </w:r>
      <w:r w:rsidR="00AC2B7B" w:rsidRPr="00BA7DD0">
        <w:t>.2.1.4</w:t>
      </w:r>
      <w:r w:rsidR="00255034">
        <w:t>, Заказ</w:t>
      </w:r>
      <w:r w:rsidR="006B4BE5">
        <w:t>чик вправе расторгнуть договор отноше</w:t>
      </w:r>
      <w:r w:rsidR="00F22B17">
        <w:t>ния в одностороннем порядке</w:t>
      </w:r>
      <w:r w:rsidR="002544A7">
        <w:t xml:space="preserve"> с применением всех предусмотренных законом или договором санкций, а также</w:t>
      </w:r>
      <w:r w:rsidR="006B4BE5">
        <w:t xml:space="preserve"> внести Заказчика в р</w:t>
      </w:r>
      <w:r w:rsidR="006B4BE5">
        <w:t>е</w:t>
      </w:r>
      <w:r w:rsidR="006B4BE5">
        <w:t>естр недобросовестных поставщиков Госкорпорации «Росатом».</w:t>
      </w:r>
      <w:bookmarkEnd w:id="41"/>
      <w:r w:rsidR="006B4BE5">
        <w:t xml:space="preserve"> </w:t>
      </w:r>
    </w:p>
    <w:p w:rsidR="00F22B17" w:rsidRPr="00020AB9" w:rsidRDefault="00F22B17" w:rsidP="00AE4B9C">
      <w:pPr>
        <w:pStyle w:val="3"/>
        <w:numPr>
          <w:ilvl w:val="2"/>
          <w:numId w:val="28"/>
        </w:numPr>
      </w:pPr>
      <w:bookmarkStart w:id="42" w:name="_Ref302504695"/>
      <w:r w:rsidRPr="00363826">
        <w:t xml:space="preserve">При проведении </w:t>
      </w:r>
      <w:r>
        <w:t>работ по обновлению</w:t>
      </w:r>
      <w:bookmarkEnd w:id="42"/>
      <w:r>
        <w:t xml:space="preserve"> </w:t>
      </w:r>
      <w:r>
        <w:rPr>
          <w:lang w:val="en-US"/>
        </w:rPr>
        <w:t>firmware</w:t>
      </w:r>
      <w:r w:rsidRPr="00363826">
        <w:t xml:space="preserve"> </w:t>
      </w:r>
      <w:r>
        <w:t>Исполнитель несет ответстве</w:t>
      </w:r>
      <w:r>
        <w:t>н</w:t>
      </w:r>
      <w:r>
        <w:t>н</w:t>
      </w:r>
      <w:r w:rsidR="00E0465F">
        <w:t>ость за исправность работы всех</w:t>
      </w:r>
      <w:r>
        <w:t xml:space="preserve"> </w:t>
      </w:r>
      <w:r w:rsidR="00E0465F">
        <w:t>устройств</w:t>
      </w:r>
      <w:r>
        <w:t xml:space="preserve">, </w:t>
      </w:r>
      <w:r w:rsidR="00E0465F">
        <w:t>переданных Заказчику</w:t>
      </w:r>
      <w:r>
        <w:t>, и сервисов, которое оно обеспечивает. В случае если после обновления хотя бы один из се</w:t>
      </w:r>
      <w:r>
        <w:t>р</w:t>
      </w:r>
      <w:r>
        <w:t>висов не работает, Исполнитель устраняет неисправность за свой счет, причем З</w:t>
      </w:r>
      <w:r>
        <w:t>а</w:t>
      </w:r>
      <w:r>
        <w:t>казчик имеет право выставить Исполнителю штрафные санкции, оговоренные в п</w:t>
      </w:r>
      <w:r w:rsidR="007F52A6">
        <w:t>.</w:t>
      </w:r>
      <w:r w:rsidR="007C245A">
        <w:fldChar w:fldCharType="begin"/>
      </w:r>
      <w:r w:rsidR="00B16DD2">
        <w:instrText xml:space="preserve"> REF _Ref330799156 \r \h </w:instrText>
      </w:r>
      <w:r w:rsidR="007C245A">
        <w:fldChar w:fldCharType="separate"/>
      </w:r>
      <w:r w:rsidR="00467456">
        <w:t>3.5</w:t>
      </w:r>
      <w:r w:rsidR="007C245A">
        <w:fldChar w:fldCharType="end"/>
      </w:r>
    </w:p>
    <w:p w:rsidR="00D12B24" w:rsidRPr="00363826" w:rsidRDefault="00D12B24" w:rsidP="00D12B24"/>
    <w:p w:rsidR="00AC36EE" w:rsidRDefault="00AC36EE" w:rsidP="003B55A9">
      <w:pPr>
        <w:pStyle w:val="5"/>
        <w:numPr>
          <w:ilvl w:val="0"/>
          <w:numId w:val="0"/>
        </w:numPr>
      </w:pPr>
    </w:p>
    <w:p w:rsidR="00C62DC2" w:rsidRPr="00B53D6D" w:rsidRDefault="00C62DC2" w:rsidP="00AE4B9C">
      <w:pPr>
        <w:pStyle w:val="1"/>
        <w:numPr>
          <w:ilvl w:val="0"/>
          <w:numId w:val="28"/>
        </w:numPr>
      </w:pPr>
      <w:bookmarkStart w:id="43" w:name="_Ref308349248"/>
      <w:bookmarkStart w:id="44" w:name="_Toc324585634"/>
      <w:bookmarkEnd w:id="29"/>
      <w:bookmarkEnd w:id="30"/>
      <w:bookmarkEnd w:id="31"/>
      <w:bookmarkEnd w:id="32"/>
      <w:bookmarkEnd w:id="33"/>
      <w:bookmarkEnd w:id="36"/>
      <w:r w:rsidRPr="00B53D6D">
        <w:t xml:space="preserve">Требования </w:t>
      </w:r>
      <w:r w:rsidR="00E130C2" w:rsidRPr="00B53D6D">
        <w:t xml:space="preserve">к </w:t>
      </w:r>
      <w:r w:rsidR="008E4490" w:rsidRPr="00B53D6D">
        <w:t xml:space="preserve">численности </w:t>
      </w:r>
      <w:r w:rsidR="00306061" w:rsidRPr="00B53D6D">
        <w:t xml:space="preserve">и квалификации </w:t>
      </w:r>
      <w:r w:rsidR="008E4490" w:rsidRPr="00B53D6D">
        <w:t>персонала</w:t>
      </w:r>
      <w:r w:rsidR="00341438">
        <w:t xml:space="preserve"> Исполн</w:t>
      </w:r>
      <w:r w:rsidR="00341438">
        <w:t>и</w:t>
      </w:r>
      <w:r w:rsidR="00341438">
        <w:t>теля</w:t>
      </w:r>
      <w:bookmarkEnd w:id="43"/>
      <w:bookmarkEnd w:id="44"/>
    </w:p>
    <w:p w:rsidR="00341438" w:rsidRDefault="00341438" w:rsidP="00AE4B9C">
      <w:pPr>
        <w:pStyle w:val="2"/>
        <w:numPr>
          <w:ilvl w:val="1"/>
          <w:numId w:val="28"/>
        </w:numPr>
        <w:rPr>
          <w:lang w:val="en-US"/>
        </w:rPr>
      </w:pPr>
      <w:bookmarkStart w:id="45" w:name="_Toc324585635"/>
      <w:r>
        <w:t>Исполнител</w:t>
      </w:r>
      <w:r w:rsidR="00161D93">
        <w:t>ь</w:t>
      </w:r>
      <w:r>
        <w:t xml:space="preserve"> должен обладать:</w:t>
      </w:r>
      <w:bookmarkEnd w:id="45"/>
    </w:p>
    <w:p w:rsidR="00475E76" w:rsidRPr="00475E76" w:rsidRDefault="00475E76" w:rsidP="00AE4B9C">
      <w:pPr>
        <w:pStyle w:val="3"/>
        <w:numPr>
          <w:ilvl w:val="2"/>
          <w:numId w:val="28"/>
        </w:numPr>
      </w:pPr>
      <w:r>
        <w:t xml:space="preserve">Наличием </w:t>
      </w:r>
      <w:r w:rsidRPr="00161D93">
        <w:rPr>
          <w:b/>
        </w:rPr>
        <w:t>в штате</w:t>
      </w:r>
      <w:r>
        <w:t xml:space="preserve"> на менее 2 (Двух) </w:t>
      </w:r>
      <w:r w:rsidR="000A2E40">
        <w:t xml:space="preserve">сертифицированных </w:t>
      </w:r>
      <w:r>
        <w:t>специалистов</w:t>
      </w:r>
      <w:r w:rsidR="000A2E40" w:rsidRPr="000A2E40">
        <w:t xml:space="preserve"> </w:t>
      </w:r>
      <w:r>
        <w:t xml:space="preserve">по </w:t>
      </w:r>
      <w:r w:rsidR="003B55A9">
        <w:t>пред</w:t>
      </w:r>
      <w:r w:rsidR="003B55A9">
        <w:t>о</w:t>
      </w:r>
      <w:r w:rsidR="003B55A9">
        <w:t>ставляемому Заказчику</w:t>
      </w:r>
      <w:r>
        <w:t xml:space="preserve"> оборудованию</w:t>
      </w:r>
      <w:r w:rsidR="00F22BD2">
        <w:t>.</w:t>
      </w:r>
    </w:p>
    <w:p w:rsidR="00161D93" w:rsidRDefault="00916D59" w:rsidP="00AE4B9C">
      <w:pPr>
        <w:pStyle w:val="3"/>
        <w:numPr>
          <w:ilvl w:val="2"/>
          <w:numId w:val="28"/>
        </w:numPr>
      </w:pPr>
      <w:r>
        <w:t xml:space="preserve">Специалисты должны иметь опыт выполнения работ, аналогичных указанным в </w:t>
      </w:r>
      <w:r w:rsidR="003B55A9">
        <w:t>на</w:t>
      </w:r>
      <w:r w:rsidR="00945A67">
        <w:t>стоящих</w:t>
      </w:r>
      <w:r w:rsidR="003B55A9">
        <w:t xml:space="preserve"> </w:t>
      </w:r>
      <w:r>
        <w:t>Т</w:t>
      </w:r>
      <w:r w:rsidR="00945A67">
        <w:t>Т</w:t>
      </w:r>
      <w:r>
        <w:t>, не менее 3-х проектов</w:t>
      </w:r>
      <w:r w:rsidR="00323F06">
        <w:t xml:space="preserve"> в течение </w:t>
      </w:r>
      <w:r w:rsidR="00164C96">
        <w:t xml:space="preserve">последних </w:t>
      </w:r>
      <w:r w:rsidR="000412DA">
        <w:t>3</w:t>
      </w:r>
      <w:r w:rsidR="00323F06">
        <w:t>-х лет</w:t>
      </w:r>
      <w:r w:rsidR="003B55A9">
        <w:t>.</w:t>
      </w:r>
    </w:p>
    <w:p w:rsidR="00A517A5" w:rsidRPr="00A517A5" w:rsidRDefault="00161D93" w:rsidP="00AE4B9C">
      <w:pPr>
        <w:pStyle w:val="2"/>
        <w:numPr>
          <w:ilvl w:val="1"/>
          <w:numId w:val="28"/>
        </w:numPr>
      </w:pPr>
      <w:bookmarkStart w:id="46" w:name="_Toc324585636"/>
      <w:r>
        <w:lastRenderedPageBreak/>
        <w:t>И</w:t>
      </w:r>
      <w:r w:rsidR="003B55A9">
        <w:rPr>
          <w:caps w:val="0"/>
        </w:rPr>
        <w:t>сполнитель должен гарантировать, что выполнение работ по договору будут осущест</w:t>
      </w:r>
      <w:r w:rsidR="003B55A9">
        <w:rPr>
          <w:caps w:val="0"/>
        </w:rPr>
        <w:t>в</w:t>
      </w:r>
      <w:r w:rsidR="003B55A9">
        <w:rPr>
          <w:caps w:val="0"/>
        </w:rPr>
        <w:t>лять специалисты указанной квалификации</w:t>
      </w:r>
      <w:r w:rsidR="00A517A5">
        <w:t>.</w:t>
      </w:r>
      <w:bookmarkEnd w:id="46"/>
    </w:p>
    <w:p w:rsidR="00341438" w:rsidRPr="00A517A5" w:rsidRDefault="003B55A9" w:rsidP="00AE4B9C">
      <w:pPr>
        <w:pStyle w:val="2"/>
        <w:numPr>
          <w:ilvl w:val="1"/>
          <w:numId w:val="28"/>
        </w:numPr>
      </w:pPr>
      <w:bookmarkStart w:id="47" w:name="_Toc324585637"/>
      <w:r>
        <w:rPr>
          <w:caps w:val="0"/>
        </w:rPr>
        <w:t>Привлечение субподрядчик</w:t>
      </w:r>
      <w:r w:rsidRPr="00A517A5">
        <w:rPr>
          <w:caps w:val="0"/>
        </w:rPr>
        <w:t xml:space="preserve">ов на </w:t>
      </w:r>
      <w:r>
        <w:rPr>
          <w:caps w:val="0"/>
        </w:rPr>
        <w:t>выполнение работ не допускается.</w:t>
      </w:r>
      <w:bookmarkEnd w:id="47"/>
    </w:p>
    <w:p w:rsidR="00341438" w:rsidRDefault="00341438" w:rsidP="00341438">
      <w:pPr>
        <w:pStyle w:val="1"/>
        <w:numPr>
          <w:ilvl w:val="0"/>
          <w:numId w:val="0"/>
        </w:numPr>
        <w:ind w:left="360"/>
      </w:pPr>
    </w:p>
    <w:p w:rsidR="002F15C3" w:rsidRPr="00B53D6D" w:rsidRDefault="00352EE1" w:rsidP="00AE4B9C">
      <w:pPr>
        <w:pStyle w:val="1"/>
        <w:numPr>
          <w:ilvl w:val="0"/>
          <w:numId w:val="28"/>
        </w:numPr>
      </w:pPr>
      <w:bookmarkStart w:id="48" w:name="_Toc324585638"/>
      <w:r w:rsidRPr="00B53D6D">
        <w:t xml:space="preserve">Требования к  </w:t>
      </w:r>
      <w:r w:rsidR="00537927" w:rsidRPr="00B53D6D">
        <w:t>Исполнителю</w:t>
      </w:r>
      <w:bookmarkEnd w:id="48"/>
      <w:r w:rsidR="00EB1465" w:rsidRPr="00B53D6D">
        <w:t xml:space="preserve"> </w:t>
      </w:r>
    </w:p>
    <w:p w:rsidR="0025790E" w:rsidRPr="00B53D6D" w:rsidRDefault="0025790E" w:rsidP="00AE4B9C">
      <w:pPr>
        <w:pStyle w:val="2"/>
        <w:numPr>
          <w:ilvl w:val="1"/>
          <w:numId w:val="28"/>
        </w:numPr>
      </w:pPr>
      <w:bookmarkStart w:id="49" w:name="_Toc175929655"/>
      <w:bookmarkStart w:id="50" w:name="_Toc324585639"/>
      <w:r w:rsidRPr="00B53D6D">
        <w:t xml:space="preserve">Требования к </w:t>
      </w:r>
      <w:bookmarkEnd w:id="49"/>
      <w:r w:rsidR="00537927" w:rsidRPr="00B53D6D">
        <w:t>Исполнителю</w:t>
      </w:r>
      <w:bookmarkEnd w:id="50"/>
    </w:p>
    <w:p w:rsidR="006B7B08" w:rsidRPr="00B53D6D" w:rsidRDefault="006B7B08" w:rsidP="00AE4B9C">
      <w:pPr>
        <w:pStyle w:val="3"/>
        <w:numPr>
          <w:ilvl w:val="2"/>
          <w:numId w:val="28"/>
        </w:numPr>
        <w:ind w:left="1225" w:hanging="505"/>
      </w:pPr>
      <w:r w:rsidRPr="00B53D6D">
        <w:t xml:space="preserve">Исполнитель должен удовлетворять требованиям, изложенным в предложении на участие в конкурсе. </w:t>
      </w:r>
    </w:p>
    <w:p w:rsidR="0025790E" w:rsidRPr="00B53D6D" w:rsidRDefault="003513B7" w:rsidP="00AE4B9C">
      <w:pPr>
        <w:pStyle w:val="3"/>
        <w:numPr>
          <w:ilvl w:val="2"/>
          <w:numId w:val="28"/>
        </w:numPr>
        <w:ind w:left="1225" w:hanging="505"/>
      </w:pPr>
      <w:r w:rsidRPr="00B53D6D">
        <w:t xml:space="preserve">Исполнитель </w:t>
      </w:r>
      <w:r w:rsidR="0025790E" w:rsidRPr="00B53D6D">
        <w:t>должен обладать:</w:t>
      </w:r>
    </w:p>
    <w:p w:rsidR="00161D93" w:rsidRDefault="003513B7" w:rsidP="00AE4B9C">
      <w:pPr>
        <w:pStyle w:val="4"/>
        <w:numPr>
          <w:ilvl w:val="3"/>
          <w:numId w:val="28"/>
        </w:numPr>
      </w:pPr>
      <w:r w:rsidRPr="00B53D6D">
        <w:rPr>
          <w:szCs w:val="20"/>
        </w:rPr>
        <w:t>действующи</w:t>
      </w:r>
      <w:r w:rsidR="00537927" w:rsidRPr="00B53D6D">
        <w:rPr>
          <w:szCs w:val="20"/>
        </w:rPr>
        <w:t>ми</w:t>
      </w:r>
      <w:r w:rsidRPr="00B53D6D">
        <w:rPr>
          <w:szCs w:val="20"/>
        </w:rPr>
        <w:t xml:space="preserve"> лицензи</w:t>
      </w:r>
      <w:r w:rsidR="00537927" w:rsidRPr="00B53D6D">
        <w:rPr>
          <w:szCs w:val="20"/>
        </w:rPr>
        <w:t>ями</w:t>
      </w:r>
      <w:r w:rsidRPr="00B53D6D">
        <w:rPr>
          <w:szCs w:val="20"/>
        </w:rPr>
        <w:t xml:space="preserve"> на виды деятельности, связанные с выполнением </w:t>
      </w:r>
      <w:r w:rsidRPr="00B53D6D">
        <w:t>Проекта;</w:t>
      </w:r>
    </w:p>
    <w:p w:rsidR="00FA1AD8" w:rsidRPr="00B53D6D" w:rsidRDefault="00E267E3" w:rsidP="00AE4B9C">
      <w:pPr>
        <w:pStyle w:val="4"/>
        <w:numPr>
          <w:ilvl w:val="3"/>
          <w:numId w:val="28"/>
        </w:numPr>
      </w:pPr>
      <w:bookmarkStart w:id="51" w:name="_GoBack"/>
      <w:bookmarkEnd w:id="51"/>
      <w:r>
        <w:t>организованной линией технической поддержки с графиком работы</w:t>
      </w:r>
      <w:r w:rsidR="00E0465F">
        <w:t>, указа</w:t>
      </w:r>
      <w:r w:rsidR="00E0465F">
        <w:t>н</w:t>
      </w:r>
      <w:r w:rsidR="00E0465F">
        <w:t>ны</w:t>
      </w:r>
      <w:r w:rsidR="005D52CA">
        <w:t>м</w:t>
      </w:r>
      <w:r w:rsidR="00E0465F">
        <w:t xml:space="preserve"> в п. </w:t>
      </w:r>
      <w:r w:rsidR="00BA7DD0" w:rsidRPr="00BA7DD0">
        <w:t>3</w:t>
      </w:r>
      <w:r w:rsidR="00E0465F" w:rsidRPr="00BA7DD0">
        <w:t>.2</w:t>
      </w:r>
      <w:r w:rsidR="00FF088A" w:rsidRPr="00BA7DD0">
        <w:t>.1.2</w:t>
      </w:r>
      <w:r>
        <w:t xml:space="preserve">, </w:t>
      </w:r>
      <w:r w:rsidR="00026005">
        <w:t xml:space="preserve">который </w:t>
      </w:r>
      <w:r>
        <w:t>позволяе</w:t>
      </w:r>
      <w:r w:rsidR="00026005">
        <w:t>т</w:t>
      </w:r>
      <w:r w:rsidR="00945A67">
        <w:t xml:space="preserve"> выполнить требования настоящих</w:t>
      </w:r>
      <w:r>
        <w:t xml:space="preserve"> Т</w:t>
      </w:r>
      <w:r w:rsidR="00945A67">
        <w:t>Т</w:t>
      </w:r>
      <w:r w:rsidRPr="00E267E3">
        <w:t>;</w:t>
      </w:r>
    </w:p>
    <w:p w:rsidR="002F4065" w:rsidRPr="00B53D6D" w:rsidRDefault="002F4065" w:rsidP="002F4065"/>
    <w:p w:rsidR="00757603" w:rsidRPr="00B53D6D" w:rsidRDefault="00F70C5A" w:rsidP="00AE4B9C">
      <w:pPr>
        <w:pStyle w:val="2"/>
        <w:numPr>
          <w:ilvl w:val="1"/>
          <w:numId w:val="28"/>
        </w:numPr>
      </w:pPr>
      <w:bookmarkStart w:id="52" w:name="_Toc324585640"/>
      <w:r w:rsidRPr="00B53D6D">
        <w:t>Т</w:t>
      </w:r>
      <w:r w:rsidR="00757603" w:rsidRPr="00B53D6D">
        <w:t>ребования к коммерческому предложению</w:t>
      </w:r>
      <w:bookmarkEnd w:id="52"/>
      <w:r w:rsidR="00757603" w:rsidRPr="00B53D6D">
        <w:t xml:space="preserve"> </w:t>
      </w:r>
    </w:p>
    <w:p w:rsidR="003315FE" w:rsidRPr="00B53D6D" w:rsidRDefault="00745A95" w:rsidP="00AE4B9C">
      <w:pPr>
        <w:pStyle w:val="3"/>
        <w:numPr>
          <w:ilvl w:val="2"/>
          <w:numId w:val="28"/>
        </w:numPr>
        <w:ind w:left="1225" w:hanging="505"/>
      </w:pPr>
      <w:r w:rsidRPr="00B53D6D">
        <w:t xml:space="preserve">Предложение </w:t>
      </w:r>
      <w:r w:rsidR="005C2E65" w:rsidRPr="00B53D6D">
        <w:t xml:space="preserve">должно </w:t>
      </w:r>
      <w:r w:rsidRPr="00B53D6D">
        <w:t>отвечать всем требованиям к конкур</w:t>
      </w:r>
      <w:r w:rsidR="00DA71C0" w:rsidRPr="00B53D6D">
        <w:t>с</w:t>
      </w:r>
      <w:r w:rsidRPr="00B53D6D">
        <w:t>ной документации, изл</w:t>
      </w:r>
      <w:r w:rsidRPr="00B53D6D">
        <w:t>о</w:t>
      </w:r>
      <w:r w:rsidRPr="00B53D6D">
        <w:t xml:space="preserve">женным в </w:t>
      </w:r>
      <w:r w:rsidR="00E43D5C" w:rsidRPr="00B53D6D">
        <w:t>Едином отраслевом стандарте закупок Госкорпорации «Росатом».</w:t>
      </w:r>
    </w:p>
    <w:p w:rsidR="007F52D0" w:rsidRDefault="003315FE" w:rsidP="00AE4B9C">
      <w:pPr>
        <w:pStyle w:val="3"/>
        <w:numPr>
          <w:ilvl w:val="2"/>
          <w:numId w:val="28"/>
        </w:numPr>
        <w:ind w:left="1225" w:hanging="505"/>
      </w:pPr>
      <w:r w:rsidRPr="00B53D6D">
        <w:t>Договор, предложенный Исполнителем, должен содержать все положения и параме</w:t>
      </w:r>
      <w:r w:rsidRPr="00B53D6D">
        <w:t>т</w:t>
      </w:r>
      <w:r w:rsidRPr="00B53D6D">
        <w:t>ры настоящ</w:t>
      </w:r>
      <w:r w:rsidR="00945A67">
        <w:t>их ТТ</w:t>
      </w:r>
      <w:r w:rsidRPr="00B53D6D">
        <w:t>.</w:t>
      </w:r>
    </w:p>
    <w:p w:rsidR="00DA71C0" w:rsidRPr="00B53D6D" w:rsidRDefault="007F52D0" w:rsidP="00AE4B9C">
      <w:pPr>
        <w:pStyle w:val="3"/>
        <w:numPr>
          <w:ilvl w:val="2"/>
          <w:numId w:val="28"/>
        </w:numPr>
        <w:ind w:left="1225" w:hanging="505"/>
      </w:pPr>
      <w:r>
        <w:t>Цена предложе</w:t>
      </w:r>
      <w:r w:rsidR="00164C96">
        <w:t>ния должна включать все налоги.</w:t>
      </w:r>
    </w:p>
    <w:p w:rsidR="003315FE" w:rsidRPr="00B53D6D" w:rsidRDefault="003315FE" w:rsidP="003315FE"/>
    <w:p w:rsidR="003315FE" w:rsidRDefault="009A5131" w:rsidP="00AE4B9C">
      <w:pPr>
        <w:pStyle w:val="1"/>
        <w:numPr>
          <w:ilvl w:val="0"/>
          <w:numId w:val="28"/>
        </w:numPr>
      </w:pPr>
      <w:bookmarkStart w:id="53" w:name="_Toc324585641"/>
      <w:r>
        <w:t>Приложение 1. Список драйверов, установленных на принт-сервере Заказчика</w:t>
      </w:r>
      <w:bookmarkEnd w:id="53"/>
    </w:p>
    <w:p w:rsidR="009A5131" w:rsidRDefault="009A5131" w:rsidP="003315FE"/>
    <w:p w:rsidR="009A5131" w:rsidRDefault="009A5131" w:rsidP="003315FE">
      <w:r>
        <w:t>В таблице ниже представлен список драйверов, установленных на принт-сервере Заказчика, с кот</w:t>
      </w:r>
      <w:r>
        <w:t>о</w:t>
      </w:r>
      <w:r>
        <w:t xml:space="preserve">рыми </w:t>
      </w:r>
      <w:r w:rsidR="00D95E75">
        <w:t>не должны конфликтовать драйвера устройств, поставляемых Исполнителем:</w:t>
      </w:r>
    </w:p>
    <w:p w:rsidR="00D95E75" w:rsidRDefault="00D95E75" w:rsidP="003315FE"/>
    <w:tbl>
      <w:tblPr>
        <w:tblW w:w="944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4"/>
        <w:gridCol w:w="1701"/>
        <w:gridCol w:w="1450"/>
        <w:gridCol w:w="1843"/>
        <w:gridCol w:w="1541"/>
      </w:tblGrid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C608A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Имя драйвера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C608A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Среда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C608A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Версия дра</w:t>
            </w:r>
            <w:r w:rsidRPr="00C608A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й</w:t>
            </w:r>
            <w:r w:rsidRPr="00C608A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вера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C608A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Поставщик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C608A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Имя сервера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Xerox WorkCentre 3220 PCL 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3.4.86.0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XEROX Phaser 6115MFP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0.0.0.0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Terminal Services Easy Print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6.0.6002.18005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Службы термин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лов (Microsoft) 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Samsung CLX-6200 Series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3.4.79.0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Samsung 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Microsoft XPS Document Writer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0.0.0.0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Microsoft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Microsoft Shared Fax Driver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6.0.6001.18000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Microsoft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Kyocera TASKalfa 250ci KX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5.2.1108.0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Kyocera Mita Corporation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HP Universal Printing PCL 6 (v5.3)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61.115.1.10527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HP LaserJet P2050 Series PCL6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61.93.2.77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BF3584" w:rsidRDefault="00C608A3">
            <w:pP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</w:pPr>
            <w:r w:rsidRPr="00BF3584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HP LaserJet P2015 Series PCL 5e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61.74.561.43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HP LaserJet P1505n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8.0.1.20392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lastRenderedPageBreak/>
              <w:t>HP LaserJet 5200 PCL 5e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61.74.561.43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HP LaserJet 4350 PCL 5e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61.74.561.43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HP LaserJet 4350 PCL 5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6.0.6001.18000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Microsoft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P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HP Color LaserJet CM2320 MFP Series PCL 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61.72.53.0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HP Color LaserJet 5550 PCL 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61.82.61.41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Canon iR C3080/3480/3580 PCL6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6.70.0.0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Canon iR C3080/3480/3580 PCL5c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8.70.0.0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Canon Generic PCL6 Driver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NT x86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1.10.0.0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Xerox WorkCentre 3220 PCL 6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x64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3.4.86.0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Canon iR C3080/3480/3580 PCL6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x64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6.70.0.0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Canon iR C3080/3480/3580 PCL5c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x64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8.70.0.0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Kyocera TASKalfa 250ci KX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x64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5.2.1108.0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Kyocera Mita Corporation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HP LaserJet 5200 PCL 5e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x64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61.74.561.43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HP LaserJet 4350 PCL 5e 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x64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61.74.561.43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  <w:tr w:rsidR="00C608A3" w:rsidTr="00C608A3">
        <w:trPr>
          <w:trHeight w:val="300"/>
        </w:trPr>
        <w:tc>
          <w:tcPr>
            <w:tcW w:w="305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HP Color LaserJet 5550 PCL 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Windows x64</w:t>
            </w:r>
          </w:p>
        </w:tc>
        <w:tc>
          <w:tcPr>
            <w:tcW w:w="1308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61.82.61.41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HP</w:t>
            </w:r>
          </w:p>
        </w:tc>
        <w:tc>
          <w:tcPr>
            <w:tcW w:w="154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:rsidR="00C608A3" w:rsidRDefault="00C608A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mskar-ps03</w:t>
            </w:r>
          </w:p>
        </w:tc>
      </w:tr>
    </w:tbl>
    <w:p w:rsidR="00D95E75" w:rsidRDefault="00D95E75" w:rsidP="003315FE"/>
    <w:p w:rsidR="000A5CA0" w:rsidRDefault="000A5CA0" w:rsidP="00AE4B9C">
      <w:pPr>
        <w:pStyle w:val="1"/>
        <w:numPr>
          <w:ilvl w:val="0"/>
          <w:numId w:val="28"/>
        </w:numPr>
      </w:pPr>
      <w:bookmarkStart w:id="54" w:name="_Toc324585642"/>
      <w:r>
        <w:t>Приложение 2. Отчет о количестве и стоимости отпечатков по всем устройствам в разрезе подразделений</w:t>
      </w:r>
      <w:bookmarkEnd w:id="54"/>
    </w:p>
    <w:p w:rsidR="000A5CA0" w:rsidRDefault="00EE56FC" w:rsidP="000A5CA0">
      <w:r>
        <w:t>В отчет должна входить информация об отчетном периоде, устройстве, количестве и стоимости о</w:t>
      </w:r>
      <w:r>
        <w:t>т</w:t>
      </w:r>
      <w:r>
        <w:t>печатка в разрезе подразделений, общая стоимость отпечатков в разрезе подразделений. Итоговая стоимость за отчетный период</w:t>
      </w:r>
    </w:p>
    <w:tbl>
      <w:tblPr>
        <w:tblStyle w:val="af0"/>
        <w:tblW w:w="0" w:type="auto"/>
        <w:jc w:val="center"/>
        <w:tblInd w:w="-643" w:type="dxa"/>
        <w:tblLook w:val="04A0" w:firstRow="1" w:lastRow="0" w:firstColumn="1" w:lastColumn="0" w:noHBand="0" w:noVBand="1"/>
      </w:tblPr>
      <w:tblGrid>
        <w:gridCol w:w="1811"/>
        <w:gridCol w:w="1427"/>
        <w:gridCol w:w="1288"/>
        <w:gridCol w:w="1290"/>
        <w:gridCol w:w="1288"/>
        <w:gridCol w:w="1290"/>
        <w:gridCol w:w="1922"/>
      </w:tblGrid>
      <w:tr w:rsidR="00AF05F6" w:rsidTr="00AF05F6">
        <w:trPr>
          <w:jc w:val="center"/>
        </w:trPr>
        <w:tc>
          <w:tcPr>
            <w:tcW w:w="1811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Подразделение</w:t>
            </w:r>
          </w:p>
        </w:tc>
        <w:tc>
          <w:tcPr>
            <w:tcW w:w="1427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</w:t>
            </w:r>
          </w:p>
        </w:tc>
        <w:tc>
          <w:tcPr>
            <w:tcW w:w="1288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ч/б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ч/б</w:t>
            </w:r>
          </w:p>
        </w:tc>
        <w:tc>
          <w:tcPr>
            <w:tcW w:w="1288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цв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цв</w:t>
            </w:r>
          </w:p>
        </w:tc>
        <w:tc>
          <w:tcPr>
            <w:tcW w:w="1922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стоимость, подразделение</w:t>
            </w:r>
          </w:p>
        </w:tc>
      </w:tr>
      <w:tr w:rsidR="00AF05F6" w:rsidTr="00AF05F6">
        <w:trPr>
          <w:jc w:val="center"/>
        </w:trPr>
        <w:tc>
          <w:tcPr>
            <w:tcW w:w="1811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7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</w:tr>
      <w:tr w:rsidR="00AF05F6" w:rsidTr="00AF05F6">
        <w:trPr>
          <w:jc w:val="center"/>
        </w:trPr>
        <w:tc>
          <w:tcPr>
            <w:tcW w:w="3238" w:type="dxa"/>
            <w:gridSpan w:val="2"/>
            <w:tcMar>
              <w:left w:w="0" w:type="dxa"/>
              <w:right w:w="0" w:type="dxa"/>
            </w:tcMar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  <w:r w:rsidRPr="00AF05F6">
              <w:rPr>
                <w:szCs w:val="20"/>
              </w:rPr>
              <w:t>Итого</w:t>
            </w:r>
          </w:p>
        </w:tc>
        <w:tc>
          <w:tcPr>
            <w:tcW w:w="1288" w:type="dxa"/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</w:tcPr>
          <w:p w:rsidR="00AF05F6" w:rsidRPr="002903D3" w:rsidRDefault="00AF05F6" w:rsidP="00654F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0A5CA0" w:rsidRDefault="000A5CA0" w:rsidP="000A5CA0"/>
    <w:p w:rsidR="000A5CA0" w:rsidRPr="000A5CA0" w:rsidRDefault="000A5CA0" w:rsidP="000A5CA0"/>
    <w:p w:rsidR="00BA376D" w:rsidRDefault="00BA376D" w:rsidP="00AE4B9C">
      <w:pPr>
        <w:pStyle w:val="1"/>
        <w:numPr>
          <w:ilvl w:val="0"/>
          <w:numId w:val="28"/>
        </w:numPr>
      </w:pPr>
      <w:bookmarkStart w:id="55" w:name="_Toc324585643"/>
      <w:r>
        <w:t xml:space="preserve">Приложение </w:t>
      </w:r>
      <w:r w:rsidR="000A5CA0">
        <w:t>3</w:t>
      </w:r>
      <w:r>
        <w:t>. Детализированный отчет по обращениям Заказч</w:t>
      </w:r>
      <w:r>
        <w:t>и</w:t>
      </w:r>
      <w:r>
        <w:t>ка за отчетный период</w:t>
      </w:r>
      <w:bookmarkEnd w:id="55"/>
    </w:p>
    <w:p w:rsidR="00BA376D" w:rsidRDefault="00BA376D" w:rsidP="003315FE"/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891"/>
        <w:gridCol w:w="1333"/>
        <w:gridCol w:w="1037"/>
        <w:gridCol w:w="1065"/>
        <w:gridCol w:w="1095"/>
        <w:gridCol w:w="1005"/>
        <w:gridCol w:w="1042"/>
        <w:gridCol w:w="2860"/>
      </w:tblGrid>
      <w:tr w:rsidR="002903D3" w:rsidTr="002903D3">
        <w:trPr>
          <w:jc w:val="center"/>
        </w:trPr>
        <w:tc>
          <w:tcPr>
            <w:tcW w:w="10328" w:type="dxa"/>
            <w:gridSpan w:val="8"/>
            <w:tcMar>
              <w:left w:w="0" w:type="dxa"/>
              <w:right w:w="0" w:type="dxa"/>
            </w:tcMar>
          </w:tcPr>
          <w:p w:rsidR="002903D3" w:rsidRDefault="002903D3" w:rsidP="001B5A67">
            <w:pPr>
              <w:jc w:val="center"/>
            </w:pPr>
            <w:r>
              <w:t>Отчетный период с указанием даты начала и окончания периода</w:t>
            </w:r>
          </w:p>
        </w:tc>
      </w:tr>
      <w:tr w:rsidR="00A256FC" w:rsidTr="00A256FC">
        <w:trPr>
          <w:jc w:val="center"/>
        </w:trPr>
        <w:tc>
          <w:tcPr>
            <w:tcW w:w="891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333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Тип обращ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 (консул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тация/ неи</w:t>
            </w:r>
            <w:r>
              <w:rPr>
                <w:sz w:val="20"/>
              </w:rPr>
              <w:t>с</w:t>
            </w:r>
            <w:r>
              <w:rPr>
                <w:sz w:val="20"/>
              </w:rPr>
              <w:t>правность)</w:t>
            </w:r>
          </w:p>
        </w:tc>
        <w:tc>
          <w:tcPr>
            <w:tcW w:w="1037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Описание обращения</w:t>
            </w:r>
          </w:p>
        </w:tc>
        <w:tc>
          <w:tcPr>
            <w:tcW w:w="1065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ФИО ко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тактного лицо Зака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>чика</w:t>
            </w:r>
          </w:p>
        </w:tc>
        <w:tc>
          <w:tcPr>
            <w:tcW w:w="1095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ступления обращения</w:t>
            </w:r>
          </w:p>
        </w:tc>
        <w:tc>
          <w:tcPr>
            <w:tcW w:w="1005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Время 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акции (ч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сы и мин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ты)</w:t>
            </w:r>
          </w:p>
        </w:tc>
        <w:tc>
          <w:tcPr>
            <w:tcW w:w="1042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Время устранения инцидента (часы и минуты)</w:t>
            </w:r>
          </w:p>
        </w:tc>
        <w:tc>
          <w:tcPr>
            <w:tcW w:w="2860" w:type="dxa"/>
            <w:tcMar>
              <w:left w:w="0" w:type="dxa"/>
              <w:right w:w="0" w:type="dxa"/>
            </w:tcMar>
          </w:tcPr>
          <w:p w:rsidR="00A256FC" w:rsidRPr="001B5A67" w:rsidRDefault="00A256FC" w:rsidP="001B5A67">
            <w:pPr>
              <w:jc w:val="center"/>
            </w:pPr>
            <w:r w:rsidRPr="001B5A67">
              <w:rPr>
                <w:sz w:val="20"/>
              </w:rPr>
              <w:t xml:space="preserve">С нарушением </w:t>
            </w:r>
            <w:r w:rsidRPr="001B5A67">
              <w:rPr>
                <w:sz w:val="20"/>
                <w:lang w:val="en-US"/>
              </w:rPr>
              <w:t>SLA</w:t>
            </w:r>
            <w:r w:rsidRPr="001B5A67">
              <w:rPr>
                <w:sz w:val="20"/>
              </w:rPr>
              <w:t xml:space="preserve"> (да/нет)</w:t>
            </w:r>
          </w:p>
        </w:tc>
      </w:tr>
      <w:tr w:rsidR="00A256FC" w:rsidTr="00A256FC">
        <w:trPr>
          <w:jc w:val="center"/>
        </w:trPr>
        <w:tc>
          <w:tcPr>
            <w:tcW w:w="891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  <w:tc>
          <w:tcPr>
            <w:tcW w:w="1333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  <w:tc>
          <w:tcPr>
            <w:tcW w:w="1037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  <w:tc>
          <w:tcPr>
            <w:tcW w:w="1065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  <w:tc>
          <w:tcPr>
            <w:tcW w:w="1095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  <w:tc>
          <w:tcPr>
            <w:tcW w:w="1005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  <w:tc>
          <w:tcPr>
            <w:tcW w:w="1042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  <w:tc>
          <w:tcPr>
            <w:tcW w:w="2860" w:type="dxa"/>
            <w:tcMar>
              <w:left w:w="0" w:type="dxa"/>
              <w:right w:w="0" w:type="dxa"/>
            </w:tcMar>
          </w:tcPr>
          <w:p w:rsidR="00A256FC" w:rsidRDefault="00A256FC" w:rsidP="001B5A67">
            <w:pPr>
              <w:jc w:val="center"/>
            </w:pPr>
          </w:p>
        </w:tc>
      </w:tr>
      <w:tr w:rsidR="00654FE6" w:rsidTr="00654FE6">
        <w:trPr>
          <w:jc w:val="center"/>
        </w:trPr>
        <w:tc>
          <w:tcPr>
            <w:tcW w:w="7468" w:type="dxa"/>
            <w:gridSpan w:val="7"/>
            <w:tcMar>
              <w:left w:w="0" w:type="dxa"/>
              <w:right w:w="0" w:type="dxa"/>
            </w:tcMar>
          </w:tcPr>
          <w:p w:rsidR="00654FE6" w:rsidRDefault="00654FE6" w:rsidP="001B5A67">
            <w:pPr>
              <w:jc w:val="center"/>
            </w:pPr>
            <w:r>
              <w:t xml:space="preserve">Всего с нарушением </w:t>
            </w:r>
            <w:r>
              <w:rPr>
                <w:lang w:val="en-US"/>
              </w:rPr>
              <w:t>SLA</w:t>
            </w:r>
          </w:p>
        </w:tc>
        <w:tc>
          <w:tcPr>
            <w:tcW w:w="2860" w:type="dxa"/>
            <w:tcMar>
              <w:left w:w="0" w:type="dxa"/>
              <w:right w:w="0" w:type="dxa"/>
            </w:tcMar>
          </w:tcPr>
          <w:p w:rsidR="00654FE6" w:rsidRDefault="00654FE6" w:rsidP="001B5A67">
            <w:pPr>
              <w:jc w:val="center"/>
            </w:pPr>
          </w:p>
        </w:tc>
      </w:tr>
    </w:tbl>
    <w:p w:rsidR="00BA376D" w:rsidRPr="00B53D6D" w:rsidRDefault="00BA376D" w:rsidP="003315FE"/>
    <w:sectPr w:rsidR="00BA376D" w:rsidRPr="00B53D6D" w:rsidSect="001A6DC1">
      <w:headerReference w:type="default" r:id="rId9"/>
      <w:footerReference w:type="default" r:id="rId10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BB8" w:rsidRDefault="00512BB8">
      <w:r>
        <w:separator/>
      </w:r>
    </w:p>
  </w:endnote>
  <w:endnote w:type="continuationSeparator" w:id="0">
    <w:p w:rsidR="00512BB8" w:rsidRDefault="0051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yrillicBrush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ushkin">
    <w:altName w:val="Georg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Borders>
        <w:top w:val="single" w:sz="6" w:space="0" w:color="auto"/>
        <w:insideH w:val="single" w:sz="6" w:space="0" w:color="auto"/>
      </w:tblBorders>
      <w:tblLook w:val="0000" w:firstRow="0" w:lastRow="0" w:firstColumn="0" w:lastColumn="0" w:noHBand="0" w:noVBand="0"/>
    </w:tblPr>
    <w:tblGrid>
      <w:gridCol w:w="6479"/>
      <w:gridCol w:w="1351"/>
      <w:gridCol w:w="2430"/>
    </w:tblGrid>
    <w:tr w:rsidR="002D79EC">
      <w:tc>
        <w:tcPr>
          <w:tcW w:w="6479" w:type="dxa"/>
        </w:tcPr>
        <w:p w:rsidR="002D79EC" w:rsidRDefault="002D79EC">
          <w:pPr>
            <w:pStyle w:val="ab"/>
            <w:rPr>
              <w:lang w:val="en-US"/>
            </w:rPr>
          </w:pPr>
        </w:p>
      </w:tc>
      <w:tc>
        <w:tcPr>
          <w:tcW w:w="1351" w:type="dxa"/>
        </w:tcPr>
        <w:p w:rsidR="002D79EC" w:rsidRDefault="002D79EC">
          <w:pPr>
            <w:pStyle w:val="ab"/>
          </w:pPr>
        </w:p>
      </w:tc>
      <w:tc>
        <w:tcPr>
          <w:tcW w:w="2430" w:type="dxa"/>
        </w:tcPr>
        <w:p w:rsidR="002D79EC" w:rsidRDefault="002D79EC">
          <w:pPr>
            <w:pStyle w:val="ab"/>
          </w:pPr>
        </w:p>
      </w:tc>
    </w:tr>
  </w:tbl>
  <w:p w:rsidR="002D79EC" w:rsidRDefault="002D79EC">
    <w:pPr>
      <w:pStyle w:val="ab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BB8" w:rsidRDefault="00512BB8">
      <w:r>
        <w:separator/>
      </w:r>
    </w:p>
  </w:footnote>
  <w:footnote w:type="continuationSeparator" w:id="0">
    <w:p w:rsidR="00512BB8" w:rsidRDefault="00512BB8">
      <w:r>
        <w:continuationSeparator/>
      </w:r>
    </w:p>
  </w:footnote>
  <w:footnote w:id="1">
    <w:p w:rsidR="002D79EC" w:rsidRPr="001E1135" w:rsidRDefault="002D79EC">
      <w:pPr>
        <w:pStyle w:val="af9"/>
      </w:pPr>
      <w:r>
        <w:rPr>
          <w:rStyle w:val="afa"/>
        </w:rPr>
        <w:footnoteRef/>
      </w:r>
      <w:r>
        <w:t xml:space="preserve"> Любой из указанных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tblInd w:w="108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 w:firstRow="0" w:lastRow="0" w:firstColumn="0" w:lastColumn="0" w:noHBand="0" w:noVBand="0"/>
    </w:tblPr>
    <w:tblGrid>
      <w:gridCol w:w="1831"/>
      <w:gridCol w:w="5768"/>
      <w:gridCol w:w="1685"/>
      <w:gridCol w:w="1206"/>
    </w:tblGrid>
    <w:tr w:rsidR="002D79EC" w:rsidTr="00AF5B72">
      <w:trPr>
        <w:cantSplit/>
        <w:trHeight w:val="528"/>
      </w:trPr>
      <w:tc>
        <w:tcPr>
          <w:tcW w:w="1843" w:type="dxa"/>
          <w:vMerge w:val="restart"/>
          <w:vAlign w:val="center"/>
        </w:tcPr>
        <w:p w:rsidR="002D79EC" w:rsidRDefault="002D79EC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  <w:r>
            <w:rPr>
              <w:b/>
              <w:bCs/>
              <w:i/>
              <w:iCs/>
              <w:noProof/>
              <w:sz w:val="22"/>
            </w:rPr>
            <w:drawing>
              <wp:inline distT="0" distB="0" distL="0" distR="0">
                <wp:extent cx="493311" cy="705853"/>
                <wp:effectExtent l="19050" t="0" r="1989" b="0"/>
                <wp:docPr id="2" name="Рисунок 1" descr="F:\Документы АРМЗ-28.10.10\Корпоративный стиль\АРМЗ-Лого\Лого АРМЗ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Документы АРМЗ-28.10.10\Корпоративный стиль\АРМЗ-Лого\Лого АРМЗ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650" cy="70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vMerge w:val="restart"/>
          <w:vAlign w:val="center"/>
        </w:tcPr>
        <w:p w:rsidR="002D79EC" w:rsidRDefault="002D79EC" w:rsidP="00B776DF">
          <w:pPr>
            <w:pStyle w:val="aa"/>
            <w:jc w:val="center"/>
            <w:rPr>
              <w:sz w:val="22"/>
            </w:rPr>
          </w:pPr>
          <w:r>
            <w:rPr>
              <w:sz w:val="22"/>
            </w:rPr>
            <w:t>Технические требования к</w:t>
          </w:r>
          <w:r w:rsidRPr="00C207F0">
            <w:rPr>
              <w:sz w:val="22"/>
            </w:rPr>
            <w:t xml:space="preserve"> </w:t>
          </w:r>
          <w:r>
            <w:rPr>
              <w:sz w:val="22"/>
            </w:rPr>
            <w:t>обеспечению</w:t>
          </w:r>
          <w:r w:rsidRPr="00BE7CA8">
            <w:rPr>
              <w:sz w:val="22"/>
            </w:rPr>
            <w:t xml:space="preserve"> </w:t>
          </w:r>
          <w:r>
            <w:rPr>
              <w:sz w:val="22"/>
            </w:rPr>
            <w:t>сервиса покопи</w:t>
          </w:r>
          <w:r>
            <w:rPr>
              <w:sz w:val="22"/>
            </w:rPr>
            <w:t>й</w:t>
          </w:r>
          <w:r>
            <w:rPr>
              <w:sz w:val="22"/>
            </w:rPr>
            <w:t>ной печати работникам офиса ОАО «Атомредметзолото»</w:t>
          </w:r>
        </w:p>
      </w:tc>
      <w:tc>
        <w:tcPr>
          <w:tcW w:w="1701" w:type="dxa"/>
          <w:vMerge w:val="restart"/>
          <w:vAlign w:val="center"/>
        </w:tcPr>
        <w:p w:rsidR="002D79EC" w:rsidRPr="002420FF" w:rsidRDefault="002D79EC" w:rsidP="00782EA1">
          <w:pPr>
            <w:pStyle w:val="aa"/>
            <w:jc w:val="center"/>
            <w:rPr>
              <w:sz w:val="18"/>
              <w:szCs w:val="18"/>
            </w:rPr>
          </w:pPr>
          <w:r>
            <w:rPr>
              <w:sz w:val="22"/>
            </w:rPr>
            <w:t xml:space="preserve">стр. </w:t>
          </w:r>
          <w:r w:rsidR="007C245A">
            <w:rPr>
              <w:sz w:val="22"/>
            </w:rPr>
            <w:fldChar w:fldCharType="begin"/>
          </w:r>
          <w:r>
            <w:rPr>
              <w:sz w:val="22"/>
            </w:rPr>
            <w:instrText xml:space="preserve"> PAGE </w:instrText>
          </w:r>
          <w:r w:rsidR="007C245A">
            <w:rPr>
              <w:sz w:val="22"/>
            </w:rPr>
            <w:fldChar w:fldCharType="separate"/>
          </w:r>
          <w:r w:rsidR="00091DB6">
            <w:rPr>
              <w:noProof/>
              <w:sz w:val="22"/>
            </w:rPr>
            <w:t>10</w:t>
          </w:r>
          <w:r w:rsidR="007C245A">
            <w:rPr>
              <w:sz w:val="22"/>
            </w:rPr>
            <w:fldChar w:fldCharType="end"/>
          </w:r>
          <w:r>
            <w:rPr>
              <w:sz w:val="22"/>
            </w:rPr>
            <w:t xml:space="preserve"> из </w:t>
          </w:r>
          <w:r w:rsidR="007C245A">
            <w:rPr>
              <w:sz w:val="22"/>
            </w:rPr>
            <w:fldChar w:fldCharType="begin"/>
          </w:r>
          <w:r>
            <w:rPr>
              <w:sz w:val="22"/>
            </w:rPr>
            <w:instrText xml:space="preserve"> NUMPAGES </w:instrText>
          </w:r>
          <w:r w:rsidR="007C245A">
            <w:rPr>
              <w:sz w:val="22"/>
            </w:rPr>
            <w:fldChar w:fldCharType="separate"/>
          </w:r>
          <w:r w:rsidR="00091DB6">
            <w:rPr>
              <w:noProof/>
              <w:sz w:val="22"/>
            </w:rPr>
            <w:t>11</w:t>
          </w:r>
          <w:r w:rsidR="007C245A">
            <w:rPr>
              <w:sz w:val="22"/>
            </w:rPr>
            <w:fldChar w:fldCharType="end"/>
          </w:r>
        </w:p>
      </w:tc>
      <w:tc>
        <w:tcPr>
          <w:tcW w:w="1134" w:type="dxa"/>
          <w:vAlign w:val="center"/>
        </w:tcPr>
        <w:p w:rsidR="002D79EC" w:rsidRPr="00326F09" w:rsidRDefault="002D79EC" w:rsidP="00326F09">
          <w:pPr>
            <w:pStyle w:val="aa"/>
            <w:jc w:val="center"/>
            <w:rPr>
              <w:sz w:val="22"/>
              <w:lang w:val="en-US"/>
            </w:rPr>
          </w:pPr>
          <w:r>
            <w:rPr>
              <w:sz w:val="22"/>
            </w:rPr>
            <w:t>Версия №1</w:t>
          </w:r>
          <w:r>
            <w:rPr>
              <w:sz w:val="22"/>
              <w:lang w:val="en-US"/>
            </w:rPr>
            <w:t>.5</w:t>
          </w:r>
        </w:p>
      </w:tc>
    </w:tr>
    <w:tr w:rsidR="002D79EC" w:rsidTr="00AF5B72">
      <w:trPr>
        <w:cantSplit/>
        <w:trHeight w:val="117"/>
      </w:trPr>
      <w:tc>
        <w:tcPr>
          <w:tcW w:w="1843" w:type="dxa"/>
          <w:vMerge/>
          <w:vAlign w:val="center"/>
        </w:tcPr>
        <w:p w:rsidR="002D79EC" w:rsidRDefault="002D79EC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</w:p>
      </w:tc>
      <w:tc>
        <w:tcPr>
          <w:tcW w:w="5812" w:type="dxa"/>
          <w:vMerge/>
          <w:vAlign w:val="center"/>
        </w:tcPr>
        <w:p w:rsidR="002D79EC" w:rsidRDefault="002D79EC">
          <w:pPr>
            <w:pStyle w:val="aa"/>
            <w:jc w:val="center"/>
            <w:rPr>
              <w:sz w:val="22"/>
            </w:rPr>
          </w:pPr>
        </w:p>
      </w:tc>
      <w:tc>
        <w:tcPr>
          <w:tcW w:w="1701" w:type="dxa"/>
          <w:vMerge/>
          <w:vAlign w:val="center"/>
        </w:tcPr>
        <w:p w:rsidR="002D79EC" w:rsidRDefault="002D79EC">
          <w:pPr>
            <w:pStyle w:val="aa"/>
            <w:jc w:val="center"/>
            <w:rPr>
              <w:sz w:val="22"/>
            </w:rPr>
          </w:pPr>
        </w:p>
      </w:tc>
      <w:tc>
        <w:tcPr>
          <w:tcW w:w="1134" w:type="dxa"/>
          <w:vAlign w:val="center"/>
        </w:tcPr>
        <w:p w:rsidR="002D79EC" w:rsidRPr="00BE7CA8" w:rsidRDefault="002D79EC" w:rsidP="00326F09">
          <w:pPr>
            <w:pStyle w:val="aa"/>
            <w:jc w:val="center"/>
            <w:rPr>
              <w:sz w:val="22"/>
            </w:rPr>
          </w:pPr>
          <w:r>
            <w:rPr>
              <w:sz w:val="22"/>
              <w:lang w:val="en-US"/>
            </w:rPr>
            <w:t>17.</w:t>
          </w:r>
          <w:r>
            <w:rPr>
              <w:sz w:val="22"/>
            </w:rPr>
            <w:t>0</w:t>
          </w:r>
          <w:r>
            <w:rPr>
              <w:sz w:val="22"/>
              <w:lang w:val="en-US"/>
            </w:rPr>
            <w:t>7.201</w:t>
          </w:r>
          <w:r>
            <w:rPr>
              <w:sz w:val="22"/>
            </w:rPr>
            <w:t>2</w:t>
          </w:r>
        </w:p>
      </w:tc>
    </w:tr>
  </w:tbl>
  <w:p w:rsidR="002D79EC" w:rsidRDefault="002D79EC">
    <w:pPr>
      <w:pStyle w:val="aa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6E8D7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0D48C2"/>
    <w:multiLevelType w:val="multilevel"/>
    <w:tmpl w:val="9990A0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0A0E7CB4"/>
    <w:multiLevelType w:val="hybridMultilevel"/>
    <w:tmpl w:val="9D5C745C"/>
    <w:lvl w:ilvl="0" w:tplc="04190001">
      <w:start w:val="1"/>
      <w:numFmt w:val="bullet"/>
      <w:lvlText w:val=""/>
      <w:lvlJc w:val="left"/>
      <w:pPr>
        <w:ind w:left="19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9" w:hanging="360"/>
      </w:pPr>
      <w:rPr>
        <w:rFonts w:ascii="Wingdings" w:hAnsi="Wingdings" w:hint="default"/>
      </w:rPr>
    </w:lvl>
  </w:abstractNum>
  <w:abstractNum w:abstractNumId="3">
    <w:nsid w:val="1021761A"/>
    <w:multiLevelType w:val="hybridMultilevel"/>
    <w:tmpl w:val="4D8A3506"/>
    <w:lvl w:ilvl="0" w:tplc="FEBAE92A">
      <w:start w:val="1"/>
      <w:numFmt w:val="bullet"/>
      <w:pStyle w:val="a0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703D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721C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07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6451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CC8F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2A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06D3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43C0C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C27EF8"/>
    <w:multiLevelType w:val="multilevel"/>
    <w:tmpl w:val="3A2E7EDE"/>
    <w:styleLink w:val="a1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2BD2512A"/>
    <w:multiLevelType w:val="hybridMultilevel"/>
    <w:tmpl w:val="23F4D076"/>
    <w:lvl w:ilvl="0" w:tplc="D2C8B8D8">
      <w:start w:val="1"/>
      <w:numFmt w:val="bullet"/>
      <w:pStyle w:val="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EC11F2"/>
    <w:multiLevelType w:val="multilevel"/>
    <w:tmpl w:val="4532DC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abstractNum w:abstractNumId="7">
    <w:nsid w:val="32FA5070"/>
    <w:multiLevelType w:val="multilevel"/>
    <w:tmpl w:val="53E03AC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  <w:lang w:val="ru-RU"/>
      </w:rPr>
    </w:lvl>
    <w:lvl w:ilvl="2">
      <w:start w:val="1"/>
      <w:numFmt w:val="decimal"/>
      <w:pStyle w:val="3"/>
      <w:lvlText w:val="%1.%2.%3."/>
      <w:lvlJc w:val="left"/>
      <w:pPr>
        <w:tabs>
          <w:tab w:val="num" w:pos="1647"/>
        </w:tabs>
        <w:ind w:left="1071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240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8F367442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DE65AA0"/>
    <w:multiLevelType w:val="multilevel"/>
    <w:tmpl w:val="F25EC4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0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3BE5CB6"/>
    <w:multiLevelType w:val="multilevel"/>
    <w:tmpl w:val="ACB8A670"/>
    <w:lvl w:ilvl="0">
      <w:start w:val="1"/>
      <w:numFmt w:val="decimal"/>
      <w:pStyle w:val="2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68320631"/>
    <w:multiLevelType w:val="multilevel"/>
    <w:tmpl w:val="3620C6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4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8"/>
  </w:num>
  <w:num w:numId="5">
    <w:abstractNumId w:val="10"/>
  </w:num>
  <w:num w:numId="6">
    <w:abstractNumId w:val="4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7"/>
  </w:num>
  <w:num w:numId="12">
    <w:abstractNumId w:val="7"/>
  </w:num>
  <w:num w:numId="13">
    <w:abstractNumId w:val="12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1"/>
  </w:num>
  <w:num w:numId="23">
    <w:abstractNumId w:val="1"/>
  </w:num>
  <w:num w:numId="24">
    <w:abstractNumId w:val="1"/>
  </w:num>
  <w:num w:numId="25">
    <w:abstractNumId w:val="7"/>
  </w:num>
  <w:num w:numId="26">
    <w:abstractNumId w:val="9"/>
  </w:num>
  <w:num w:numId="27">
    <w:abstractNumId w:val="1"/>
  </w:num>
  <w:num w:numId="28">
    <w:abstractNumId w:val="6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465"/>
    <w:rsid w:val="00000336"/>
    <w:rsid w:val="00000FC1"/>
    <w:rsid w:val="00001219"/>
    <w:rsid w:val="00002866"/>
    <w:rsid w:val="00004596"/>
    <w:rsid w:val="00006BCE"/>
    <w:rsid w:val="0001138D"/>
    <w:rsid w:val="000116E9"/>
    <w:rsid w:val="000124EE"/>
    <w:rsid w:val="000139CC"/>
    <w:rsid w:val="000154C2"/>
    <w:rsid w:val="0001602E"/>
    <w:rsid w:val="00016305"/>
    <w:rsid w:val="00017519"/>
    <w:rsid w:val="0001773D"/>
    <w:rsid w:val="00020AB9"/>
    <w:rsid w:val="00020BFB"/>
    <w:rsid w:val="0002130F"/>
    <w:rsid w:val="00021D23"/>
    <w:rsid w:val="00023F63"/>
    <w:rsid w:val="000243BE"/>
    <w:rsid w:val="000247AF"/>
    <w:rsid w:val="0002513C"/>
    <w:rsid w:val="00025381"/>
    <w:rsid w:val="000253B1"/>
    <w:rsid w:val="0002546E"/>
    <w:rsid w:val="00026005"/>
    <w:rsid w:val="00026104"/>
    <w:rsid w:val="00030858"/>
    <w:rsid w:val="00030CED"/>
    <w:rsid w:val="00031BFC"/>
    <w:rsid w:val="00031E1E"/>
    <w:rsid w:val="00032550"/>
    <w:rsid w:val="000326AE"/>
    <w:rsid w:val="00036051"/>
    <w:rsid w:val="0003756D"/>
    <w:rsid w:val="00037C49"/>
    <w:rsid w:val="00037DCB"/>
    <w:rsid w:val="00040CA4"/>
    <w:rsid w:val="000412DA"/>
    <w:rsid w:val="0004273D"/>
    <w:rsid w:val="00042F10"/>
    <w:rsid w:val="00043379"/>
    <w:rsid w:val="00043F77"/>
    <w:rsid w:val="0004566F"/>
    <w:rsid w:val="00047416"/>
    <w:rsid w:val="00047AC3"/>
    <w:rsid w:val="00047B9D"/>
    <w:rsid w:val="00050945"/>
    <w:rsid w:val="00051362"/>
    <w:rsid w:val="00051FF5"/>
    <w:rsid w:val="00052F65"/>
    <w:rsid w:val="000538C8"/>
    <w:rsid w:val="00053B86"/>
    <w:rsid w:val="00055DD0"/>
    <w:rsid w:val="00056D7D"/>
    <w:rsid w:val="000577B9"/>
    <w:rsid w:val="00057A5B"/>
    <w:rsid w:val="00057A67"/>
    <w:rsid w:val="00057CA5"/>
    <w:rsid w:val="00060127"/>
    <w:rsid w:val="00061708"/>
    <w:rsid w:val="00062F76"/>
    <w:rsid w:val="00064464"/>
    <w:rsid w:val="00066617"/>
    <w:rsid w:val="00066756"/>
    <w:rsid w:val="00067C98"/>
    <w:rsid w:val="00067DFA"/>
    <w:rsid w:val="00067E2D"/>
    <w:rsid w:val="000704C3"/>
    <w:rsid w:val="00071FDF"/>
    <w:rsid w:val="00074E5F"/>
    <w:rsid w:val="000750C8"/>
    <w:rsid w:val="0007747D"/>
    <w:rsid w:val="00077AF5"/>
    <w:rsid w:val="0008085C"/>
    <w:rsid w:val="00080F67"/>
    <w:rsid w:val="00082616"/>
    <w:rsid w:val="0008311D"/>
    <w:rsid w:val="00083581"/>
    <w:rsid w:val="000836E4"/>
    <w:rsid w:val="00083F63"/>
    <w:rsid w:val="0008550A"/>
    <w:rsid w:val="00085E88"/>
    <w:rsid w:val="0008608C"/>
    <w:rsid w:val="00086BD5"/>
    <w:rsid w:val="00091AD3"/>
    <w:rsid w:val="00091DB6"/>
    <w:rsid w:val="00092806"/>
    <w:rsid w:val="000928F8"/>
    <w:rsid w:val="00093504"/>
    <w:rsid w:val="00094E84"/>
    <w:rsid w:val="00095737"/>
    <w:rsid w:val="00096448"/>
    <w:rsid w:val="00097768"/>
    <w:rsid w:val="000A149B"/>
    <w:rsid w:val="000A2E40"/>
    <w:rsid w:val="000A4536"/>
    <w:rsid w:val="000A4551"/>
    <w:rsid w:val="000A5CA0"/>
    <w:rsid w:val="000A7021"/>
    <w:rsid w:val="000A7C00"/>
    <w:rsid w:val="000B0D6D"/>
    <w:rsid w:val="000B0FC8"/>
    <w:rsid w:val="000B121D"/>
    <w:rsid w:val="000B15A6"/>
    <w:rsid w:val="000B184A"/>
    <w:rsid w:val="000B30C0"/>
    <w:rsid w:val="000B41AA"/>
    <w:rsid w:val="000B4783"/>
    <w:rsid w:val="000B4EED"/>
    <w:rsid w:val="000B72A5"/>
    <w:rsid w:val="000C0108"/>
    <w:rsid w:val="000C0116"/>
    <w:rsid w:val="000C0977"/>
    <w:rsid w:val="000C0A83"/>
    <w:rsid w:val="000C1522"/>
    <w:rsid w:val="000C1DDE"/>
    <w:rsid w:val="000C2EBE"/>
    <w:rsid w:val="000C488B"/>
    <w:rsid w:val="000C4DEE"/>
    <w:rsid w:val="000C4F9F"/>
    <w:rsid w:val="000C60EB"/>
    <w:rsid w:val="000C66D0"/>
    <w:rsid w:val="000C6B10"/>
    <w:rsid w:val="000C6DD6"/>
    <w:rsid w:val="000C7888"/>
    <w:rsid w:val="000D08CE"/>
    <w:rsid w:val="000D18D3"/>
    <w:rsid w:val="000D3760"/>
    <w:rsid w:val="000D38AE"/>
    <w:rsid w:val="000D4C05"/>
    <w:rsid w:val="000D5AB4"/>
    <w:rsid w:val="000D5C3A"/>
    <w:rsid w:val="000D6C50"/>
    <w:rsid w:val="000D73E7"/>
    <w:rsid w:val="000D7DCB"/>
    <w:rsid w:val="000E0DF4"/>
    <w:rsid w:val="000E1B36"/>
    <w:rsid w:val="000E2755"/>
    <w:rsid w:val="000E3924"/>
    <w:rsid w:val="000E544C"/>
    <w:rsid w:val="000E622D"/>
    <w:rsid w:val="000E77A7"/>
    <w:rsid w:val="000F0276"/>
    <w:rsid w:val="000F068B"/>
    <w:rsid w:val="000F1312"/>
    <w:rsid w:val="000F159D"/>
    <w:rsid w:val="000F312E"/>
    <w:rsid w:val="000F3578"/>
    <w:rsid w:val="000F387C"/>
    <w:rsid w:val="000F5486"/>
    <w:rsid w:val="000F62DD"/>
    <w:rsid w:val="000F64FC"/>
    <w:rsid w:val="000F6670"/>
    <w:rsid w:val="000F69BD"/>
    <w:rsid w:val="001029AB"/>
    <w:rsid w:val="00103246"/>
    <w:rsid w:val="0010570D"/>
    <w:rsid w:val="00105CFB"/>
    <w:rsid w:val="001062CE"/>
    <w:rsid w:val="0011000E"/>
    <w:rsid w:val="0011064A"/>
    <w:rsid w:val="00110E20"/>
    <w:rsid w:val="001117CC"/>
    <w:rsid w:val="001119B7"/>
    <w:rsid w:val="00112A8D"/>
    <w:rsid w:val="00112FFF"/>
    <w:rsid w:val="00113D2B"/>
    <w:rsid w:val="00114429"/>
    <w:rsid w:val="00115E01"/>
    <w:rsid w:val="00115FA7"/>
    <w:rsid w:val="00116CE2"/>
    <w:rsid w:val="00117405"/>
    <w:rsid w:val="001174CD"/>
    <w:rsid w:val="00120057"/>
    <w:rsid w:val="0012154D"/>
    <w:rsid w:val="00121D5B"/>
    <w:rsid w:val="00121E9B"/>
    <w:rsid w:val="00122377"/>
    <w:rsid w:val="00123B55"/>
    <w:rsid w:val="00125E04"/>
    <w:rsid w:val="001304EB"/>
    <w:rsid w:val="001308A0"/>
    <w:rsid w:val="001308E9"/>
    <w:rsid w:val="00131662"/>
    <w:rsid w:val="001319C5"/>
    <w:rsid w:val="0013227F"/>
    <w:rsid w:val="0013229B"/>
    <w:rsid w:val="00132400"/>
    <w:rsid w:val="00134E41"/>
    <w:rsid w:val="00134FD8"/>
    <w:rsid w:val="00140096"/>
    <w:rsid w:val="00140FF8"/>
    <w:rsid w:val="001414A6"/>
    <w:rsid w:val="001417FB"/>
    <w:rsid w:val="00142ED6"/>
    <w:rsid w:val="001435F9"/>
    <w:rsid w:val="00144860"/>
    <w:rsid w:val="00144B1F"/>
    <w:rsid w:val="0014540A"/>
    <w:rsid w:val="00146275"/>
    <w:rsid w:val="00146DCB"/>
    <w:rsid w:val="001476A4"/>
    <w:rsid w:val="00150B63"/>
    <w:rsid w:val="001513B1"/>
    <w:rsid w:val="0015235A"/>
    <w:rsid w:val="00152B9B"/>
    <w:rsid w:val="00153BB0"/>
    <w:rsid w:val="00154EC4"/>
    <w:rsid w:val="001558DD"/>
    <w:rsid w:val="00161D93"/>
    <w:rsid w:val="00163C13"/>
    <w:rsid w:val="00164B80"/>
    <w:rsid w:val="00164C96"/>
    <w:rsid w:val="0016546C"/>
    <w:rsid w:val="00167E7D"/>
    <w:rsid w:val="00170016"/>
    <w:rsid w:val="001707A0"/>
    <w:rsid w:val="0017181B"/>
    <w:rsid w:val="00173161"/>
    <w:rsid w:val="0017323F"/>
    <w:rsid w:val="00173B6F"/>
    <w:rsid w:val="00176CAA"/>
    <w:rsid w:val="00177937"/>
    <w:rsid w:val="00180099"/>
    <w:rsid w:val="001815E6"/>
    <w:rsid w:val="00181AB5"/>
    <w:rsid w:val="0018542C"/>
    <w:rsid w:val="00187695"/>
    <w:rsid w:val="0019284D"/>
    <w:rsid w:val="00193DC7"/>
    <w:rsid w:val="00193E10"/>
    <w:rsid w:val="00195159"/>
    <w:rsid w:val="001A2183"/>
    <w:rsid w:val="001A3B1A"/>
    <w:rsid w:val="001A3B8C"/>
    <w:rsid w:val="001A3FD3"/>
    <w:rsid w:val="001A4155"/>
    <w:rsid w:val="001A4EDC"/>
    <w:rsid w:val="001A4F4D"/>
    <w:rsid w:val="001A5E54"/>
    <w:rsid w:val="001A6615"/>
    <w:rsid w:val="001A6647"/>
    <w:rsid w:val="001A6DC1"/>
    <w:rsid w:val="001A6E79"/>
    <w:rsid w:val="001A7175"/>
    <w:rsid w:val="001B1BD2"/>
    <w:rsid w:val="001B44DD"/>
    <w:rsid w:val="001B5873"/>
    <w:rsid w:val="001B5A67"/>
    <w:rsid w:val="001B74BF"/>
    <w:rsid w:val="001C0B40"/>
    <w:rsid w:val="001C1344"/>
    <w:rsid w:val="001C1E37"/>
    <w:rsid w:val="001C2819"/>
    <w:rsid w:val="001C2937"/>
    <w:rsid w:val="001C55C3"/>
    <w:rsid w:val="001C572B"/>
    <w:rsid w:val="001C578D"/>
    <w:rsid w:val="001C6C38"/>
    <w:rsid w:val="001D051C"/>
    <w:rsid w:val="001D13B5"/>
    <w:rsid w:val="001D1909"/>
    <w:rsid w:val="001D1BE5"/>
    <w:rsid w:val="001D2118"/>
    <w:rsid w:val="001D27B4"/>
    <w:rsid w:val="001D5C86"/>
    <w:rsid w:val="001D63E2"/>
    <w:rsid w:val="001D7F50"/>
    <w:rsid w:val="001E10A7"/>
    <w:rsid w:val="001E1135"/>
    <w:rsid w:val="001E2862"/>
    <w:rsid w:val="001E2C41"/>
    <w:rsid w:val="001E3410"/>
    <w:rsid w:val="001E3648"/>
    <w:rsid w:val="001E679D"/>
    <w:rsid w:val="001E70E5"/>
    <w:rsid w:val="001E7685"/>
    <w:rsid w:val="001E7C36"/>
    <w:rsid w:val="001F15DD"/>
    <w:rsid w:val="001F4476"/>
    <w:rsid w:val="001F6019"/>
    <w:rsid w:val="001F65A7"/>
    <w:rsid w:val="001F6B23"/>
    <w:rsid w:val="001F7172"/>
    <w:rsid w:val="0020078D"/>
    <w:rsid w:val="00200C9C"/>
    <w:rsid w:val="002016AF"/>
    <w:rsid w:val="002026FE"/>
    <w:rsid w:val="00203A84"/>
    <w:rsid w:val="00204004"/>
    <w:rsid w:val="00205B93"/>
    <w:rsid w:val="00206EF7"/>
    <w:rsid w:val="0020723B"/>
    <w:rsid w:val="0020763B"/>
    <w:rsid w:val="00210198"/>
    <w:rsid w:val="00210614"/>
    <w:rsid w:val="00211DED"/>
    <w:rsid w:val="00212D23"/>
    <w:rsid w:val="00213416"/>
    <w:rsid w:val="0021376B"/>
    <w:rsid w:val="002166EA"/>
    <w:rsid w:val="002178E4"/>
    <w:rsid w:val="002216B3"/>
    <w:rsid w:val="0022228C"/>
    <w:rsid w:val="002225D8"/>
    <w:rsid w:val="002260AD"/>
    <w:rsid w:val="00227C72"/>
    <w:rsid w:val="00230AB8"/>
    <w:rsid w:val="00230ED3"/>
    <w:rsid w:val="002319C2"/>
    <w:rsid w:val="0023419A"/>
    <w:rsid w:val="002365CB"/>
    <w:rsid w:val="00237F15"/>
    <w:rsid w:val="00237FB7"/>
    <w:rsid w:val="002420FF"/>
    <w:rsid w:val="002423C6"/>
    <w:rsid w:val="00242632"/>
    <w:rsid w:val="00242BB9"/>
    <w:rsid w:val="00245944"/>
    <w:rsid w:val="002466D1"/>
    <w:rsid w:val="00250AE4"/>
    <w:rsid w:val="00252293"/>
    <w:rsid w:val="0025319F"/>
    <w:rsid w:val="00254149"/>
    <w:rsid w:val="002544A7"/>
    <w:rsid w:val="00255034"/>
    <w:rsid w:val="00257234"/>
    <w:rsid w:val="002577DE"/>
    <w:rsid w:val="0025790E"/>
    <w:rsid w:val="00260E9F"/>
    <w:rsid w:val="00262841"/>
    <w:rsid w:val="002635C7"/>
    <w:rsid w:val="00264C8E"/>
    <w:rsid w:val="00266B84"/>
    <w:rsid w:val="002713A1"/>
    <w:rsid w:val="002718CD"/>
    <w:rsid w:val="002738BF"/>
    <w:rsid w:val="0027431E"/>
    <w:rsid w:val="00275567"/>
    <w:rsid w:val="00275F65"/>
    <w:rsid w:val="00277447"/>
    <w:rsid w:val="002804B5"/>
    <w:rsid w:val="00281FED"/>
    <w:rsid w:val="00282D9C"/>
    <w:rsid w:val="0028306F"/>
    <w:rsid w:val="002836F5"/>
    <w:rsid w:val="00283A4F"/>
    <w:rsid w:val="00283D24"/>
    <w:rsid w:val="002841BC"/>
    <w:rsid w:val="00285902"/>
    <w:rsid w:val="00285DED"/>
    <w:rsid w:val="00287EFD"/>
    <w:rsid w:val="0029007B"/>
    <w:rsid w:val="002903D3"/>
    <w:rsid w:val="002934B3"/>
    <w:rsid w:val="00293603"/>
    <w:rsid w:val="0029364E"/>
    <w:rsid w:val="00293FBC"/>
    <w:rsid w:val="00294440"/>
    <w:rsid w:val="002950FD"/>
    <w:rsid w:val="00295520"/>
    <w:rsid w:val="00295AB9"/>
    <w:rsid w:val="00296609"/>
    <w:rsid w:val="002976CC"/>
    <w:rsid w:val="002A1109"/>
    <w:rsid w:val="002A1B3F"/>
    <w:rsid w:val="002A46A0"/>
    <w:rsid w:val="002A46D2"/>
    <w:rsid w:val="002A4751"/>
    <w:rsid w:val="002A4997"/>
    <w:rsid w:val="002A5D78"/>
    <w:rsid w:val="002A6262"/>
    <w:rsid w:val="002A7733"/>
    <w:rsid w:val="002A780B"/>
    <w:rsid w:val="002B0268"/>
    <w:rsid w:val="002B0348"/>
    <w:rsid w:val="002B20FA"/>
    <w:rsid w:val="002B22AA"/>
    <w:rsid w:val="002B2685"/>
    <w:rsid w:val="002B46AA"/>
    <w:rsid w:val="002B6522"/>
    <w:rsid w:val="002B6ED3"/>
    <w:rsid w:val="002B7C45"/>
    <w:rsid w:val="002B7CAB"/>
    <w:rsid w:val="002B7D2B"/>
    <w:rsid w:val="002C00C5"/>
    <w:rsid w:val="002C054B"/>
    <w:rsid w:val="002C0D6D"/>
    <w:rsid w:val="002C0E02"/>
    <w:rsid w:val="002C1094"/>
    <w:rsid w:val="002C2066"/>
    <w:rsid w:val="002C2F81"/>
    <w:rsid w:val="002C33CC"/>
    <w:rsid w:val="002C556F"/>
    <w:rsid w:val="002C603B"/>
    <w:rsid w:val="002D19B1"/>
    <w:rsid w:val="002D2456"/>
    <w:rsid w:val="002D2993"/>
    <w:rsid w:val="002D4833"/>
    <w:rsid w:val="002D5EA7"/>
    <w:rsid w:val="002D7471"/>
    <w:rsid w:val="002D79EC"/>
    <w:rsid w:val="002D7B12"/>
    <w:rsid w:val="002E05A2"/>
    <w:rsid w:val="002E1491"/>
    <w:rsid w:val="002E38FB"/>
    <w:rsid w:val="002E3DEB"/>
    <w:rsid w:val="002E478E"/>
    <w:rsid w:val="002E4C08"/>
    <w:rsid w:val="002E5021"/>
    <w:rsid w:val="002F15C3"/>
    <w:rsid w:val="002F1EEB"/>
    <w:rsid w:val="002F4065"/>
    <w:rsid w:val="002F47F8"/>
    <w:rsid w:val="002F5F66"/>
    <w:rsid w:val="002F76CC"/>
    <w:rsid w:val="0030098E"/>
    <w:rsid w:val="00302053"/>
    <w:rsid w:val="00302910"/>
    <w:rsid w:val="00302F0D"/>
    <w:rsid w:val="00303978"/>
    <w:rsid w:val="003051E9"/>
    <w:rsid w:val="00306061"/>
    <w:rsid w:val="00306F47"/>
    <w:rsid w:val="0030766D"/>
    <w:rsid w:val="00307E6E"/>
    <w:rsid w:val="003100CA"/>
    <w:rsid w:val="00310E95"/>
    <w:rsid w:val="00312DA4"/>
    <w:rsid w:val="00314A5F"/>
    <w:rsid w:val="00317008"/>
    <w:rsid w:val="00317FC4"/>
    <w:rsid w:val="00320339"/>
    <w:rsid w:val="00321677"/>
    <w:rsid w:val="00321AD4"/>
    <w:rsid w:val="00323089"/>
    <w:rsid w:val="00323CA4"/>
    <w:rsid w:val="00323F06"/>
    <w:rsid w:val="00325024"/>
    <w:rsid w:val="003260E7"/>
    <w:rsid w:val="00326EA0"/>
    <w:rsid w:val="00326F09"/>
    <w:rsid w:val="003304B8"/>
    <w:rsid w:val="0033073D"/>
    <w:rsid w:val="0033102A"/>
    <w:rsid w:val="003315FE"/>
    <w:rsid w:val="00331623"/>
    <w:rsid w:val="00331E88"/>
    <w:rsid w:val="003336DC"/>
    <w:rsid w:val="0033424A"/>
    <w:rsid w:val="00335126"/>
    <w:rsid w:val="003356A1"/>
    <w:rsid w:val="00336109"/>
    <w:rsid w:val="00341438"/>
    <w:rsid w:val="003415F8"/>
    <w:rsid w:val="0034218F"/>
    <w:rsid w:val="00344A66"/>
    <w:rsid w:val="00344FBD"/>
    <w:rsid w:val="00346A7A"/>
    <w:rsid w:val="0034724A"/>
    <w:rsid w:val="00350001"/>
    <w:rsid w:val="00350202"/>
    <w:rsid w:val="00350E32"/>
    <w:rsid w:val="003512AE"/>
    <w:rsid w:val="003513B7"/>
    <w:rsid w:val="00351D3C"/>
    <w:rsid w:val="003527F8"/>
    <w:rsid w:val="00352EE1"/>
    <w:rsid w:val="00352FE9"/>
    <w:rsid w:val="00353470"/>
    <w:rsid w:val="00353B69"/>
    <w:rsid w:val="00353EB6"/>
    <w:rsid w:val="003540ED"/>
    <w:rsid w:val="00354280"/>
    <w:rsid w:val="00355269"/>
    <w:rsid w:val="0035684B"/>
    <w:rsid w:val="0036182E"/>
    <w:rsid w:val="00361A3C"/>
    <w:rsid w:val="003637FC"/>
    <w:rsid w:val="00363826"/>
    <w:rsid w:val="00364CAC"/>
    <w:rsid w:val="003679D3"/>
    <w:rsid w:val="003706D6"/>
    <w:rsid w:val="003709DD"/>
    <w:rsid w:val="00371614"/>
    <w:rsid w:val="0037195F"/>
    <w:rsid w:val="00372622"/>
    <w:rsid w:val="0037263F"/>
    <w:rsid w:val="00372F54"/>
    <w:rsid w:val="0037328B"/>
    <w:rsid w:val="00373370"/>
    <w:rsid w:val="0037363A"/>
    <w:rsid w:val="00373827"/>
    <w:rsid w:val="0037410D"/>
    <w:rsid w:val="003755B4"/>
    <w:rsid w:val="00376C0C"/>
    <w:rsid w:val="00376FE9"/>
    <w:rsid w:val="00377C04"/>
    <w:rsid w:val="00380542"/>
    <w:rsid w:val="00382FBF"/>
    <w:rsid w:val="0038329B"/>
    <w:rsid w:val="003842BD"/>
    <w:rsid w:val="00385590"/>
    <w:rsid w:val="00386DEC"/>
    <w:rsid w:val="00386FD0"/>
    <w:rsid w:val="00387892"/>
    <w:rsid w:val="00387DE9"/>
    <w:rsid w:val="00391500"/>
    <w:rsid w:val="00391588"/>
    <w:rsid w:val="00394550"/>
    <w:rsid w:val="00395E90"/>
    <w:rsid w:val="003968FD"/>
    <w:rsid w:val="003970BC"/>
    <w:rsid w:val="00397FAC"/>
    <w:rsid w:val="003A0D11"/>
    <w:rsid w:val="003A1392"/>
    <w:rsid w:val="003A1E9A"/>
    <w:rsid w:val="003A24CF"/>
    <w:rsid w:val="003A31C1"/>
    <w:rsid w:val="003A3860"/>
    <w:rsid w:val="003A4D53"/>
    <w:rsid w:val="003A5A83"/>
    <w:rsid w:val="003A751A"/>
    <w:rsid w:val="003A799A"/>
    <w:rsid w:val="003B0849"/>
    <w:rsid w:val="003B38DB"/>
    <w:rsid w:val="003B3EB9"/>
    <w:rsid w:val="003B4A1E"/>
    <w:rsid w:val="003B55A9"/>
    <w:rsid w:val="003B7254"/>
    <w:rsid w:val="003B751F"/>
    <w:rsid w:val="003B7C8B"/>
    <w:rsid w:val="003B7E83"/>
    <w:rsid w:val="003C148D"/>
    <w:rsid w:val="003C2637"/>
    <w:rsid w:val="003C2793"/>
    <w:rsid w:val="003C2825"/>
    <w:rsid w:val="003C466B"/>
    <w:rsid w:val="003C7938"/>
    <w:rsid w:val="003C7B75"/>
    <w:rsid w:val="003D0216"/>
    <w:rsid w:val="003D0CE8"/>
    <w:rsid w:val="003D29BD"/>
    <w:rsid w:val="003D330D"/>
    <w:rsid w:val="003D37EA"/>
    <w:rsid w:val="003D470A"/>
    <w:rsid w:val="003D47B2"/>
    <w:rsid w:val="003D50DB"/>
    <w:rsid w:val="003D7B1B"/>
    <w:rsid w:val="003E0343"/>
    <w:rsid w:val="003E0717"/>
    <w:rsid w:val="003E0F64"/>
    <w:rsid w:val="003E10F9"/>
    <w:rsid w:val="003E248E"/>
    <w:rsid w:val="003E38FE"/>
    <w:rsid w:val="003E3FDF"/>
    <w:rsid w:val="003E4FCB"/>
    <w:rsid w:val="003E54D5"/>
    <w:rsid w:val="003F16BD"/>
    <w:rsid w:val="003F2505"/>
    <w:rsid w:val="003F3F06"/>
    <w:rsid w:val="003F40D5"/>
    <w:rsid w:val="003F41D8"/>
    <w:rsid w:val="003F434D"/>
    <w:rsid w:val="003F5B15"/>
    <w:rsid w:val="003F75B6"/>
    <w:rsid w:val="00403D9F"/>
    <w:rsid w:val="004041CE"/>
    <w:rsid w:val="0040513B"/>
    <w:rsid w:val="00406A40"/>
    <w:rsid w:val="0040786C"/>
    <w:rsid w:val="00410858"/>
    <w:rsid w:val="0041142E"/>
    <w:rsid w:val="004127A9"/>
    <w:rsid w:val="0041300E"/>
    <w:rsid w:val="00413450"/>
    <w:rsid w:val="004157C1"/>
    <w:rsid w:val="0041616E"/>
    <w:rsid w:val="00416B30"/>
    <w:rsid w:val="00420250"/>
    <w:rsid w:val="0042088A"/>
    <w:rsid w:val="0042205C"/>
    <w:rsid w:val="004221FD"/>
    <w:rsid w:val="00425A54"/>
    <w:rsid w:val="00425DDF"/>
    <w:rsid w:val="004261A3"/>
    <w:rsid w:val="00426FB8"/>
    <w:rsid w:val="00430914"/>
    <w:rsid w:val="004309F5"/>
    <w:rsid w:val="0043353C"/>
    <w:rsid w:val="00433982"/>
    <w:rsid w:val="004343B2"/>
    <w:rsid w:val="00435CA1"/>
    <w:rsid w:val="00440156"/>
    <w:rsid w:val="0044051B"/>
    <w:rsid w:val="00440D20"/>
    <w:rsid w:val="00441C40"/>
    <w:rsid w:val="004423E5"/>
    <w:rsid w:val="004461FB"/>
    <w:rsid w:val="0045033F"/>
    <w:rsid w:val="00450FC6"/>
    <w:rsid w:val="00451891"/>
    <w:rsid w:val="00453228"/>
    <w:rsid w:val="00453597"/>
    <w:rsid w:val="004536DA"/>
    <w:rsid w:val="0045381E"/>
    <w:rsid w:val="00454346"/>
    <w:rsid w:val="00455FCA"/>
    <w:rsid w:val="004565EC"/>
    <w:rsid w:val="00457A3B"/>
    <w:rsid w:val="00457DF2"/>
    <w:rsid w:val="00460993"/>
    <w:rsid w:val="00460FE0"/>
    <w:rsid w:val="00461CE5"/>
    <w:rsid w:val="00461F3F"/>
    <w:rsid w:val="00461F63"/>
    <w:rsid w:val="00462E27"/>
    <w:rsid w:val="0046335A"/>
    <w:rsid w:val="00463580"/>
    <w:rsid w:val="004635DB"/>
    <w:rsid w:val="00466A24"/>
    <w:rsid w:val="00467311"/>
    <w:rsid w:val="00467456"/>
    <w:rsid w:val="004675AD"/>
    <w:rsid w:val="00467A06"/>
    <w:rsid w:val="00467AD5"/>
    <w:rsid w:val="00467D66"/>
    <w:rsid w:val="0047321B"/>
    <w:rsid w:val="004733D7"/>
    <w:rsid w:val="00473B32"/>
    <w:rsid w:val="00474C54"/>
    <w:rsid w:val="00475E76"/>
    <w:rsid w:val="00475F63"/>
    <w:rsid w:val="00476843"/>
    <w:rsid w:val="00476C3B"/>
    <w:rsid w:val="00482DBA"/>
    <w:rsid w:val="0048321E"/>
    <w:rsid w:val="0048347B"/>
    <w:rsid w:val="00487030"/>
    <w:rsid w:val="00490511"/>
    <w:rsid w:val="00491AB9"/>
    <w:rsid w:val="00493E2F"/>
    <w:rsid w:val="00495799"/>
    <w:rsid w:val="00495850"/>
    <w:rsid w:val="004A2C77"/>
    <w:rsid w:val="004A3817"/>
    <w:rsid w:val="004A4EAB"/>
    <w:rsid w:val="004A507E"/>
    <w:rsid w:val="004A6BF7"/>
    <w:rsid w:val="004A732B"/>
    <w:rsid w:val="004B020E"/>
    <w:rsid w:val="004B0E28"/>
    <w:rsid w:val="004B1A5D"/>
    <w:rsid w:val="004B2CD8"/>
    <w:rsid w:val="004B3F8B"/>
    <w:rsid w:val="004B4FD8"/>
    <w:rsid w:val="004B5BAD"/>
    <w:rsid w:val="004B6A11"/>
    <w:rsid w:val="004C2504"/>
    <w:rsid w:val="004C2AF5"/>
    <w:rsid w:val="004C37D1"/>
    <w:rsid w:val="004D05C8"/>
    <w:rsid w:val="004D07B0"/>
    <w:rsid w:val="004D5B49"/>
    <w:rsid w:val="004D741F"/>
    <w:rsid w:val="004D78F1"/>
    <w:rsid w:val="004D7BFE"/>
    <w:rsid w:val="004E0F2B"/>
    <w:rsid w:val="004E1845"/>
    <w:rsid w:val="004E1C9E"/>
    <w:rsid w:val="004E1DFB"/>
    <w:rsid w:val="004E37FF"/>
    <w:rsid w:val="004E3F8F"/>
    <w:rsid w:val="004E51ED"/>
    <w:rsid w:val="004E54BE"/>
    <w:rsid w:val="004E5639"/>
    <w:rsid w:val="004E795F"/>
    <w:rsid w:val="004F0DA8"/>
    <w:rsid w:val="004F7E5C"/>
    <w:rsid w:val="005016A0"/>
    <w:rsid w:val="00502791"/>
    <w:rsid w:val="00502B3E"/>
    <w:rsid w:val="00503FFF"/>
    <w:rsid w:val="0050401A"/>
    <w:rsid w:val="00505B0E"/>
    <w:rsid w:val="00510925"/>
    <w:rsid w:val="00512BB8"/>
    <w:rsid w:val="0051429D"/>
    <w:rsid w:val="0051472F"/>
    <w:rsid w:val="005153CC"/>
    <w:rsid w:val="0051574E"/>
    <w:rsid w:val="00515C49"/>
    <w:rsid w:val="00515E6D"/>
    <w:rsid w:val="00516E24"/>
    <w:rsid w:val="005205BF"/>
    <w:rsid w:val="00521FF1"/>
    <w:rsid w:val="005221BE"/>
    <w:rsid w:val="005228FB"/>
    <w:rsid w:val="00523135"/>
    <w:rsid w:val="0052432D"/>
    <w:rsid w:val="00524C48"/>
    <w:rsid w:val="00525405"/>
    <w:rsid w:val="0052615A"/>
    <w:rsid w:val="00526339"/>
    <w:rsid w:val="0052681F"/>
    <w:rsid w:val="00531106"/>
    <w:rsid w:val="005325F2"/>
    <w:rsid w:val="00533BE8"/>
    <w:rsid w:val="005340B9"/>
    <w:rsid w:val="00535B2C"/>
    <w:rsid w:val="00535BFC"/>
    <w:rsid w:val="00536B5A"/>
    <w:rsid w:val="00537577"/>
    <w:rsid w:val="00537623"/>
    <w:rsid w:val="005378C4"/>
    <w:rsid w:val="00537927"/>
    <w:rsid w:val="00544169"/>
    <w:rsid w:val="005466EC"/>
    <w:rsid w:val="00546721"/>
    <w:rsid w:val="00547812"/>
    <w:rsid w:val="00551E48"/>
    <w:rsid w:val="00555221"/>
    <w:rsid w:val="005560EB"/>
    <w:rsid w:val="0055712E"/>
    <w:rsid w:val="00557A4F"/>
    <w:rsid w:val="005604A9"/>
    <w:rsid w:val="005612C6"/>
    <w:rsid w:val="00561B03"/>
    <w:rsid w:val="00563B67"/>
    <w:rsid w:val="0056638B"/>
    <w:rsid w:val="00570535"/>
    <w:rsid w:val="00570898"/>
    <w:rsid w:val="00571822"/>
    <w:rsid w:val="0057410D"/>
    <w:rsid w:val="0057448B"/>
    <w:rsid w:val="00574C73"/>
    <w:rsid w:val="00576C86"/>
    <w:rsid w:val="00580122"/>
    <w:rsid w:val="0058050A"/>
    <w:rsid w:val="0058126F"/>
    <w:rsid w:val="005839D1"/>
    <w:rsid w:val="00584391"/>
    <w:rsid w:val="00586C37"/>
    <w:rsid w:val="00586ED3"/>
    <w:rsid w:val="00586FA3"/>
    <w:rsid w:val="00590480"/>
    <w:rsid w:val="00593A72"/>
    <w:rsid w:val="00593DC1"/>
    <w:rsid w:val="005945AA"/>
    <w:rsid w:val="00595E54"/>
    <w:rsid w:val="00596156"/>
    <w:rsid w:val="0059625E"/>
    <w:rsid w:val="00596439"/>
    <w:rsid w:val="005A119E"/>
    <w:rsid w:val="005A289A"/>
    <w:rsid w:val="005A30DD"/>
    <w:rsid w:val="005A4D7F"/>
    <w:rsid w:val="005A66F0"/>
    <w:rsid w:val="005A6C76"/>
    <w:rsid w:val="005A6FC6"/>
    <w:rsid w:val="005A7CBD"/>
    <w:rsid w:val="005B009B"/>
    <w:rsid w:val="005B1DBC"/>
    <w:rsid w:val="005B2474"/>
    <w:rsid w:val="005B25FC"/>
    <w:rsid w:val="005B2D0C"/>
    <w:rsid w:val="005B3603"/>
    <w:rsid w:val="005B3B69"/>
    <w:rsid w:val="005B3C7C"/>
    <w:rsid w:val="005B3FEE"/>
    <w:rsid w:val="005B4646"/>
    <w:rsid w:val="005B4DFB"/>
    <w:rsid w:val="005B57C4"/>
    <w:rsid w:val="005B6370"/>
    <w:rsid w:val="005B6CF2"/>
    <w:rsid w:val="005B7753"/>
    <w:rsid w:val="005C00DF"/>
    <w:rsid w:val="005C0A91"/>
    <w:rsid w:val="005C11EF"/>
    <w:rsid w:val="005C16B8"/>
    <w:rsid w:val="005C19B2"/>
    <w:rsid w:val="005C2E65"/>
    <w:rsid w:val="005C33B7"/>
    <w:rsid w:val="005C501D"/>
    <w:rsid w:val="005C686B"/>
    <w:rsid w:val="005D09FD"/>
    <w:rsid w:val="005D24FD"/>
    <w:rsid w:val="005D3123"/>
    <w:rsid w:val="005D338B"/>
    <w:rsid w:val="005D49FE"/>
    <w:rsid w:val="005D4D2E"/>
    <w:rsid w:val="005D52CA"/>
    <w:rsid w:val="005D53E6"/>
    <w:rsid w:val="005D7547"/>
    <w:rsid w:val="005D7FE4"/>
    <w:rsid w:val="005E2137"/>
    <w:rsid w:val="005E2DB3"/>
    <w:rsid w:val="005E455E"/>
    <w:rsid w:val="005E4D8C"/>
    <w:rsid w:val="005E5B76"/>
    <w:rsid w:val="005E63E0"/>
    <w:rsid w:val="005E7ABC"/>
    <w:rsid w:val="005F0CA5"/>
    <w:rsid w:val="005F1879"/>
    <w:rsid w:val="005F1A23"/>
    <w:rsid w:val="005F2165"/>
    <w:rsid w:val="005F2610"/>
    <w:rsid w:val="005F3AB8"/>
    <w:rsid w:val="005F6D15"/>
    <w:rsid w:val="005F7BE3"/>
    <w:rsid w:val="0060133B"/>
    <w:rsid w:val="00603AF2"/>
    <w:rsid w:val="006043C4"/>
    <w:rsid w:val="00607695"/>
    <w:rsid w:val="00607933"/>
    <w:rsid w:val="00611AE7"/>
    <w:rsid w:val="00612C47"/>
    <w:rsid w:val="00613DE8"/>
    <w:rsid w:val="006152FE"/>
    <w:rsid w:val="00616F32"/>
    <w:rsid w:val="00617CA7"/>
    <w:rsid w:val="00621859"/>
    <w:rsid w:val="00621BF2"/>
    <w:rsid w:val="00621FA0"/>
    <w:rsid w:val="00621FCC"/>
    <w:rsid w:val="00622693"/>
    <w:rsid w:val="0062351C"/>
    <w:rsid w:val="00624203"/>
    <w:rsid w:val="00625063"/>
    <w:rsid w:val="00625809"/>
    <w:rsid w:val="006264AD"/>
    <w:rsid w:val="0062663D"/>
    <w:rsid w:val="006266B3"/>
    <w:rsid w:val="006269D3"/>
    <w:rsid w:val="0063131B"/>
    <w:rsid w:val="00631858"/>
    <w:rsid w:val="00631CF0"/>
    <w:rsid w:val="00632147"/>
    <w:rsid w:val="00632203"/>
    <w:rsid w:val="006327F3"/>
    <w:rsid w:val="0063351C"/>
    <w:rsid w:val="00634F5E"/>
    <w:rsid w:val="00634FBF"/>
    <w:rsid w:val="00635043"/>
    <w:rsid w:val="00635E40"/>
    <w:rsid w:val="00636714"/>
    <w:rsid w:val="00636C65"/>
    <w:rsid w:val="006374A2"/>
    <w:rsid w:val="00637B6B"/>
    <w:rsid w:val="00640894"/>
    <w:rsid w:val="00640D24"/>
    <w:rsid w:val="00643431"/>
    <w:rsid w:val="006439FD"/>
    <w:rsid w:val="00643A6F"/>
    <w:rsid w:val="00643D05"/>
    <w:rsid w:val="00644058"/>
    <w:rsid w:val="00644D6A"/>
    <w:rsid w:val="0064535F"/>
    <w:rsid w:val="00645ED8"/>
    <w:rsid w:val="006468CE"/>
    <w:rsid w:val="006476AE"/>
    <w:rsid w:val="00650819"/>
    <w:rsid w:val="00653481"/>
    <w:rsid w:val="006541B9"/>
    <w:rsid w:val="006541D2"/>
    <w:rsid w:val="00654FE6"/>
    <w:rsid w:val="0065648B"/>
    <w:rsid w:val="00656C2B"/>
    <w:rsid w:val="006578C2"/>
    <w:rsid w:val="006628BE"/>
    <w:rsid w:val="00662BDD"/>
    <w:rsid w:val="006637AD"/>
    <w:rsid w:val="006640FA"/>
    <w:rsid w:val="006641C5"/>
    <w:rsid w:val="0066619C"/>
    <w:rsid w:val="006672DA"/>
    <w:rsid w:val="006676E5"/>
    <w:rsid w:val="006677DA"/>
    <w:rsid w:val="00667ED5"/>
    <w:rsid w:val="00670B1B"/>
    <w:rsid w:val="006711E1"/>
    <w:rsid w:val="0067287A"/>
    <w:rsid w:val="00675BF1"/>
    <w:rsid w:val="00675C69"/>
    <w:rsid w:val="00675F95"/>
    <w:rsid w:val="00676528"/>
    <w:rsid w:val="006766CC"/>
    <w:rsid w:val="006810C4"/>
    <w:rsid w:val="006814CD"/>
    <w:rsid w:val="00683BA8"/>
    <w:rsid w:val="00683E2C"/>
    <w:rsid w:val="006847DC"/>
    <w:rsid w:val="00684A95"/>
    <w:rsid w:val="00684AFA"/>
    <w:rsid w:val="00685985"/>
    <w:rsid w:val="006878A5"/>
    <w:rsid w:val="00690DB6"/>
    <w:rsid w:val="00690E49"/>
    <w:rsid w:val="00692EC0"/>
    <w:rsid w:val="00693506"/>
    <w:rsid w:val="00693DC0"/>
    <w:rsid w:val="00693F1A"/>
    <w:rsid w:val="006941C0"/>
    <w:rsid w:val="006947C7"/>
    <w:rsid w:val="00695860"/>
    <w:rsid w:val="00696031"/>
    <w:rsid w:val="006974D9"/>
    <w:rsid w:val="00697A44"/>
    <w:rsid w:val="006A0A43"/>
    <w:rsid w:val="006A11A6"/>
    <w:rsid w:val="006A1EC2"/>
    <w:rsid w:val="006A2207"/>
    <w:rsid w:val="006A2392"/>
    <w:rsid w:val="006A275E"/>
    <w:rsid w:val="006A484C"/>
    <w:rsid w:val="006A5573"/>
    <w:rsid w:val="006A59A0"/>
    <w:rsid w:val="006A7213"/>
    <w:rsid w:val="006A7B43"/>
    <w:rsid w:val="006B008E"/>
    <w:rsid w:val="006B0C1B"/>
    <w:rsid w:val="006B1041"/>
    <w:rsid w:val="006B21DD"/>
    <w:rsid w:val="006B2344"/>
    <w:rsid w:val="006B3C92"/>
    <w:rsid w:val="006B4BE5"/>
    <w:rsid w:val="006B528A"/>
    <w:rsid w:val="006B5482"/>
    <w:rsid w:val="006B5EAC"/>
    <w:rsid w:val="006B635D"/>
    <w:rsid w:val="006B6F44"/>
    <w:rsid w:val="006B7B08"/>
    <w:rsid w:val="006C2C6D"/>
    <w:rsid w:val="006C39DC"/>
    <w:rsid w:val="006C4F33"/>
    <w:rsid w:val="006C5391"/>
    <w:rsid w:val="006C57DD"/>
    <w:rsid w:val="006C5C55"/>
    <w:rsid w:val="006C6F12"/>
    <w:rsid w:val="006C71D5"/>
    <w:rsid w:val="006D08E8"/>
    <w:rsid w:val="006D1B27"/>
    <w:rsid w:val="006D2D1D"/>
    <w:rsid w:val="006D3139"/>
    <w:rsid w:val="006D39FC"/>
    <w:rsid w:val="006D4121"/>
    <w:rsid w:val="006D60E5"/>
    <w:rsid w:val="006D66CD"/>
    <w:rsid w:val="006D6CB6"/>
    <w:rsid w:val="006E0501"/>
    <w:rsid w:val="006E3A35"/>
    <w:rsid w:val="006E40F7"/>
    <w:rsid w:val="006E5E5D"/>
    <w:rsid w:val="006E7919"/>
    <w:rsid w:val="006F10DA"/>
    <w:rsid w:val="006F12CC"/>
    <w:rsid w:val="006F2AA0"/>
    <w:rsid w:val="006F2BB5"/>
    <w:rsid w:val="006F5B57"/>
    <w:rsid w:val="006F6364"/>
    <w:rsid w:val="006F703E"/>
    <w:rsid w:val="006F7411"/>
    <w:rsid w:val="006F761F"/>
    <w:rsid w:val="00700337"/>
    <w:rsid w:val="00702E4F"/>
    <w:rsid w:val="00702F4A"/>
    <w:rsid w:val="007031B5"/>
    <w:rsid w:val="00703A95"/>
    <w:rsid w:val="00704676"/>
    <w:rsid w:val="0070508A"/>
    <w:rsid w:val="0070579E"/>
    <w:rsid w:val="0070752C"/>
    <w:rsid w:val="007075D4"/>
    <w:rsid w:val="007103CA"/>
    <w:rsid w:val="00710432"/>
    <w:rsid w:val="00711412"/>
    <w:rsid w:val="00711F65"/>
    <w:rsid w:val="00713551"/>
    <w:rsid w:val="0071446F"/>
    <w:rsid w:val="00715520"/>
    <w:rsid w:val="00715E95"/>
    <w:rsid w:val="00715F83"/>
    <w:rsid w:val="0071689D"/>
    <w:rsid w:val="0071748A"/>
    <w:rsid w:val="00717BA7"/>
    <w:rsid w:val="0072223B"/>
    <w:rsid w:val="007225BA"/>
    <w:rsid w:val="00725460"/>
    <w:rsid w:val="00725A4B"/>
    <w:rsid w:val="00725B67"/>
    <w:rsid w:val="00725E1A"/>
    <w:rsid w:val="007274AE"/>
    <w:rsid w:val="007275EC"/>
    <w:rsid w:val="00727EB4"/>
    <w:rsid w:val="00730718"/>
    <w:rsid w:val="00730ED5"/>
    <w:rsid w:val="00732D28"/>
    <w:rsid w:val="00733D23"/>
    <w:rsid w:val="0073490C"/>
    <w:rsid w:val="00734A3C"/>
    <w:rsid w:val="00737417"/>
    <w:rsid w:val="0073760C"/>
    <w:rsid w:val="007410A9"/>
    <w:rsid w:val="00742237"/>
    <w:rsid w:val="0074307B"/>
    <w:rsid w:val="00745A95"/>
    <w:rsid w:val="00745BAC"/>
    <w:rsid w:val="00745FCC"/>
    <w:rsid w:val="00750B1C"/>
    <w:rsid w:val="00752048"/>
    <w:rsid w:val="007528AE"/>
    <w:rsid w:val="00755899"/>
    <w:rsid w:val="00757603"/>
    <w:rsid w:val="00757AC4"/>
    <w:rsid w:val="007600D4"/>
    <w:rsid w:val="00760C19"/>
    <w:rsid w:val="007629EF"/>
    <w:rsid w:val="00763024"/>
    <w:rsid w:val="0076337B"/>
    <w:rsid w:val="0076359D"/>
    <w:rsid w:val="00764366"/>
    <w:rsid w:val="00764CED"/>
    <w:rsid w:val="00765590"/>
    <w:rsid w:val="00765A52"/>
    <w:rsid w:val="007665E1"/>
    <w:rsid w:val="0077062D"/>
    <w:rsid w:val="007744BA"/>
    <w:rsid w:val="00774F05"/>
    <w:rsid w:val="00776D63"/>
    <w:rsid w:val="00777277"/>
    <w:rsid w:val="00777555"/>
    <w:rsid w:val="00780FE0"/>
    <w:rsid w:val="0078149E"/>
    <w:rsid w:val="0078229E"/>
    <w:rsid w:val="00782EA1"/>
    <w:rsid w:val="00783F6E"/>
    <w:rsid w:val="007847B6"/>
    <w:rsid w:val="00785517"/>
    <w:rsid w:val="007873B3"/>
    <w:rsid w:val="00790DAF"/>
    <w:rsid w:val="007929E1"/>
    <w:rsid w:val="00792E17"/>
    <w:rsid w:val="0079319F"/>
    <w:rsid w:val="007948EC"/>
    <w:rsid w:val="00794E89"/>
    <w:rsid w:val="00795E9C"/>
    <w:rsid w:val="00795F1E"/>
    <w:rsid w:val="0079648F"/>
    <w:rsid w:val="0079669B"/>
    <w:rsid w:val="007A1292"/>
    <w:rsid w:val="007A1382"/>
    <w:rsid w:val="007A22B2"/>
    <w:rsid w:val="007A23DB"/>
    <w:rsid w:val="007A28D6"/>
    <w:rsid w:val="007A4AF6"/>
    <w:rsid w:val="007A4BFF"/>
    <w:rsid w:val="007A5544"/>
    <w:rsid w:val="007A627D"/>
    <w:rsid w:val="007A66BB"/>
    <w:rsid w:val="007A6BF5"/>
    <w:rsid w:val="007B011E"/>
    <w:rsid w:val="007B0330"/>
    <w:rsid w:val="007B0376"/>
    <w:rsid w:val="007B12C0"/>
    <w:rsid w:val="007B2EB7"/>
    <w:rsid w:val="007B47E3"/>
    <w:rsid w:val="007B56B4"/>
    <w:rsid w:val="007B5805"/>
    <w:rsid w:val="007B6556"/>
    <w:rsid w:val="007C1361"/>
    <w:rsid w:val="007C1747"/>
    <w:rsid w:val="007C245A"/>
    <w:rsid w:val="007C360D"/>
    <w:rsid w:val="007C39BC"/>
    <w:rsid w:val="007C5D77"/>
    <w:rsid w:val="007C6D1C"/>
    <w:rsid w:val="007D01C0"/>
    <w:rsid w:val="007D032C"/>
    <w:rsid w:val="007D109B"/>
    <w:rsid w:val="007D2044"/>
    <w:rsid w:val="007D25E9"/>
    <w:rsid w:val="007D28EB"/>
    <w:rsid w:val="007D2B5D"/>
    <w:rsid w:val="007D2CB4"/>
    <w:rsid w:val="007D2FE2"/>
    <w:rsid w:val="007D3156"/>
    <w:rsid w:val="007D47C8"/>
    <w:rsid w:val="007D4993"/>
    <w:rsid w:val="007D5FB0"/>
    <w:rsid w:val="007D7426"/>
    <w:rsid w:val="007D7769"/>
    <w:rsid w:val="007E16C0"/>
    <w:rsid w:val="007E504F"/>
    <w:rsid w:val="007E54E9"/>
    <w:rsid w:val="007E5D04"/>
    <w:rsid w:val="007E666E"/>
    <w:rsid w:val="007E6A2F"/>
    <w:rsid w:val="007E722A"/>
    <w:rsid w:val="007E7920"/>
    <w:rsid w:val="007F0837"/>
    <w:rsid w:val="007F2769"/>
    <w:rsid w:val="007F2C61"/>
    <w:rsid w:val="007F2EFF"/>
    <w:rsid w:val="007F39AA"/>
    <w:rsid w:val="007F3BA6"/>
    <w:rsid w:val="007F4080"/>
    <w:rsid w:val="007F4977"/>
    <w:rsid w:val="007F52A6"/>
    <w:rsid w:val="007F52D0"/>
    <w:rsid w:val="007F732A"/>
    <w:rsid w:val="00800850"/>
    <w:rsid w:val="008014E8"/>
    <w:rsid w:val="0080249A"/>
    <w:rsid w:val="008026D7"/>
    <w:rsid w:val="00803D09"/>
    <w:rsid w:val="0080413D"/>
    <w:rsid w:val="008054FE"/>
    <w:rsid w:val="00806DA1"/>
    <w:rsid w:val="00806E20"/>
    <w:rsid w:val="008105E9"/>
    <w:rsid w:val="0081080D"/>
    <w:rsid w:val="00810C54"/>
    <w:rsid w:val="00811D0E"/>
    <w:rsid w:val="0081275E"/>
    <w:rsid w:val="0081461A"/>
    <w:rsid w:val="00814D1A"/>
    <w:rsid w:val="00814E3A"/>
    <w:rsid w:val="008159B6"/>
    <w:rsid w:val="0081614D"/>
    <w:rsid w:val="008200AF"/>
    <w:rsid w:val="008207F1"/>
    <w:rsid w:val="00821A26"/>
    <w:rsid w:val="00822358"/>
    <w:rsid w:val="00822EFE"/>
    <w:rsid w:val="00823350"/>
    <w:rsid w:val="00823A93"/>
    <w:rsid w:val="008245BE"/>
    <w:rsid w:val="0082510C"/>
    <w:rsid w:val="00825D64"/>
    <w:rsid w:val="008262EB"/>
    <w:rsid w:val="008278B4"/>
    <w:rsid w:val="00827B6C"/>
    <w:rsid w:val="00830E34"/>
    <w:rsid w:val="00830E91"/>
    <w:rsid w:val="00831D23"/>
    <w:rsid w:val="00832BD9"/>
    <w:rsid w:val="0083360A"/>
    <w:rsid w:val="00834F3E"/>
    <w:rsid w:val="008363F1"/>
    <w:rsid w:val="008367A3"/>
    <w:rsid w:val="00836834"/>
    <w:rsid w:val="00836ADC"/>
    <w:rsid w:val="00837A44"/>
    <w:rsid w:val="00844A06"/>
    <w:rsid w:val="00846468"/>
    <w:rsid w:val="00847D30"/>
    <w:rsid w:val="00851A6D"/>
    <w:rsid w:val="00851D0F"/>
    <w:rsid w:val="00852624"/>
    <w:rsid w:val="008530EC"/>
    <w:rsid w:val="008539E4"/>
    <w:rsid w:val="00853E14"/>
    <w:rsid w:val="00854A97"/>
    <w:rsid w:val="00855380"/>
    <w:rsid w:val="00855BA2"/>
    <w:rsid w:val="008563E4"/>
    <w:rsid w:val="00856DB2"/>
    <w:rsid w:val="00857200"/>
    <w:rsid w:val="008600F5"/>
    <w:rsid w:val="0086011C"/>
    <w:rsid w:val="008602A9"/>
    <w:rsid w:val="00860CC6"/>
    <w:rsid w:val="0086214E"/>
    <w:rsid w:val="00862CE6"/>
    <w:rsid w:val="0086341A"/>
    <w:rsid w:val="00866F24"/>
    <w:rsid w:val="00870C86"/>
    <w:rsid w:val="00871219"/>
    <w:rsid w:val="0087142A"/>
    <w:rsid w:val="008719B1"/>
    <w:rsid w:val="00873793"/>
    <w:rsid w:val="008738F8"/>
    <w:rsid w:val="00874040"/>
    <w:rsid w:val="0087535F"/>
    <w:rsid w:val="0087632D"/>
    <w:rsid w:val="0087683D"/>
    <w:rsid w:val="0087684D"/>
    <w:rsid w:val="00877494"/>
    <w:rsid w:val="00877B2A"/>
    <w:rsid w:val="008802E0"/>
    <w:rsid w:val="00882FCC"/>
    <w:rsid w:val="008849EE"/>
    <w:rsid w:val="00885907"/>
    <w:rsid w:val="008872C7"/>
    <w:rsid w:val="00890C66"/>
    <w:rsid w:val="00891348"/>
    <w:rsid w:val="00891425"/>
    <w:rsid w:val="008914CD"/>
    <w:rsid w:val="00891CD8"/>
    <w:rsid w:val="00891E9B"/>
    <w:rsid w:val="0089284A"/>
    <w:rsid w:val="00893B1C"/>
    <w:rsid w:val="00893BAD"/>
    <w:rsid w:val="0089452A"/>
    <w:rsid w:val="008945B3"/>
    <w:rsid w:val="00894985"/>
    <w:rsid w:val="0089565F"/>
    <w:rsid w:val="0089647C"/>
    <w:rsid w:val="00896538"/>
    <w:rsid w:val="00896C0E"/>
    <w:rsid w:val="00897725"/>
    <w:rsid w:val="008A254F"/>
    <w:rsid w:val="008A25AD"/>
    <w:rsid w:val="008A2A5D"/>
    <w:rsid w:val="008A2C3E"/>
    <w:rsid w:val="008A4DC8"/>
    <w:rsid w:val="008A5BAA"/>
    <w:rsid w:val="008A5F05"/>
    <w:rsid w:val="008A7C01"/>
    <w:rsid w:val="008A7C47"/>
    <w:rsid w:val="008A7D65"/>
    <w:rsid w:val="008B2724"/>
    <w:rsid w:val="008B2D83"/>
    <w:rsid w:val="008B3A86"/>
    <w:rsid w:val="008B42C4"/>
    <w:rsid w:val="008B624D"/>
    <w:rsid w:val="008B67CB"/>
    <w:rsid w:val="008B7255"/>
    <w:rsid w:val="008B7480"/>
    <w:rsid w:val="008B7929"/>
    <w:rsid w:val="008C01D7"/>
    <w:rsid w:val="008C1156"/>
    <w:rsid w:val="008C1461"/>
    <w:rsid w:val="008C175D"/>
    <w:rsid w:val="008C1BA4"/>
    <w:rsid w:val="008C1DAB"/>
    <w:rsid w:val="008C22DC"/>
    <w:rsid w:val="008C4440"/>
    <w:rsid w:val="008C6008"/>
    <w:rsid w:val="008C775A"/>
    <w:rsid w:val="008D0CB2"/>
    <w:rsid w:val="008D1754"/>
    <w:rsid w:val="008D1FC5"/>
    <w:rsid w:val="008D35A3"/>
    <w:rsid w:val="008D50F7"/>
    <w:rsid w:val="008D578F"/>
    <w:rsid w:val="008D6529"/>
    <w:rsid w:val="008D6914"/>
    <w:rsid w:val="008E4397"/>
    <w:rsid w:val="008E4490"/>
    <w:rsid w:val="008E59B2"/>
    <w:rsid w:val="008E5B3B"/>
    <w:rsid w:val="008E6798"/>
    <w:rsid w:val="008F0721"/>
    <w:rsid w:val="008F1ABA"/>
    <w:rsid w:val="008F2AA5"/>
    <w:rsid w:val="008F2B6C"/>
    <w:rsid w:val="008F3014"/>
    <w:rsid w:val="008F3DC1"/>
    <w:rsid w:val="008F4281"/>
    <w:rsid w:val="008F42D9"/>
    <w:rsid w:val="008F4566"/>
    <w:rsid w:val="008F548C"/>
    <w:rsid w:val="008F5709"/>
    <w:rsid w:val="008F5E0B"/>
    <w:rsid w:val="0090034A"/>
    <w:rsid w:val="009013DC"/>
    <w:rsid w:val="0090174F"/>
    <w:rsid w:val="009017D8"/>
    <w:rsid w:val="00903C9B"/>
    <w:rsid w:val="00904882"/>
    <w:rsid w:val="009048B6"/>
    <w:rsid w:val="00904CA9"/>
    <w:rsid w:val="009068EB"/>
    <w:rsid w:val="00906D61"/>
    <w:rsid w:val="0090723F"/>
    <w:rsid w:val="009072D5"/>
    <w:rsid w:val="00907C07"/>
    <w:rsid w:val="00907EA5"/>
    <w:rsid w:val="00910AAE"/>
    <w:rsid w:val="00910BEB"/>
    <w:rsid w:val="009110A7"/>
    <w:rsid w:val="009111AF"/>
    <w:rsid w:val="00911689"/>
    <w:rsid w:val="009118EF"/>
    <w:rsid w:val="00912AB0"/>
    <w:rsid w:val="00914700"/>
    <w:rsid w:val="00914DF0"/>
    <w:rsid w:val="00915286"/>
    <w:rsid w:val="00915D09"/>
    <w:rsid w:val="00916342"/>
    <w:rsid w:val="00916D59"/>
    <w:rsid w:val="0092033C"/>
    <w:rsid w:val="009204D8"/>
    <w:rsid w:val="009204E0"/>
    <w:rsid w:val="00924416"/>
    <w:rsid w:val="00924B13"/>
    <w:rsid w:val="00925774"/>
    <w:rsid w:val="009266D6"/>
    <w:rsid w:val="009266F2"/>
    <w:rsid w:val="00927428"/>
    <w:rsid w:val="009275CD"/>
    <w:rsid w:val="00930918"/>
    <w:rsid w:val="00930B91"/>
    <w:rsid w:val="009314DC"/>
    <w:rsid w:val="009319DB"/>
    <w:rsid w:val="00936859"/>
    <w:rsid w:val="009402FE"/>
    <w:rsid w:val="00940BF2"/>
    <w:rsid w:val="0094138C"/>
    <w:rsid w:val="00941E5A"/>
    <w:rsid w:val="00943629"/>
    <w:rsid w:val="009438F6"/>
    <w:rsid w:val="00943B7C"/>
    <w:rsid w:val="00945A67"/>
    <w:rsid w:val="00945D8F"/>
    <w:rsid w:val="009506ED"/>
    <w:rsid w:val="0095073C"/>
    <w:rsid w:val="00950E02"/>
    <w:rsid w:val="00950F97"/>
    <w:rsid w:val="00950FA4"/>
    <w:rsid w:val="00951839"/>
    <w:rsid w:val="00951D06"/>
    <w:rsid w:val="00951DE4"/>
    <w:rsid w:val="009526D3"/>
    <w:rsid w:val="00952B4E"/>
    <w:rsid w:val="00954520"/>
    <w:rsid w:val="0095517F"/>
    <w:rsid w:val="00955B55"/>
    <w:rsid w:val="00955FC8"/>
    <w:rsid w:val="0095685C"/>
    <w:rsid w:val="009571D4"/>
    <w:rsid w:val="009575A8"/>
    <w:rsid w:val="00957D45"/>
    <w:rsid w:val="0096075A"/>
    <w:rsid w:val="00960E54"/>
    <w:rsid w:val="00962A32"/>
    <w:rsid w:val="00962F5A"/>
    <w:rsid w:val="00963717"/>
    <w:rsid w:val="00966179"/>
    <w:rsid w:val="00966386"/>
    <w:rsid w:val="00966AAF"/>
    <w:rsid w:val="00967E07"/>
    <w:rsid w:val="00971200"/>
    <w:rsid w:val="00971521"/>
    <w:rsid w:val="00971E00"/>
    <w:rsid w:val="009749D8"/>
    <w:rsid w:val="00976742"/>
    <w:rsid w:val="009806B2"/>
    <w:rsid w:val="009806BD"/>
    <w:rsid w:val="00981D20"/>
    <w:rsid w:val="00983249"/>
    <w:rsid w:val="00983280"/>
    <w:rsid w:val="00986844"/>
    <w:rsid w:val="00986F8A"/>
    <w:rsid w:val="0099010E"/>
    <w:rsid w:val="00990405"/>
    <w:rsid w:val="00992CC5"/>
    <w:rsid w:val="009943CB"/>
    <w:rsid w:val="009943DE"/>
    <w:rsid w:val="00995812"/>
    <w:rsid w:val="00995AD2"/>
    <w:rsid w:val="009966B8"/>
    <w:rsid w:val="00996902"/>
    <w:rsid w:val="00996F12"/>
    <w:rsid w:val="009970E5"/>
    <w:rsid w:val="009A0E35"/>
    <w:rsid w:val="009A30EB"/>
    <w:rsid w:val="009A3706"/>
    <w:rsid w:val="009A40BA"/>
    <w:rsid w:val="009A438A"/>
    <w:rsid w:val="009A4589"/>
    <w:rsid w:val="009A4C62"/>
    <w:rsid w:val="009A5131"/>
    <w:rsid w:val="009A5ADA"/>
    <w:rsid w:val="009A6A2B"/>
    <w:rsid w:val="009A6CCF"/>
    <w:rsid w:val="009A706E"/>
    <w:rsid w:val="009A7A47"/>
    <w:rsid w:val="009B0076"/>
    <w:rsid w:val="009B2F94"/>
    <w:rsid w:val="009B37CB"/>
    <w:rsid w:val="009B3E11"/>
    <w:rsid w:val="009B42D4"/>
    <w:rsid w:val="009B4CD5"/>
    <w:rsid w:val="009B50A4"/>
    <w:rsid w:val="009B6701"/>
    <w:rsid w:val="009B689D"/>
    <w:rsid w:val="009B70A8"/>
    <w:rsid w:val="009B70BA"/>
    <w:rsid w:val="009C0D87"/>
    <w:rsid w:val="009C12D9"/>
    <w:rsid w:val="009C1FC1"/>
    <w:rsid w:val="009C2EA4"/>
    <w:rsid w:val="009C339A"/>
    <w:rsid w:val="009C514A"/>
    <w:rsid w:val="009C52B2"/>
    <w:rsid w:val="009C5E0B"/>
    <w:rsid w:val="009C6096"/>
    <w:rsid w:val="009C7704"/>
    <w:rsid w:val="009D3353"/>
    <w:rsid w:val="009D498E"/>
    <w:rsid w:val="009D6812"/>
    <w:rsid w:val="009D7D2E"/>
    <w:rsid w:val="009E12A5"/>
    <w:rsid w:val="009E2AE3"/>
    <w:rsid w:val="009E31DF"/>
    <w:rsid w:val="009E344A"/>
    <w:rsid w:val="009E47AA"/>
    <w:rsid w:val="009E4FDE"/>
    <w:rsid w:val="009E5678"/>
    <w:rsid w:val="009E6B7B"/>
    <w:rsid w:val="009E72F8"/>
    <w:rsid w:val="009E73E7"/>
    <w:rsid w:val="009E74F7"/>
    <w:rsid w:val="009E780C"/>
    <w:rsid w:val="009E7B45"/>
    <w:rsid w:val="009F30C6"/>
    <w:rsid w:val="009F4FEA"/>
    <w:rsid w:val="009F57E6"/>
    <w:rsid w:val="009F5868"/>
    <w:rsid w:val="009F5D96"/>
    <w:rsid w:val="009F5DC2"/>
    <w:rsid w:val="009F6604"/>
    <w:rsid w:val="00A003F3"/>
    <w:rsid w:val="00A0048D"/>
    <w:rsid w:val="00A00537"/>
    <w:rsid w:val="00A00E6C"/>
    <w:rsid w:val="00A00E9A"/>
    <w:rsid w:val="00A0115F"/>
    <w:rsid w:val="00A01B98"/>
    <w:rsid w:val="00A024E8"/>
    <w:rsid w:val="00A035C3"/>
    <w:rsid w:val="00A03F4F"/>
    <w:rsid w:val="00A051F5"/>
    <w:rsid w:val="00A0532A"/>
    <w:rsid w:val="00A06F2B"/>
    <w:rsid w:val="00A10A02"/>
    <w:rsid w:val="00A12B8E"/>
    <w:rsid w:val="00A136D3"/>
    <w:rsid w:val="00A13971"/>
    <w:rsid w:val="00A14E27"/>
    <w:rsid w:val="00A152A5"/>
    <w:rsid w:val="00A16B9E"/>
    <w:rsid w:val="00A201D1"/>
    <w:rsid w:val="00A23757"/>
    <w:rsid w:val="00A23776"/>
    <w:rsid w:val="00A256FC"/>
    <w:rsid w:val="00A25F25"/>
    <w:rsid w:val="00A264EE"/>
    <w:rsid w:val="00A26CAF"/>
    <w:rsid w:val="00A27520"/>
    <w:rsid w:val="00A31318"/>
    <w:rsid w:val="00A35C19"/>
    <w:rsid w:val="00A363DC"/>
    <w:rsid w:val="00A363FF"/>
    <w:rsid w:val="00A400EE"/>
    <w:rsid w:val="00A426BE"/>
    <w:rsid w:val="00A445C1"/>
    <w:rsid w:val="00A455C6"/>
    <w:rsid w:val="00A45723"/>
    <w:rsid w:val="00A459BC"/>
    <w:rsid w:val="00A46789"/>
    <w:rsid w:val="00A468F8"/>
    <w:rsid w:val="00A46E4E"/>
    <w:rsid w:val="00A47539"/>
    <w:rsid w:val="00A47E55"/>
    <w:rsid w:val="00A517A5"/>
    <w:rsid w:val="00A5360E"/>
    <w:rsid w:val="00A540C9"/>
    <w:rsid w:val="00A54D36"/>
    <w:rsid w:val="00A55382"/>
    <w:rsid w:val="00A5576B"/>
    <w:rsid w:val="00A56168"/>
    <w:rsid w:val="00A635FC"/>
    <w:rsid w:val="00A639C7"/>
    <w:rsid w:val="00A64C6F"/>
    <w:rsid w:val="00A67CEA"/>
    <w:rsid w:val="00A67F8A"/>
    <w:rsid w:val="00A7047F"/>
    <w:rsid w:val="00A7081B"/>
    <w:rsid w:val="00A709BF"/>
    <w:rsid w:val="00A70A05"/>
    <w:rsid w:val="00A710D2"/>
    <w:rsid w:val="00A7173E"/>
    <w:rsid w:val="00A72328"/>
    <w:rsid w:val="00A73596"/>
    <w:rsid w:val="00A76661"/>
    <w:rsid w:val="00A8224F"/>
    <w:rsid w:val="00A82C73"/>
    <w:rsid w:val="00A84D53"/>
    <w:rsid w:val="00A86270"/>
    <w:rsid w:val="00A90668"/>
    <w:rsid w:val="00A911D8"/>
    <w:rsid w:val="00A91340"/>
    <w:rsid w:val="00A9228E"/>
    <w:rsid w:val="00A941CD"/>
    <w:rsid w:val="00A9429D"/>
    <w:rsid w:val="00A94441"/>
    <w:rsid w:val="00A94A1C"/>
    <w:rsid w:val="00A95166"/>
    <w:rsid w:val="00A96F47"/>
    <w:rsid w:val="00A97743"/>
    <w:rsid w:val="00AA1B4D"/>
    <w:rsid w:val="00AA1C24"/>
    <w:rsid w:val="00AA1DF9"/>
    <w:rsid w:val="00AA20F4"/>
    <w:rsid w:val="00AA2C48"/>
    <w:rsid w:val="00AA3572"/>
    <w:rsid w:val="00AA3595"/>
    <w:rsid w:val="00AA48F1"/>
    <w:rsid w:val="00AA6DF6"/>
    <w:rsid w:val="00AA7668"/>
    <w:rsid w:val="00AA7991"/>
    <w:rsid w:val="00AB05D5"/>
    <w:rsid w:val="00AB086B"/>
    <w:rsid w:val="00AB103B"/>
    <w:rsid w:val="00AB2737"/>
    <w:rsid w:val="00AB27FF"/>
    <w:rsid w:val="00AB2C50"/>
    <w:rsid w:val="00AB478A"/>
    <w:rsid w:val="00AB4909"/>
    <w:rsid w:val="00AB60CD"/>
    <w:rsid w:val="00AB63F4"/>
    <w:rsid w:val="00AB7008"/>
    <w:rsid w:val="00AC0ED2"/>
    <w:rsid w:val="00AC2B7B"/>
    <w:rsid w:val="00AC2C8C"/>
    <w:rsid w:val="00AC33E7"/>
    <w:rsid w:val="00AC36EE"/>
    <w:rsid w:val="00AC58CF"/>
    <w:rsid w:val="00AC665C"/>
    <w:rsid w:val="00AC7D0A"/>
    <w:rsid w:val="00AD005F"/>
    <w:rsid w:val="00AD0F9C"/>
    <w:rsid w:val="00AD20EC"/>
    <w:rsid w:val="00AD2BE3"/>
    <w:rsid w:val="00AD3F63"/>
    <w:rsid w:val="00AD496A"/>
    <w:rsid w:val="00AD59FC"/>
    <w:rsid w:val="00AD5D8B"/>
    <w:rsid w:val="00AD5FE0"/>
    <w:rsid w:val="00AD7CB5"/>
    <w:rsid w:val="00AE0D63"/>
    <w:rsid w:val="00AE4B9C"/>
    <w:rsid w:val="00AE5A3A"/>
    <w:rsid w:val="00AF05F6"/>
    <w:rsid w:val="00AF068A"/>
    <w:rsid w:val="00AF13C4"/>
    <w:rsid w:val="00AF4F16"/>
    <w:rsid w:val="00AF5B72"/>
    <w:rsid w:val="00AF727B"/>
    <w:rsid w:val="00B00252"/>
    <w:rsid w:val="00B01894"/>
    <w:rsid w:val="00B06293"/>
    <w:rsid w:val="00B069A8"/>
    <w:rsid w:val="00B07021"/>
    <w:rsid w:val="00B1092C"/>
    <w:rsid w:val="00B12648"/>
    <w:rsid w:val="00B14EAF"/>
    <w:rsid w:val="00B15761"/>
    <w:rsid w:val="00B16751"/>
    <w:rsid w:val="00B16AB9"/>
    <w:rsid w:val="00B16DD2"/>
    <w:rsid w:val="00B21AE1"/>
    <w:rsid w:val="00B21F63"/>
    <w:rsid w:val="00B22F5D"/>
    <w:rsid w:val="00B245CA"/>
    <w:rsid w:val="00B24AE9"/>
    <w:rsid w:val="00B25716"/>
    <w:rsid w:val="00B25F0E"/>
    <w:rsid w:val="00B269AA"/>
    <w:rsid w:val="00B302F9"/>
    <w:rsid w:val="00B305A4"/>
    <w:rsid w:val="00B309E2"/>
    <w:rsid w:val="00B319CA"/>
    <w:rsid w:val="00B348BF"/>
    <w:rsid w:val="00B351FA"/>
    <w:rsid w:val="00B3650A"/>
    <w:rsid w:val="00B36990"/>
    <w:rsid w:val="00B36C40"/>
    <w:rsid w:val="00B40E6B"/>
    <w:rsid w:val="00B42616"/>
    <w:rsid w:val="00B42B73"/>
    <w:rsid w:val="00B43252"/>
    <w:rsid w:val="00B43FE3"/>
    <w:rsid w:val="00B4445C"/>
    <w:rsid w:val="00B4475E"/>
    <w:rsid w:val="00B45DAC"/>
    <w:rsid w:val="00B45F6F"/>
    <w:rsid w:val="00B46307"/>
    <w:rsid w:val="00B50788"/>
    <w:rsid w:val="00B52EB4"/>
    <w:rsid w:val="00B538A2"/>
    <w:rsid w:val="00B53B9B"/>
    <w:rsid w:val="00B53D6D"/>
    <w:rsid w:val="00B54FD1"/>
    <w:rsid w:val="00B56957"/>
    <w:rsid w:val="00B5713D"/>
    <w:rsid w:val="00B573BB"/>
    <w:rsid w:val="00B57440"/>
    <w:rsid w:val="00B577B0"/>
    <w:rsid w:val="00B57AC7"/>
    <w:rsid w:val="00B57F1E"/>
    <w:rsid w:val="00B614DF"/>
    <w:rsid w:val="00B6283B"/>
    <w:rsid w:val="00B62EE8"/>
    <w:rsid w:val="00B6554D"/>
    <w:rsid w:val="00B656F6"/>
    <w:rsid w:val="00B70841"/>
    <w:rsid w:val="00B715D3"/>
    <w:rsid w:val="00B71907"/>
    <w:rsid w:val="00B72636"/>
    <w:rsid w:val="00B73622"/>
    <w:rsid w:val="00B73B45"/>
    <w:rsid w:val="00B75359"/>
    <w:rsid w:val="00B76A0A"/>
    <w:rsid w:val="00B77434"/>
    <w:rsid w:val="00B776DF"/>
    <w:rsid w:val="00B77DF7"/>
    <w:rsid w:val="00B810F4"/>
    <w:rsid w:val="00B81A12"/>
    <w:rsid w:val="00B8221E"/>
    <w:rsid w:val="00B82587"/>
    <w:rsid w:val="00B908E5"/>
    <w:rsid w:val="00B91194"/>
    <w:rsid w:val="00B915DC"/>
    <w:rsid w:val="00B9194E"/>
    <w:rsid w:val="00B926B1"/>
    <w:rsid w:val="00B92EE4"/>
    <w:rsid w:val="00B94004"/>
    <w:rsid w:val="00B949DE"/>
    <w:rsid w:val="00B94E2F"/>
    <w:rsid w:val="00B95FE1"/>
    <w:rsid w:val="00B96D57"/>
    <w:rsid w:val="00BA0F61"/>
    <w:rsid w:val="00BA2DA6"/>
    <w:rsid w:val="00BA3125"/>
    <w:rsid w:val="00BA31FD"/>
    <w:rsid w:val="00BA376D"/>
    <w:rsid w:val="00BA4D0C"/>
    <w:rsid w:val="00BA4DE7"/>
    <w:rsid w:val="00BA571B"/>
    <w:rsid w:val="00BA57F2"/>
    <w:rsid w:val="00BA5B26"/>
    <w:rsid w:val="00BA608F"/>
    <w:rsid w:val="00BA6567"/>
    <w:rsid w:val="00BA6A36"/>
    <w:rsid w:val="00BA72B3"/>
    <w:rsid w:val="00BA794B"/>
    <w:rsid w:val="00BA7BE5"/>
    <w:rsid w:val="00BA7DD0"/>
    <w:rsid w:val="00BB0805"/>
    <w:rsid w:val="00BB0C9C"/>
    <w:rsid w:val="00BB11A4"/>
    <w:rsid w:val="00BB1C58"/>
    <w:rsid w:val="00BB22B6"/>
    <w:rsid w:val="00BB38A3"/>
    <w:rsid w:val="00BB39E0"/>
    <w:rsid w:val="00BB4C26"/>
    <w:rsid w:val="00BB6CB5"/>
    <w:rsid w:val="00BB6DF7"/>
    <w:rsid w:val="00BB7B36"/>
    <w:rsid w:val="00BC03B3"/>
    <w:rsid w:val="00BC2B1B"/>
    <w:rsid w:val="00BC2C50"/>
    <w:rsid w:val="00BC4581"/>
    <w:rsid w:val="00BC56BC"/>
    <w:rsid w:val="00BC6022"/>
    <w:rsid w:val="00BC6728"/>
    <w:rsid w:val="00BC68A5"/>
    <w:rsid w:val="00BC75A9"/>
    <w:rsid w:val="00BC7C80"/>
    <w:rsid w:val="00BD19B4"/>
    <w:rsid w:val="00BD1C05"/>
    <w:rsid w:val="00BD40B0"/>
    <w:rsid w:val="00BD4568"/>
    <w:rsid w:val="00BD497E"/>
    <w:rsid w:val="00BD4C8B"/>
    <w:rsid w:val="00BD59AB"/>
    <w:rsid w:val="00BD7BFE"/>
    <w:rsid w:val="00BD7C92"/>
    <w:rsid w:val="00BE0682"/>
    <w:rsid w:val="00BE3AFA"/>
    <w:rsid w:val="00BE6418"/>
    <w:rsid w:val="00BE6627"/>
    <w:rsid w:val="00BE7A01"/>
    <w:rsid w:val="00BE7CA8"/>
    <w:rsid w:val="00BF202B"/>
    <w:rsid w:val="00BF2F44"/>
    <w:rsid w:val="00BF3584"/>
    <w:rsid w:val="00BF6631"/>
    <w:rsid w:val="00BF67DC"/>
    <w:rsid w:val="00C0060C"/>
    <w:rsid w:val="00C00883"/>
    <w:rsid w:val="00C00B10"/>
    <w:rsid w:val="00C00E84"/>
    <w:rsid w:val="00C02DB2"/>
    <w:rsid w:val="00C0485A"/>
    <w:rsid w:val="00C04F75"/>
    <w:rsid w:val="00C071CE"/>
    <w:rsid w:val="00C07644"/>
    <w:rsid w:val="00C07737"/>
    <w:rsid w:val="00C10066"/>
    <w:rsid w:val="00C11200"/>
    <w:rsid w:val="00C120F5"/>
    <w:rsid w:val="00C124E1"/>
    <w:rsid w:val="00C14188"/>
    <w:rsid w:val="00C15185"/>
    <w:rsid w:val="00C156D9"/>
    <w:rsid w:val="00C15EC5"/>
    <w:rsid w:val="00C16D27"/>
    <w:rsid w:val="00C16EE6"/>
    <w:rsid w:val="00C1727B"/>
    <w:rsid w:val="00C1756C"/>
    <w:rsid w:val="00C178D0"/>
    <w:rsid w:val="00C201B4"/>
    <w:rsid w:val="00C206BD"/>
    <w:rsid w:val="00C207F0"/>
    <w:rsid w:val="00C21C86"/>
    <w:rsid w:val="00C235C5"/>
    <w:rsid w:val="00C3143B"/>
    <w:rsid w:val="00C31EE8"/>
    <w:rsid w:val="00C33EC2"/>
    <w:rsid w:val="00C34226"/>
    <w:rsid w:val="00C350A9"/>
    <w:rsid w:val="00C3553E"/>
    <w:rsid w:val="00C400EE"/>
    <w:rsid w:val="00C403E0"/>
    <w:rsid w:val="00C40864"/>
    <w:rsid w:val="00C41EC7"/>
    <w:rsid w:val="00C41FDA"/>
    <w:rsid w:val="00C42239"/>
    <w:rsid w:val="00C454F0"/>
    <w:rsid w:val="00C47D7D"/>
    <w:rsid w:val="00C5034F"/>
    <w:rsid w:val="00C51ED9"/>
    <w:rsid w:val="00C52B49"/>
    <w:rsid w:val="00C539C2"/>
    <w:rsid w:val="00C5727E"/>
    <w:rsid w:val="00C57E8C"/>
    <w:rsid w:val="00C60380"/>
    <w:rsid w:val="00C60503"/>
    <w:rsid w:val="00C608A3"/>
    <w:rsid w:val="00C6190E"/>
    <w:rsid w:val="00C62DC2"/>
    <w:rsid w:val="00C637C0"/>
    <w:rsid w:val="00C6637A"/>
    <w:rsid w:val="00C666E6"/>
    <w:rsid w:val="00C66721"/>
    <w:rsid w:val="00C66AD8"/>
    <w:rsid w:val="00C66D00"/>
    <w:rsid w:val="00C673CE"/>
    <w:rsid w:val="00C676CF"/>
    <w:rsid w:val="00C67D5B"/>
    <w:rsid w:val="00C71035"/>
    <w:rsid w:val="00C73FF6"/>
    <w:rsid w:val="00C75819"/>
    <w:rsid w:val="00C80A94"/>
    <w:rsid w:val="00C80CA9"/>
    <w:rsid w:val="00C81374"/>
    <w:rsid w:val="00C827F8"/>
    <w:rsid w:val="00C82E5E"/>
    <w:rsid w:val="00C82F2E"/>
    <w:rsid w:val="00C8429A"/>
    <w:rsid w:val="00C84508"/>
    <w:rsid w:val="00C854F0"/>
    <w:rsid w:val="00C920A5"/>
    <w:rsid w:val="00C92818"/>
    <w:rsid w:val="00C935AC"/>
    <w:rsid w:val="00C94163"/>
    <w:rsid w:val="00C94818"/>
    <w:rsid w:val="00C97508"/>
    <w:rsid w:val="00CA0D29"/>
    <w:rsid w:val="00CA0D43"/>
    <w:rsid w:val="00CA107F"/>
    <w:rsid w:val="00CA293F"/>
    <w:rsid w:val="00CA328A"/>
    <w:rsid w:val="00CA32F6"/>
    <w:rsid w:val="00CA4A5A"/>
    <w:rsid w:val="00CA5F61"/>
    <w:rsid w:val="00CA6F94"/>
    <w:rsid w:val="00CA769C"/>
    <w:rsid w:val="00CA7733"/>
    <w:rsid w:val="00CB0982"/>
    <w:rsid w:val="00CB11F7"/>
    <w:rsid w:val="00CB1683"/>
    <w:rsid w:val="00CB259E"/>
    <w:rsid w:val="00CB2EB6"/>
    <w:rsid w:val="00CB3F85"/>
    <w:rsid w:val="00CB4D33"/>
    <w:rsid w:val="00CB4F11"/>
    <w:rsid w:val="00CC0975"/>
    <w:rsid w:val="00CC38FE"/>
    <w:rsid w:val="00CC4893"/>
    <w:rsid w:val="00CC4DF8"/>
    <w:rsid w:val="00CC7C7E"/>
    <w:rsid w:val="00CC7F31"/>
    <w:rsid w:val="00CD07C3"/>
    <w:rsid w:val="00CD1C8F"/>
    <w:rsid w:val="00CD360B"/>
    <w:rsid w:val="00CE2B49"/>
    <w:rsid w:val="00CE32B0"/>
    <w:rsid w:val="00CE3330"/>
    <w:rsid w:val="00CE341E"/>
    <w:rsid w:val="00CE387D"/>
    <w:rsid w:val="00CE46EF"/>
    <w:rsid w:val="00CE6649"/>
    <w:rsid w:val="00CE6895"/>
    <w:rsid w:val="00CE6CA8"/>
    <w:rsid w:val="00CE6CF5"/>
    <w:rsid w:val="00CE7211"/>
    <w:rsid w:val="00CF06E0"/>
    <w:rsid w:val="00CF091A"/>
    <w:rsid w:val="00CF1197"/>
    <w:rsid w:val="00CF1A25"/>
    <w:rsid w:val="00CF1AA6"/>
    <w:rsid w:val="00CF270F"/>
    <w:rsid w:val="00CF43B9"/>
    <w:rsid w:val="00CF53A5"/>
    <w:rsid w:val="00CF550E"/>
    <w:rsid w:val="00CF7957"/>
    <w:rsid w:val="00D00EFD"/>
    <w:rsid w:val="00D010FB"/>
    <w:rsid w:val="00D01618"/>
    <w:rsid w:val="00D02C45"/>
    <w:rsid w:val="00D03FC4"/>
    <w:rsid w:val="00D0473D"/>
    <w:rsid w:val="00D048EC"/>
    <w:rsid w:val="00D04E09"/>
    <w:rsid w:val="00D10513"/>
    <w:rsid w:val="00D10F40"/>
    <w:rsid w:val="00D121CF"/>
    <w:rsid w:val="00D12B24"/>
    <w:rsid w:val="00D13407"/>
    <w:rsid w:val="00D13534"/>
    <w:rsid w:val="00D13DCD"/>
    <w:rsid w:val="00D1441E"/>
    <w:rsid w:val="00D14DB1"/>
    <w:rsid w:val="00D1574C"/>
    <w:rsid w:val="00D179D8"/>
    <w:rsid w:val="00D201FF"/>
    <w:rsid w:val="00D207FF"/>
    <w:rsid w:val="00D2084D"/>
    <w:rsid w:val="00D20DA3"/>
    <w:rsid w:val="00D22CBD"/>
    <w:rsid w:val="00D23001"/>
    <w:rsid w:val="00D23B8F"/>
    <w:rsid w:val="00D258B6"/>
    <w:rsid w:val="00D26EB6"/>
    <w:rsid w:val="00D2766B"/>
    <w:rsid w:val="00D27943"/>
    <w:rsid w:val="00D27B80"/>
    <w:rsid w:val="00D33C51"/>
    <w:rsid w:val="00D33E15"/>
    <w:rsid w:val="00D365B8"/>
    <w:rsid w:val="00D365CB"/>
    <w:rsid w:val="00D36796"/>
    <w:rsid w:val="00D36808"/>
    <w:rsid w:val="00D40A38"/>
    <w:rsid w:val="00D40EBE"/>
    <w:rsid w:val="00D41952"/>
    <w:rsid w:val="00D44B20"/>
    <w:rsid w:val="00D454A6"/>
    <w:rsid w:val="00D457C4"/>
    <w:rsid w:val="00D46D88"/>
    <w:rsid w:val="00D47363"/>
    <w:rsid w:val="00D5048C"/>
    <w:rsid w:val="00D506E0"/>
    <w:rsid w:val="00D50D42"/>
    <w:rsid w:val="00D511A8"/>
    <w:rsid w:val="00D5203F"/>
    <w:rsid w:val="00D545EE"/>
    <w:rsid w:val="00D55BD1"/>
    <w:rsid w:val="00D56796"/>
    <w:rsid w:val="00D60EC8"/>
    <w:rsid w:val="00D61935"/>
    <w:rsid w:val="00D6268C"/>
    <w:rsid w:val="00D62808"/>
    <w:rsid w:val="00D6357F"/>
    <w:rsid w:val="00D658F5"/>
    <w:rsid w:val="00D65FA8"/>
    <w:rsid w:val="00D66867"/>
    <w:rsid w:val="00D67563"/>
    <w:rsid w:val="00D67887"/>
    <w:rsid w:val="00D705F6"/>
    <w:rsid w:val="00D714FC"/>
    <w:rsid w:val="00D72958"/>
    <w:rsid w:val="00D7340C"/>
    <w:rsid w:val="00D76968"/>
    <w:rsid w:val="00D76F5E"/>
    <w:rsid w:val="00D77BB3"/>
    <w:rsid w:val="00D77D9D"/>
    <w:rsid w:val="00D77DF9"/>
    <w:rsid w:val="00D80F50"/>
    <w:rsid w:val="00D8116F"/>
    <w:rsid w:val="00D82FE4"/>
    <w:rsid w:val="00D837B3"/>
    <w:rsid w:val="00D85CC3"/>
    <w:rsid w:val="00D85E51"/>
    <w:rsid w:val="00D86DC5"/>
    <w:rsid w:val="00D87152"/>
    <w:rsid w:val="00D87780"/>
    <w:rsid w:val="00D9199A"/>
    <w:rsid w:val="00D92F3E"/>
    <w:rsid w:val="00D93BF2"/>
    <w:rsid w:val="00D93DCD"/>
    <w:rsid w:val="00D94F46"/>
    <w:rsid w:val="00D95E75"/>
    <w:rsid w:val="00D95EEE"/>
    <w:rsid w:val="00D96963"/>
    <w:rsid w:val="00D97AC5"/>
    <w:rsid w:val="00DA177D"/>
    <w:rsid w:val="00DA24E5"/>
    <w:rsid w:val="00DA31EB"/>
    <w:rsid w:val="00DA3569"/>
    <w:rsid w:val="00DA4508"/>
    <w:rsid w:val="00DA49D3"/>
    <w:rsid w:val="00DA5365"/>
    <w:rsid w:val="00DA570C"/>
    <w:rsid w:val="00DA6C78"/>
    <w:rsid w:val="00DA71C0"/>
    <w:rsid w:val="00DA7B32"/>
    <w:rsid w:val="00DA7CC3"/>
    <w:rsid w:val="00DB4072"/>
    <w:rsid w:val="00DB58FF"/>
    <w:rsid w:val="00DB6301"/>
    <w:rsid w:val="00DC04FD"/>
    <w:rsid w:val="00DC0B36"/>
    <w:rsid w:val="00DC1047"/>
    <w:rsid w:val="00DC1830"/>
    <w:rsid w:val="00DC3930"/>
    <w:rsid w:val="00DC3C16"/>
    <w:rsid w:val="00DC414D"/>
    <w:rsid w:val="00DC5666"/>
    <w:rsid w:val="00DC5B98"/>
    <w:rsid w:val="00DC5D46"/>
    <w:rsid w:val="00DC6829"/>
    <w:rsid w:val="00DC68F3"/>
    <w:rsid w:val="00DD063B"/>
    <w:rsid w:val="00DD0CBB"/>
    <w:rsid w:val="00DD2CB5"/>
    <w:rsid w:val="00DD6B07"/>
    <w:rsid w:val="00DD6F4A"/>
    <w:rsid w:val="00DE020A"/>
    <w:rsid w:val="00DE0ED1"/>
    <w:rsid w:val="00DE149C"/>
    <w:rsid w:val="00DE3562"/>
    <w:rsid w:val="00DE3F66"/>
    <w:rsid w:val="00DE4485"/>
    <w:rsid w:val="00DE4B99"/>
    <w:rsid w:val="00DE50A1"/>
    <w:rsid w:val="00DE5720"/>
    <w:rsid w:val="00DE633F"/>
    <w:rsid w:val="00DE7415"/>
    <w:rsid w:val="00DF0DA4"/>
    <w:rsid w:val="00DF1B4C"/>
    <w:rsid w:val="00DF1B94"/>
    <w:rsid w:val="00DF1FD7"/>
    <w:rsid w:val="00DF2074"/>
    <w:rsid w:val="00DF25CA"/>
    <w:rsid w:val="00DF349E"/>
    <w:rsid w:val="00DF3FD2"/>
    <w:rsid w:val="00DF5E26"/>
    <w:rsid w:val="00DF7240"/>
    <w:rsid w:val="00DF7D4F"/>
    <w:rsid w:val="00E00AFC"/>
    <w:rsid w:val="00E02EEA"/>
    <w:rsid w:val="00E03813"/>
    <w:rsid w:val="00E0396B"/>
    <w:rsid w:val="00E03E56"/>
    <w:rsid w:val="00E0465F"/>
    <w:rsid w:val="00E04C3B"/>
    <w:rsid w:val="00E067F3"/>
    <w:rsid w:val="00E06D55"/>
    <w:rsid w:val="00E07D6F"/>
    <w:rsid w:val="00E1301E"/>
    <w:rsid w:val="00E130C2"/>
    <w:rsid w:val="00E1671F"/>
    <w:rsid w:val="00E16CC6"/>
    <w:rsid w:val="00E20EDE"/>
    <w:rsid w:val="00E2122A"/>
    <w:rsid w:val="00E22926"/>
    <w:rsid w:val="00E22A72"/>
    <w:rsid w:val="00E231E7"/>
    <w:rsid w:val="00E260FD"/>
    <w:rsid w:val="00E267E3"/>
    <w:rsid w:val="00E2792F"/>
    <w:rsid w:val="00E27AAF"/>
    <w:rsid w:val="00E30DC0"/>
    <w:rsid w:val="00E31848"/>
    <w:rsid w:val="00E32E7D"/>
    <w:rsid w:val="00E32FED"/>
    <w:rsid w:val="00E341CB"/>
    <w:rsid w:val="00E3733E"/>
    <w:rsid w:val="00E37D1A"/>
    <w:rsid w:val="00E4099E"/>
    <w:rsid w:val="00E40C51"/>
    <w:rsid w:val="00E40E67"/>
    <w:rsid w:val="00E43001"/>
    <w:rsid w:val="00E43231"/>
    <w:rsid w:val="00E4324C"/>
    <w:rsid w:val="00E43D5C"/>
    <w:rsid w:val="00E44C64"/>
    <w:rsid w:val="00E45CA8"/>
    <w:rsid w:val="00E4615D"/>
    <w:rsid w:val="00E47265"/>
    <w:rsid w:val="00E47292"/>
    <w:rsid w:val="00E5057C"/>
    <w:rsid w:val="00E51DD9"/>
    <w:rsid w:val="00E51ED8"/>
    <w:rsid w:val="00E52253"/>
    <w:rsid w:val="00E522F5"/>
    <w:rsid w:val="00E52959"/>
    <w:rsid w:val="00E5386C"/>
    <w:rsid w:val="00E540F3"/>
    <w:rsid w:val="00E543D8"/>
    <w:rsid w:val="00E557DD"/>
    <w:rsid w:val="00E562B9"/>
    <w:rsid w:val="00E567FE"/>
    <w:rsid w:val="00E6047E"/>
    <w:rsid w:val="00E613B3"/>
    <w:rsid w:val="00E61B02"/>
    <w:rsid w:val="00E61F59"/>
    <w:rsid w:val="00E63739"/>
    <w:rsid w:val="00E64133"/>
    <w:rsid w:val="00E700BA"/>
    <w:rsid w:val="00E715ED"/>
    <w:rsid w:val="00E73AD9"/>
    <w:rsid w:val="00E80231"/>
    <w:rsid w:val="00E81CA0"/>
    <w:rsid w:val="00E83905"/>
    <w:rsid w:val="00E83F2F"/>
    <w:rsid w:val="00E83FE2"/>
    <w:rsid w:val="00E84E34"/>
    <w:rsid w:val="00E84E67"/>
    <w:rsid w:val="00E856C7"/>
    <w:rsid w:val="00E858FD"/>
    <w:rsid w:val="00E90B43"/>
    <w:rsid w:val="00E90DF0"/>
    <w:rsid w:val="00E92DDE"/>
    <w:rsid w:val="00E92E0A"/>
    <w:rsid w:val="00E9543C"/>
    <w:rsid w:val="00E96632"/>
    <w:rsid w:val="00E967BF"/>
    <w:rsid w:val="00E9726A"/>
    <w:rsid w:val="00EA148D"/>
    <w:rsid w:val="00EA2B89"/>
    <w:rsid w:val="00EA3DDA"/>
    <w:rsid w:val="00EA3EBA"/>
    <w:rsid w:val="00EA6B69"/>
    <w:rsid w:val="00EA74C7"/>
    <w:rsid w:val="00EA7A57"/>
    <w:rsid w:val="00EA7AFA"/>
    <w:rsid w:val="00EB11F1"/>
    <w:rsid w:val="00EB1465"/>
    <w:rsid w:val="00EB206E"/>
    <w:rsid w:val="00EB287F"/>
    <w:rsid w:val="00EB3706"/>
    <w:rsid w:val="00EB4D2C"/>
    <w:rsid w:val="00EB588B"/>
    <w:rsid w:val="00EB6B37"/>
    <w:rsid w:val="00EC0EC0"/>
    <w:rsid w:val="00EC19F3"/>
    <w:rsid w:val="00EC2AA2"/>
    <w:rsid w:val="00EC4DBF"/>
    <w:rsid w:val="00EC56B6"/>
    <w:rsid w:val="00EC587A"/>
    <w:rsid w:val="00EC6F1C"/>
    <w:rsid w:val="00EC7494"/>
    <w:rsid w:val="00ED147C"/>
    <w:rsid w:val="00ED18EC"/>
    <w:rsid w:val="00ED2B42"/>
    <w:rsid w:val="00ED460A"/>
    <w:rsid w:val="00ED67C5"/>
    <w:rsid w:val="00ED7E3E"/>
    <w:rsid w:val="00ED7EC8"/>
    <w:rsid w:val="00EE3F9C"/>
    <w:rsid w:val="00EE56FC"/>
    <w:rsid w:val="00EE5B47"/>
    <w:rsid w:val="00EE5F72"/>
    <w:rsid w:val="00EE61FA"/>
    <w:rsid w:val="00EE621C"/>
    <w:rsid w:val="00EE6A46"/>
    <w:rsid w:val="00EF009D"/>
    <w:rsid w:val="00EF053F"/>
    <w:rsid w:val="00EF1164"/>
    <w:rsid w:val="00EF1E30"/>
    <w:rsid w:val="00EF2398"/>
    <w:rsid w:val="00EF25FE"/>
    <w:rsid w:val="00EF66F5"/>
    <w:rsid w:val="00EF7E27"/>
    <w:rsid w:val="00F0006D"/>
    <w:rsid w:val="00F00D7B"/>
    <w:rsid w:val="00F011B0"/>
    <w:rsid w:val="00F01D95"/>
    <w:rsid w:val="00F03FB1"/>
    <w:rsid w:val="00F04281"/>
    <w:rsid w:val="00F044B4"/>
    <w:rsid w:val="00F05C45"/>
    <w:rsid w:val="00F079E6"/>
    <w:rsid w:val="00F10E42"/>
    <w:rsid w:val="00F1154C"/>
    <w:rsid w:val="00F11656"/>
    <w:rsid w:val="00F11A80"/>
    <w:rsid w:val="00F12496"/>
    <w:rsid w:val="00F14726"/>
    <w:rsid w:val="00F14A46"/>
    <w:rsid w:val="00F15043"/>
    <w:rsid w:val="00F15BF5"/>
    <w:rsid w:val="00F1733B"/>
    <w:rsid w:val="00F216AB"/>
    <w:rsid w:val="00F2193D"/>
    <w:rsid w:val="00F21CB6"/>
    <w:rsid w:val="00F22871"/>
    <w:rsid w:val="00F22B17"/>
    <w:rsid w:val="00F22BD2"/>
    <w:rsid w:val="00F22CE7"/>
    <w:rsid w:val="00F23741"/>
    <w:rsid w:val="00F24973"/>
    <w:rsid w:val="00F2757B"/>
    <w:rsid w:val="00F27826"/>
    <w:rsid w:val="00F27862"/>
    <w:rsid w:val="00F279E9"/>
    <w:rsid w:val="00F27BD5"/>
    <w:rsid w:val="00F30173"/>
    <w:rsid w:val="00F30174"/>
    <w:rsid w:val="00F31725"/>
    <w:rsid w:val="00F32148"/>
    <w:rsid w:val="00F32902"/>
    <w:rsid w:val="00F32AF0"/>
    <w:rsid w:val="00F3314A"/>
    <w:rsid w:val="00F33956"/>
    <w:rsid w:val="00F37A96"/>
    <w:rsid w:val="00F423D0"/>
    <w:rsid w:val="00F42B09"/>
    <w:rsid w:val="00F42E60"/>
    <w:rsid w:val="00F43143"/>
    <w:rsid w:val="00F43C3B"/>
    <w:rsid w:val="00F43E73"/>
    <w:rsid w:val="00F45CDB"/>
    <w:rsid w:val="00F46134"/>
    <w:rsid w:val="00F46F7A"/>
    <w:rsid w:val="00F4793D"/>
    <w:rsid w:val="00F47EE5"/>
    <w:rsid w:val="00F52F5E"/>
    <w:rsid w:val="00F54322"/>
    <w:rsid w:val="00F550A1"/>
    <w:rsid w:val="00F57F36"/>
    <w:rsid w:val="00F60563"/>
    <w:rsid w:val="00F61D31"/>
    <w:rsid w:val="00F62C59"/>
    <w:rsid w:val="00F63431"/>
    <w:rsid w:val="00F64152"/>
    <w:rsid w:val="00F64FDC"/>
    <w:rsid w:val="00F66BFA"/>
    <w:rsid w:val="00F67AEB"/>
    <w:rsid w:val="00F70C5A"/>
    <w:rsid w:val="00F7133D"/>
    <w:rsid w:val="00F72068"/>
    <w:rsid w:val="00F730CE"/>
    <w:rsid w:val="00F7346F"/>
    <w:rsid w:val="00F746C4"/>
    <w:rsid w:val="00F74F43"/>
    <w:rsid w:val="00F76123"/>
    <w:rsid w:val="00F816ED"/>
    <w:rsid w:val="00F81DD1"/>
    <w:rsid w:val="00F821BF"/>
    <w:rsid w:val="00F82A4B"/>
    <w:rsid w:val="00F84448"/>
    <w:rsid w:val="00F859D7"/>
    <w:rsid w:val="00F86505"/>
    <w:rsid w:val="00F874F0"/>
    <w:rsid w:val="00F878DF"/>
    <w:rsid w:val="00F87AAD"/>
    <w:rsid w:val="00F904ED"/>
    <w:rsid w:val="00F90DF7"/>
    <w:rsid w:val="00F90EFC"/>
    <w:rsid w:val="00F924D4"/>
    <w:rsid w:val="00F94AE3"/>
    <w:rsid w:val="00F97686"/>
    <w:rsid w:val="00FA02E1"/>
    <w:rsid w:val="00FA0801"/>
    <w:rsid w:val="00FA1AD8"/>
    <w:rsid w:val="00FA2BB3"/>
    <w:rsid w:val="00FA3918"/>
    <w:rsid w:val="00FA4E1B"/>
    <w:rsid w:val="00FA5B73"/>
    <w:rsid w:val="00FA5B78"/>
    <w:rsid w:val="00FA66C7"/>
    <w:rsid w:val="00FB4DF0"/>
    <w:rsid w:val="00FB5A82"/>
    <w:rsid w:val="00FB6EBD"/>
    <w:rsid w:val="00FC28A4"/>
    <w:rsid w:val="00FC3F1D"/>
    <w:rsid w:val="00FC4284"/>
    <w:rsid w:val="00FC5DEB"/>
    <w:rsid w:val="00FC63D1"/>
    <w:rsid w:val="00FC6999"/>
    <w:rsid w:val="00FC7D47"/>
    <w:rsid w:val="00FC7D67"/>
    <w:rsid w:val="00FD0445"/>
    <w:rsid w:val="00FD091D"/>
    <w:rsid w:val="00FD0AB9"/>
    <w:rsid w:val="00FD0BD8"/>
    <w:rsid w:val="00FD13DA"/>
    <w:rsid w:val="00FD19B3"/>
    <w:rsid w:val="00FD4E29"/>
    <w:rsid w:val="00FD5A27"/>
    <w:rsid w:val="00FE23A3"/>
    <w:rsid w:val="00FE3F13"/>
    <w:rsid w:val="00FE3FA1"/>
    <w:rsid w:val="00FE47E8"/>
    <w:rsid w:val="00FE4C96"/>
    <w:rsid w:val="00FE5864"/>
    <w:rsid w:val="00FF046B"/>
    <w:rsid w:val="00FF088A"/>
    <w:rsid w:val="00FF09CE"/>
    <w:rsid w:val="00FF0E06"/>
    <w:rsid w:val="00FF0E59"/>
    <w:rsid w:val="00FF1D95"/>
    <w:rsid w:val="00FF2032"/>
    <w:rsid w:val="00FF220B"/>
    <w:rsid w:val="00FF3FD2"/>
    <w:rsid w:val="00FF59AE"/>
    <w:rsid w:val="00FF5C71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D457C4"/>
    <w:rPr>
      <w:sz w:val="24"/>
      <w:szCs w:val="24"/>
    </w:rPr>
  </w:style>
  <w:style w:type="paragraph" w:styleId="1">
    <w:name w:val="heading 1"/>
    <w:aliases w:val="H1,Глава 1,1 + First line:  0 cm + Left:  1,57 cm,First line:  0 cm...,Heading 1"/>
    <w:basedOn w:val="a5"/>
    <w:next w:val="a5"/>
    <w:link w:val="10"/>
    <w:uiPriority w:val="9"/>
    <w:qFormat/>
    <w:rsid w:val="00144860"/>
    <w:pPr>
      <w:keepNext/>
      <w:numPr>
        <w:numId w:val="2"/>
      </w:numPr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aliases w:val="Заголовок 2 Знак,Раздел 2,2,H2 + Justified,Left:  0,32 cm,First line:  1,9 cm,Rig......,Heading 2"/>
    <w:basedOn w:val="a5"/>
    <w:next w:val="a5"/>
    <w:uiPriority w:val="9"/>
    <w:qFormat/>
    <w:rsid w:val="00510925"/>
    <w:pPr>
      <w:keepNext/>
      <w:numPr>
        <w:ilvl w:val="1"/>
        <w:numId w:val="2"/>
      </w:numPr>
      <w:spacing w:before="240"/>
      <w:outlineLvl w:val="1"/>
    </w:pPr>
    <w:rPr>
      <w:caps/>
      <w:szCs w:val="20"/>
    </w:rPr>
  </w:style>
  <w:style w:type="paragraph" w:styleId="3">
    <w:name w:val="heading 3"/>
    <w:aliases w:val="3,Heading 3"/>
    <w:basedOn w:val="a5"/>
    <w:next w:val="a5"/>
    <w:link w:val="30"/>
    <w:uiPriority w:val="9"/>
    <w:qFormat/>
    <w:rsid w:val="00C94818"/>
    <w:pPr>
      <w:numPr>
        <w:ilvl w:val="2"/>
        <w:numId w:val="2"/>
      </w:numPr>
      <w:spacing w:before="120"/>
      <w:jc w:val="both"/>
      <w:outlineLvl w:val="2"/>
    </w:pPr>
    <w:rPr>
      <w:szCs w:val="20"/>
    </w:rPr>
  </w:style>
  <w:style w:type="paragraph" w:styleId="4">
    <w:name w:val="heading 4"/>
    <w:aliases w:val="Заголовок 4 (Приложение),Heading 4"/>
    <w:basedOn w:val="a5"/>
    <w:next w:val="a5"/>
    <w:link w:val="40"/>
    <w:uiPriority w:val="9"/>
    <w:qFormat/>
    <w:rsid w:val="00C94818"/>
    <w:pPr>
      <w:numPr>
        <w:ilvl w:val="3"/>
        <w:numId w:val="2"/>
      </w:numPr>
      <w:spacing w:before="120"/>
      <w:jc w:val="both"/>
      <w:outlineLvl w:val="3"/>
    </w:pPr>
    <w:rPr>
      <w:bCs/>
      <w:szCs w:val="28"/>
    </w:rPr>
  </w:style>
  <w:style w:type="paragraph" w:styleId="5">
    <w:name w:val="heading 5"/>
    <w:aliases w:val="Block Label,Heading 5"/>
    <w:basedOn w:val="a5"/>
    <w:next w:val="a5"/>
    <w:link w:val="50"/>
    <w:uiPriority w:val="9"/>
    <w:qFormat/>
    <w:rsid w:val="00C94818"/>
    <w:pPr>
      <w:numPr>
        <w:ilvl w:val="4"/>
        <w:numId w:val="2"/>
      </w:numPr>
      <w:jc w:val="both"/>
      <w:outlineLvl w:val="4"/>
    </w:pPr>
  </w:style>
  <w:style w:type="paragraph" w:styleId="6">
    <w:name w:val="heading 6"/>
    <w:basedOn w:val="a5"/>
    <w:next w:val="a5"/>
    <w:qFormat/>
    <w:rsid w:val="00245944"/>
    <w:pPr>
      <w:keepNext/>
      <w:outlineLvl w:val="5"/>
    </w:pPr>
    <w:rPr>
      <w:bCs/>
    </w:rPr>
  </w:style>
  <w:style w:type="paragraph" w:styleId="7">
    <w:name w:val="heading 7"/>
    <w:basedOn w:val="a5"/>
    <w:next w:val="a5"/>
    <w:qFormat/>
    <w:rsid w:val="00BE6627"/>
    <w:pPr>
      <w:spacing w:before="240" w:after="60"/>
      <w:outlineLvl w:val="6"/>
    </w:pPr>
  </w:style>
  <w:style w:type="paragraph" w:styleId="8">
    <w:name w:val="heading 8"/>
    <w:basedOn w:val="a5"/>
    <w:next w:val="a5"/>
    <w:qFormat/>
    <w:rsid w:val="00BE6627"/>
    <w:pPr>
      <w:keepNext/>
      <w:jc w:val="center"/>
      <w:outlineLvl w:val="7"/>
    </w:pPr>
    <w:rPr>
      <w:rFonts w:ascii="CyrillicBrush" w:hAnsi="CyrillicBrush"/>
      <w:i/>
      <w:iCs/>
      <w:sz w:val="22"/>
    </w:rPr>
  </w:style>
  <w:style w:type="paragraph" w:styleId="9">
    <w:name w:val="heading 9"/>
    <w:basedOn w:val="a5"/>
    <w:next w:val="a5"/>
    <w:qFormat/>
    <w:rsid w:val="00BE6627"/>
    <w:pPr>
      <w:keepNext/>
      <w:jc w:val="center"/>
      <w:outlineLvl w:val="8"/>
    </w:pPr>
    <w:rPr>
      <w:rFonts w:ascii="Pushkin" w:hAnsi="Pushkin"/>
      <w:b/>
      <w:bCs/>
      <w:i/>
      <w:iCs/>
      <w:sz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ody Text Indent"/>
    <w:basedOn w:val="a5"/>
    <w:rsid w:val="00BE6627"/>
    <w:pPr>
      <w:ind w:firstLine="709"/>
    </w:pPr>
  </w:style>
  <w:style w:type="paragraph" w:styleId="31">
    <w:name w:val="toc 3"/>
    <w:basedOn w:val="a5"/>
    <w:next w:val="a5"/>
    <w:autoRedefine/>
    <w:semiHidden/>
    <w:rsid w:val="00BE6627"/>
    <w:pPr>
      <w:ind w:left="480"/>
    </w:pPr>
    <w:rPr>
      <w:i/>
      <w:iCs/>
    </w:rPr>
  </w:style>
  <w:style w:type="paragraph" w:styleId="aa">
    <w:name w:val="header"/>
    <w:basedOn w:val="a5"/>
    <w:rsid w:val="00BE6627"/>
    <w:pPr>
      <w:tabs>
        <w:tab w:val="center" w:pos="4677"/>
        <w:tab w:val="right" w:pos="9355"/>
      </w:tabs>
    </w:pPr>
  </w:style>
  <w:style w:type="paragraph" w:styleId="ab">
    <w:name w:val="footer"/>
    <w:basedOn w:val="a5"/>
    <w:rsid w:val="00BE6627"/>
    <w:pPr>
      <w:tabs>
        <w:tab w:val="center" w:pos="4677"/>
        <w:tab w:val="right" w:pos="9355"/>
      </w:tabs>
    </w:pPr>
  </w:style>
  <w:style w:type="paragraph" w:styleId="11">
    <w:name w:val="toc 1"/>
    <w:basedOn w:val="a5"/>
    <w:next w:val="a5"/>
    <w:autoRedefine/>
    <w:uiPriority w:val="39"/>
    <w:rsid w:val="00BE6627"/>
    <w:pPr>
      <w:spacing w:before="120" w:after="120"/>
    </w:pPr>
    <w:rPr>
      <w:b/>
      <w:bCs/>
      <w:caps/>
    </w:rPr>
  </w:style>
  <w:style w:type="paragraph" w:styleId="21">
    <w:name w:val="toc 2"/>
    <w:basedOn w:val="a5"/>
    <w:next w:val="a5"/>
    <w:autoRedefine/>
    <w:uiPriority w:val="39"/>
    <w:rsid w:val="00BE6627"/>
    <w:pPr>
      <w:ind w:left="240"/>
    </w:pPr>
    <w:rPr>
      <w:smallCaps/>
    </w:rPr>
  </w:style>
  <w:style w:type="paragraph" w:styleId="41">
    <w:name w:val="toc 4"/>
    <w:basedOn w:val="a5"/>
    <w:next w:val="a5"/>
    <w:autoRedefine/>
    <w:semiHidden/>
    <w:rsid w:val="00BE6627"/>
    <w:pPr>
      <w:ind w:left="720"/>
    </w:pPr>
    <w:rPr>
      <w:szCs w:val="21"/>
    </w:rPr>
  </w:style>
  <w:style w:type="paragraph" w:styleId="51">
    <w:name w:val="toc 5"/>
    <w:basedOn w:val="a5"/>
    <w:next w:val="a5"/>
    <w:autoRedefine/>
    <w:semiHidden/>
    <w:rsid w:val="00BE6627"/>
    <w:pPr>
      <w:ind w:left="960"/>
    </w:pPr>
    <w:rPr>
      <w:szCs w:val="21"/>
    </w:rPr>
  </w:style>
  <w:style w:type="paragraph" w:styleId="60">
    <w:name w:val="toc 6"/>
    <w:basedOn w:val="a5"/>
    <w:next w:val="a5"/>
    <w:autoRedefine/>
    <w:semiHidden/>
    <w:rsid w:val="00BE6627"/>
    <w:pPr>
      <w:ind w:left="1200"/>
    </w:pPr>
    <w:rPr>
      <w:szCs w:val="21"/>
    </w:rPr>
  </w:style>
  <w:style w:type="paragraph" w:styleId="70">
    <w:name w:val="toc 7"/>
    <w:basedOn w:val="a5"/>
    <w:next w:val="a5"/>
    <w:autoRedefine/>
    <w:semiHidden/>
    <w:rsid w:val="00BE6627"/>
    <w:pPr>
      <w:ind w:left="1440"/>
    </w:pPr>
    <w:rPr>
      <w:szCs w:val="21"/>
    </w:rPr>
  </w:style>
  <w:style w:type="paragraph" w:styleId="80">
    <w:name w:val="toc 8"/>
    <w:basedOn w:val="a5"/>
    <w:next w:val="a5"/>
    <w:autoRedefine/>
    <w:semiHidden/>
    <w:rsid w:val="00BE6627"/>
    <w:pPr>
      <w:ind w:left="1680"/>
    </w:pPr>
    <w:rPr>
      <w:szCs w:val="21"/>
    </w:rPr>
  </w:style>
  <w:style w:type="paragraph" w:styleId="90">
    <w:name w:val="toc 9"/>
    <w:basedOn w:val="a5"/>
    <w:next w:val="a5"/>
    <w:autoRedefine/>
    <w:semiHidden/>
    <w:rsid w:val="00BE6627"/>
    <w:pPr>
      <w:ind w:left="1920"/>
    </w:pPr>
    <w:rPr>
      <w:szCs w:val="21"/>
    </w:rPr>
  </w:style>
  <w:style w:type="character" w:styleId="ac">
    <w:name w:val="Hyperlink"/>
    <w:basedOn w:val="a6"/>
    <w:uiPriority w:val="99"/>
    <w:rsid w:val="00BE6627"/>
    <w:rPr>
      <w:color w:val="0000FF"/>
      <w:u w:val="single"/>
    </w:rPr>
  </w:style>
  <w:style w:type="character" w:styleId="ad">
    <w:name w:val="FollowedHyperlink"/>
    <w:basedOn w:val="a6"/>
    <w:rsid w:val="00BE6627"/>
    <w:rPr>
      <w:color w:val="800080"/>
      <w:u w:val="single"/>
    </w:rPr>
  </w:style>
  <w:style w:type="paragraph" w:styleId="ae">
    <w:name w:val="Title"/>
    <w:basedOn w:val="a5"/>
    <w:qFormat/>
    <w:rsid w:val="00BE6627"/>
    <w:pPr>
      <w:jc w:val="center"/>
    </w:pPr>
    <w:rPr>
      <w:b/>
      <w:bCs/>
      <w:caps/>
      <w:sz w:val="32"/>
    </w:rPr>
  </w:style>
  <w:style w:type="paragraph" w:styleId="32">
    <w:name w:val="Body Text 3"/>
    <w:basedOn w:val="a5"/>
    <w:rsid w:val="002A6262"/>
    <w:pPr>
      <w:spacing w:after="120"/>
    </w:pPr>
    <w:rPr>
      <w:sz w:val="16"/>
      <w:szCs w:val="16"/>
    </w:rPr>
  </w:style>
  <w:style w:type="paragraph" w:styleId="20">
    <w:name w:val="Body Text 2"/>
    <w:basedOn w:val="af"/>
    <w:rsid w:val="00260E9F"/>
    <w:pPr>
      <w:numPr>
        <w:numId w:val="1"/>
      </w:numPr>
      <w:jc w:val="both"/>
    </w:pPr>
    <w:rPr>
      <w:sz w:val="22"/>
    </w:rPr>
  </w:style>
  <w:style w:type="paragraph" w:customStyle="1" w:styleId="a4">
    <w:name w:val="Текст документа"/>
    <w:basedOn w:val="a5"/>
    <w:autoRedefine/>
    <w:rsid w:val="002D79EC"/>
    <w:pPr>
      <w:numPr>
        <w:ilvl w:val="1"/>
        <w:numId w:val="13"/>
      </w:numPr>
      <w:spacing w:after="60"/>
      <w:jc w:val="both"/>
    </w:pPr>
  </w:style>
  <w:style w:type="paragraph" w:styleId="af">
    <w:name w:val="List Number"/>
    <w:basedOn w:val="a5"/>
    <w:rsid w:val="009B689D"/>
  </w:style>
  <w:style w:type="table" w:styleId="af0">
    <w:name w:val="Table Grid"/>
    <w:basedOn w:val="a7"/>
    <w:uiPriority w:val="59"/>
    <w:rsid w:val="0020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caption"/>
    <w:basedOn w:val="a5"/>
    <w:next w:val="a5"/>
    <w:qFormat/>
    <w:rsid w:val="003709DD"/>
    <w:rPr>
      <w:b/>
      <w:bCs/>
      <w:sz w:val="20"/>
      <w:szCs w:val="20"/>
    </w:rPr>
  </w:style>
  <w:style w:type="paragraph" w:styleId="af2">
    <w:name w:val="Balloon Text"/>
    <w:basedOn w:val="a5"/>
    <w:semiHidden/>
    <w:rsid w:val="00640D24"/>
    <w:rPr>
      <w:rFonts w:ascii="Tahoma" w:hAnsi="Tahoma" w:cs="Tahoma"/>
      <w:sz w:val="16"/>
      <w:szCs w:val="16"/>
    </w:rPr>
  </w:style>
  <w:style w:type="paragraph" w:customStyle="1" w:styleId="E">
    <w:name w:val="E_основной"/>
    <w:basedOn w:val="a5"/>
    <w:rsid w:val="00FA5B78"/>
    <w:pPr>
      <w:spacing w:after="40"/>
      <w:ind w:firstLine="567"/>
      <w:jc w:val="both"/>
    </w:pPr>
    <w:rPr>
      <w:color w:val="000000"/>
      <w:lang w:eastAsia="en-US"/>
    </w:rPr>
  </w:style>
  <w:style w:type="paragraph" w:styleId="22">
    <w:name w:val="List Bullet 2"/>
    <w:basedOn w:val="a5"/>
    <w:autoRedefine/>
    <w:rsid w:val="00FA5B78"/>
    <w:pPr>
      <w:spacing w:before="60" w:line="360" w:lineRule="auto"/>
      <w:ind w:firstLine="709"/>
      <w:jc w:val="both"/>
    </w:pPr>
    <w:rPr>
      <w:rFonts w:ascii="Arial" w:hAnsi="Arial"/>
      <w:noProof/>
      <w:lang w:eastAsia="en-US"/>
    </w:rPr>
  </w:style>
  <w:style w:type="character" w:customStyle="1" w:styleId="10">
    <w:name w:val="Заголовок 1 Знак"/>
    <w:aliases w:val="H1 Знак,Глава 1 Знак,1 + First line:  0 cm + Left:  1 Знак,57 cm Знак,First line:  0 cm... Знак,Heading 1 Знак"/>
    <w:basedOn w:val="a6"/>
    <w:link w:val="1"/>
    <w:uiPriority w:val="9"/>
    <w:rsid w:val="0051429D"/>
    <w:rPr>
      <w:rFonts w:cs="Arial"/>
      <w:b/>
      <w:bCs/>
      <w:caps/>
      <w:kern w:val="32"/>
      <w:sz w:val="24"/>
      <w:szCs w:val="32"/>
    </w:rPr>
  </w:style>
  <w:style w:type="paragraph" w:customStyle="1" w:styleId="a2">
    <w:name w:val="Элемент списока"/>
    <w:basedOn w:val="a5"/>
    <w:autoRedefine/>
    <w:rsid w:val="002E3DEB"/>
    <w:pPr>
      <w:numPr>
        <w:numId w:val="3"/>
      </w:numPr>
      <w:spacing w:before="120" w:after="60" w:line="360" w:lineRule="auto"/>
      <w:jc w:val="both"/>
    </w:pPr>
    <w:rPr>
      <w:rFonts w:ascii="Arial" w:hAnsi="Arial"/>
      <w:szCs w:val="20"/>
    </w:rPr>
  </w:style>
  <w:style w:type="paragraph" w:customStyle="1" w:styleId="af3">
    <w:name w:val="Пункт"/>
    <w:basedOn w:val="a5"/>
    <w:link w:val="12"/>
    <w:uiPriority w:val="99"/>
    <w:rsid w:val="003513B7"/>
    <w:pPr>
      <w:tabs>
        <w:tab w:val="num" w:pos="2574"/>
      </w:tabs>
      <w:spacing w:line="360" w:lineRule="auto"/>
      <w:ind w:left="1260" w:firstLine="180"/>
      <w:jc w:val="both"/>
    </w:pPr>
    <w:rPr>
      <w:snapToGrid w:val="0"/>
      <w:sz w:val="28"/>
      <w:szCs w:val="20"/>
    </w:rPr>
  </w:style>
  <w:style w:type="paragraph" w:customStyle="1" w:styleId="af4">
    <w:name w:val="Подпункт"/>
    <w:basedOn w:val="af3"/>
    <w:rsid w:val="003513B7"/>
    <w:pPr>
      <w:tabs>
        <w:tab w:val="clear" w:pos="2574"/>
        <w:tab w:val="num" w:pos="1314"/>
      </w:tabs>
      <w:ind w:left="180" w:firstLine="0"/>
    </w:pPr>
  </w:style>
  <w:style w:type="paragraph" w:customStyle="1" w:styleId="a3">
    <w:name w:val="Подподпункт"/>
    <w:basedOn w:val="af4"/>
    <w:rsid w:val="003513B7"/>
    <w:pPr>
      <w:numPr>
        <w:numId w:val="4"/>
      </w:numPr>
    </w:pPr>
  </w:style>
  <w:style w:type="paragraph" w:customStyle="1" w:styleId="StyleBodyTextJustifiedBefore5ptAfter5ptKernat1">
    <w:name w:val="Style Body Text + Justified Before:  5 pt After:  5 pt Kern at 1..."/>
    <w:basedOn w:val="af5"/>
    <w:rsid w:val="006578C2"/>
    <w:pPr>
      <w:numPr>
        <w:numId w:val="5"/>
      </w:numPr>
      <w:spacing w:before="100" w:after="100"/>
      <w:jc w:val="both"/>
    </w:pPr>
    <w:rPr>
      <w:kern w:val="28"/>
      <w:szCs w:val="20"/>
    </w:rPr>
  </w:style>
  <w:style w:type="paragraph" w:styleId="af5">
    <w:name w:val="Body Text"/>
    <w:basedOn w:val="a5"/>
    <w:rsid w:val="006578C2"/>
    <w:pPr>
      <w:spacing w:after="120"/>
    </w:pPr>
  </w:style>
  <w:style w:type="character" w:styleId="af6">
    <w:name w:val="annotation reference"/>
    <w:basedOn w:val="a6"/>
    <w:semiHidden/>
    <w:rsid w:val="003D330D"/>
    <w:rPr>
      <w:sz w:val="16"/>
      <w:szCs w:val="16"/>
    </w:rPr>
  </w:style>
  <w:style w:type="paragraph" w:styleId="af7">
    <w:name w:val="annotation text"/>
    <w:basedOn w:val="a5"/>
    <w:semiHidden/>
    <w:rsid w:val="003D330D"/>
    <w:rPr>
      <w:sz w:val="20"/>
      <w:szCs w:val="20"/>
    </w:rPr>
  </w:style>
  <w:style w:type="paragraph" w:styleId="af8">
    <w:name w:val="annotation subject"/>
    <w:basedOn w:val="af7"/>
    <w:next w:val="af7"/>
    <w:semiHidden/>
    <w:rsid w:val="003D330D"/>
    <w:rPr>
      <w:b/>
      <w:bCs/>
    </w:rPr>
  </w:style>
  <w:style w:type="paragraph" w:customStyle="1" w:styleId="ul3">
    <w:name w:val="ul3"/>
    <w:basedOn w:val="a5"/>
    <w:rsid w:val="008D578F"/>
    <w:pPr>
      <w:spacing w:line="360" w:lineRule="auto"/>
      <w:jc w:val="both"/>
    </w:pPr>
    <w:rPr>
      <w:rFonts w:ascii="Arial" w:hAnsi="Arial"/>
      <w:noProof/>
      <w:szCs w:val="20"/>
      <w:lang w:eastAsia="en-US"/>
    </w:rPr>
  </w:style>
  <w:style w:type="paragraph" w:customStyle="1" w:styleId="ul">
    <w:name w:val="ul"/>
    <w:basedOn w:val="a5"/>
    <w:link w:val="ul0"/>
    <w:rsid w:val="008D578F"/>
    <w:pPr>
      <w:spacing w:line="360" w:lineRule="auto"/>
      <w:jc w:val="both"/>
    </w:pPr>
    <w:rPr>
      <w:rFonts w:ascii="Arial" w:hAnsi="Arial"/>
      <w:szCs w:val="20"/>
      <w:lang w:eastAsia="en-US"/>
    </w:rPr>
  </w:style>
  <w:style w:type="numbering" w:customStyle="1" w:styleId="a1">
    <w:name w:val="Стиль маркированный"/>
    <w:basedOn w:val="a8"/>
    <w:rsid w:val="008D578F"/>
    <w:pPr>
      <w:numPr>
        <w:numId w:val="6"/>
      </w:numPr>
    </w:pPr>
  </w:style>
  <w:style w:type="character" w:customStyle="1" w:styleId="content">
    <w:name w:val="content"/>
    <w:basedOn w:val="a6"/>
    <w:rsid w:val="008D578F"/>
  </w:style>
  <w:style w:type="character" w:customStyle="1" w:styleId="ul0">
    <w:name w:val="ul Знак"/>
    <w:basedOn w:val="a6"/>
    <w:link w:val="ul"/>
    <w:rsid w:val="008D578F"/>
    <w:rPr>
      <w:rFonts w:ascii="Arial" w:hAnsi="Arial"/>
      <w:sz w:val="24"/>
      <w:lang w:val="ru-RU" w:eastAsia="en-US" w:bidi="ar-SA"/>
    </w:rPr>
  </w:style>
  <w:style w:type="paragraph" w:styleId="af9">
    <w:name w:val="footnote text"/>
    <w:basedOn w:val="a5"/>
    <w:semiHidden/>
    <w:rsid w:val="00693506"/>
    <w:rPr>
      <w:sz w:val="20"/>
      <w:szCs w:val="20"/>
    </w:rPr>
  </w:style>
  <w:style w:type="character" w:styleId="afa">
    <w:name w:val="footnote reference"/>
    <w:basedOn w:val="a6"/>
    <w:semiHidden/>
    <w:rsid w:val="00693506"/>
    <w:rPr>
      <w:vertAlign w:val="superscript"/>
    </w:rPr>
  </w:style>
  <w:style w:type="paragraph" w:styleId="afb">
    <w:name w:val="List Paragraph"/>
    <w:basedOn w:val="a5"/>
    <w:uiPriority w:val="34"/>
    <w:qFormat/>
    <w:rsid w:val="008F5709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fc">
    <w:name w:val="Revision"/>
    <w:hidden/>
    <w:uiPriority w:val="99"/>
    <w:semiHidden/>
    <w:rsid w:val="00986F8A"/>
    <w:rPr>
      <w:sz w:val="24"/>
      <w:szCs w:val="24"/>
    </w:rPr>
  </w:style>
  <w:style w:type="character" w:styleId="afd">
    <w:name w:val="Strong"/>
    <w:basedOn w:val="a6"/>
    <w:uiPriority w:val="99"/>
    <w:qFormat/>
    <w:rsid w:val="00DD2CB5"/>
    <w:rPr>
      <w:b/>
      <w:bCs/>
    </w:rPr>
  </w:style>
  <w:style w:type="character" w:customStyle="1" w:styleId="defaultlabelstyle1">
    <w:name w:val="defaultlabelstyle1"/>
    <w:basedOn w:val="a6"/>
    <w:rsid w:val="00DA71C0"/>
    <w:rPr>
      <w:rFonts w:ascii="Trebuchet MS" w:hAnsi="Trebuchet MS" w:hint="default"/>
      <w:color w:val="000000"/>
    </w:rPr>
  </w:style>
  <w:style w:type="paragraph" w:customStyle="1" w:styleId="13">
    <w:name w:val="Знак1"/>
    <w:basedOn w:val="a5"/>
    <w:rsid w:val="009F66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Bullet"/>
    <w:basedOn w:val="a5"/>
    <w:rsid w:val="00BA57F2"/>
    <w:pPr>
      <w:numPr>
        <w:numId w:val="8"/>
      </w:numPr>
      <w:contextualSpacing/>
    </w:pPr>
  </w:style>
  <w:style w:type="paragraph" w:customStyle="1" w:styleId="a0">
    <w:name w:val="Перечисление"/>
    <w:basedOn w:val="a5"/>
    <w:link w:val="afe"/>
    <w:rsid w:val="00BA57F2"/>
    <w:pPr>
      <w:numPr>
        <w:numId w:val="9"/>
      </w:numPr>
      <w:tabs>
        <w:tab w:val="left" w:pos="1134"/>
      </w:tabs>
      <w:spacing w:line="360" w:lineRule="auto"/>
      <w:jc w:val="both"/>
    </w:pPr>
  </w:style>
  <w:style w:type="character" w:customStyle="1" w:styleId="afe">
    <w:name w:val="Перечисление Знак"/>
    <w:basedOn w:val="a6"/>
    <w:link w:val="a0"/>
    <w:locked/>
    <w:rsid w:val="001A7175"/>
    <w:rPr>
      <w:sz w:val="24"/>
      <w:szCs w:val="24"/>
    </w:rPr>
  </w:style>
  <w:style w:type="character" w:customStyle="1" w:styleId="12">
    <w:name w:val="Пункт Знак1"/>
    <w:basedOn w:val="a6"/>
    <w:link w:val="af3"/>
    <w:uiPriority w:val="99"/>
    <w:locked/>
    <w:rsid w:val="002F4065"/>
    <w:rPr>
      <w:snapToGrid w:val="0"/>
      <w:sz w:val="28"/>
    </w:rPr>
  </w:style>
  <w:style w:type="character" w:customStyle="1" w:styleId="40">
    <w:name w:val="Заголовок 4 Знак"/>
    <w:aliases w:val="Заголовок 4 (Приложение) Знак,Heading 4 Знак"/>
    <w:basedOn w:val="a6"/>
    <w:link w:val="4"/>
    <w:uiPriority w:val="9"/>
    <w:locked/>
    <w:rsid w:val="00F67AEB"/>
    <w:rPr>
      <w:bCs/>
      <w:sz w:val="24"/>
      <w:szCs w:val="28"/>
    </w:rPr>
  </w:style>
  <w:style w:type="character" w:customStyle="1" w:styleId="50">
    <w:name w:val="Заголовок 5 Знак"/>
    <w:aliases w:val="Block Label Знак,Heading 5 Знак"/>
    <w:basedOn w:val="a6"/>
    <w:link w:val="5"/>
    <w:uiPriority w:val="9"/>
    <w:locked/>
    <w:rsid w:val="00F67AEB"/>
    <w:rPr>
      <w:sz w:val="24"/>
      <w:szCs w:val="24"/>
    </w:rPr>
  </w:style>
  <w:style w:type="character" w:customStyle="1" w:styleId="30">
    <w:name w:val="Заголовок 3 Знак"/>
    <w:aliases w:val="3 Знак,Heading 3 Знак"/>
    <w:basedOn w:val="a6"/>
    <w:link w:val="3"/>
    <w:uiPriority w:val="9"/>
    <w:locked/>
    <w:rsid w:val="00341438"/>
    <w:rPr>
      <w:sz w:val="24"/>
    </w:rPr>
  </w:style>
  <w:style w:type="character" w:customStyle="1" w:styleId="Heading4Char">
    <w:name w:val="Heading 4 Char"/>
    <w:aliases w:val="Заголовок 4 (Приложение) Char"/>
    <w:basedOn w:val="a6"/>
    <w:uiPriority w:val="9"/>
    <w:locked/>
    <w:rsid w:val="0062351C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D457C4"/>
    <w:rPr>
      <w:sz w:val="24"/>
      <w:szCs w:val="24"/>
    </w:rPr>
  </w:style>
  <w:style w:type="paragraph" w:styleId="1">
    <w:name w:val="heading 1"/>
    <w:aliases w:val="H1,Глава 1,1 + First line:  0 cm + Left:  1,57 cm,First line:  0 cm...,Heading 1"/>
    <w:basedOn w:val="a5"/>
    <w:next w:val="a5"/>
    <w:link w:val="10"/>
    <w:uiPriority w:val="9"/>
    <w:qFormat/>
    <w:rsid w:val="00144860"/>
    <w:pPr>
      <w:keepNext/>
      <w:numPr>
        <w:numId w:val="2"/>
      </w:numPr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aliases w:val="Заголовок 2 Знак,Раздел 2,2,H2 + Justified,Left:  0,32 cm,First line:  1,9 cm,Rig......,Heading 2"/>
    <w:basedOn w:val="a5"/>
    <w:next w:val="a5"/>
    <w:uiPriority w:val="9"/>
    <w:qFormat/>
    <w:rsid w:val="00510925"/>
    <w:pPr>
      <w:keepNext/>
      <w:numPr>
        <w:ilvl w:val="1"/>
        <w:numId w:val="2"/>
      </w:numPr>
      <w:spacing w:before="240"/>
      <w:outlineLvl w:val="1"/>
    </w:pPr>
    <w:rPr>
      <w:caps/>
      <w:szCs w:val="20"/>
    </w:rPr>
  </w:style>
  <w:style w:type="paragraph" w:styleId="3">
    <w:name w:val="heading 3"/>
    <w:aliases w:val="3,Heading 3"/>
    <w:basedOn w:val="a5"/>
    <w:next w:val="a5"/>
    <w:link w:val="30"/>
    <w:uiPriority w:val="9"/>
    <w:qFormat/>
    <w:rsid w:val="00C94818"/>
    <w:pPr>
      <w:numPr>
        <w:ilvl w:val="2"/>
        <w:numId w:val="2"/>
      </w:numPr>
      <w:spacing w:before="120"/>
      <w:jc w:val="both"/>
      <w:outlineLvl w:val="2"/>
    </w:pPr>
    <w:rPr>
      <w:szCs w:val="20"/>
    </w:rPr>
  </w:style>
  <w:style w:type="paragraph" w:styleId="4">
    <w:name w:val="heading 4"/>
    <w:aliases w:val="Заголовок 4 (Приложение),Heading 4"/>
    <w:basedOn w:val="a5"/>
    <w:next w:val="a5"/>
    <w:link w:val="40"/>
    <w:uiPriority w:val="9"/>
    <w:qFormat/>
    <w:rsid w:val="00C94818"/>
    <w:pPr>
      <w:numPr>
        <w:ilvl w:val="3"/>
        <w:numId w:val="2"/>
      </w:numPr>
      <w:spacing w:before="120"/>
      <w:jc w:val="both"/>
      <w:outlineLvl w:val="3"/>
    </w:pPr>
    <w:rPr>
      <w:bCs/>
      <w:szCs w:val="28"/>
    </w:rPr>
  </w:style>
  <w:style w:type="paragraph" w:styleId="5">
    <w:name w:val="heading 5"/>
    <w:aliases w:val="Block Label,Heading 5"/>
    <w:basedOn w:val="a5"/>
    <w:next w:val="a5"/>
    <w:link w:val="50"/>
    <w:uiPriority w:val="9"/>
    <w:qFormat/>
    <w:rsid w:val="00C94818"/>
    <w:pPr>
      <w:numPr>
        <w:ilvl w:val="4"/>
        <w:numId w:val="2"/>
      </w:numPr>
      <w:jc w:val="both"/>
      <w:outlineLvl w:val="4"/>
    </w:pPr>
  </w:style>
  <w:style w:type="paragraph" w:styleId="6">
    <w:name w:val="heading 6"/>
    <w:basedOn w:val="a5"/>
    <w:next w:val="a5"/>
    <w:qFormat/>
    <w:rsid w:val="00245944"/>
    <w:pPr>
      <w:keepNext/>
      <w:outlineLvl w:val="5"/>
    </w:pPr>
    <w:rPr>
      <w:bCs/>
    </w:rPr>
  </w:style>
  <w:style w:type="paragraph" w:styleId="7">
    <w:name w:val="heading 7"/>
    <w:basedOn w:val="a5"/>
    <w:next w:val="a5"/>
    <w:qFormat/>
    <w:rsid w:val="00BE6627"/>
    <w:pPr>
      <w:spacing w:before="240" w:after="60"/>
      <w:outlineLvl w:val="6"/>
    </w:pPr>
  </w:style>
  <w:style w:type="paragraph" w:styleId="8">
    <w:name w:val="heading 8"/>
    <w:basedOn w:val="a5"/>
    <w:next w:val="a5"/>
    <w:qFormat/>
    <w:rsid w:val="00BE6627"/>
    <w:pPr>
      <w:keepNext/>
      <w:jc w:val="center"/>
      <w:outlineLvl w:val="7"/>
    </w:pPr>
    <w:rPr>
      <w:rFonts w:ascii="CyrillicBrush" w:hAnsi="CyrillicBrush"/>
      <w:i/>
      <w:iCs/>
      <w:sz w:val="22"/>
    </w:rPr>
  </w:style>
  <w:style w:type="paragraph" w:styleId="9">
    <w:name w:val="heading 9"/>
    <w:basedOn w:val="a5"/>
    <w:next w:val="a5"/>
    <w:qFormat/>
    <w:rsid w:val="00BE6627"/>
    <w:pPr>
      <w:keepNext/>
      <w:jc w:val="center"/>
      <w:outlineLvl w:val="8"/>
    </w:pPr>
    <w:rPr>
      <w:rFonts w:ascii="Pushkin" w:hAnsi="Pushkin"/>
      <w:b/>
      <w:bCs/>
      <w:i/>
      <w:iCs/>
      <w:sz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ody Text Indent"/>
    <w:basedOn w:val="a5"/>
    <w:rsid w:val="00BE6627"/>
    <w:pPr>
      <w:ind w:firstLine="709"/>
    </w:pPr>
  </w:style>
  <w:style w:type="paragraph" w:styleId="31">
    <w:name w:val="toc 3"/>
    <w:basedOn w:val="a5"/>
    <w:next w:val="a5"/>
    <w:autoRedefine/>
    <w:semiHidden/>
    <w:rsid w:val="00BE6627"/>
    <w:pPr>
      <w:ind w:left="480"/>
    </w:pPr>
    <w:rPr>
      <w:i/>
      <w:iCs/>
    </w:rPr>
  </w:style>
  <w:style w:type="paragraph" w:styleId="aa">
    <w:name w:val="header"/>
    <w:basedOn w:val="a5"/>
    <w:rsid w:val="00BE6627"/>
    <w:pPr>
      <w:tabs>
        <w:tab w:val="center" w:pos="4677"/>
        <w:tab w:val="right" w:pos="9355"/>
      </w:tabs>
    </w:pPr>
  </w:style>
  <w:style w:type="paragraph" w:styleId="ab">
    <w:name w:val="footer"/>
    <w:basedOn w:val="a5"/>
    <w:rsid w:val="00BE6627"/>
    <w:pPr>
      <w:tabs>
        <w:tab w:val="center" w:pos="4677"/>
        <w:tab w:val="right" w:pos="9355"/>
      </w:tabs>
    </w:pPr>
  </w:style>
  <w:style w:type="paragraph" w:styleId="11">
    <w:name w:val="toc 1"/>
    <w:basedOn w:val="a5"/>
    <w:next w:val="a5"/>
    <w:autoRedefine/>
    <w:uiPriority w:val="39"/>
    <w:rsid w:val="00BE6627"/>
    <w:pPr>
      <w:spacing w:before="120" w:after="120"/>
    </w:pPr>
    <w:rPr>
      <w:b/>
      <w:bCs/>
      <w:caps/>
    </w:rPr>
  </w:style>
  <w:style w:type="paragraph" w:styleId="21">
    <w:name w:val="toc 2"/>
    <w:basedOn w:val="a5"/>
    <w:next w:val="a5"/>
    <w:autoRedefine/>
    <w:uiPriority w:val="39"/>
    <w:rsid w:val="00BE6627"/>
    <w:pPr>
      <w:ind w:left="240"/>
    </w:pPr>
    <w:rPr>
      <w:smallCaps/>
    </w:rPr>
  </w:style>
  <w:style w:type="paragraph" w:styleId="41">
    <w:name w:val="toc 4"/>
    <w:basedOn w:val="a5"/>
    <w:next w:val="a5"/>
    <w:autoRedefine/>
    <w:semiHidden/>
    <w:rsid w:val="00BE6627"/>
    <w:pPr>
      <w:ind w:left="720"/>
    </w:pPr>
    <w:rPr>
      <w:szCs w:val="21"/>
    </w:rPr>
  </w:style>
  <w:style w:type="paragraph" w:styleId="51">
    <w:name w:val="toc 5"/>
    <w:basedOn w:val="a5"/>
    <w:next w:val="a5"/>
    <w:autoRedefine/>
    <w:semiHidden/>
    <w:rsid w:val="00BE6627"/>
    <w:pPr>
      <w:ind w:left="960"/>
    </w:pPr>
    <w:rPr>
      <w:szCs w:val="21"/>
    </w:rPr>
  </w:style>
  <w:style w:type="paragraph" w:styleId="60">
    <w:name w:val="toc 6"/>
    <w:basedOn w:val="a5"/>
    <w:next w:val="a5"/>
    <w:autoRedefine/>
    <w:semiHidden/>
    <w:rsid w:val="00BE6627"/>
    <w:pPr>
      <w:ind w:left="1200"/>
    </w:pPr>
    <w:rPr>
      <w:szCs w:val="21"/>
    </w:rPr>
  </w:style>
  <w:style w:type="paragraph" w:styleId="70">
    <w:name w:val="toc 7"/>
    <w:basedOn w:val="a5"/>
    <w:next w:val="a5"/>
    <w:autoRedefine/>
    <w:semiHidden/>
    <w:rsid w:val="00BE6627"/>
    <w:pPr>
      <w:ind w:left="1440"/>
    </w:pPr>
    <w:rPr>
      <w:szCs w:val="21"/>
    </w:rPr>
  </w:style>
  <w:style w:type="paragraph" w:styleId="80">
    <w:name w:val="toc 8"/>
    <w:basedOn w:val="a5"/>
    <w:next w:val="a5"/>
    <w:autoRedefine/>
    <w:semiHidden/>
    <w:rsid w:val="00BE6627"/>
    <w:pPr>
      <w:ind w:left="1680"/>
    </w:pPr>
    <w:rPr>
      <w:szCs w:val="21"/>
    </w:rPr>
  </w:style>
  <w:style w:type="paragraph" w:styleId="90">
    <w:name w:val="toc 9"/>
    <w:basedOn w:val="a5"/>
    <w:next w:val="a5"/>
    <w:autoRedefine/>
    <w:semiHidden/>
    <w:rsid w:val="00BE6627"/>
    <w:pPr>
      <w:ind w:left="1920"/>
    </w:pPr>
    <w:rPr>
      <w:szCs w:val="21"/>
    </w:rPr>
  </w:style>
  <w:style w:type="character" w:styleId="ac">
    <w:name w:val="Hyperlink"/>
    <w:basedOn w:val="a6"/>
    <w:uiPriority w:val="99"/>
    <w:rsid w:val="00BE6627"/>
    <w:rPr>
      <w:color w:val="0000FF"/>
      <w:u w:val="single"/>
    </w:rPr>
  </w:style>
  <w:style w:type="character" w:styleId="ad">
    <w:name w:val="FollowedHyperlink"/>
    <w:basedOn w:val="a6"/>
    <w:rsid w:val="00BE6627"/>
    <w:rPr>
      <w:color w:val="800080"/>
      <w:u w:val="single"/>
    </w:rPr>
  </w:style>
  <w:style w:type="paragraph" w:styleId="ae">
    <w:name w:val="Title"/>
    <w:basedOn w:val="a5"/>
    <w:qFormat/>
    <w:rsid w:val="00BE6627"/>
    <w:pPr>
      <w:jc w:val="center"/>
    </w:pPr>
    <w:rPr>
      <w:b/>
      <w:bCs/>
      <w:caps/>
      <w:sz w:val="32"/>
    </w:rPr>
  </w:style>
  <w:style w:type="paragraph" w:styleId="32">
    <w:name w:val="Body Text 3"/>
    <w:basedOn w:val="a5"/>
    <w:rsid w:val="002A6262"/>
    <w:pPr>
      <w:spacing w:after="120"/>
    </w:pPr>
    <w:rPr>
      <w:sz w:val="16"/>
      <w:szCs w:val="16"/>
    </w:rPr>
  </w:style>
  <w:style w:type="paragraph" w:styleId="20">
    <w:name w:val="Body Text 2"/>
    <w:basedOn w:val="af"/>
    <w:rsid w:val="00260E9F"/>
    <w:pPr>
      <w:numPr>
        <w:numId w:val="1"/>
      </w:numPr>
      <w:jc w:val="both"/>
    </w:pPr>
    <w:rPr>
      <w:sz w:val="22"/>
    </w:rPr>
  </w:style>
  <w:style w:type="paragraph" w:customStyle="1" w:styleId="a4">
    <w:name w:val="Текст документа"/>
    <w:basedOn w:val="a5"/>
    <w:autoRedefine/>
    <w:rsid w:val="002D79EC"/>
    <w:pPr>
      <w:numPr>
        <w:ilvl w:val="1"/>
        <w:numId w:val="13"/>
      </w:numPr>
      <w:spacing w:after="60"/>
      <w:jc w:val="both"/>
    </w:pPr>
  </w:style>
  <w:style w:type="paragraph" w:styleId="af">
    <w:name w:val="List Number"/>
    <w:basedOn w:val="a5"/>
    <w:rsid w:val="009B689D"/>
  </w:style>
  <w:style w:type="table" w:styleId="af0">
    <w:name w:val="Table Grid"/>
    <w:basedOn w:val="a7"/>
    <w:uiPriority w:val="59"/>
    <w:rsid w:val="0020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caption"/>
    <w:basedOn w:val="a5"/>
    <w:next w:val="a5"/>
    <w:qFormat/>
    <w:rsid w:val="003709DD"/>
    <w:rPr>
      <w:b/>
      <w:bCs/>
      <w:sz w:val="20"/>
      <w:szCs w:val="20"/>
    </w:rPr>
  </w:style>
  <w:style w:type="paragraph" w:styleId="af2">
    <w:name w:val="Balloon Text"/>
    <w:basedOn w:val="a5"/>
    <w:semiHidden/>
    <w:rsid w:val="00640D24"/>
    <w:rPr>
      <w:rFonts w:ascii="Tahoma" w:hAnsi="Tahoma" w:cs="Tahoma"/>
      <w:sz w:val="16"/>
      <w:szCs w:val="16"/>
    </w:rPr>
  </w:style>
  <w:style w:type="paragraph" w:customStyle="1" w:styleId="E">
    <w:name w:val="E_основной"/>
    <w:basedOn w:val="a5"/>
    <w:rsid w:val="00FA5B78"/>
    <w:pPr>
      <w:spacing w:after="40"/>
      <w:ind w:firstLine="567"/>
      <w:jc w:val="both"/>
    </w:pPr>
    <w:rPr>
      <w:color w:val="000000"/>
      <w:lang w:eastAsia="en-US"/>
    </w:rPr>
  </w:style>
  <w:style w:type="paragraph" w:styleId="22">
    <w:name w:val="List Bullet 2"/>
    <w:basedOn w:val="a5"/>
    <w:autoRedefine/>
    <w:rsid w:val="00FA5B78"/>
    <w:pPr>
      <w:spacing w:before="60" w:line="360" w:lineRule="auto"/>
      <w:ind w:firstLine="709"/>
      <w:jc w:val="both"/>
    </w:pPr>
    <w:rPr>
      <w:rFonts w:ascii="Arial" w:hAnsi="Arial"/>
      <w:noProof/>
      <w:lang w:eastAsia="en-US"/>
    </w:rPr>
  </w:style>
  <w:style w:type="character" w:customStyle="1" w:styleId="10">
    <w:name w:val="Заголовок 1 Знак"/>
    <w:aliases w:val="H1 Знак,Глава 1 Знак,1 + First line:  0 cm + Left:  1 Знак,57 cm Знак,First line:  0 cm... Знак,Heading 1 Знак"/>
    <w:basedOn w:val="a6"/>
    <w:link w:val="1"/>
    <w:uiPriority w:val="9"/>
    <w:rsid w:val="0051429D"/>
    <w:rPr>
      <w:rFonts w:cs="Arial"/>
      <w:b/>
      <w:bCs/>
      <w:caps/>
      <w:kern w:val="32"/>
      <w:sz w:val="24"/>
      <w:szCs w:val="32"/>
    </w:rPr>
  </w:style>
  <w:style w:type="paragraph" w:customStyle="1" w:styleId="a2">
    <w:name w:val="Элемент списока"/>
    <w:basedOn w:val="a5"/>
    <w:autoRedefine/>
    <w:rsid w:val="002E3DEB"/>
    <w:pPr>
      <w:numPr>
        <w:numId w:val="3"/>
      </w:numPr>
      <w:spacing w:before="120" w:after="60" w:line="360" w:lineRule="auto"/>
      <w:jc w:val="both"/>
    </w:pPr>
    <w:rPr>
      <w:rFonts w:ascii="Arial" w:hAnsi="Arial"/>
      <w:szCs w:val="20"/>
    </w:rPr>
  </w:style>
  <w:style w:type="paragraph" w:customStyle="1" w:styleId="af3">
    <w:name w:val="Пункт"/>
    <w:basedOn w:val="a5"/>
    <w:link w:val="12"/>
    <w:uiPriority w:val="99"/>
    <w:rsid w:val="003513B7"/>
    <w:pPr>
      <w:tabs>
        <w:tab w:val="num" w:pos="2574"/>
      </w:tabs>
      <w:spacing w:line="360" w:lineRule="auto"/>
      <w:ind w:left="1260" w:firstLine="180"/>
      <w:jc w:val="both"/>
    </w:pPr>
    <w:rPr>
      <w:snapToGrid w:val="0"/>
      <w:sz w:val="28"/>
      <w:szCs w:val="20"/>
    </w:rPr>
  </w:style>
  <w:style w:type="paragraph" w:customStyle="1" w:styleId="af4">
    <w:name w:val="Подпункт"/>
    <w:basedOn w:val="af3"/>
    <w:rsid w:val="003513B7"/>
    <w:pPr>
      <w:tabs>
        <w:tab w:val="clear" w:pos="2574"/>
        <w:tab w:val="num" w:pos="1314"/>
      </w:tabs>
      <w:ind w:left="180" w:firstLine="0"/>
    </w:pPr>
  </w:style>
  <w:style w:type="paragraph" w:customStyle="1" w:styleId="a3">
    <w:name w:val="Подподпункт"/>
    <w:basedOn w:val="af4"/>
    <w:rsid w:val="003513B7"/>
    <w:pPr>
      <w:numPr>
        <w:numId w:val="4"/>
      </w:numPr>
    </w:pPr>
  </w:style>
  <w:style w:type="paragraph" w:customStyle="1" w:styleId="StyleBodyTextJustifiedBefore5ptAfter5ptKernat1">
    <w:name w:val="Style Body Text + Justified Before:  5 pt After:  5 pt Kern at 1..."/>
    <w:basedOn w:val="af5"/>
    <w:rsid w:val="006578C2"/>
    <w:pPr>
      <w:numPr>
        <w:numId w:val="5"/>
      </w:numPr>
      <w:spacing w:before="100" w:after="100"/>
      <w:jc w:val="both"/>
    </w:pPr>
    <w:rPr>
      <w:kern w:val="28"/>
      <w:szCs w:val="20"/>
    </w:rPr>
  </w:style>
  <w:style w:type="paragraph" w:styleId="af5">
    <w:name w:val="Body Text"/>
    <w:basedOn w:val="a5"/>
    <w:rsid w:val="006578C2"/>
    <w:pPr>
      <w:spacing w:after="120"/>
    </w:pPr>
  </w:style>
  <w:style w:type="character" w:styleId="af6">
    <w:name w:val="annotation reference"/>
    <w:basedOn w:val="a6"/>
    <w:semiHidden/>
    <w:rsid w:val="003D330D"/>
    <w:rPr>
      <w:sz w:val="16"/>
      <w:szCs w:val="16"/>
    </w:rPr>
  </w:style>
  <w:style w:type="paragraph" w:styleId="af7">
    <w:name w:val="annotation text"/>
    <w:basedOn w:val="a5"/>
    <w:semiHidden/>
    <w:rsid w:val="003D330D"/>
    <w:rPr>
      <w:sz w:val="20"/>
      <w:szCs w:val="20"/>
    </w:rPr>
  </w:style>
  <w:style w:type="paragraph" w:styleId="af8">
    <w:name w:val="annotation subject"/>
    <w:basedOn w:val="af7"/>
    <w:next w:val="af7"/>
    <w:semiHidden/>
    <w:rsid w:val="003D330D"/>
    <w:rPr>
      <w:b/>
      <w:bCs/>
    </w:rPr>
  </w:style>
  <w:style w:type="paragraph" w:customStyle="1" w:styleId="ul3">
    <w:name w:val="ul3"/>
    <w:basedOn w:val="a5"/>
    <w:rsid w:val="008D578F"/>
    <w:pPr>
      <w:spacing w:line="360" w:lineRule="auto"/>
      <w:jc w:val="both"/>
    </w:pPr>
    <w:rPr>
      <w:rFonts w:ascii="Arial" w:hAnsi="Arial"/>
      <w:noProof/>
      <w:szCs w:val="20"/>
      <w:lang w:eastAsia="en-US"/>
    </w:rPr>
  </w:style>
  <w:style w:type="paragraph" w:customStyle="1" w:styleId="ul">
    <w:name w:val="ul"/>
    <w:basedOn w:val="a5"/>
    <w:link w:val="ul0"/>
    <w:rsid w:val="008D578F"/>
    <w:pPr>
      <w:spacing w:line="360" w:lineRule="auto"/>
      <w:jc w:val="both"/>
    </w:pPr>
    <w:rPr>
      <w:rFonts w:ascii="Arial" w:hAnsi="Arial"/>
      <w:szCs w:val="20"/>
      <w:lang w:eastAsia="en-US"/>
    </w:rPr>
  </w:style>
  <w:style w:type="numbering" w:customStyle="1" w:styleId="a1">
    <w:name w:val="Стиль маркированный"/>
    <w:basedOn w:val="a8"/>
    <w:rsid w:val="008D578F"/>
    <w:pPr>
      <w:numPr>
        <w:numId w:val="6"/>
      </w:numPr>
    </w:pPr>
  </w:style>
  <w:style w:type="character" w:customStyle="1" w:styleId="content">
    <w:name w:val="content"/>
    <w:basedOn w:val="a6"/>
    <w:rsid w:val="008D578F"/>
  </w:style>
  <w:style w:type="character" w:customStyle="1" w:styleId="ul0">
    <w:name w:val="ul Знак"/>
    <w:basedOn w:val="a6"/>
    <w:link w:val="ul"/>
    <w:rsid w:val="008D578F"/>
    <w:rPr>
      <w:rFonts w:ascii="Arial" w:hAnsi="Arial"/>
      <w:sz w:val="24"/>
      <w:lang w:val="ru-RU" w:eastAsia="en-US" w:bidi="ar-SA"/>
    </w:rPr>
  </w:style>
  <w:style w:type="paragraph" w:styleId="af9">
    <w:name w:val="footnote text"/>
    <w:basedOn w:val="a5"/>
    <w:semiHidden/>
    <w:rsid w:val="00693506"/>
    <w:rPr>
      <w:sz w:val="20"/>
      <w:szCs w:val="20"/>
    </w:rPr>
  </w:style>
  <w:style w:type="character" w:styleId="afa">
    <w:name w:val="footnote reference"/>
    <w:basedOn w:val="a6"/>
    <w:semiHidden/>
    <w:rsid w:val="00693506"/>
    <w:rPr>
      <w:vertAlign w:val="superscript"/>
    </w:rPr>
  </w:style>
  <w:style w:type="paragraph" w:styleId="afb">
    <w:name w:val="List Paragraph"/>
    <w:basedOn w:val="a5"/>
    <w:uiPriority w:val="34"/>
    <w:qFormat/>
    <w:rsid w:val="008F5709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fc">
    <w:name w:val="Revision"/>
    <w:hidden/>
    <w:uiPriority w:val="99"/>
    <w:semiHidden/>
    <w:rsid w:val="00986F8A"/>
    <w:rPr>
      <w:sz w:val="24"/>
      <w:szCs w:val="24"/>
    </w:rPr>
  </w:style>
  <w:style w:type="character" w:styleId="afd">
    <w:name w:val="Strong"/>
    <w:basedOn w:val="a6"/>
    <w:uiPriority w:val="99"/>
    <w:qFormat/>
    <w:rsid w:val="00DD2CB5"/>
    <w:rPr>
      <w:b/>
      <w:bCs/>
    </w:rPr>
  </w:style>
  <w:style w:type="character" w:customStyle="1" w:styleId="defaultlabelstyle1">
    <w:name w:val="defaultlabelstyle1"/>
    <w:basedOn w:val="a6"/>
    <w:rsid w:val="00DA71C0"/>
    <w:rPr>
      <w:rFonts w:ascii="Trebuchet MS" w:hAnsi="Trebuchet MS" w:hint="default"/>
      <w:color w:val="000000"/>
    </w:rPr>
  </w:style>
  <w:style w:type="paragraph" w:customStyle="1" w:styleId="13">
    <w:name w:val="Знак1"/>
    <w:basedOn w:val="a5"/>
    <w:rsid w:val="009F66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Bullet"/>
    <w:basedOn w:val="a5"/>
    <w:rsid w:val="00BA57F2"/>
    <w:pPr>
      <w:numPr>
        <w:numId w:val="8"/>
      </w:numPr>
      <w:contextualSpacing/>
    </w:pPr>
  </w:style>
  <w:style w:type="paragraph" w:customStyle="1" w:styleId="a0">
    <w:name w:val="Перечисление"/>
    <w:basedOn w:val="a5"/>
    <w:link w:val="afe"/>
    <w:rsid w:val="00BA57F2"/>
    <w:pPr>
      <w:numPr>
        <w:numId w:val="9"/>
      </w:numPr>
      <w:tabs>
        <w:tab w:val="left" w:pos="1134"/>
      </w:tabs>
      <w:spacing w:line="360" w:lineRule="auto"/>
      <w:jc w:val="both"/>
    </w:pPr>
  </w:style>
  <w:style w:type="character" w:customStyle="1" w:styleId="afe">
    <w:name w:val="Перечисление Знак"/>
    <w:basedOn w:val="a6"/>
    <w:link w:val="a0"/>
    <w:locked/>
    <w:rsid w:val="001A7175"/>
    <w:rPr>
      <w:sz w:val="24"/>
      <w:szCs w:val="24"/>
    </w:rPr>
  </w:style>
  <w:style w:type="character" w:customStyle="1" w:styleId="12">
    <w:name w:val="Пункт Знак1"/>
    <w:basedOn w:val="a6"/>
    <w:link w:val="af3"/>
    <w:uiPriority w:val="99"/>
    <w:locked/>
    <w:rsid w:val="002F4065"/>
    <w:rPr>
      <w:snapToGrid w:val="0"/>
      <w:sz w:val="28"/>
    </w:rPr>
  </w:style>
  <w:style w:type="character" w:customStyle="1" w:styleId="40">
    <w:name w:val="Заголовок 4 Знак"/>
    <w:aliases w:val="Заголовок 4 (Приложение) Знак,Heading 4 Знак"/>
    <w:basedOn w:val="a6"/>
    <w:link w:val="4"/>
    <w:uiPriority w:val="9"/>
    <w:locked/>
    <w:rsid w:val="00F67AEB"/>
    <w:rPr>
      <w:bCs/>
      <w:sz w:val="24"/>
      <w:szCs w:val="28"/>
    </w:rPr>
  </w:style>
  <w:style w:type="character" w:customStyle="1" w:styleId="50">
    <w:name w:val="Заголовок 5 Знак"/>
    <w:aliases w:val="Block Label Знак,Heading 5 Знак"/>
    <w:basedOn w:val="a6"/>
    <w:link w:val="5"/>
    <w:uiPriority w:val="9"/>
    <w:locked/>
    <w:rsid w:val="00F67AEB"/>
    <w:rPr>
      <w:sz w:val="24"/>
      <w:szCs w:val="24"/>
    </w:rPr>
  </w:style>
  <w:style w:type="character" w:customStyle="1" w:styleId="30">
    <w:name w:val="Заголовок 3 Знак"/>
    <w:aliases w:val="3 Знак,Heading 3 Знак"/>
    <w:basedOn w:val="a6"/>
    <w:link w:val="3"/>
    <w:uiPriority w:val="9"/>
    <w:locked/>
    <w:rsid w:val="00341438"/>
    <w:rPr>
      <w:sz w:val="24"/>
    </w:rPr>
  </w:style>
  <w:style w:type="character" w:customStyle="1" w:styleId="Heading4Char">
    <w:name w:val="Heading 4 Char"/>
    <w:aliases w:val="Заголовок 4 (Приложение) Char"/>
    <w:basedOn w:val="a6"/>
    <w:uiPriority w:val="9"/>
    <w:locked/>
    <w:rsid w:val="0062351C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lnovoe\Local%20Settings\Temporary%20Internet%20Files\OLK1A8\&#1064;&#1072;&#1073;&#1083;&#1086;&#1085;%20&#1058;&#1047;%20&#1043;&#1059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72653-7038-41D4-8229-E8ACA0A2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ТЗ ГУТА.dot</Template>
  <TotalTime>0</TotalTime>
  <Pages>11</Pages>
  <Words>2789</Words>
  <Characters>15898</Characters>
  <Application>Microsoft Office Word</Application>
  <DocSecurity>4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Покопийка</vt:lpstr>
      <vt:lpstr>1</vt:lpstr>
    </vt:vector>
  </TitlesOfParts>
  <Manager>Vadim Egorov</Manager>
  <Company>ЗАО "ГУТА-Страхование"</Company>
  <LinksUpToDate>false</LinksUpToDate>
  <CharactersWithSpaces>18650</CharactersWithSpaces>
  <SharedDoc>false</SharedDoc>
  <HLinks>
    <vt:vector size="150" baseType="variant"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_Toc179176575</vt:lpwstr>
      </vt:variant>
      <vt:variant>
        <vt:i4>1048634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_Toc179176574</vt:lpwstr>
      </vt:variant>
      <vt:variant>
        <vt:i4>1048634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_Toc179176573</vt:lpwstr>
      </vt:variant>
      <vt:variant>
        <vt:i4>1048634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_Toc179176572</vt:lpwstr>
      </vt:variant>
      <vt:variant>
        <vt:i4>1048634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_Toc179176571</vt:lpwstr>
      </vt:variant>
      <vt:variant>
        <vt:i4>1048634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_Toc179176570</vt:lpwstr>
      </vt:variant>
      <vt:variant>
        <vt:i4>1114170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_Toc179176569</vt:lpwstr>
      </vt:variant>
      <vt:variant>
        <vt:i4>1114170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_Toc179176568</vt:lpwstr>
      </vt:variant>
      <vt:variant>
        <vt:i4>1114170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_Toc179176567</vt:lpwstr>
      </vt:variant>
      <vt:variant>
        <vt:i4>1114170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_Toc179176566</vt:lpwstr>
      </vt:variant>
      <vt:variant>
        <vt:i4>1114170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_Toc179176565</vt:lpwstr>
      </vt:variant>
      <vt:variant>
        <vt:i4>1114170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_Toc179176564</vt:lpwstr>
      </vt:variant>
      <vt:variant>
        <vt:i4>1114170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_Toc179176563</vt:lpwstr>
      </vt:variant>
      <vt:variant>
        <vt:i4>1114170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_Toc179176562</vt:lpwstr>
      </vt:variant>
      <vt:variant>
        <vt:i4>1114170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_Toc179176561</vt:lpwstr>
      </vt:variant>
      <vt:variant>
        <vt:i4>1114170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_Toc179176560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_Toc179176559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_Toc179176558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_Toc179176557</vt:lpwstr>
      </vt:variant>
      <vt:variant>
        <vt:i4>1179706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_Toc179176556</vt:lpwstr>
      </vt:variant>
      <vt:variant>
        <vt:i4>1179706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_Toc179176555</vt:lpwstr>
      </vt:variant>
      <vt:variant>
        <vt:i4>1179706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_Toc179176554</vt:lpwstr>
      </vt:variant>
      <vt:variant>
        <vt:i4>1179706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_Toc179176553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_Toc179176552</vt:lpwstr>
      </vt:variant>
      <vt:variant>
        <vt:i4>1179706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_Toc179176551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Покопийка</dc:title>
  <dc:creator>Вячеслав Галямов</dc:creator>
  <cp:lastModifiedBy>Худин Виктор Иванович</cp:lastModifiedBy>
  <cp:revision>2</cp:revision>
  <cp:lastPrinted>2012-10-26T13:37:00Z</cp:lastPrinted>
  <dcterms:created xsi:type="dcterms:W3CDTF">2013-04-17T12:47:00Z</dcterms:created>
  <dcterms:modified xsi:type="dcterms:W3CDTF">2013-04-17T12:47:00Z</dcterms:modified>
</cp:coreProperties>
</file>