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F2D" w:rsidRPr="00534880" w:rsidRDefault="00527F2D" w:rsidP="00985167">
      <w:pPr>
        <w:jc w:val="center"/>
        <w:outlineLvl w:val="0"/>
        <w:rPr>
          <w:rFonts w:ascii="Times New Roman" w:hAnsi="Times New Roman" w:cs="Times New Roman"/>
        </w:rPr>
      </w:pPr>
      <w:r w:rsidRPr="00534880">
        <w:rPr>
          <w:rFonts w:ascii="Times New Roman" w:hAnsi="Times New Roman" w:cs="Times New Roman"/>
        </w:rPr>
        <w:t>ИЗВЕЩЕНИЕ О ПРОДЛЕНИИ СРОКА ПОДАЧИ ЗАЯВОК</w:t>
      </w:r>
    </w:p>
    <w:p w:rsidR="00527F2D" w:rsidRPr="00534880" w:rsidRDefault="00527F2D" w:rsidP="0098516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  <w:lang w:val="en-US"/>
        </w:rPr>
      </w:pPr>
      <w:r w:rsidRPr="00534880">
        <w:rPr>
          <w:rFonts w:ascii="Times New Roman" w:hAnsi="Times New Roman" w:cs="Times New Roman"/>
          <w:b/>
          <w:bCs/>
        </w:rPr>
        <w:t>224/67-03/13-427/</w:t>
      </w:r>
      <w:r w:rsidRPr="00534880">
        <w:rPr>
          <w:rFonts w:ascii="Times New Roman" w:hAnsi="Times New Roman" w:cs="Times New Roman"/>
          <w:b/>
          <w:bCs/>
          <w:lang w:val="en-US"/>
        </w:rPr>
        <w:t>2</w:t>
      </w:r>
      <w:r w:rsidRPr="00534880">
        <w:rPr>
          <w:rFonts w:ascii="Times New Roman" w:hAnsi="Times New Roman" w:cs="Times New Roman"/>
          <w:b/>
          <w:bCs/>
        </w:rPr>
        <w:t xml:space="preserve"> ОЗЦЭ</w:t>
      </w:r>
      <w:bookmarkStart w:id="0" w:name="_GoBack"/>
      <w:bookmarkEnd w:id="0"/>
    </w:p>
    <w:p w:rsidR="00527F2D" w:rsidRPr="00534880" w:rsidRDefault="00527F2D" w:rsidP="0098516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  <w:lang w:val="en-US"/>
        </w:rPr>
      </w:pPr>
    </w:p>
    <w:p w:rsidR="00527F2D" w:rsidRPr="00801685" w:rsidRDefault="00527F2D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527F2D" w:rsidRPr="00801685" w:rsidRDefault="00527F2D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27F2D" w:rsidRPr="00801685" w:rsidRDefault="00527F2D" w:rsidP="00985167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527F2D" w:rsidRPr="00801685" w:rsidRDefault="00527F2D" w:rsidP="00985167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527F2D" w:rsidRPr="00801685" w:rsidRDefault="00527F2D" w:rsidP="00985167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Бычков Сергей Владимирович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47-52</w:t>
      </w:r>
      <w:r w:rsidRPr="0080168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sbychkov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527F2D" w:rsidRPr="007A5739" w:rsidRDefault="00527F2D" w:rsidP="0098516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527F2D" w:rsidRPr="00006478" w:rsidRDefault="00527F2D" w:rsidP="00985167">
      <w:pPr>
        <w:numPr>
          <w:ilvl w:val="0"/>
          <w:numId w:val="1"/>
        </w:numPr>
        <w:suppressAutoHyphens/>
        <w:ind w:left="0" w:firstLine="709"/>
        <w:jc w:val="both"/>
        <w:rPr>
          <w:rFonts w:ascii="Times New Roman" w:hAnsi="Times New Roman" w:cs="Times New Roman"/>
        </w:rPr>
      </w:pPr>
      <w:r w:rsidRPr="00006478">
        <w:rPr>
          <w:rFonts w:ascii="Times New Roman" w:hAnsi="Times New Roman" w:cs="Times New Roman"/>
          <w:b/>
          <w:bCs/>
        </w:rPr>
        <w:t>Предмет договора:</w:t>
      </w:r>
      <w:r w:rsidRPr="00006478">
        <w:rPr>
          <w:rFonts w:ascii="Times New Roman" w:hAnsi="Times New Roman" w:cs="Times New Roman"/>
        </w:rPr>
        <w:t xml:space="preserve"> выполнение работ по вырубке деревьев с внешней стороны периметра </w:t>
      </w:r>
      <w:r>
        <w:rPr>
          <w:rFonts w:ascii="Times New Roman" w:hAnsi="Times New Roman" w:cs="Times New Roman"/>
        </w:rPr>
        <w:t>П</w:t>
      </w:r>
      <w:r w:rsidRPr="00006478">
        <w:rPr>
          <w:rFonts w:ascii="Times New Roman" w:hAnsi="Times New Roman" w:cs="Times New Roman"/>
        </w:rPr>
        <w:t>ромышленных площадок  для нужд ФГУП «ГНЦ РФ-ФЭИ».</w:t>
      </w:r>
    </w:p>
    <w:p w:rsidR="00527F2D" w:rsidRPr="00801685" w:rsidRDefault="00527F2D" w:rsidP="00985167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527F2D" w:rsidRPr="00801685" w:rsidRDefault="00527F2D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пл. Бондаренко, д. 1.</w:t>
      </w:r>
    </w:p>
    <w:p w:rsidR="00527F2D" w:rsidRPr="00801685" w:rsidRDefault="00527F2D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27F2D" w:rsidRPr="00801685" w:rsidRDefault="00527F2D" w:rsidP="0098516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27F2D" w:rsidRPr="00801685" w:rsidRDefault="00527F2D" w:rsidP="0098516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F2D" w:rsidRPr="00801685" w:rsidRDefault="00527F2D" w:rsidP="0098516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7F2D" w:rsidRPr="00566174" w:rsidRDefault="00527F2D" w:rsidP="00985167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4D4E18">
        <w:t>1</w:t>
      </w:r>
      <w:r>
        <w:rPr>
          <w:rFonts w:cs="Arial"/>
          <w:lang w:val="en-US"/>
        </w:rPr>
        <w:t> </w:t>
      </w:r>
      <w:r w:rsidRPr="004D4E18">
        <w:t>065</w:t>
      </w:r>
      <w:r>
        <w:rPr>
          <w:rFonts w:cs="Arial"/>
          <w:lang w:val="en-US"/>
        </w:rPr>
        <w:t> </w:t>
      </w:r>
      <w:r w:rsidRPr="004D4E18">
        <w:t>268</w:t>
      </w:r>
      <w:r>
        <w:t>,</w:t>
      </w:r>
      <w:r w:rsidRPr="004D4E18">
        <w:t>51</w:t>
      </w:r>
      <w:r w:rsidRPr="00566174">
        <w:t xml:space="preserve"> (</w:t>
      </w:r>
      <w:r>
        <w:t>один миллион шестьдесят пять тысяч двести шестьдесят восемь рублей 51</w:t>
      </w:r>
      <w:r w:rsidRPr="00566174">
        <w:t xml:space="preserve"> коп</w:t>
      </w:r>
      <w:r w:rsidRPr="00801685">
        <w:t>е</w:t>
      </w:r>
      <w:r>
        <w:t>йка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</w:t>
      </w:r>
      <w:r>
        <w:t xml:space="preserve">страхования, </w:t>
      </w:r>
      <w:r w:rsidRPr="00566174">
        <w:t xml:space="preserve">налогов, </w:t>
      </w:r>
      <w:r>
        <w:t xml:space="preserve">таможенных пошлин, </w:t>
      </w:r>
      <w:r w:rsidRPr="00566174">
        <w:t>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527F2D" w:rsidRPr="00801685" w:rsidRDefault="00527F2D" w:rsidP="00985167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27F2D" w:rsidRPr="00801685" w:rsidRDefault="00527F2D" w:rsidP="0098516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27F2D" w:rsidRDefault="00527F2D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527F2D" w:rsidRPr="004B2B74" w:rsidRDefault="00527F2D" w:rsidP="004B2B7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B2B74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B2B7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B2B74">
        <w:rPr>
          <w:rFonts w:ascii="Times New Roman" w:hAnsi="Times New Roman" w:cs="Times New Roman"/>
          <w:b/>
          <w:bCs/>
        </w:rPr>
        <w:t>:</w:t>
      </w:r>
    </w:p>
    <w:p w:rsidR="00527F2D" w:rsidRPr="004B2B74" w:rsidRDefault="00527F2D" w:rsidP="004B2B74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4B2B7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B2B74">
        <w:rPr>
          <w:rFonts w:ascii="Times New Roman" w:hAnsi="Times New Roman" w:cs="Times New Roman"/>
          <w:color w:val="0000FF"/>
        </w:rPr>
        <w:t xml:space="preserve"> </w:t>
      </w:r>
      <w:r w:rsidRPr="004B2B7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B2B74">
        <w:rPr>
          <w:rFonts w:ascii="Times New Roman" w:hAnsi="Times New Roman" w:cs="Times New Roman"/>
          <w:spacing w:val="-6"/>
        </w:rPr>
        <w:t>на участие в запросе цен</w:t>
      </w:r>
      <w:r w:rsidRPr="004B2B74">
        <w:rPr>
          <w:rFonts w:ascii="Times New Roman" w:hAnsi="Times New Roman" w:cs="Times New Roman"/>
        </w:rPr>
        <w:t xml:space="preserve"> продлевается на 4 рабочих дня.</w:t>
      </w:r>
    </w:p>
    <w:p w:rsidR="00527F2D" w:rsidRPr="00801685" w:rsidRDefault="00527F2D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27F2D" w:rsidRPr="00801685" w:rsidRDefault="00527F2D" w:rsidP="00985167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05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527F2D" w:rsidRPr="00331F42" w:rsidRDefault="00527F2D" w:rsidP="00985167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527F2D" w:rsidRPr="00331F42" w:rsidRDefault="00527F2D" w:rsidP="00985167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C24E4A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C24E4A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527F2D" w:rsidRPr="00801685" w:rsidRDefault="00527F2D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801685">
        <w:rPr>
          <w:rFonts w:ascii="Times New Roman" w:hAnsi="Times New Roman" w:cs="Times New Roman"/>
        </w:rPr>
        <w:t xml:space="preserve"> дней</w:t>
      </w:r>
    </w:p>
    <w:p w:rsidR="00527F2D" w:rsidRPr="00801685" w:rsidRDefault="00527F2D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527F2D" w:rsidRPr="00801685" w:rsidRDefault="00527F2D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7F2D" w:rsidRPr="00801685" w:rsidRDefault="00527F2D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27F2D" w:rsidRPr="00801685" w:rsidRDefault="00527F2D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27F2D" w:rsidRDefault="00527F2D"/>
    <w:sectPr w:rsidR="00527F2D" w:rsidSect="00522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CB4"/>
    <w:rsid w:val="00005F9C"/>
    <w:rsid w:val="00006478"/>
    <w:rsid w:val="00331F42"/>
    <w:rsid w:val="003A75BD"/>
    <w:rsid w:val="004B2B74"/>
    <w:rsid w:val="004D4E18"/>
    <w:rsid w:val="0052208F"/>
    <w:rsid w:val="00527F2D"/>
    <w:rsid w:val="00534880"/>
    <w:rsid w:val="00537BD7"/>
    <w:rsid w:val="00566174"/>
    <w:rsid w:val="00600004"/>
    <w:rsid w:val="007A5739"/>
    <w:rsid w:val="00801685"/>
    <w:rsid w:val="008E3C0C"/>
    <w:rsid w:val="00985167"/>
    <w:rsid w:val="00A6215E"/>
    <w:rsid w:val="00A83CB4"/>
    <w:rsid w:val="00B34081"/>
    <w:rsid w:val="00BB5946"/>
    <w:rsid w:val="00C06C46"/>
    <w:rsid w:val="00C24E4A"/>
    <w:rsid w:val="00C572F3"/>
    <w:rsid w:val="00D42E6F"/>
    <w:rsid w:val="00DF7DBF"/>
    <w:rsid w:val="00F03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167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85167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534880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735</Words>
  <Characters>4191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9</cp:revision>
  <cp:lastPrinted>2013-11-28T07:41:00Z</cp:lastPrinted>
  <dcterms:created xsi:type="dcterms:W3CDTF">2013-11-22T13:42:00Z</dcterms:created>
  <dcterms:modified xsi:type="dcterms:W3CDTF">2013-11-28T07:44:00Z</dcterms:modified>
</cp:coreProperties>
</file>