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73" w:rsidRPr="00C868BF" w:rsidRDefault="00AB6D73" w:rsidP="00966870">
      <w:pPr>
        <w:jc w:val="center"/>
        <w:rPr>
          <w:b/>
          <w:bCs/>
        </w:rPr>
      </w:pPr>
      <w:r w:rsidRPr="00C868BF">
        <w:rPr>
          <w:b/>
          <w:bCs/>
        </w:rPr>
        <w:t>Государственная корпорация по атомной энергии «Росатом»</w:t>
      </w: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" from="0,10.75pt" to="468pt,10.75pt" strokeweight="1.5pt"/>
        </w:pict>
      </w: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Открытое акционерное общество «Государственный специализированный проектный институт»</w:t>
      </w: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Уральский филиал ОАО «ГСПИ» - «УПИИ «ВНИПИЭТ»</w:t>
      </w: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4781"/>
        <w:gridCol w:w="4781"/>
      </w:tblGrid>
      <w:tr w:rsidR="00AB6D73">
        <w:tc>
          <w:tcPr>
            <w:tcW w:w="4781" w:type="dxa"/>
          </w:tcPr>
          <w:p w:rsidR="00AB6D73" w:rsidRDefault="00AB6D73" w:rsidP="00BF4CA1"/>
        </w:tc>
        <w:tc>
          <w:tcPr>
            <w:tcW w:w="4781" w:type="dxa"/>
          </w:tcPr>
          <w:p w:rsidR="00AB6D73" w:rsidRDefault="00AB6D73" w:rsidP="00BF4CA1">
            <w:r>
              <w:t>УВЕРЖДАЮ:</w:t>
            </w:r>
          </w:p>
          <w:p w:rsidR="00AB6D73" w:rsidRDefault="00AB6D73" w:rsidP="00BF4CA1">
            <w:r>
              <w:t xml:space="preserve">Заместитель директора института -Директор Уральского филиала </w:t>
            </w:r>
          </w:p>
          <w:p w:rsidR="00AB6D73" w:rsidRDefault="00AB6D73" w:rsidP="00BF4CA1">
            <w:r>
              <w:t>ОАО «ГСПИ» - «УПИИ «ВНИПИЭТ»</w:t>
            </w:r>
          </w:p>
          <w:p w:rsidR="00AB6D73" w:rsidRDefault="00AB6D73" w:rsidP="00BF4CA1"/>
          <w:p w:rsidR="00AB6D73" w:rsidRDefault="00AB6D73" w:rsidP="00AB6D73">
            <w:pPr>
              <w:ind w:left="31680" w:hangingChars="190" w:firstLine="31680"/>
            </w:pPr>
          </w:p>
          <w:p w:rsidR="00AB6D73" w:rsidRDefault="00AB6D73" w:rsidP="00AB6D73">
            <w:pPr>
              <w:ind w:left="31680" w:hangingChars="190" w:firstLine="31680"/>
            </w:pPr>
            <w:r>
              <w:t xml:space="preserve">______________________ Л.В. Ваганов  </w:t>
            </w:r>
          </w:p>
          <w:p w:rsidR="00AB6D73" w:rsidRDefault="00AB6D73" w:rsidP="00BF4CA1">
            <w:r>
              <w:t xml:space="preserve"> </w:t>
            </w:r>
          </w:p>
          <w:p w:rsidR="00AB6D73" w:rsidRDefault="00AB6D73" w:rsidP="00BF4CA1">
            <w:r>
              <w:t xml:space="preserve">                                  «27 » декабря 2011 г.</w:t>
            </w:r>
          </w:p>
        </w:tc>
      </w:tr>
    </w:tbl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AB6D73" w:rsidRDefault="00AB6D73" w:rsidP="00966870">
      <w:pPr>
        <w:ind w:right="-120"/>
        <w:jc w:val="center"/>
      </w:pPr>
      <w:r>
        <w:rPr>
          <w:b/>
          <w:bCs/>
          <w:sz w:val="28"/>
          <w:szCs w:val="28"/>
        </w:rPr>
        <w:t>об отмене запроса ценовых котировок в электронной форме</w:t>
      </w:r>
      <w:r>
        <w:t xml:space="preserve"> </w:t>
      </w:r>
    </w:p>
    <w:p w:rsidR="00AB6D73" w:rsidRDefault="00AB6D73" w:rsidP="00966870">
      <w:pPr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 </w:t>
      </w:r>
    </w:p>
    <w:p w:rsidR="00AB6D73" w:rsidRDefault="00AB6D73" w:rsidP="00966870">
      <w:pPr>
        <w:ind w:firstLine="709"/>
      </w:pPr>
    </w:p>
    <w:p w:rsidR="00AB6D73" w:rsidRDefault="00AB6D73" w:rsidP="00AB4391">
      <w:pPr>
        <w:spacing w:line="360" w:lineRule="auto"/>
        <w:ind w:firstLine="709"/>
      </w:pPr>
      <w:r>
        <w:t xml:space="preserve">На основании пункта 5 статьи 49 Единого отраслевого стандарта закупок объявляем об отмене  </w:t>
      </w:r>
    </w:p>
    <w:p w:rsidR="00AB6D73" w:rsidRDefault="00AB6D73" w:rsidP="00AB4391">
      <w:pPr>
        <w:spacing w:line="360" w:lineRule="auto"/>
      </w:pPr>
      <w:r w:rsidRPr="00D177D7">
        <w:t>запроса ценовых котировок</w:t>
      </w:r>
      <w:r>
        <w:t xml:space="preserve"> в электронной форме на право заключения договора на поставку фолдера (фальцевальной машины).</w:t>
      </w:r>
    </w:p>
    <w:p w:rsidR="00AB6D73" w:rsidRDefault="00AB6D73" w:rsidP="00AB4391">
      <w:pPr>
        <w:spacing w:line="360" w:lineRule="auto"/>
        <w:ind w:firstLine="709"/>
      </w:pPr>
    </w:p>
    <w:p w:rsidR="00AB6D73" w:rsidRDefault="00AB6D73" w:rsidP="00AB4391">
      <w:pPr>
        <w:pStyle w:val="a0"/>
        <w:spacing w:line="360" w:lineRule="auto"/>
        <w:ind w:firstLine="567"/>
        <w:jc w:val="both"/>
      </w:pPr>
      <w:r>
        <w:t xml:space="preserve">Извещение размещено на официальном сайте </w:t>
      </w:r>
      <w:r w:rsidRPr="00AB4391">
        <w:rPr>
          <w:lang w:eastAsia="ar-SA"/>
        </w:rPr>
        <w:t xml:space="preserve">Госкорпорации «Росатом» </w:t>
      </w:r>
      <w:r w:rsidRPr="00AB4391">
        <w:rPr>
          <w:color w:val="000000"/>
        </w:rPr>
        <w:t xml:space="preserve">о размещении заказов </w:t>
      </w:r>
      <w:hyperlink r:id="rId4" w:history="1">
        <w:r w:rsidRPr="00AB4391">
          <w:rPr>
            <w:rStyle w:val="Hyperlink"/>
          </w:rPr>
          <w:t>http://zakupki.rosatom.ru</w:t>
        </w:r>
      </w:hyperlink>
      <w:r w:rsidRPr="00AB4391">
        <w:rPr>
          <w:color w:val="000000"/>
        </w:rPr>
        <w:t xml:space="preserve">. </w:t>
      </w:r>
      <w:r>
        <w:t>(№111226/0542/064 от 26.12.2011 г.) и на сайте электронной площадки www.a-k-d.ru (Z011002).</w:t>
      </w:r>
    </w:p>
    <w:p w:rsidR="00AB6D73" w:rsidRDefault="00AB6D73" w:rsidP="00AB4391">
      <w:pPr>
        <w:spacing w:line="360" w:lineRule="auto"/>
        <w:ind w:firstLine="709"/>
      </w:pPr>
    </w:p>
    <w:p w:rsidR="00AB6D73" w:rsidRDefault="00AB6D73" w:rsidP="00966870">
      <w:pPr>
        <w:ind w:firstLine="709"/>
        <w:jc w:val="both"/>
        <w:rPr>
          <w:sz w:val="28"/>
          <w:szCs w:val="28"/>
        </w:rPr>
      </w:pPr>
    </w:p>
    <w:p w:rsidR="00AB6D73" w:rsidRDefault="00AB6D73" w:rsidP="00966870">
      <w:pPr>
        <w:pStyle w:val="PlainText"/>
        <w:jc w:val="center"/>
        <w:rPr>
          <w:rFonts w:ascii="Times New Roman" w:hAnsi="Times New Roman" w:cs="Times New Roman"/>
          <w:sz w:val="24"/>
          <w:szCs w:val="24"/>
        </w:rPr>
      </w:pPr>
    </w:p>
    <w:p w:rsidR="00AB6D73" w:rsidRDefault="00AB6D73" w:rsidP="00966870">
      <w:pPr>
        <w:jc w:val="center"/>
      </w:pPr>
      <w:r>
        <w:br/>
      </w: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</w:p>
    <w:p w:rsidR="00AB6D73" w:rsidRDefault="00AB6D73" w:rsidP="00966870">
      <w:pPr>
        <w:jc w:val="center"/>
      </w:pPr>
      <w:r>
        <w:t>Озёрск  2011 г.</w:t>
      </w:r>
    </w:p>
    <w:sectPr w:rsidR="00AB6D73" w:rsidSect="00966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870"/>
    <w:rsid w:val="0000010F"/>
    <w:rsid w:val="00001F49"/>
    <w:rsid w:val="00001F69"/>
    <w:rsid w:val="00012C20"/>
    <w:rsid w:val="00016118"/>
    <w:rsid w:val="000220AF"/>
    <w:rsid w:val="0002370B"/>
    <w:rsid w:val="00026D5C"/>
    <w:rsid w:val="00027154"/>
    <w:rsid w:val="000305B8"/>
    <w:rsid w:val="00031673"/>
    <w:rsid w:val="00033F04"/>
    <w:rsid w:val="000441B0"/>
    <w:rsid w:val="000455FE"/>
    <w:rsid w:val="00051BDF"/>
    <w:rsid w:val="0005222F"/>
    <w:rsid w:val="000579C0"/>
    <w:rsid w:val="000666DC"/>
    <w:rsid w:val="000679CF"/>
    <w:rsid w:val="00071877"/>
    <w:rsid w:val="00072CE2"/>
    <w:rsid w:val="000733B8"/>
    <w:rsid w:val="00076798"/>
    <w:rsid w:val="00076835"/>
    <w:rsid w:val="00086D5D"/>
    <w:rsid w:val="000A218D"/>
    <w:rsid w:val="000A5D29"/>
    <w:rsid w:val="000D3C6C"/>
    <w:rsid w:val="000F650B"/>
    <w:rsid w:val="00117890"/>
    <w:rsid w:val="00125FE2"/>
    <w:rsid w:val="00130DF5"/>
    <w:rsid w:val="00142B9D"/>
    <w:rsid w:val="00146DA0"/>
    <w:rsid w:val="00153B79"/>
    <w:rsid w:val="00154B6B"/>
    <w:rsid w:val="00157B23"/>
    <w:rsid w:val="00162BA3"/>
    <w:rsid w:val="00170F99"/>
    <w:rsid w:val="00172BFD"/>
    <w:rsid w:val="001B2411"/>
    <w:rsid w:val="001C3A50"/>
    <w:rsid w:val="001C7E8B"/>
    <w:rsid w:val="001D0194"/>
    <w:rsid w:val="001D2E8A"/>
    <w:rsid w:val="001D38A4"/>
    <w:rsid w:val="001E5D43"/>
    <w:rsid w:val="001E773F"/>
    <w:rsid w:val="001F57D9"/>
    <w:rsid w:val="001F5820"/>
    <w:rsid w:val="001F67F4"/>
    <w:rsid w:val="00205F20"/>
    <w:rsid w:val="0021351E"/>
    <w:rsid w:val="002144B3"/>
    <w:rsid w:val="00220639"/>
    <w:rsid w:val="00221DD7"/>
    <w:rsid w:val="00226BE9"/>
    <w:rsid w:val="00230EBE"/>
    <w:rsid w:val="00232DBB"/>
    <w:rsid w:val="0023513D"/>
    <w:rsid w:val="0023610C"/>
    <w:rsid w:val="002418A5"/>
    <w:rsid w:val="00243184"/>
    <w:rsid w:val="0024494A"/>
    <w:rsid w:val="002476F4"/>
    <w:rsid w:val="002522F7"/>
    <w:rsid w:val="00255B19"/>
    <w:rsid w:val="0026670F"/>
    <w:rsid w:val="00270705"/>
    <w:rsid w:val="00275B91"/>
    <w:rsid w:val="002772AF"/>
    <w:rsid w:val="0028181B"/>
    <w:rsid w:val="00283FD5"/>
    <w:rsid w:val="00294B2B"/>
    <w:rsid w:val="002A5B41"/>
    <w:rsid w:val="002B51B7"/>
    <w:rsid w:val="002C6930"/>
    <w:rsid w:val="002E4031"/>
    <w:rsid w:val="002F0341"/>
    <w:rsid w:val="002F2753"/>
    <w:rsid w:val="002F34EF"/>
    <w:rsid w:val="002F4D11"/>
    <w:rsid w:val="00301DA1"/>
    <w:rsid w:val="003071CC"/>
    <w:rsid w:val="003075FC"/>
    <w:rsid w:val="0031060C"/>
    <w:rsid w:val="0031077A"/>
    <w:rsid w:val="0031155E"/>
    <w:rsid w:val="00333566"/>
    <w:rsid w:val="00352E03"/>
    <w:rsid w:val="003616F5"/>
    <w:rsid w:val="00362F4D"/>
    <w:rsid w:val="00366859"/>
    <w:rsid w:val="00367E68"/>
    <w:rsid w:val="003706EB"/>
    <w:rsid w:val="003729F3"/>
    <w:rsid w:val="003774FB"/>
    <w:rsid w:val="00384244"/>
    <w:rsid w:val="00386E68"/>
    <w:rsid w:val="0039654D"/>
    <w:rsid w:val="003A419D"/>
    <w:rsid w:val="003A4BDC"/>
    <w:rsid w:val="003C4761"/>
    <w:rsid w:val="003C5609"/>
    <w:rsid w:val="003C7AF6"/>
    <w:rsid w:val="003D319D"/>
    <w:rsid w:val="003D3B52"/>
    <w:rsid w:val="003D40BA"/>
    <w:rsid w:val="003D6372"/>
    <w:rsid w:val="003D7F55"/>
    <w:rsid w:val="003E0AC9"/>
    <w:rsid w:val="003E1D40"/>
    <w:rsid w:val="003F0910"/>
    <w:rsid w:val="0040485E"/>
    <w:rsid w:val="00412589"/>
    <w:rsid w:val="00413A23"/>
    <w:rsid w:val="00413E0A"/>
    <w:rsid w:val="004208DC"/>
    <w:rsid w:val="00426538"/>
    <w:rsid w:val="00433957"/>
    <w:rsid w:val="00436590"/>
    <w:rsid w:val="00443618"/>
    <w:rsid w:val="004513F5"/>
    <w:rsid w:val="00455567"/>
    <w:rsid w:val="004655BB"/>
    <w:rsid w:val="00470E4C"/>
    <w:rsid w:val="004723C5"/>
    <w:rsid w:val="004731E9"/>
    <w:rsid w:val="0047379D"/>
    <w:rsid w:val="004737D9"/>
    <w:rsid w:val="0048760F"/>
    <w:rsid w:val="004920AD"/>
    <w:rsid w:val="004927C8"/>
    <w:rsid w:val="00495F5C"/>
    <w:rsid w:val="004A0390"/>
    <w:rsid w:val="004A413C"/>
    <w:rsid w:val="004C6327"/>
    <w:rsid w:val="004E16A9"/>
    <w:rsid w:val="004E2980"/>
    <w:rsid w:val="004E2E37"/>
    <w:rsid w:val="004E36D3"/>
    <w:rsid w:val="004E4139"/>
    <w:rsid w:val="004F08B3"/>
    <w:rsid w:val="004F1663"/>
    <w:rsid w:val="00501B73"/>
    <w:rsid w:val="00504BAC"/>
    <w:rsid w:val="0051288A"/>
    <w:rsid w:val="005149A5"/>
    <w:rsid w:val="0051645D"/>
    <w:rsid w:val="00520AD1"/>
    <w:rsid w:val="00530F92"/>
    <w:rsid w:val="0053638F"/>
    <w:rsid w:val="00540EB0"/>
    <w:rsid w:val="00542604"/>
    <w:rsid w:val="005450EA"/>
    <w:rsid w:val="0056599A"/>
    <w:rsid w:val="00573DE4"/>
    <w:rsid w:val="00577F81"/>
    <w:rsid w:val="00585DE6"/>
    <w:rsid w:val="00596BEC"/>
    <w:rsid w:val="005978B0"/>
    <w:rsid w:val="005A2F27"/>
    <w:rsid w:val="005B4E46"/>
    <w:rsid w:val="005B6E26"/>
    <w:rsid w:val="005C4BFA"/>
    <w:rsid w:val="005C66BA"/>
    <w:rsid w:val="005D10EC"/>
    <w:rsid w:val="005F0E24"/>
    <w:rsid w:val="005F1C9B"/>
    <w:rsid w:val="00600E68"/>
    <w:rsid w:val="00602584"/>
    <w:rsid w:val="00603FDD"/>
    <w:rsid w:val="006064B7"/>
    <w:rsid w:val="00633A68"/>
    <w:rsid w:val="006352A4"/>
    <w:rsid w:val="006512C9"/>
    <w:rsid w:val="00657117"/>
    <w:rsid w:val="00663AF6"/>
    <w:rsid w:val="006711FE"/>
    <w:rsid w:val="00671B2E"/>
    <w:rsid w:val="006722A6"/>
    <w:rsid w:val="006731DD"/>
    <w:rsid w:val="006769E3"/>
    <w:rsid w:val="0068062E"/>
    <w:rsid w:val="00683E20"/>
    <w:rsid w:val="0068470A"/>
    <w:rsid w:val="00687D64"/>
    <w:rsid w:val="00691538"/>
    <w:rsid w:val="006A02DC"/>
    <w:rsid w:val="006A44C9"/>
    <w:rsid w:val="006B2F8D"/>
    <w:rsid w:val="006C154A"/>
    <w:rsid w:val="006D62FC"/>
    <w:rsid w:val="006E79FE"/>
    <w:rsid w:val="006E7CE2"/>
    <w:rsid w:val="006F52E8"/>
    <w:rsid w:val="00703C32"/>
    <w:rsid w:val="007109CB"/>
    <w:rsid w:val="00712D18"/>
    <w:rsid w:val="007138CC"/>
    <w:rsid w:val="00721ED2"/>
    <w:rsid w:val="00727989"/>
    <w:rsid w:val="007358DD"/>
    <w:rsid w:val="007518DA"/>
    <w:rsid w:val="00765488"/>
    <w:rsid w:val="00774B2F"/>
    <w:rsid w:val="007821ED"/>
    <w:rsid w:val="00784645"/>
    <w:rsid w:val="00786284"/>
    <w:rsid w:val="00796C47"/>
    <w:rsid w:val="007A1093"/>
    <w:rsid w:val="007B3F4D"/>
    <w:rsid w:val="007C2AF7"/>
    <w:rsid w:val="007C3AED"/>
    <w:rsid w:val="007D0647"/>
    <w:rsid w:val="007D61A2"/>
    <w:rsid w:val="007E03D5"/>
    <w:rsid w:val="007E62B1"/>
    <w:rsid w:val="007F38C1"/>
    <w:rsid w:val="007F509A"/>
    <w:rsid w:val="00800863"/>
    <w:rsid w:val="008028B4"/>
    <w:rsid w:val="00827514"/>
    <w:rsid w:val="00831178"/>
    <w:rsid w:val="008344E8"/>
    <w:rsid w:val="00835CD0"/>
    <w:rsid w:val="00841A55"/>
    <w:rsid w:val="00842F7B"/>
    <w:rsid w:val="00851274"/>
    <w:rsid w:val="00852747"/>
    <w:rsid w:val="00856983"/>
    <w:rsid w:val="008643BF"/>
    <w:rsid w:val="0086521F"/>
    <w:rsid w:val="00871234"/>
    <w:rsid w:val="008741D4"/>
    <w:rsid w:val="0088214F"/>
    <w:rsid w:val="00885967"/>
    <w:rsid w:val="00890827"/>
    <w:rsid w:val="00891AA2"/>
    <w:rsid w:val="008A4B65"/>
    <w:rsid w:val="008B3222"/>
    <w:rsid w:val="008D4B4F"/>
    <w:rsid w:val="008D5493"/>
    <w:rsid w:val="008E6AB4"/>
    <w:rsid w:val="008F4937"/>
    <w:rsid w:val="008F77DE"/>
    <w:rsid w:val="0091446B"/>
    <w:rsid w:val="00914806"/>
    <w:rsid w:val="0091657C"/>
    <w:rsid w:val="00921465"/>
    <w:rsid w:val="00922399"/>
    <w:rsid w:val="009255DE"/>
    <w:rsid w:val="009371DF"/>
    <w:rsid w:val="00942284"/>
    <w:rsid w:val="00944534"/>
    <w:rsid w:val="00945917"/>
    <w:rsid w:val="009655B5"/>
    <w:rsid w:val="00966870"/>
    <w:rsid w:val="00975426"/>
    <w:rsid w:val="00983BDE"/>
    <w:rsid w:val="00994063"/>
    <w:rsid w:val="00994528"/>
    <w:rsid w:val="009B147F"/>
    <w:rsid w:val="009B451E"/>
    <w:rsid w:val="009B582D"/>
    <w:rsid w:val="009C135B"/>
    <w:rsid w:val="009D0AD9"/>
    <w:rsid w:val="009D4A03"/>
    <w:rsid w:val="009E46DB"/>
    <w:rsid w:val="009E700D"/>
    <w:rsid w:val="009F4EB9"/>
    <w:rsid w:val="00A00311"/>
    <w:rsid w:val="00A03CB4"/>
    <w:rsid w:val="00A10447"/>
    <w:rsid w:val="00A22688"/>
    <w:rsid w:val="00A247B3"/>
    <w:rsid w:val="00A2685A"/>
    <w:rsid w:val="00A3195C"/>
    <w:rsid w:val="00A3678A"/>
    <w:rsid w:val="00A44799"/>
    <w:rsid w:val="00A524E8"/>
    <w:rsid w:val="00A52F2D"/>
    <w:rsid w:val="00A56656"/>
    <w:rsid w:val="00A56FA3"/>
    <w:rsid w:val="00A640C9"/>
    <w:rsid w:val="00A652F5"/>
    <w:rsid w:val="00A677F1"/>
    <w:rsid w:val="00A80E8F"/>
    <w:rsid w:val="00AA0061"/>
    <w:rsid w:val="00AA07C4"/>
    <w:rsid w:val="00AA5759"/>
    <w:rsid w:val="00AA61D1"/>
    <w:rsid w:val="00AA7B3C"/>
    <w:rsid w:val="00AB2433"/>
    <w:rsid w:val="00AB3850"/>
    <w:rsid w:val="00AB4391"/>
    <w:rsid w:val="00AB6D73"/>
    <w:rsid w:val="00AC3184"/>
    <w:rsid w:val="00AD2DDE"/>
    <w:rsid w:val="00AE37BD"/>
    <w:rsid w:val="00AF52F0"/>
    <w:rsid w:val="00AF6AC0"/>
    <w:rsid w:val="00B1191C"/>
    <w:rsid w:val="00B12602"/>
    <w:rsid w:val="00B16A72"/>
    <w:rsid w:val="00B277ED"/>
    <w:rsid w:val="00B304A1"/>
    <w:rsid w:val="00B31C53"/>
    <w:rsid w:val="00B34D14"/>
    <w:rsid w:val="00B400A7"/>
    <w:rsid w:val="00B42956"/>
    <w:rsid w:val="00B45DEE"/>
    <w:rsid w:val="00B53A90"/>
    <w:rsid w:val="00B607FA"/>
    <w:rsid w:val="00B610DC"/>
    <w:rsid w:val="00B640A7"/>
    <w:rsid w:val="00B65E01"/>
    <w:rsid w:val="00B823BB"/>
    <w:rsid w:val="00B83EBD"/>
    <w:rsid w:val="00BA79AA"/>
    <w:rsid w:val="00BB63E2"/>
    <w:rsid w:val="00BD09DA"/>
    <w:rsid w:val="00BD29A8"/>
    <w:rsid w:val="00BD77F7"/>
    <w:rsid w:val="00BE1BF3"/>
    <w:rsid w:val="00BF0578"/>
    <w:rsid w:val="00BF0E2F"/>
    <w:rsid w:val="00BF271F"/>
    <w:rsid w:val="00BF4CA1"/>
    <w:rsid w:val="00BF7F68"/>
    <w:rsid w:val="00C014C1"/>
    <w:rsid w:val="00C038A7"/>
    <w:rsid w:val="00C06D31"/>
    <w:rsid w:val="00C111B7"/>
    <w:rsid w:val="00C124A6"/>
    <w:rsid w:val="00C12C51"/>
    <w:rsid w:val="00C1300F"/>
    <w:rsid w:val="00C13E61"/>
    <w:rsid w:val="00C14384"/>
    <w:rsid w:val="00C14900"/>
    <w:rsid w:val="00C14D42"/>
    <w:rsid w:val="00C15AA0"/>
    <w:rsid w:val="00C174E4"/>
    <w:rsid w:val="00C3410D"/>
    <w:rsid w:val="00C377C2"/>
    <w:rsid w:val="00C44AC5"/>
    <w:rsid w:val="00C7048C"/>
    <w:rsid w:val="00C75C92"/>
    <w:rsid w:val="00C83B4D"/>
    <w:rsid w:val="00C868BF"/>
    <w:rsid w:val="00C908E6"/>
    <w:rsid w:val="00CA67C5"/>
    <w:rsid w:val="00CB3C6A"/>
    <w:rsid w:val="00CB6EB3"/>
    <w:rsid w:val="00CC20FA"/>
    <w:rsid w:val="00CC43D0"/>
    <w:rsid w:val="00CC5553"/>
    <w:rsid w:val="00CD2FEE"/>
    <w:rsid w:val="00CD390D"/>
    <w:rsid w:val="00CE64FF"/>
    <w:rsid w:val="00CF44D5"/>
    <w:rsid w:val="00D13B7C"/>
    <w:rsid w:val="00D177D7"/>
    <w:rsid w:val="00D17D78"/>
    <w:rsid w:val="00D221BA"/>
    <w:rsid w:val="00D2506D"/>
    <w:rsid w:val="00D34E53"/>
    <w:rsid w:val="00D42E10"/>
    <w:rsid w:val="00D45FDD"/>
    <w:rsid w:val="00D5651C"/>
    <w:rsid w:val="00D57818"/>
    <w:rsid w:val="00D64BCD"/>
    <w:rsid w:val="00D658BA"/>
    <w:rsid w:val="00D80F3C"/>
    <w:rsid w:val="00D8591D"/>
    <w:rsid w:val="00D866EC"/>
    <w:rsid w:val="00D93AD5"/>
    <w:rsid w:val="00DA657B"/>
    <w:rsid w:val="00DB3AD2"/>
    <w:rsid w:val="00DB4695"/>
    <w:rsid w:val="00DB6F5C"/>
    <w:rsid w:val="00DC2E96"/>
    <w:rsid w:val="00DC5A29"/>
    <w:rsid w:val="00DD62E8"/>
    <w:rsid w:val="00DE1C16"/>
    <w:rsid w:val="00DE4413"/>
    <w:rsid w:val="00DE6D25"/>
    <w:rsid w:val="00E0020C"/>
    <w:rsid w:val="00E01BEB"/>
    <w:rsid w:val="00E027DC"/>
    <w:rsid w:val="00E03CCF"/>
    <w:rsid w:val="00E10918"/>
    <w:rsid w:val="00E11880"/>
    <w:rsid w:val="00E13767"/>
    <w:rsid w:val="00E21D01"/>
    <w:rsid w:val="00E257D7"/>
    <w:rsid w:val="00E339B2"/>
    <w:rsid w:val="00E50D02"/>
    <w:rsid w:val="00E51DE2"/>
    <w:rsid w:val="00E547D2"/>
    <w:rsid w:val="00E55202"/>
    <w:rsid w:val="00E56A5D"/>
    <w:rsid w:val="00E6628A"/>
    <w:rsid w:val="00E802CA"/>
    <w:rsid w:val="00E81778"/>
    <w:rsid w:val="00E84AB2"/>
    <w:rsid w:val="00E84BE2"/>
    <w:rsid w:val="00E95BED"/>
    <w:rsid w:val="00E9710D"/>
    <w:rsid w:val="00EA1044"/>
    <w:rsid w:val="00EA378D"/>
    <w:rsid w:val="00EC34A7"/>
    <w:rsid w:val="00EC3D90"/>
    <w:rsid w:val="00EC7530"/>
    <w:rsid w:val="00ED1EA0"/>
    <w:rsid w:val="00ED5252"/>
    <w:rsid w:val="00EE33F1"/>
    <w:rsid w:val="00EE649B"/>
    <w:rsid w:val="00EF29AB"/>
    <w:rsid w:val="00EF3AFD"/>
    <w:rsid w:val="00EF3CF4"/>
    <w:rsid w:val="00F01400"/>
    <w:rsid w:val="00F10740"/>
    <w:rsid w:val="00F17CE3"/>
    <w:rsid w:val="00F23D41"/>
    <w:rsid w:val="00F36ED9"/>
    <w:rsid w:val="00F41210"/>
    <w:rsid w:val="00F42095"/>
    <w:rsid w:val="00F4420D"/>
    <w:rsid w:val="00F4584D"/>
    <w:rsid w:val="00F57554"/>
    <w:rsid w:val="00F57BF0"/>
    <w:rsid w:val="00F604BD"/>
    <w:rsid w:val="00F7142A"/>
    <w:rsid w:val="00F72546"/>
    <w:rsid w:val="00F844A1"/>
    <w:rsid w:val="00F855EA"/>
    <w:rsid w:val="00F86013"/>
    <w:rsid w:val="00F91B84"/>
    <w:rsid w:val="00F93D7C"/>
    <w:rsid w:val="00F96CB7"/>
    <w:rsid w:val="00FA26CE"/>
    <w:rsid w:val="00FB121B"/>
    <w:rsid w:val="00FB3CB0"/>
    <w:rsid w:val="00FB46A7"/>
    <w:rsid w:val="00FC2428"/>
    <w:rsid w:val="00FE608D"/>
    <w:rsid w:val="00FF58E1"/>
    <w:rsid w:val="00FF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87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6687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966870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66870"/>
    <w:rPr>
      <w:rFonts w:ascii="Consolas" w:hAnsi="Consolas" w:cs="Consolas"/>
      <w:sz w:val="21"/>
      <w:szCs w:val="21"/>
    </w:rPr>
  </w:style>
  <w:style w:type="paragraph" w:customStyle="1" w:styleId="a">
    <w:name w:val="Знак Знак Знак Знак"/>
    <w:basedOn w:val="Normal"/>
    <w:uiPriority w:val="99"/>
    <w:rsid w:val="00AB4391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0">
    <w:name w:val="......."/>
    <w:basedOn w:val="Normal"/>
    <w:next w:val="Normal"/>
    <w:uiPriority w:val="99"/>
    <w:rsid w:val="00AB4391"/>
    <w:pPr>
      <w:autoSpaceDE w:val="0"/>
      <w:autoSpaceDN w:val="0"/>
      <w:adjustRightInd w:val="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142</Words>
  <Characters>816</Characters>
  <Application>Microsoft Office Outlook</Application>
  <DocSecurity>0</DocSecurity>
  <Lines>0</Lines>
  <Paragraphs>0</Paragraphs>
  <ScaleCrop>false</ScaleCrop>
  <Company>ВНИПИЭТ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srz</dc:creator>
  <cp:keywords/>
  <dc:description/>
  <cp:lastModifiedBy>ena</cp:lastModifiedBy>
  <cp:revision>4</cp:revision>
  <dcterms:created xsi:type="dcterms:W3CDTF">2011-12-16T08:47:00Z</dcterms:created>
  <dcterms:modified xsi:type="dcterms:W3CDTF">2011-12-27T08:21:00Z</dcterms:modified>
</cp:coreProperties>
</file>