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E52" w:rsidRPr="00313D58" w:rsidRDefault="00BB4E52" w:rsidP="000E418B">
      <w:pPr>
        <w:jc w:val="center"/>
        <w:outlineLvl w:val="0"/>
        <w:rPr>
          <w:rFonts w:ascii="Times New Roman" w:hAnsi="Times New Roman" w:cs="Times New Roman"/>
        </w:rPr>
      </w:pPr>
      <w:r w:rsidRPr="00313D58">
        <w:rPr>
          <w:rFonts w:ascii="Times New Roman" w:hAnsi="Times New Roman" w:cs="Times New Roman"/>
        </w:rPr>
        <w:t>ИЗВЕЩЕНИЕ О ПРОДЛЕНИИ СРОКА ПОДАЧИ ЗАЯВОК</w:t>
      </w:r>
    </w:p>
    <w:p w:rsidR="00BB4E52" w:rsidRDefault="00BB4E52" w:rsidP="000E418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224/67-03/13-79/2 ОЗЦЭ</w:t>
      </w:r>
    </w:p>
    <w:p w:rsidR="00BB4E52" w:rsidRPr="00A6215E" w:rsidRDefault="00BB4E52" w:rsidP="000E418B">
      <w:pPr>
        <w:jc w:val="center"/>
        <w:outlineLvl w:val="0"/>
        <w:rPr>
          <w:rFonts w:ascii="Times New Roman" w:hAnsi="Times New Roman" w:cs="Times New Roman"/>
        </w:rPr>
      </w:pP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B4E52" w:rsidRPr="00A6215E" w:rsidRDefault="00BB4E52" w:rsidP="000E418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BB4E52" w:rsidRDefault="00BB4E52" w:rsidP="000E418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BB4E52" w:rsidRPr="006F3094" w:rsidRDefault="00BB4E52" w:rsidP="000E418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bookmarkStart w:id="0" w:name="_GoBack"/>
      <w:bookmarkEnd w:id="0"/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BB4E52" w:rsidRPr="00BD1E5B" w:rsidRDefault="00BB4E52" w:rsidP="000E418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BB4E52" w:rsidRPr="00A6215E" w:rsidRDefault="00BB4E52" w:rsidP="000E418B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муки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BB4E52" w:rsidRPr="00A6215E" w:rsidRDefault="00BB4E52" w:rsidP="000E418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B4E52" w:rsidRPr="00A6215E" w:rsidRDefault="00BB4E52" w:rsidP="000E41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B4E52" w:rsidRPr="00A6215E" w:rsidRDefault="00BB4E52" w:rsidP="000E41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4E52" w:rsidRPr="00A6215E" w:rsidRDefault="00BB4E52" w:rsidP="000E41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4E52" w:rsidRPr="00B14239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465 333, 33</w:t>
      </w:r>
      <w:r w:rsidRPr="000E3BFA"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четыреста шестьдесят пять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триста тридцать три</w:t>
      </w:r>
      <w:r w:rsidRPr="00B14239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убля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33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йки</w:t>
      </w:r>
      <w:r w:rsidRPr="00B14239">
        <w:rPr>
          <w:rFonts w:ascii="Times New Roman" w:hAnsi="Times New Roman" w:cs="Times New Roman"/>
        </w:rPr>
        <w:t xml:space="preserve">) рубля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B4E52" w:rsidRPr="00B14239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B4E52" w:rsidRPr="00A6215E" w:rsidRDefault="00BB4E52" w:rsidP="000E41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B4E52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BB4E52" w:rsidRPr="00BE097B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E097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E097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E097B">
        <w:rPr>
          <w:rFonts w:ascii="Times New Roman" w:hAnsi="Times New Roman" w:cs="Times New Roman"/>
          <w:b/>
          <w:bCs/>
        </w:rPr>
        <w:t>:</w:t>
      </w:r>
    </w:p>
    <w:p w:rsidR="00BB4E52" w:rsidRPr="00BE097B" w:rsidRDefault="00BB4E52" w:rsidP="00BE097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BE097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E097B">
        <w:rPr>
          <w:rFonts w:ascii="Times New Roman" w:hAnsi="Times New Roman" w:cs="Times New Roman"/>
          <w:color w:val="0000FF"/>
        </w:rPr>
        <w:t xml:space="preserve"> </w:t>
      </w:r>
      <w:r w:rsidRPr="00BE097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E097B">
        <w:rPr>
          <w:rFonts w:ascii="Times New Roman" w:hAnsi="Times New Roman" w:cs="Times New Roman"/>
          <w:spacing w:val="-6"/>
        </w:rPr>
        <w:t>на участие в запросе цен</w:t>
      </w:r>
      <w:r w:rsidRPr="00BE097B">
        <w:rPr>
          <w:rFonts w:ascii="Times New Roman" w:hAnsi="Times New Roman" w:cs="Times New Roman"/>
        </w:rPr>
        <w:t xml:space="preserve"> продлевается на 4 рабочих дня.</w:t>
      </w: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B4E52" w:rsidRPr="00A6215E" w:rsidRDefault="00BB4E52" w:rsidP="000E418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7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22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23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30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B4E52" w:rsidRPr="00D55FE5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B4E52" w:rsidRPr="00A6215E" w:rsidRDefault="00BB4E52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B4E52" w:rsidRPr="00A6215E" w:rsidRDefault="00BB4E52" w:rsidP="000E418B">
      <w:pPr>
        <w:jc w:val="center"/>
        <w:rPr>
          <w:rFonts w:ascii="Times New Roman" w:hAnsi="Times New Roman" w:cs="Times New Roman"/>
          <w:color w:val="000000"/>
        </w:rPr>
      </w:pPr>
    </w:p>
    <w:p w:rsidR="00BB4E52" w:rsidRDefault="00BB4E52" w:rsidP="000E418B">
      <w:pPr>
        <w:jc w:val="both"/>
      </w:pPr>
    </w:p>
    <w:sectPr w:rsidR="00BB4E52" w:rsidSect="00594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16A"/>
    <w:rsid w:val="000648DD"/>
    <w:rsid w:val="000E3BFA"/>
    <w:rsid w:val="000E418B"/>
    <w:rsid w:val="00185DC7"/>
    <w:rsid w:val="001C41AD"/>
    <w:rsid w:val="00242449"/>
    <w:rsid w:val="00313D58"/>
    <w:rsid w:val="0036723D"/>
    <w:rsid w:val="003D771F"/>
    <w:rsid w:val="00420526"/>
    <w:rsid w:val="00454708"/>
    <w:rsid w:val="004E5D69"/>
    <w:rsid w:val="00520DB2"/>
    <w:rsid w:val="00526504"/>
    <w:rsid w:val="005943A8"/>
    <w:rsid w:val="005B67FD"/>
    <w:rsid w:val="00611CEC"/>
    <w:rsid w:val="006270E6"/>
    <w:rsid w:val="00627840"/>
    <w:rsid w:val="00647672"/>
    <w:rsid w:val="006F3094"/>
    <w:rsid w:val="00721430"/>
    <w:rsid w:val="0073499E"/>
    <w:rsid w:val="00887A00"/>
    <w:rsid w:val="008E3C0C"/>
    <w:rsid w:val="00953251"/>
    <w:rsid w:val="00A6215E"/>
    <w:rsid w:val="00B14239"/>
    <w:rsid w:val="00B15C4C"/>
    <w:rsid w:val="00B62F75"/>
    <w:rsid w:val="00BA40B6"/>
    <w:rsid w:val="00BB4E52"/>
    <w:rsid w:val="00BD1E5B"/>
    <w:rsid w:val="00BE097B"/>
    <w:rsid w:val="00C572F3"/>
    <w:rsid w:val="00CB3428"/>
    <w:rsid w:val="00D14104"/>
    <w:rsid w:val="00D42E6F"/>
    <w:rsid w:val="00D55FE5"/>
    <w:rsid w:val="00D822F8"/>
    <w:rsid w:val="00DA6B67"/>
    <w:rsid w:val="00F83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18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uiPriority w:val="99"/>
    <w:rsid w:val="00313D58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741</Words>
  <Characters>4226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10</cp:revision>
  <dcterms:created xsi:type="dcterms:W3CDTF">2013-04-09T12:30:00Z</dcterms:created>
  <dcterms:modified xsi:type="dcterms:W3CDTF">2013-04-16T06:52:00Z</dcterms:modified>
</cp:coreProperties>
</file>