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107" w:rsidRPr="0096352A" w:rsidRDefault="007A4107" w:rsidP="00AF2C86">
      <w:pPr>
        <w:jc w:val="center"/>
        <w:outlineLvl w:val="0"/>
        <w:rPr>
          <w:rFonts w:ascii="Times New Roman" w:hAnsi="Times New Roman" w:cs="Times New Roman"/>
        </w:rPr>
      </w:pPr>
      <w:r w:rsidRPr="0096352A">
        <w:rPr>
          <w:rFonts w:ascii="Times New Roman" w:hAnsi="Times New Roman" w:cs="Times New Roman"/>
        </w:rPr>
        <w:t>ИЗВЕЩЕНИЕ О ПРОДЛЕНИИ СРОКА ПОДАЧИ ЗАЯВОК</w:t>
      </w:r>
    </w:p>
    <w:p w:rsidR="007A4107" w:rsidRPr="0096352A" w:rsidRDefault="007A4107" w:rsidP="00AF2C86">
      <w:pPr>
        <w:jc w:val="center"/>
        <w:outlineLvl w:val="0"/>
        <w:rPr>
          <w:rFonts w:ascii="Times New Roman" w:hAnsi="Times New Roman" w:cs="Times New Roman"/>
        </w:rPr>
      </w:pPr>
      <w:r w:rsidRPr="0096352A">
        <w:rPr>
          <w:rFonts w:ascii="Times New Roman" w:hAnsi="Times New Roman" w:cs="Times New Roman"/>
        </w:rPr>
        <w:t>№ 224/67-03/13-238/2 ОЗЦЭ</w:t>
      </w:r>
      <w:bookmarkStart w:id="0" w:name="_GoBack"/>
      <w:bookmarkEnd w:id="0"/>
    </w:p>
    <w:p w:rsidR="007A4107" w:rsidRPr="00A6215E" w:rsidRDefault="007A4107" w:rsidP="00AF2C86">
      <w:pPr>
        <w:jc w:val="center"/>
        <w:outlineLvl w:val="0"/>
        <w:rPr>
          <w:rFonts w:ascii="Times New Roman" w:hAnsi="Times New Roman" w:cs="Times New Roman"/>
        </w:rPr>
      </w:pP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A4107" w:rsidRPr="00A6215E" w:rsidRDefault="007A4107" w:rsidP="00AF2C8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7A4107" w:rsidRDefault="007A4107" w:rsidP="00AF2C8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7A4107" w:rsidRPr="00801685" w:rsidRDefault="007A4107" w:rsidP="00AF2C86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7A4107" w:rsidRPr="00BD1E5B" w:rsidRDefault="007A4107" w:rsidP="00AF2C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7A4107" w:rsidRPr="003C0BF1" w:rsidRDefault="007A4107" w:rsidP="00AF2C86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по ремонту </w:t>
      </w:r>
      <w:r w:rsidRPr="00845902">
        <w:rPr>
          <w:rFonts w:ascii="Times New Roman" w:hAnsi="Times New Roman" w:cs="Times New Roman"/>
        </w:rPr>
        <w:t>помещения № 20 здания 171</w:t>
      </w:r>
      <w:r>
        <w:rPr>
          <w:b/>
          <w:bCs/>
          <w:color w:val="000000"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7A4107" w:rsidRPr="00A6215E" w:rsidRDefault="007A4107" w:rsidP="00AF2C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7A4107" w:rsidRPr="00532BDD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7A4107" w:rsidRPr="00532BDD" w:rsidRDefault="007A4107" w:rsidP="00AF2C8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A4107" w:rsidRPr="00A6215E" w:rsidRDefault="007A4107" w:rsidP="00AF2C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4107" w:rsidRPr="00A6215E" w:rsidRDefault="007A4107" w:rsidP="00AF2C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4107" w:rsidRPr="00A6215E" w:rsidRDefault="007A4107" w:rsidP="00AF2C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4107" w:rsidRPr="00566174" w:rsidRDefault="007A4107" w:rsidP="00AF2C86">
      <w:pPr>
        <w:pStyle w:val="NoSpacing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442A48">
        <w:rPr>
          <w:b/>
          <w:bCs/>
        </w:rPr>
        <w:t>Начальная (максимальная) цена договора</w:t>
      </w:r>
      <w:r w:rsidRPr="00442A48">
        <w:t xml:space="preserve">: </w:t>
      </w:r>
      <w:r>
        <w:t xml:space="preserve">830 377,06 </w:t>
      </w:r>
      <w:r w:rsidRPr="00913F64">
        <w:t>(</w:t>
      </w:r>
      <w:r>
        <w:t xml:space="preserve">Восемьсот тридцать тысяч триста семьдесят семь рублей 06 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7A4107" w:rsidRPr="00442A48" w:rsidRDefault="007A4107" w:rsidP="00AF2C86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A4107" w:rsidRPr="00A6215E" w:rsidRDefault="007A4107" w:rsidP="00AF2C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A4107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A4107" w:rsidRPr="00B63DA5" w:rsidRDefault="007A4107" w:rsidP="00B63D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3DA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63DA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63DA5">
        <w:rPr>
          <w:rFonts w:ascii="Times New Roman" w:hAnsi="Times New Roman" w:cs="Times New Roman"/>
          <w:b/>
          <w:bCs/>
        </w:rPr>
        <w:t>:</w:t>
      </w:r>
    </w:p>
    <w:p w:rsidR="007A4107" w:rsidRPr="00B63DA5" w:rsidRDefault="007A4107" w:rsidP="00B63DA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3DA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63DA5">
        <w:rPr>
          <w:rFonts w:ascii="Times New Roman" w:hAnsi="Times New Roman" w:cs="Times New Roman"/>
          <w:color w:val="0000FF"/>
        </w:rPr>
        <w:t xml:space="preserve"> </w:t>
      </w:r>
      <w:r w:rsidRPr="00B63DA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63DA5">
        <w:rPr>
          <w:rFonts w:ascii="Times New Roman" w:hAnsi="Times New Roman" w:cs="Times New Roman"/>
          <w:spacing w:val="-6"/>
        </w:rPr>
        <w:t>на участие в запросе цен</w:t>
      </w:r>
      <w:r w:rsidRPr="00B63DA5">
        <w:rPr>
          <w:rFonts w:ascii="Times New Roman" w:hAnsi="Times New Roman" w:cs="Times New Roman"/>
        </w:rPr>
        <w:t xml:space="preserve"> продлевается на 4 рабочих дня.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A4107" w:rsidRPr="00A6215E" w:rsidRDefault="007A4107" w:rsidP="00AF2C8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Pr="00BC543A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9»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06</w:t>
      </w:r>
      <w:r w:rsidRPr="00A6215E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сентября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17612A">
        <w:rPr>
          <w:rFonts w:ascii="Times New Roman" w:hAnsi="Times New Roman" w:cs="Times New Roman"/>
          <w:spacing w:val="-6"/>
          <w:highlight w:val="yellow"/>
        </w:rPr>
        <w:t>«</w:t>
      </w:r>
      <w:r w:rsidRPr="0017612A">
        <w:rPr>
          <w:rFonts w:ascii="Times New Roman" w:hAnsi="Times New Roman" w:cs="Times New Roman"/>
          <w:spacing w:val="-6"/>
          <w:highlight w:val="yellow"/>
          <w:lang w:val="en-US"/>
        </w:rPr>
        <w:t>06</w:t>
      </w:r>
      <w:r w:rsidRPr="0017612A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BC543A">
        <w:rPr>
          <w:rFonts w:ascii="Times New Roman" w:hAnsi="Times New Roman" w:cs="Times New Roman"/>
        </w:rPr>
        <w:t>3</w:t>
      </w:r>
      <w:r w:rsidRPr="00A6215E">
        <w:rPr>
          <w:rFonts w:ascii="Times New Roman" w:hAnsi="Times New Roman" w:cs="Times New Roman"/>
        </w:rPr>
        <w:t>0 дней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4107" w:rsidRPr="00D55FE5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4107" w:rsidRPr="00A6215E" w:rsidRDefault="007A4107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A4107" w:rsidRPr="00A6215E" w:rsidRDefault="007A4107" w:rsidP="00AF2C86">
      <w:pPr>
        <w:jc w:val="center"/>
        <w:rPr>
          <w:rFonts w:ascii="Times New Roman" w:hAnsi="Times New Roman" w:cs="Times New Roman"/>
          <w:color w:val="000000"/>
        </w:rPr>
      </w:pPr>
    </w:p>
    <w:p w:rsidR="007A4107" w:rsidRDefault="007A4107" w:rsidP="00AF2C86">
      <w:pPr>
        <w:jc w:val="center"/>
        <w:rPr>
          <w:rFonts w:ascii="Times New Roman" w:hAnsi="Times New Roman" w:cs="Times New Roman"/>
          <w:b/>
          <w:bCs/>
        </w:rPr>
      </w:pPr>
    </w:p>
    <w:p w:rsidR="007A4107" w:rsidRDefault="007A4107"/>
    <w:sectPr w:rsidR="007A4107" w:rsidSect="000A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528E62"/>
    <w:lvl w:ilvl="0" w:tplc="DB3E666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1D5"/>
    <w:rsid w:val="000A18AA"/>
    <w:rsid w:val="0017612A"/>
    <w:rsid w:val="0036723D"/>
    <w:rsid w:val="003C0BF1"/>
    <w:rsid w:val="003D771F"/>
    <w:rsid w:val="00442A48"/>
    <w:rsid w:val="00454708"/>
    <w:rsid w:val="004E5D69"/>
    <w:rsid w:val="00532BDD"/>
    <w:rsid w:val="00566174"/>
    <w:rsid w:val="006E1C7B"/>
    <w:rsid w:val="007A4107"/>
    <w:rsid w:val="007C65D1"/>
    <w:rsid w:val="00801685"/>
    <w:rsid w:val="00845902"/>
    <w:rsid w:val="00887A00"/>
    <w:rsid w:val="008E3C0C"/>
    <w:rsid w:val="00913F64"/>
    <w:rsid w:val="0091736A"/>
    <w:rsid w:val="009376F7"/>
    <w:rsid w:val="0096352A"/>
    <w:rsid w:val="00A061D5"/>
    <w:rsid w:val="00A6215E"/>
    <w:rsid w:val="00AF2C86"/>
    <w:rsid w:val="00B15C4C"/>
    <w:rsid w:val="00B63DA5"/>
    <w:rsid w:val="00BC543A"/>
    <w:rsid w:val="00BD1E5B"/>
    <w:rsid w:val="00C572F3"/>
    <w:rsid w:val="00D14104"/>
    <w:rsid w:val="00D42E6F"/>
    <w:rsid w:val="00D55FE5"/>
    <w:rsid w:val="00D822F8"/>
    <w:rsid w:val="00DA68DA"/>
    <w:rsid w:val="00EE0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C8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F2C86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96352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726</Words>
  <Characters>4140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2013-08-15T11:35:00Z</dcterms:created>
  <dcterms:modified xsi:type="dcterms:W3CDTF">2013-08-22T07:37:00Z</dcterms:modified>
</cp:coreProperties>
</file>