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4D7" w:rsidRPr="00783277" w:rsidRDefault="00CA24D7" w:rsidP="005678DB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CA24D7" w:rsidRPr="00783277" w:rsidRDefault="00CA24D7" w:rsidP="005678DB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224/11.02-04/14-346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CA24D7" w:rsidRPr="00783277" w:rsidRDefault="00CA24D7" w:rsidP="005678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CA24D7" w:rsidRPr="00783277" w:rsidRDefault="00CA24D7" w:rsidP="005678D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 w:rsidRPr="00F4665F">
        <w:rPr>
          <w:rFonts w:ascii="Times New Roman" w:hAnsi="Times New Roman" w:cs="Times New Roman"/>
          <w:color w:val="000000"/>
        </w:rPr>
        <w:t>рукавов пожарных напорных</w:t>
      </w:r>
      <w:r w:rsidRPr="009E1518">
        <w:rPr>
          <w:rFonts w:ascii="Times New Roman" w:hAnsi="Times New Roman" w:cs="Times New Roman"/>
          <w:spacing w:val="-6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CA24D7" w:rsidRPr="00783277" w:rsidRDefault="00CA24D7" w:rsidP="005678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CA24D7" w:rsidRPr="00783277" w:rsidRDefault="00CA24D7" w:rsidP="005678DB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CA24D7" w:rsidRPr="00783277" w:rsidRDefault="00CA24D7" w:rsidP="005678D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CA24D7" w:rsidRPr="00783277" w:rsidRDefault="00CA24D7" w:rsidP="005678D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F4665F">
        <w:rPr>
          <w:rFonts w:ascii="Times New Roman" w:hAnsi="Times New Roman" w:cs="Times New Roman"/>
          <w:color w:val="000000"/>
        </w:rPr>
        <w:t>Павлова Юлия Викторовна</w:t>
      </w:r>
      <w:r w:rsidRPr="00783277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47-50</w:t>
      </w:r>
      <w:r w:rsidRPr="00783277">
        <w:rPr>
          <w:rFonts w:ascii="Times New Roman" w:hAnsi="Times New Roman" w:cs="Times New Roman"/>
        </w:rPr>
        <w:t xml:space="preserve">, (48439) 9-49-30, </w:t>
      </w:r>
      <w:r w:rsidRPr="009E1518">
        <w:rPr>
          <w:rFonts w:ascii="Times New Roman" w:hAnsi="Times New Roman" w:cs="Times New Roman"/>
          <w:color w:val="000000"/>
          <w:lang w:val="en-US"/>
        </w:rPr>
        <w:t>imartinova</w:t>
      </w:r>
      <w:r w:rsidRPr="009E1518">
        <w:rPr>
          <w:rFonts w:ascii="Times New Roman" w:hAnsi="Times New Roman" w:cs="Times New Roman"/>
          <w:color w:val="000000"/>
        </w:rPr>
        <w:t>@</w:t>
      </w:r>
      <w:r w:rsidRPr="009E1518">
        <w:rPr>
          <w:rFonts w:ascii="Times New Roman" w:hAnsi="Times New Roman" w:cs="Times New Roman"/>
          <w:color w:val="000000"/>
          <w:lang w:val="en-US"/>
        </w:rPr>
        <w:t>ippe</w:t>
      </w:r>
      <w:r w:rsidRPr="009E1518">
        <w:rPr>
          <w:rFonts w:ascii="Times New Roman" w:hAnsi="Times New Roman" w:cs="Times New Roman"/>
          <w:color w:val="000000"/>
        </w:rPr>
        <w:t>.</w:t>
      </w:r>
      <w:r w:rsidRPr="009E1518">
        <w:rPr>
          <w:rFonts w:ascii="Times New Roman" w:hAnsi="Times New Roman" w:cs="Times New Roman"/>
          <w:color w:val="000000"/>
          <w:lang w:val="en-US"/>
        </w:rPr>
        <w:t>ru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CA24D7" w:rsidRPr="00783277" w:rsidRDefault="00CA24D7" w:rsidP="005678D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Матюкова Светлана Ивановна,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CA24D7" w:rsidRPr="00F4665F" w:rsidRDefault="00CA24D7" w:rsidP="005678DB">
      <w:pPr>
        <w:numPr>
          <w:ilvl w:val="0"/>
          <w:numId w:val="1"/>
        </w:numPr>
        <w:tabs>
          <w:tab w:val="clear" w:pos="1070"/>
          <w:tab w:val="num" w:pos="0"/>
          <w:tab w:val="left" w:pos="108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поставка </w:t>
      </w:r>
      <w:r w:rsidRPr="00F4665F">
        <w:rPr>
          <w:rFonts w:ascii="Times New Roman" w:hAnsi="Times New Roman" w:cs="Times New Roman"/>
          <w:color w:val="000000"/>
        </w:rPr>
        <w:t>рукавов пожарных напорных</w:t>
      </w:r>
      <w:r>
        <w:rPr>
          <w:rFonts w:ascii="Times New Roman" w:hAnsi="Times New Roman" w:cs="Times New Roman"/>
          <w:color w:val="000000"/>
        </w:rPr>
        <w:t>.</w:t>
      </w:r>
      <w:r w:rsidRPr="00783277">
        <w:rPr>
          <w:rFonts w:ascii="Times New Roman" w:hAnsi="Times New Roman" w:cs="Times New Roman"/>
          <w:b/>
          <w:bCs/>
        </w:rPr>
        <w:t xml:space="preserve"> </w:t>
      </w:r>
    </w:p>
    <w:p w:rsidR="00CA24D7" w:rsidRPr="00783277" w:rsidRDefault="00CA24D7" w:rsidP="005678DB">
      <w:pPr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CA24D7" w:rsidRPr="00783277" w:rsidRDefault="00CA24D7" w:rsidP="005678D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</w:rPr>
        <w:t>15</w:t>
      </w:r>
      <w:r w:rsidRPr="007832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дека</w:t>
      </w:r>
      <w:r w:rsidRPr="00783277">
        <w:rPr>
          <w:rFonts w:ascii="Times New Roman" w:hAnsi="Times New Roman" w:cs="Times New Roman"/>
        </w:rPr>
        <w:t>бря 2014 года. Возможна досрочная поставка.</w:t>
      </w:r>
    </w:p>
    <w:p w:rsidR="00CA24D7" w:rsidRPr="00783277" w:rsidRDefault="00CA24D7" w:rsidP="005678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CA24D7" w:rsidRPr="00783277" w:rsidRDefault="00CA24D7" w:rsidP="005678D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CA24D7" w:rsidRPr="00783277" w:rsidRDefault="00CA24D7" w:rsidP="005678D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A24D7" w:rsidRPr="00783277" w:rsidRDefault="00CA24D7" w:rsidP="005678D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A24D7" w:rsidRPr="00783277" w:rsidRDefault="00CA24D7" w:rsidP="005678D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A24D7" w:rsidRPr="00783277" w:rsidRDefault="00CA24D7" w:rsidP="005678DB">
      <w:pPr>
        <w:numPr>
          <w:ilvl w:val="0"/>
          <w:numId w:val="1"/>
        </w:numPr>
        <w:tabs>
          <w:tab w:val="clear" w:pos="1070"/>
          <w:tab w:val="left" w:pos="0"/>
          <w:tab w:val="left" w:pos="993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F4665F">
        <w:rPr>
          <w:rFonts w:ascii="Times New Roman" w:hAnsi="Times New Roman" w:cs="Times New Roman"/>
          <w:color w:val="000000"/>
        </w:rPr>
        <w:t>339</w:t>
      </w:r>
      <w:r>
        <w:rPr>
          <w:rFonts w:ascii="Times New Roman" w:hAnsi="Times New Roman" w:cs="Times New Roman"/>
          <w:color w:val="000000"/>
        </w:rPr>
        <w:t xml:space="preserve"> </w:t>
      </w:r>
      <w:r w:rsidRPr="00F4665F">
        <w:rPr>
          <w:rFonts w:ascii="Times New Roman" w:hAnsi="Times New Roman" w:cs="Times New Roman"/>
          <w:color w:val="000000"/>
        </w:rPr>
        <w:t>06</w:t>
      </w:r>
      <w:r>
        <w:rPr>
          <w:rFonts w:ascii="Times New Roman" w:hAnsi="Times New Roman" w:cs="Times New Roman"/>
          <w:color w:val="000000"/>
        </w:rPr>
        <w:t>0,00</w:t>
      </w:r>
      <w:r w:rsidRPr="00F4665F">
        <w:rPr>
          <w:rFonts w:ascii="Times New Roman" w:hAnsi="Times New Roman" w:cs="Times New Roman"/>
          <w:color w:val="000000"/>
        </w:rPr>
        <w:t xml:space="preserve"> (Триста тридцать девять тысяч шестьдесят</w:t>
      </w:r>
      <w:r>
        <w:rPr>
          <w:rFonts w:ascii="Times New Roman" w:hAnsi="Times New Roman" w:cs="Times New Roman"/>
          <w:color w:val="000000"/>
        </w:rPr>
        <w:t xml:space="preserve"> рублей</w:t>
      </w:r>
      <w:r w:rsidRPr="00F4665F">
        <w:rPr>
          <w:rFonts w:ascii="Times New Roman" w:hAnsi="Times New Roman" w:cs="Times New Roman"/>
          <w:color w:val="000000"/>
        </w:rPr>
        <w:t xml:space="preserve"> 00</w:t>
      </w:r>
      <w:r w:rsidRPr="00F4665F">
        <w:rPr>
          <w:rFonts w:ascii="Times New Roman" w:hAnsi="Times New Roman" w:cs="Times New Roman"/>
        </w:rPr>
        <w:t xml:space="preserve"> </w:t>
      </w:r>
      <w:r w:rsidRPr="00783277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  <w:color w:val="000000"/>
        </w:rPr>
        <w:t>ейки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CA24D7" w:rsidRPr="00783277" w:rsidRDefault="00CA24D7" w:rsidP="005678DB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F4665F">
        <w:rPr>
          <w:rFonts w:ascii="Times New Roman" w:hAnsi="Times New Roman" w:cs="Times New Roman"/>
          <w:color w:val="000000"/>
        </w:rPr>
        <w:t>287</w:t>
      </w:r>
      <w:r>
        <w:rPr>
          <w:rFonts w:ascii="Times New Roman" w:hAnsi="Times New Roman" w:cs="Times New Roman"/>
          <w:color w:val="000000"/>
        </w:rPr>
        <w:t> </w:t>
      </w:r>
      <w:r w:rsidRPr="00F4665F">
        <w:rPr>
          <w:rFonts w:ascii="Times New Roman" w:hAnsi="Times New Roman" w:cs="Times New Roman"/>
          <w:color w:val="000000"/>
        </w:rPr>
        <w:t>338</w:t>
      </w:r>
      <w:r>
        <w:rPr>
          <w:rFonts w:ascii="Times New Roman" w:hAnsi="Times New Roman" w:cs="Times New Roman"/>
          <w:color w:val="000000"/>
        </w:rPr>
        <w:t>,98</w:t>
      </w:r>
      <w:r w:rsidRPr="00F4665F">
        <w:rPr>
          <w:rFonts w:ascii="Times New Roman" w:hAnsi="Times New Roman" w:cs="Times New Roman"/>
          <w:color w:val="000000"/>
        </w:rPr>
        <w:t xml:space="preserve"> (Двести восемьдесят семь тысяч триста тридцать восемь руб</w:t>
      </w:r>
      <w:r>
        <w:rPr>
          <w:rFonts w:ascii="Times New Roman" w:hAnsi="Times New Roman" w:cs="Times New Roman"/>
          <w:color w:val="000000"/>
        </w:rPr>
        <w:t>лей</w:t>
      </w:r>
      <w:r w:rsidRPr="00F4665F">
        <w:rPr>
          <w:rFonts w:ascii="Times New Roman" w:hAnsi="Times New Roman" w:cs="Times New Roman"/>
          <w:color w:val="000000"/>
        </w:rPr>
        <w:t xml:space="preserve"> 98</w:t>
      </w:r>
      <w:r w:rsidRPr="00783277">
        <w:rPr>
          <w:rFonts w:ascii="Times New Roman" w:hAnsi="Times New Roman" w:cs="Times New Roman"/>
          <w:color w:val="000000"/>
        </w:rPr>
        <w:t xml:space="preserve"> коп</w:t>
      </w:r>
      <w:r w:rsidRPr="00783277">
        <w:rPr>
          <w:rFonts w:ascii="Times New Roman" w:hAnsi="Times New Roman" w:cs="Times New Roman"/>
        </w:rPr>
        <w:t>еек)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A24D7" w:rsidRPr="00783277" w:rsidRDefault="00CA24D7" w:rsidP="005678D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CA24D7" w:rsidRPr="00783277" w:rsidRDefault="00CA24D7" w:rsidP="005678DB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CA24D7" w:rsidRDefault="00CA24D7" w:rsidP="00924FAF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CA24D7" w:rsidRDefault="00CA24D7" w:rsidP="00924FAF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CA24D7" w:rsidRPr="00783277" w:rsidRDefault="00CA24D7" w:rsidP="005678D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CA24D7" w:rsidRPr="00783277" w:rsidRDefault="00CA24D7" w:rsidP="005678DB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07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</w:t>
      </w:r>
      <w:r w:rsidRPr="00783277">
        <w:rPr>
          <w:rFonts w:ascii="Times New Roman" w:hAnsi="Times New Roman" w:cs="Times New Roman"/>
          <w:spacing w:val="-6"/>
          <w:highlight w:val="yellow"/>
        </w:rPr>
        <w:t>тября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CA24D7" w:rsidRPr="00783277" w:rsidRDefault="00CA24D7" w:rsidP="005678D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</w:t>
      </w:r>
      <w:r w:rsidRPr="00783277">
        <w:rPr>
          <w:rFonts w:ascii="Times New Roman" w:hAnsi="Times New Roman" w:cs="Times New Roman"/>
          <w:spacing w:val="-6"/>
          <w:highlight w:val="yellow"/>
        </w:rPr>
        <w:t>тября 2014 года.</w:t>
      </w:r>
    </w:p>
    <w:p w:rsidR="00CA24D7" w:rsidRPr="00783277" w:rsidRDefault="00CA24D7" w:rsidP="005678D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</w:t>
      </w:r>
      <w:r w:rsidRPr="00783277">
        <w:rPr>
          <w:rFonts w:ascii="Times New Roman" w:hAnsi="Times New Roman" w:cs="Times New Roman"/>
          <w:spacing w:val="-6"/>
          <w:highlight w:val="yellow"/>
        </w:rPr>
        <w:t>тября 2014 года.</w:t>
      </w:r>
    </w:p>
    <w:p w:rsidR="00CA24D7" w:rsidRPr="00783277" w:rsidRDefault="00CA24D7" w:rsidP="005678D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30</w:t>
      </w:r>
      <w:r w:rsidRPr="00783277">
        <w:rPr>
          <w:rFonts w:ascii="Times New Roman" w:hAnsi="Times New Roman" w:cs="Times New Roman"/>
        </w:rPr>
        <w:t xml:space="preserve"> дней.</w:t>
      </w:r>
    </w:p>
    <w:p w:rsidR="00CA24D7" w:rsidRPr="00783277" w:rsidRDefault="00CA24D7" w:rsidP="005678D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CA24D7" w:rsidRPr="00783277" w:rsidRDefault="00CA24D7" w:rsidP="005678D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CA24D7" w:rsidRPr="00783277" w:rsidRDefault="00CA24D7" w:rsidP="005678D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A24D7" w:rsidRPr="00783277" w:rsidRDefault="00CA24D7" w:rsidP="005678D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A24D7" w:rsidRPr="00783277" w:rsidRDefault="00CA24D7" w:rsidP="005678D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A24D7" w:rsidRPr="00783277" w:rsidRDefault="00CA24D7" w:rsidP="005678D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A24D7" w:rsidRPr="00783277" w:rsidRDefault="00CA24D7" w:rsidP="005678D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A24D7" w:rsidRDefault="00CA24D7">
      <w:pPr>
        <w:rPr>
          <w:rFonts w:cs="Times New Roman"/>
        </w:rPr>
      </w:pPr>
    </w:p>
    <w:sectPr w:rsidR="00CA24D7" w:rsidSect="00030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92C9E0"/>
    <w:lvl w:ilvl="0" w:tplc="11D6B74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2911"/>
    <w:rsid w:val="00030FC7"/>
    <w:rsid w:val="00077715"/>
    <w:rsid w:val="000E1028"/>
    <w:rsid w:val="001F4D81"/>
    <w:rsid w:val="005678DB"/>
    <w:rsid w:val="007757DE"/>
    <w:rsid w:val="00783277"/>
    <w:rsid w:val="008E3C0C"/>
    <w:rsid w:val="00924FAF"/>
    <w:rsid w:val="009E1518"/>
    <w:rsid w:val="00AF2D02"/>
    <w:rsid w:val="00BD2911"/>
    <w:rsid w:val="00C572F3"/>
    <w:rsid w:val="00CA24D7"/>
    <w:rsid w:val="00D42E6F"/>
    <w:rsid w:val="00F26FEC"/>
    <w:rsid w:val="00F46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8D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804</Words>
  <Characters>4583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2014-09-19T04:37:00Z</dcterms:created>
  <dcterms:modified xsi:type="dcterms:W3CDTF">2014-09-30T13:04:00Z</dcterms:modified>
</cp:coreProperties>
</file>